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72F" w:rsidRPr="00E47936" w:rsidRDefault="0029672F" w:rsidP="00E1457D">
      <w:p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3051E">
        <w:rPr>
          <w:rFonts w:ascii="Times New Roman" w:hAnsi="Times New Roman"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7.75pt;height:787.5pt">
            <v:imagedata r:id="rId7" o:title=""/>
          </v:shape>
        </w:pict>
      </w:r>
    </w:p>
    <w:p w:rsidR="0029672F" w:rsidRPr="00395BB2" w:rsidRDefault="0029672F" w:rsidP="00E1457D">
      <w:p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осуществляется в соответствии с международными договорами Российской Федерации, Федеральным законом и настоящим Порядком.</w:t>
      </w:r>
    </w:p>
    <w:p w:rsidR="0029672F" w:rsidRPr="00395BB2" w:rsidRDefault="0029672F" w:rsidP="00395BB2">
      <w:pPr>
        <w:pStyle w:val="Style4"/>
        <w:widowControl/>
        <w:spacing w:before="5" w:line="240" w:lineRule="auto"/>
        <w:ind w:firstLine="708"/>
        <w:rPr>
          <w:rStyle w:val="FontStyle16"/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395BB2">
        <w:rPr>
          <w:rStyle w:val="FontStyle16"/>
          <w:sz w:val="28"/>
          <w:szCs w:val="28"/>
        </w:rPr>
        <w:t xml:space="preserve">В Школу-интернат принимаются дети при наличии медицинских показаний к обучению в общеобразовательном учреждении для слепых и слабовидящих. </w:t>
      </w:r>
    </w:p>
    <w:p w:rsidR="0029672F" w:rsidRPr="00395BB2" w:rsidRDefault="0029672F" w:rsidP="00395BB2">
      <w:pPr>
        <w:pStyle w:val="Style4"/>
        <w:widowControl/>
        <w:spacing w:before="5" w:line="240" w:lineRule="auto"/>
        <w:ind w:firstLine="708"/>
        <w:rPr>
          <w:rStyle w:val="FontStyle16"/>
          <w:sz w:val="28"/>
          <w:szCs w:val="28"/>
        </w:rPr>
      </w:pPr>
      <w:r w:rsidRPr="00395BB2">
        <w:rPr>
          <w:rStyle w:val="FontStyle16"/>
          <w:sz w:val="28"/>
          <w:szCs w:val="28"/>
        </w:rPr>
        <w:t>Основанием для зачисления является заключение ГБУ «Республиканский центр психолого-педагогической и медико-социальной помощи «Центральная психолого-медико-педагогическая комиссия».</w:t>
      </w:r>
    </w:p>
    <w:p w:rsidR="0029672F" w:rsidRPr="00395BB2" w:rsidRDefault="0029672F" w:rsidP="004207A9">
      <w:pPr>
        <w:pStyle w:val="Style4"/>
        <w:widowControl/>
        <w:spacing w:before="5" w:line="240" w:lineRule="auto"/>
        <w:ind w:firstLine="708"/>
        <w:rPr>
          <w:sz w:val="28"/>
          <w:szCs w:val="28"/>
        </w:rPr>
      </w:pPr>
      <w:r w:rsidRPr="00395BB2">
        <w:rPr>
          <w:sz w:val="28"/>
          <w:szCs w:val="28"/>
        </w:rPr>
        <w:t xml:space="preserve">В </w:t>
      </w:r>
      <w:r w:rsidRPr="00395BB2">
        <w:rPr>
          <w:rStyle w:val="FontStyle16"/>
          <w:sz w:val="28"/>
          <w:szCs w:val="28"/>
        </w:rPr>
        <w:t xml:space="preserve">Школу-интернат </w:t>
      </w:r>
      <w:r w:rsidRPr="00395BB2">
        <w:rPr>
          <w:sz w:val="28"/>
          <w:szCs w:val="28"/>
        </w:rPr>
        <w:t>принимаются:</w:t>
      </w:r>
    </w:p>
    <w:p w:rsidR="0029672F" w:rsidRPr="00395BB2" w:rsidRDefault="0029672F" w:rsidP="007678A9">
      <w:pPr>
        <w:pStyle w:val="Style4"/>
        <w:widowControl/>
        <w:numPr>
          <w:ilvl w:val="0"/>
          <w:numId w:val="13"/>
        </w:numPr>
        <w:spacing w:before="5" w:line="240" w:lineRule="auto"/>
        <w:rPr>
          <w:sz w:val="28"/>
          <w:szCs w:val="28"/>
        </w:rPr>
      </w:pPr>
      <w:r w:rsidRPr="00395BB2">
        <w:rPr>
          <w:sz w:val="28"/>
          <w:szCs w:val="28"/>
        </w:rPr>
        <w:t xml:space="preserve">слабовидящие дети с остротой зрения от 0,05 до 0,4 на лучше видящем </w:t>
      </w:r>
      <w:r w:rsidRPr="00395BB2">
        <w:rPr>
          <w:spacing w:val="-1"/>
          <w:sz w:val="28"/>
          <w:szCs w:val="28"/>
        </w:rPr>
        <w:t>глазу с переносимой коррекцией,</w:t>
      </w:r>
      <w:r w:rsidRPr="00395BB2">
        <w:rPr>
          <w:rFonts w:ascii="Segoe UI" w:hAnsi="Segoe UI" w:cs="Segoe UI"/>
          <w:sz w:val="28"/>
          <w:szCs w:val="28"/>
        </w:rPr>
        <w:t xml:space="preserve"> </w:t>
      </w:r>
    </w:p>
    <w:p w:rsidR="0029672F" w:rsidRPr="00395BB2" w:rsidRDefault="0029672F" w:rsidP="00FD22E7">
      <w:pPr>
        <w:pStyle w:val="Style4"/>
        <w:widowControl/>
        <w:numPr>
          <w:ilvl w:val="0"/>
          <w:numId w:val="13"/>
        </w:numPr>
        <w:spacing w:before="5" w:line="240" w:lineRule="auto"/>
        <w:rPr>
          <w:spacing w:val="1"/>
          <w:sz w:val="28"/>
          <w:szCs w:val="28"/>
        </w:rPr>
      </w:pPr>
      <w:r w:rsidRPr="00395BB2">
        <w:rPr>
          <w:sz w:val="28"/>
          <w:szCs w:val="28"/>
        </w:rPr>
        <w:t xml:space="preserve">частичнозрячие с остротой зрения на лучшевидящем глазу при использовании обычных средств коррекции (очков) до 0,04, </w:t>
      </w:r>
    </w:p>
    <w:p w:rsidR="0029672F" w:rsidRPr="00395BB2" w:rsidRDefault="0029672F" w:rsidP="00FD22E7">
      <w:pPr>
        <w:pStyle w:val="Style4"/>
        <w:widowControl/>
        <w:numPr>
          <w:ilvl w:val="0"/>
          <w:numId w:val="13"/>
        </w:numPr>
        <w:spacing w:before="5" w:line="240" w:lineRule="auto"/>
        <w:rPr>
          <w:spacing w:val="1"/>
          <w:sz w:val="28"/>
          <w:szCs w:val="28"/>
        </w:rPr>
      </w:pPr>
      <w:r w:rsidRPr="00395BB2">
        <w:rPr>
          <w:sz w:val="28"/>
          <w:szCs w:val="28"/>
        </w:rPr>
        <w:t>абсолютно (тотально) слепые дети, у которых полностью отсутствуют зрительные ощущения (светоощущения и цветоразличения)</w:t>
      </w:r>
      <w:r w:rsidRPr="00395BB2">
        <w:rPr>
          <w:spacing w:val="-1"/>
          <w:sz w:val="28"/>
          <w:szCs w:val="28"/>
        </w:rPr>
        <w:t xml:space="preserve">. </w:t>
      </w:r>
    </w:p>
    <w:p w:rsidR="0029672F" w:rsidRPr="00395BB2" w:rsidRDefault="0029672F" w:rsidP="00F83AF4">
      <w:pPr>
        <w:shd w:val="clear" w:color="auto" w:fill="FFFFFF"/>
        <w:spacing w:after="255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5. </w:t>
      </w:r>
      <w:r w:rsidRPr="00395BB2">
        <w:rPr>
          <w:rFonts w:ascii="Times New Roman" w:hAnsi="Times New Roman"/>
          <w:sz w:val="28"/>
          <w:szCs w:val="28"/>
          <w:lang w:eastAsia="ru-RU"/>
        </w:rPr>
        <w:t>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(Министерство образования и науки Республики Татарстан) вправе разрешить прием детей в Школу-интернат на обучение по АООП  начального общего образования в более раннем или более позднем возрасте.</w:t>
      </w:r>
    </w:p>
    <w:p w:rsidR="0029672F" w:rsidRPr="00395BB2" w:rsidRDefault="0029672F" w:rsidP="00F83AF4">
      <w:pPr>
        <w:shd w:val="clear" w:color="auto" w:fill="FFFFFF"/>
        <w:spacing w:after="255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6. </w:t>
      </w:r>
      <w:r w:rsidRPr="00395BB2">
        <w:rPr>
          <w:rFonts w:ascii="Times New Roman" w:hAnsi="Times New Roman"/>
          <w:sz w:val="28"/>
          <w:szCs w:val="28"/>
          <w:lang w:eastAsia="ru-RU"/>
        </w:rPr>
        <w:t>Во внеочередном порядке предоставляются места в Школу-интернат:</w:t>
      </w:r>
    </w:p>
    <w:p w:rsidR="0029672F" w:rsidRPr="00395BB2" w:rsidRDefault="0029672F" w:rsidP="00F83AF4">
      <w:pPr>
        <w:shd w:val="clear" w:color="auto" w:fill="FFFFFF"/>
        <w:spacing w:after="255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395BB2">
        <w:rPr>
          <w:rFonts w:ascii="Times New Roman" w:hAnsi="Times New Roman"/>
          <w:sz w:val="28"/>
          <w:szCs w:val="28"/>
          <w:lang w:eastAsia="ru-RU"/>
        </w:rPr>
        <w:t xml:space="preserve">детям, указанным в пункте 5 статьи 44 Закона Российской Федерации от 17 января </w:t>
      </w:r>
      <w:smartTag w:uri="urn:schemas-microsoft-com:office:smarttags" w:element="metricconverter">
        <w:smartTagPr>
          <w:attr w:name="ProductID" w:val="2012 г"/>
        </w:smartTagPr>
        <w:r w:rsidRPr="00395BB2">
          <w:rPr>
            <w:rFonts w:ascii="Times New Roman" w:hAnsi="Times New Roman"/>
            <w:sz w:val="28"/>
            <w:szCs w:val="28"/>
            <w:lang w:eastAsia="ru-RU"/>
          </w:rPr>
          <w:t>1992 г</w:t>
        </w:r>
      </w:smartTag>
      <w:r w:rsidRPr="00395BB2">
        <w:rPr>
          <w:rFonts w:ascii="Times New Roman" w:hAnsi="Times New Roman"/>
          <w:sz w:val="28"/>
          <w:szCs w:val="28"/>
          <w:lang w:eastAsia="ru-RU"/>
        </w:rPr>
        <w:t>. № 2202-1 "О прокуратуре Российской Федерации";</w:t>
      </w:r>
    </w:p>
    <w:p w:rsidR="0029672F" w:rsidRPr="00395BB2" w:rsidRDefault="0029672F" w:rsidP="00F83AF4">
      <w:pPr>
        <w:shd w:val="clear" w:color="auto" w:fill="FFFFFF"/>
        <w:spacing w:after="255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395BB2">
        <w:rPr>
          <w:rFonts w:ascii="Times New Roman" w:hAnsi="Times New Roman"/>
          <w:sz w:val="28"/>
          <w:szCs w:val="28"/>
          <w:lang w:eastAsia="ru-RU"/>
        </w:rPr>
        <w:t xml:space="preserve">детям, указанным в пункте 3 статьи 19 Закона Российской Федерации от 26 июня </w:t>
      </w:r>
      <w:smartTag w:uri="urn:schemas-microsoft-com:office:smarttags" w:element="metricconverter">
        <w:smartTagPr>
          <w:attr w:name="ProductID" w:val="2012 г"/>
        </w:smartTagPr>
        <w:r w:rsidRPr="00395BB2">
          <w:rPr>
            <w:rFonts w:ascii="Times New Roman" w:hAnsi="Times New Roman"/>
            <w:sz w:val="28"/>
            <w:szCs w:val="28"/>
            <w:lang w:eastAsia="ru-RU"/>
          </w:rPr>
          <w:t>1992 г</w:t>
        </w:r>
      </w:smartTag>
      <w:r w:rsidRPr="00395BB2">
        <w:rPr>
          <w:rFonts w:ascii="Times New Roman" w:hAnsi="Times New Roman"/>
          <w:sz w:val="28"/>
          <w:szCs w:val="28"/>
          <w:lang w:eastAsia="ru-RU"/>
        </w:rPr>
        <w:t>. № 3132-1 "О статусе судей в Российской Федерации";</w:t>
      </w:r>
    </w:p>
    <w:p w:rsidR="0029672F" w:rsidRPr="00395BB2" w:rsidRDefault="0029672F" w:rsidP="00F83AF4">
      <w:pPr>
        <w:shd w:val="clear" w:color="auto" w:fill="FFFFFF"/>
        <w:spacing w:after="255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395BB2">
        <w:rPr>
          <w:rFonts w:ascii="Times New Roman" w:hAnsi="Times New Roman"/>
          <w:sz w:val="28"/>
          <w:szCs w:val="28"/>
          <w:lang w:eastAsia="ru-RU"/>
        </w:rPr>
        <w:t xml:space="preserve">детям, указанным в части 25 статьи 35 Федерального закона от 28 декабря </w:t>
      </w:r>
      <w:smartTag w:uri="urn:schemas-microsoft-com:office:smarttags" w:element="metricconverter">
        <w:smartTagPr>
          <w:attr w:name="ProductID" w:val="2012 г"/>
        </w:smartTagPr>
        <w:r w:rsidRPr="00395BB2">
          <w:rPr>
            <w:rFonts w:ascii="Times New Roman" w:hAnsi="Times New Roman"/>
            <w:sz w:val="28"/>
            <w:szCs w:val="28"/>
            <w:lang w:eastAsia="ru-RU"/>
          </w:rPr>
          <w:t>2010 г</w:t>
        </w:r>
      </w:smartTag>
      <w:r w:rsidRPr="00395BB2">
        <w:rPr>
          <w:rFonts w:ascii="Times New Roman" w:hAnsi="Times New Roman"/>
          <w:sz w:val="28"/>
          <w:szCs w:val="28"/>
          <w:lang w:eastAsia="ru-RU"/>
        </w:rPr>
        <w:t>. № 403-ФЗ "О Следственном комитете Российской Федерации".</w:t>
      </w:r>
    </w:p>
    <w:p w:rsidR="0029672F" w:rsidRPr="00395BB2" w:rsidRDefault="0029672F" w:rsidP="00F83AF4">
      <w:pPr>
        <w:shd w:val="clear" w:color="auto" w:fill="FFFFFF"/>
        <w:spacing w:after="255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7. </w:t>
      </w:r>
      <w:r w:rsidRPr="00395BB2">
        <w:rPr>
          <w:rFonts w:ascii="Times New Roman" w:hAnsi="Times New Roman"/>
          <w:sz w:val="28"/>
          <w:szCs w:val="28"/>
          <w:lang w:eastAsia="ru-RU"/>
        </w:rPr>
        <w:t xml:space="preserve">В первоочередном порядке предоставляются места детям, указанным в абзаце втором части 6 статьи 19 Федерального закона от 27 мая </w:t>
      </w:r>
      <w:smartTag w:uri="urn:schemas-microsoft-com:office:smarttags" w:element="metricconverter">
        <w:smartTagPr>
          <w:attr w:name="ProductID" w:val="2012 г"/>
        </w:smartTagPr>
        <w:r w:rsidRPr="00395BB2">
          <w:rPr>
            <w:rFonts w:ascii="Times New Roman" w:hAnsi="Times New Roman"/>
            <w:sz w:val="28"/>
            <w:szCs w:val="28"/>
            <w:lang w:eastAsia="ru-RU"/>
          </w:rPr>
          <w:t>1998 г</w:t>
        </w:r>
      </w:smartTag>
      <w:r w:rsidRPr="00395BB2">
        <w:rPr>
          <w:rFonts w:ascii="Times New Roman" w:hAnsi="Times New Roman"/>
          <w:sz w:val="28"/>
          <w:szCs w:val="28"/>
          <w:lang w:eastAsia="ru-RU"/>
        </w:rPr>
        <w:t>. № 76-ФЗ "О статусе военнослужащих", по месту жительства их семей.</w:t>
      </w:r>
    </w:p>
    <w:p w:rsidR="0029672F" w:rsidRPr="00395BB2" w:rsidRDefault="0029672F" w:rsidP="00F83AF4">
      <w:pPr>
        <w:shd w:val="clear" w:color="auto" w:fill="FFFFFF"/>
        <w:spacing w:after="255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 xml:space="preserve">В первоочередном порядке также предоставляются места детям, указанным в части 6 статьи 46 Федерального закона от 7 февраля </w:t>
      </w:r>
      <w:smartTag w:uri="urn:schemas-microsoft-com:office:smarttags" w:element="metricconverter">
        <w:smartTagPr>
          <w:attr w:name="ProductID" w:val="2012 г"/>
        </w:smartTagPr>
        <w:r w:rsidRPr="00395BB2">
          <w:rPr>
            <w:rFonts w:ascii="Times New Roman" w:hAnsi="Times New Roman"/>
            <w:sz w:val="28"/>
            <w:szCs w:val="28"/>
            <w:lang w:eastAsia="ru-RU"/>
          </w:rPr>
          <w:t>2011 г</w:t>
        </w:r>
      </w:smartTag>
      <w:r w:rsidRPr="00395BB2">
        <w:rPr>
          <w:rFonts w:ascii="Times New Roman" w:hAnsi="Times New Roman"/>
          <w:sz w:val="28"/>
          <w:szCs w:val="28"/>
          <w:lang w:eastAsia="ru-RU"/>
        </w:rPr>
        <w:t xml:space="preserve">. № 3-ФЗ "О полиции", детям сотрудников органов внутренних дел, не являющихся сотрудниками полиции, и детям, указанным в части 14 статьи 3 Федерального закона от 30 декабря </w:t>
      </w:r>
      <w:smartTag w:uri="urn:schemas-microsoft-com:office:smarttags" w:element="metricconverter">
        <w:smartTagPr>
          <w:attr w:name="ProductID" w:val="2012 г"/>
        </w:smartTagPr>
        <w:r w:rsidRPr="00395BB2">
          <w:rPr>
            <w:rFonts w:ascii="Times New Roman" w:hAnsi="Times New Roman"/>
            <w:sz w:val="28"/>
            <w:szCs w:val="28"/>
            <w:lang w:eastAsia="ru-RU"/>
          </w:rPr>
          <w:t>2012 г</w:t>
        </w:r>
      </w:smartTag>
      <w:r w:rsidRPr="00395BB2">
        <w:rPr>
          <w:rFonts w:ascii="Times New Roman" w:hAnsi="Times New Roman"/>
          <w:sz w:val="28"/>
          <w:szCs w:val="28"/>
          <w:lang w:eastAsia="ru-RU"/>
        </w:rPr>
        <w:t>. № 283-ФЗ "О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Федерации".</w:t>
      </w:r>
    </w:p>
    <w:p w:rsidR="0029672F" w:rsidRPr="00395BB2" w:rsidRDefault="0029672F" w:rsidP="00F83AF4">
      <w:pPr>
        <w:shd w:val="clear" w:color="auto" w:fill="FFFFFF"/>
        <w:spacing w:after="255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8. </w:t>
      </w:r>
      <w:r w:rsidRPr="00395BB2">
        <w:rPr>
          <w:rFonts w:ascii="Times New Roman" w:hAnsi="Times New Roman"/>
          <w:sz w:val="28"/>
          <w:szCs w:val="28"/>
          <w:lang w:eastAsia="ru-RU"/>
        </w:rPr>
        <w:t>Прием на обучение в общеобразовательную организацию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</w:t>
      </w:r>
    </w:p>
    <w:p w:rsidR="0029672F" w:rsidRPr="00395BB2" w:rsidRDefault="0029672F" w:rsidP="00F83AF4">
      <w:pPr>
        <w:shd w:val="clear" w:color="auto" w:fill="FFFFFF"/>
        <w:spacing w:after="255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9. </w:t>
      </w:r>
      <w:r w:rsidRPr="00395BB2">
        <w:rPr>
          <w:rFonts w:ascii="Times New Roman" w:hAnsi="Times New Roman"/>
          <w:sz w:val="28"/>
          <w:szCs w:val="28"/>
          <w:lang w:eastAsia="ru-RU"/>
        </w:rPr>
        <w:t xml:space="preserve">Проживающие в одной семье и имеющие общее место жительства дети имеют право преимущественного приема на обучение по АООП начального общего образования в ГБОУ </w:t>
      </w:r>
      <w:r>
        <w:rPr>
          <w:rFonts w:ascii="Times New Roman" w:hAnsi="Times New Roman"/>
          <w:sz w:val="28"/>
          <w:szCs w:val="28"/>
          <w:lang w:eastAsia="ru-RU"/>
        </w:rPr>
        <w:t>«Лаишевская ш</w:t>
      </w:r>
      <w:r w:rsidRPr="00395BB2">
        <w:rPr>
          <w:rFonts w:ascii="Times New Roman" w:hAnsi="Times New Roman"/>
          <w:sz w:val="28"/>
          <w:szCs w:val="28"/>
          <w:lang w:eastAsia="ru-RU"/>
        </w:rPr>
        <w:t>кола- интернат</w:t>
      </w:r>
      <w:r>
        <w:rPr>
          <w:rFonts w:ascii="Times New Roman" w:hAnsi="Times New Roman"/>
          <w:sz w:val="28"/>
          <w:szCs w:val="28"/>
          <w:lang w:eastAsia="ru-RU"/>
        </w:rPr>
        <w:t xml:space="preserve"> для детей с ОВЗ</w:t>
      </w:r>
      <w:r w:rsidRPr="00395BB2">
        <w:rPr>
          <w:rFonts w:ascii="Times New Roman" w:hAnsi="Times New Roman"/>
          <w:sz w:val="28"/>
          <w:szCs w:val="28"/>
          <w:lang w:eastAsia="ru-RU"/>
        </w:rPr>
        <w:t>», в которой обучаются их братья и (или) сестры.</w:t>
      </w:r>
    </w:p>
    <w:p w:rsidR="0029672F" w:rsidRPr="00395BB2" w:rsidRDefault="0029672F" w:rsidP="00F83AF4">
      <w:pPr>
        <w:shd w:val="clear" w:color="auto" w:fill="FFFFFF"/>
        <w:spacing w:after="255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10. </w:t>
      </w:r>
      <w:r w:rsidRPr="00395BB2">
        <w:rPr>
          <w:rFonts w:ascii="Times New Roman" w:hAnsi="Times New Roman"/>
          <w:sz w:val="28"/>
          <w:szCs w:val="28"/>
          <w:lang w:eastAsia="ru-RU"/>
        </w:rPr>
        <w:t>Дети с ограниченными возможностями здоровья принимаются на обучение по АООП начального общего, основного общего и среднего общего образования только с согласия их родителей (законных представителей) и на основании рекомендаций Центральной психолого-медико-педагогической комиссии.</w:t>
      </w:r>
    </w:p>
    <w:p w:rsidR="0029672F" w:rsidRPr="00395BB2" w:rsidRDefault="0029672F" w:rsidP="00F83AF4">
      <w:pPr>
        <w:shd w:val="clear" w:color="auto" w:fill="FFFFFF"/>
        <w:spacing w:after="255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11. </w:t>
      </w:r>
      <w:r w:rsidRPr="00395BB2">
        <w:rPr>
          <w:rFonts w:ascii="Times New Roman" w:hAnsi="Times New Roman"/>
          <w:sz w:val="28"/>
          <w:szCs w:val="28"/>
          <w:lang w:eastAsia="ru-RU"/>
        </w:rPr>
        <w:t>Поступающие с ограниченными возможностями здоровья, достигшие возраста 18 лет, принимаются на обучение по АООП только с согласия самих поступающих.</w:t>
      </w:r>
    </w:p>
    <w:p w:rsidR="0029672F" w:rsidRPr="00395BB2" w:rsidRDefault="0029672F" w:rsidP="00F83AF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12. </w:t>
      </w:r>
      <w:r w:rsidRPr="00395BB2">
        <w:rPr>
          <w:rFonts w:ascii="Times New Roman" w:hAnsi="Times New Roman"/>
          <w:sz w:val="28"/>
          <w:szCs w:val="28"/>
          <w:lang w:eastAsia="ru-RU"/>
        </w:rPr>
        <w:t>Прием в Школу-интернат осуществляется в течение всего учебного года при наличии свободных мест.</w:t>
      </w:r>
    </w:p>
    <w:p w:rsidR="0029672F" w:rsidRPr="00395BB2" w:rsidRDefault="0029672F" w:rsidP="00F83AF4">
      <w:pPr>
        <w:pStyle w:val="Style4"/>
        <w:widowControl/>
        <w:spacing w:before="5" w:line="24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Pr="00395BB2">
        <w:rPr>
          <w:sz w:val="28"/>
          <w:szCs w:val="28"/>
        </w:rPr>
        <w:t xml:space="preserve">В приеме в </w:t>
      </w:r>
      <w:r>
        <w:rPr>
          <w:sz w:val="28"/>
          <w:szCs w:val="28"/>
        </w:rPr>
        <w:t>Ш</w:t>
      </w:r>
      <w:r w:rsidRPr="00395BB2">
        <w:rPr>
          <w:sz w:val="28"/>
          <w:szCs w:val="28"/>
        </w:rPr>
        <w:t>колу-интернат может быть отказано только по причине отсутствия в ней свободных мест.</w:t>
      </w:r>
    </w:p>
    <w:p w:rsidR="0029672F" w:rsidRPr="00395BB2" w:rsidRDefault="0029672F" w:rsidP="00F83AF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14.</w:t>
      </w:r>
      <w:r w:rsidRPr="00395BB2">
        <w:rPr>
          <w:rFonts w:ascii="Times New Roman" w:hAnsi="Times New Roman"/>
          <w:sz w:val="28"/>
          <w:szCs w:val="28"/>
          <w:lang w:eastAsia="ru-RU"/>
        </w:rPr>
        <w:t xml:space="preserve"> В случае отсутствия мест в </w:t>
      </w:r>
      <w:r>
        <w:rPr>
          <w:rFonts w:ascii="Times New Roman" w:hAnsi="Times New Roman"/>
          <w:sz w:val="28"/>
          <w:szCs w:val="28"/>
          <w:lang w:eastAsia="ru-RU"/>
        </w:rPr>
        <w:t>Школе-</w:t>
      </w:r>
      <w:r w:rsidRPr="00395BB2">
        <w:rPr>
          <w:rFonts w:ascii="Times New Roman" w:hAnsi="Times New Roman"/>
          <w:sz w:val="28"/>
          <w:szCs w:val="28"/>
          <w:lang w:eastAsia="ru-RU"/>
        </w:rPr>
        <w:t>интернат, директор</w:t>
      </w:r>
      <w:r w:rsidRPr="00395BB2">
        <w:rPr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Ш</w:t>
      </w:r>
      <w:r w:rsidRPr="00395BB2">
        <w:rPr>
          <w:rFonts w:ascii="Times New Roman" w:hAnsi="Times New Roman"/>
          <w:sz w:val="28"/>
          <w:szCs w:val="28"/>
        </w:rPr>
        <w:t xml:space="preserve">колы-интернат визирует отказ в приеме на заявлении родителя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 в </w:t>
      </w:r>
      <w:r w:rsidRPr="00395BB2">
        <w:rPr>
          <w:rFonts w:ascii="Times New Roman" w:hAnsi="Times New Roman"/>
          <w:sz w:val="28"/>
          <w:szCs w:val="28"/>
          <w:lang w:eastAsia="ru-RU"/>
        </w:rPr>
        <w:t>Министерство образования и науки Республики Татарстан.</w:t>
      </w:r>
    </w:p>
    <w:p w:rsidR="0029672F" w:rsidRPr="00395BB2" w:rsidRDefault="0029672F" w:rsidP="00F83AF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15. Школа-</w:t>
      </w:r>
      <w:r w:rsidRPr="00395BB2">
        <w:rPr>
          <w:rFonts w:ascii="Times New Roman" w:hAnsi="Times New Roman"/>
          <w:sz w:val="28"/>
          <w:szCs w:val="28"/>
          <w:lang w:eastAsia="ru-RU"/>
        </w:rPr>
        <w:t>интернат с целью проведения организованного приема детей в</w:t>
      </w:r>
      <w:r>
        <w:rPr>
          <w:rFonts w:ascii="Times New Roman" w:hAnsi="Times New Roman"/>
          <w:sz w:val="28"/>
          <w:szCs w:val="28"/>
          <w:lang w:eastAsia="ru-RU"/>
        </w:rPr>
        <w:t xml:space="preserve"> первый класс размещают на своём</w:t>
      </w:r>
      <w:r w:rsidRPr="00395BB2">
        <w:rPr>
          <w:rFonts w:ascii="Times New Roman" w:hAnsi="Times New Roman"/>
          <w:sz w:val="28"/>
          <w:szCs w:val="28"/>
          <w:lang w:eastAsia="ru-RU"/>
        </w:rPr>
        <w:t xml:space="preserve"> информационном стенде и официальном сайте в сети Интернет информацию:</w:t>
      </w:r>
    </w:p>
    <w:p w:rsidR="0029672F" w:rsidRPr="00395BB2" w:rsidRDefault="0029672F" w:rsidP="00306FF1">
      <w:pPr>
        <w:pStyle w:val="ListParagraph"/>
        <w:numPr>
          <w:ilvl w:val="0"/>
          <w:numId w:val="8"/>
        </w:num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о количестве мест в 1-х и 10-х классах;</w:t>
      </w:r>
    </w:p>
    <w:p w:rsidR="0029672F" w:rsidRPr="00395BB2" w:rsidRDefault="0029672F" w:rsidP="004207A9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о наличии свободных мест в переводных классах.</w:t>
      </w:r>
    </w:p>
    <w:p w:rsidR="0029672F" w:rsidRPr="00395BB2" w:rsidRDefault="0029672F" w:rsidP="00F83AF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333333"/>
          <w:sz w:val="28"/>
          <w:szCs w:val="28"/>
          <w:lang w:eastAsia="ru-RU"/>
        </w:rPr>
        <w:t xml:space="preserve">16. </w:t>
      </w:r>
      <w:r w:rsidRPr="00395BB2">
        <w:rPr>
          <w:rFonts w:ascii="Times New Roman" w:hAnsi="Times New Roman"/>
          <w:sz w:val="28"/>
          <w:szCs w:val="28"/>
          <w:lang w:eastAsia="ru-RU"/>
        </w:rPr>
        <w:t>Прием заявлений о приеме на обучение в первый класс начинается после получения родителями (законными представителями) заключения Цен</w:t>
      </w:r>
      <w:r>
        <w:rPr>
          <w:rFonts w:ascii="Times New Roman" w:hAnsi="Times New Roman"/>
          <w:sz w:val="28"/>
          <w:szCs w:val="28"/>
          <w:lang w:eastAsia="ru-RU"/>
        </w:rPr>
        <w:t xml:space="preserve">трального </w:t>
      </w:r>
      <w:r w:rsidRPr="00395BB2">
        <w:rPr>
          <w:rFonts w:ascii="Times New Roman" w:hAnsi="Times New Roman"/>
          <w:sz w:val="28"/>
          <w:szCs w:val="28"/>
          <w:lang w:eastAsia="ru-RU"/>
        </w:rPr>
        <w:t xml:space="preserve">ПМПК. </w:t>
      </w:r>
    </w:p>
    <w:p w:rsidR="0029672F" w:rsidRPr="00395BB2" w:rsidRDefault="0029672F" w:rsidP="00F83AF4">
      <w:pPr>
        <w:shd w:val="clear" w:color="auto" w:fill="FFFFFF"/>
        <w:spacing w:after="255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333333"/>
          <w:sz w:val="28"/>
          <w:szCs w:val="28"/>
          <w:lang w:eastAsia="ru-RU"/>
        </w:rPr>
        <w:t xml:space="preserve">17. </w:t>
      </w:r>
      <w:r>
        <w:rPr>
          <w:rFonts w:ascii="Times New Roman" w:hAnsi="Times New Roman"/>
          <w:sz w:val="28"/>
          <w:szCs w:val="28"/>
          <w:lang w:eastAsia="ru-RU"/>
        </w:rPr>
        <w:t>Директор Ш</w:t>
      </w:r>
      <w:r w:rsidRPr="00395BB2">
        <w:rPr>
          <w:rFonts w:ascii="Times New Roman" w:hAnsi="Times New Roman"/>
          <w:sz w:val="28"/>
          <w:szCs w:val="28"/>
          <w:lang w:eastAsia="ru-RU"/>
        </w:rPr>
        <w:t>колы-интернат издает приказ о приеме на обучение детей в течение 3 рабочих дней после завершения приема документов на обучение по числу посадочных мест согласно нормативу и распорядительного письма Министерства образов</w:t>
      </w:r>
      <w:r>
        <w:rPr>
          <w:rFonts w:ascii="Times New Roman" w:hAnsi="Times New Roman"/>
          <w:sz w:val="28"/>
          <w:szCs w:val="28"/>
          <w:lang w:eastAsia="ru-RU"/>
        </w:rPr>
        <w:t>ания и науки РТ о зачислении в Ш</w:t>
      </w:r>
      <w:r w:rsidRPr="00395BB2">
        <w:rPr>
          <w:rFonts w:ascii="Times New Roman" w:hAnsi="Times New Roman"/>
          <w:sz w:val="28"/>
          <w:szCs w:val="28"/>
          <w:lang w:eastAsia="ru-RU"/>
        </w:rPr>
        <w:t>колу-интернат.</w:t>
      </w:r>
    </w:p>
    <w:p w:rsidR="0029672F" w:rsidRPr="00395BB2" w:rsidRDefault="0029672F" w:rsidP="00F83AF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333333"/>
          <w:sz w:val="28"/>
          <w:szCs w:val="28"/>
          <w:lang w:eastAsia="ru-RU"/>
        </w:rPr>
        <w:t xml:space="preserve">18. </w:t>
      </w:r>
      <w:r w:rsidRPr="00395BB2">
        <w:rPr>
          <w:rFonts w:ascii="Times New Roman" w:hAnsi="Times New Roman"/>
          <w:sz w:val="28"/>
          <w:szCs w:val="28"/>
          <w:lang w:eastAsia="ru-RU"/>
        </w:rPr>
        <w:t xml:space="preserve">При приеме на обучение общеобразовательная организация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 </w:t>
      </w:r>
      <w:r w:rsidRPr="00395BB2">
        <w:rPr>
          <w:rStyle w:val="FontStyle16"/>
          <w:sz w:val="28"/>
          <w:szCs w:val="28"/>
        </w:rPr>
        <w:t>Ознакомление поступающего и его родителя(ей) (законного(ых) представителя(ей)) с документами школы осуществляется путем размещения копий д</w:t>
      </w:r>
      <w:r>
        <w:rPr>
          <w:rStyle w:val="FontStyle16"/>
          <w:sz w:val="28"/>
          <w:szCs w:val="28"/>
        </w:rPr>
        <w:t>окументов на официальном сайте Ш</w:t>
      </w:r>
      <w:r w:rsidRPr="00395BB2">
        <w:rPr>
          <w:rStyle w:val="FontStyle16"/>
          <w:sz w:val="28"/>
          <w:szCs w:val="28"/>
        </w:rPr>
        <w:t xml:space="preserve">колы </w:t>
      </w:r>
      <w:r>
        <w:rPr>
          <w:rStyle w:val="FontStyle16"/>
          <w:sz w:val="28"/>
          <w:szCs w:val="28"/>
        </w:rPr>
        <w:t xml:space="preserve">– интернат </w:t>
      </w:r>
      <w:r w:rsidRPr="00395BB2">
        <w:rPr>
          <w:rStyle w:val="FontStyle16"/>
          <w:sz w:val="28"/>
          <w:szCs w:val="28"/>
        </w:rPr>
        <w:t>в сети Интернет.</w:t>
      </w:r>
    </w:p>
    <w:p w:rsidR="0029672F" w:rsidRPr="00395BB2" w:rsidRDefault="0029672F" w:rsidP="00F83AF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19. </w:t>
      </w:r>
      <w:r w:rsidRPr="00395BB2">
        <w:rPr>
          <w:rFonts w:ascii="Times New Roman" w:hAnsi="Times New Roman"/>
          <w:sz w:val="28"/>
          <w:szCs w:val="28"/>
          <w:lang w:eastAsia="ru-RU"/>
        </w:rPr>
        <w:t>При приеме на обучение по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детей.</w:t>
      </w:r>
    </w:p>
    <w:p w:rsidR="0029672F" w:rsidRPr="00395BB2" w:rsidRDefault="0029672F" w:rsidP="00F83AF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20. </w:t>
      </w:r>
      <w:r w:rsidRPr="00395BB2">
        <w:rPr>
          <w:rFonts w:ascii="Times New Roman" w:hAnsi="Times New Roman"/>
          <w:sz w:val="28"/>
          <w:szCs w:val="28"/>
          <w:lang w:eastAsia="ru-RU"/>
        </w:rPr>
        <w:t>Прием на обучение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 1 части 1 статьи 34 Федерального закона.</w:t>
      </w:r>
    </w:p>
    <w:p w:rsidR="0029672F" w:rsidRPr="00395BB2" w:rsidRDefault="0029672F" w:rsidP="00F83AF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21. </w:t>
      </w:r>
      <w:r w:rsidRPr="00395BB2">
        <w:rPr>
          <w:rFonts w:ascii="Times New Roman" w:hAnsi="Times New Roman"/>
          <w:sz w:val="28"/>
          <w:szCs w:val="28"/>
          <w:lang w:eastAsia="ru-RU"/>
        </w:rPr>
        <w:t>Заявление о приеме на обучение и документы для приема на обучение, указанные в пункте 24 Порядка, подаются одним из следующих способов:</w:t>
      </w:r>
    </w:p>
    <w:p w:rsidR="0029672F" w:rsidRPr="00395BB2" w:rsidRDefault="0029672F" w:rsidP="00306FF1">
      <w:pPr>
        <w:pStyle w:val="ListParagraph"/>
        <w:numPr>
          <w:ilvl w:val="0"/>
          <w:numId w:val="10"/>
        </w:num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лично в общеобразовательную организацию;</w:t>
      </w:r>
    </w:p>
    <w:p w:rsidR="0029672F" w:rsidRPr="00395BB2" w:rsidRDefault="0029672F" w:rsidP="00306FF1">
      <w:pPr>
        <w:pStyle w:val="ListParagraph"/>
        <w:numPr>
          <w:ilvl w:val="0"/>
          <w:numId w:val="10"/>
        </w:num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через операторов почтовой связи общего пользования заказным письмом с уведомлением о вручении;</w:t>
      </w:r>
    </w:p>
    <w:p w:rsidR="0029672F" w:rsidRPr="00395BB2" w:rsidRDefault="0029672F" w:rsidP="00306FF1">
      <w:pPr>
        <w:pStyle w:val="ListParagraph"/>
        <w:numPr>
          <w:ilvl w:val="0"/>
          <w:numId w:val="10"/>
        </w:num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Школы в сети Интернет или иным способом с использованием сети Интернет;</w:t>
      </w:r>
    </w:p>
    <w:p w:rsidR="0029672F" w:rsidRPr="00395BB2" w:rsidRDefault="0029672F" w:rsidP="004207A9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</w:p>
    <w:p w:rsidR="0029672F" w:rsidRPr="00395BB2" w:rsidRDefault="0029672F" w:rsidP="004207A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Школа- интернат осуществляет проверку достоверности сведений, указанных в заявлении о приеме на обучение, и соответствия действительности поданных электронных образ</w:t>
      </w:r>
      <w:r>
        <w:rPr>
          <w:rFonts w:ascii="Times New Roman" w:hAnsi="Times New Roman"/>
          <w:sz w:val="28"/>
          <w:szCs w:val="28"/>
          <w:lang w:eastAsia="ru-RU"/>
        </w:rPr>
        <w:t>ц</w:t>
      </w:r>
      <w:r w:rsidRPr="00395BB2">
        <w:rPr>
          <w:rFonts w:ascii="Times New Roman" w:hAnsi="Times New Roman"/>
          <w:sz w:val="28"/>
          <w:szCs w:val="28"/>
          <w:lang w:eastAsia="ru-RU"/>
        </w:rPr>
        <w:t>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29672F" w:rsidRPr="00395BB2" w:rsidRDefault="0029672F" w:rsidP="00AF658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22. В заявлении о приеме на обучение родителем (законным представителем) ребенка или поступающим  указываются следующие сведения:</w:t>
      </w:r>
    </w:p>
    <w:p w:rsidR="0029672F" w:rsidRPr="00395BB2" w:rsidRDefault="0029672F" w:rsidP="004207A9">
      <w:pPr>
        <w:pStyle w:val="ListParagraph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фамилия, имя, отчество (при наличии) ребенка или поступающего;</w:t>
      </w:r>
    </w:p>
    <w:p w:rsidR="0029672F" w:rsidRPr="00395BB2" w:rsidRDefault="0029672F" w:rsidP="00306FF1">
      <w:pPr>
        <w:pStyle w:val="ListParagraph"/>
        <w:numPr>
          <w:ilvl w:val="0"/>
          <w:numId w:val="11"/>
        </w:num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дата рождения ребенка или поступающего;</w:t>
      </w:r>
    </w:p>
    <w:p w:rsidR="0029672F" w:rsidRPr="00395BB2" w:rsidRDefault="0029672F" w:rsidP="00306FF1">
      <w:pPr>
        <w:pStyle w:val="ListParagraph"/>
        <w:numPr>
          <w:ilvl w:val="0"/>
          <w:numId w:val="11"/>
        </w:num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адрес места жительства и (или) адрес места пребывания ребенка или поступающего;</w:t>
      </w:r>
    </w:p>
    <w:p w:rsidR="0029672F" w:rsidRPr="00395BB2" w:rsidRDefault="0029672F" w:rsidP="00306FF1">
      <w:pPr>
        <w:pStyle w:val="ListParagraph"/>
        <w:numPr>
          <w:ilvl w:val="0"/>
          <w:numId w:val="11"/>
        </w:num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фамилия, имя, отчество (при наличии) родителя(ей) (законного(ых) представителя(ей) ребенка;</w:t>
      </w:r>
    </w:p>
    <w:p w:rsidR="0029672F" w:rsidRPr="00395BB2" w:rsidRDefault="0029672F" w:rsidP="00306FF1">
      <w:pPr>
        <w:pStyle w:val="ListParagraph"/>
        <w:numPr>
          <w:ilvl w:val="0"/>
          <w:numId w:val="11"/>
        </w:num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адрес места жительства и (или) адрес места пребывания родителя(ей) (законного(ых) представителя(ей) ребенка;</w:t>
      </w:r>
    </w:p>
    <w:p w:rsidR="0029672F" w:rsidRPr="00395BB2" w:rsidRDefault="0029672F" w:rsidP="00306FF1">
      <w:pPr>
        <w:pStyle w:val="ListParagraph"/>
        <w:numPr>
          <w:ilvl w:val="0"/>
          <w:numId w:val="11"/>
        </w:num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адрес(а) электронной почты, номер(а) телефона(ов) (при наличии) родителя(ей) (законного(ых) представителя(ей) ребенка или поступающего;</w:t>
      </w:r>
    </w:p>
    <w:p w:rsidR="0029672F" w:rsidRPr="00395BB2" w:rsidRDefault="0029672F" w:rsidP="00306FF1">
      <w:pPr>
        <w:pStyle w:val="ListParagraph"/>
        <w:numPr>
          <w:ilvl w:val="0"/>
          <w:numId w:val="11"/>
        </w:num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о наличии права внеочередного, первоочередного или преимущественного приема;</w:t>
      </w:r>
    </w:p>
    <w:p w:rsidR="0029672F" w:rsidRPr="00395BB2" w:rsidRDefault="0029672F" w:rsidP="00306FF1">
      <w:pPr>
        <w:pStyle w:val="ListParagraph"/>
        <w:numPr>
          <w:ilvl w:val="0"/>
          <w:numId w:val="11"/>
        </w:num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согласие родителя(ей) (законного(ых) представителя(ей) ребенка или поступающего, достигшего возраста восемнадцати лет,  на обучение по АООП;</w:t>
      </w:r>
    </w:p>
    <w:p w:rsidR="0029672F" w:rsidRPr="00395BB2" w:rsidRDefault="0029672F" w:rsidP="00306FF1">
      <w:pPr>
        <w:pStyle w:val="ListParagraph"/>
        <w:numPr>
          <w:ilvl w:val="0"/>
          <w:numId w:val="11"/>
        </w:num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язык образования;</w:t>
      </w:r>
    </w:p>
    <w:p w:rsidR="0029672F" w:rsidRPr="00395BB2" w:rsidRDefault="0029672F" w:rsidP="00306FF1">
      <w:pPr>
        <w:pStyle w:val="ListParagraph"/>
        <w:numPr>
          <w:ilvl w:val="0"/>
          <w:numId w:val="11"/>
        </w:num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29672F" w:rsidRPr="00395BB2" w:rsidRDefault="0029672F" w:rsidP="00306FF1">
      <w:pPr>
        <w:pStyle w:val="ListParagraph"/>
        <w:numPr>
          <w:ilvl w:val="0"/>
          <w:numId w:val="11"/>
        </w:num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29672F" w:rsidRPr="00395BB2" w:rsidRDefault="0029672F" w:rsidP="00306FF1">
      <w:pPr>
        <w:pStyle w:val="ListParagraph"/>
        <w:numPr>
          <w:ilvl w:val="0"/>
          <w:numId w:val="11"/>
        </w:num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факт ознакомления родителя(ей) (законного(ых)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29672F" w:rsidRPr="00395BB2" w:rsidRDefault="0029672F" w:rsidP="004207A9">
      <w:pPr>
        <w:pStyle w:val="ListParagraph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согласие родителя(ей) (законного(ых) представителя(ей) ребенка или поступающего на обработку персональных данных.</w:t>
      </w:r>
    </w:p>
    <w:p w:rsidR="0029672F" w:rsidRPr="00395BB2" w:rsidRDefault="0029672F" w:rsidP="00AF658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23. </w:t>
      </w:r>
      <w:r w:rsidRPr="00395BB2">
        <w:rPr>
          <w:rFonts w:ascii="Times New Roman" w:hAnsi="Times New Roman"/>
          <w:sz w:val="28"/>
          <w:szCs w:val="28"/>
          <w:lang w:eastAsia="ru-RU"/>
        </w:rPr>
        <w:t xml:space="preserve">Образец заявления о приеме на обучение размещается </w:t>
      </w:r>
      <w:r>
        <w:rPr>
          <w:rFonts w:ascii="Times New Roman" w:hAnsi="Times New Roman"/>
          <w:sz w:val="28"/>
          <w:szCs w:val="28"/>
          <w:lang w:eastAsia="ru-RU"/>
        </w:rPr>
        <w:t>Ш</w:t>
      </w:r>
      <w:r w:rsidRPr="00395BB2">
        <w:rPr>
          <w:rFonts w:ascii="Times New Roman" w:hAnsi="Times New Roman"/>
          <w:sz w:val="28"/>
          <w:szCs w:val="28"/>
          <w:lang w:eastAsia="ru-RU"/>
        </w:rPr>
        <w:t>колой-интернат</w:t>
      </w:r>
      <w:r>
        <w:rPr>
          <w:rFonts w:ascii="Times New Roman" w:hAnsi="Times New Roman"/>
          <w:sz w:val="28"/>
          <w:szCs w:val="28"/>
          <w:lang w:eastAsia="ru-RU"/>
        </w:rPr>
        <w:t xml:space="preserve"> на своём информационном</w:t>
      </w:r>
      <w:r w:rsidRPr="00395BB2">
        <w:rPr>
          <w:rFonts w:ascii="Times New Roman" w:hAnsi="Times New Roman"/>
          <w:sz w:val="28"/>
          <w:szCs w:val="28"/>
          <w:lang w:eastAsia="ru-RU"/>
        </w:rPr>
        <w:t xml:space="preserve"> стенде и официальном сайте в сети Интернет (</w:t>
      </w:r>
      <w:r w:rsidRPr="00395BB2">
        <w:rPr>
          <w:rFonts w:ascii="Times New Roman" w:hAnsi="Times New Roman"/>
          <w:i/>
          <w:sz w:val="28"/>
          <w:szCs w:val="28"/>
          <w:lang w:eastAsia="ru-RU"/>
        </w:rPr>
        <w:t>Приложение 1 – заявление родителей (законных представителей) и 2 – заявление поступающего</w:t>
      </w:r>
      <w:r w:rsidRPr="00395BB2">
        <w:rPr>
          <w:rFonts w:ascii="Times New Roman" w:hAnsi="Times New Roman"/>
          <w:sz w:val="28"/>
          <w:szCs w:val="28"/>
          <w:lang w:eastAsia="ru-RU"/>
        </w:rPr>
        <w:t xml:space="preserve">). </w:t>
      </w:r>
    </w:p>
    <w:p w:rsidR="0029672F" w:rsidRPr="00395BB2" w:rsidRDefault="0029672F" w:rsidP="00AF658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24. </w:t>
      </w:r>
      <w:r w:rsidRPr="00395BB2">
        <w:rPr>
          <w:rFonts w:ascii="Times New Roman" w:hAnsi="Times New Roman"/>
          <w:sz w:val="28"/>
          <w:szCs w:val="28"/>
          <w:lang w:eastAsia="ru-RU"/>
        </w:rPr>
        <w:t>Для приема родитель(и) (законный(ые) представитель(и) ребенка или поступающий представляют (отдают Школе) следующие документы:</w:t>
      </w:r>
    </w:p>
    <w:p w:rsidR="0029672F" w:rsidRPr="00395BB2" w:rsidRDefault="0029672F" w:rsidP="004207A9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копию документа, удостоверяющего личность родителя (законного представителя) ребенка и подтверждающего родство заявителя;</w:t>
      </w:r>
    </w:p>
    <w:p w:rsidR="0029672F" w:rsidRPr="00395BB2" w:rsidRDefault="0029672F" w:rsidP="00306FF1">
      <w:pPr>
        <w:pStyle w:val="ListParagraph"/>
        <w:numPr>
          <w:ilvl w:val="0"/>
          <w:numId w:val="9"/>
        </w:num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копию свидетельства о рождении ребенка или копию документа, удостоверяющего личность поступающего;</w:t>
      </w:r>
    </w:p>
    <w:p w:rsidR="0029672F" w:rsidRPr="00395BB2" w:rsidRDefault="0029672F" w:rsidP="00306FF1">
      <w:pPr>
        <w:pStyle w:val="ListParagraph"/>
        <w:numPr>
          <w:ilvl w:val="0"/>
          <w:numId w:val="9"/>
        </w:num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копию заключения Центральной психолого-медико-педагогической комиссии;</w:t>
      </w:r>
    </w:p>
    <w:p w:rsidR="0029672F" w:rsidRPr="00395BB2" w:rsidRDefault="0029672F" w:rsidP="00306FF1">
      <w:pPr>
        <w:pStyle w:val="ListParagraph"/>
        <w:numPr>
          <w:ilvl w:val="0"/>
          <w:numId w:val="9"/>
        </w:num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копию документа, подтверждающего установление опеки или попечительства (при необходимости);</w:t>
      </w:r>
    </w:p>
    <w:p w:rsidR="0029672F" w:rsidRPr="00395BB2" w:rsidRDefault="0029672F" w:rsidP="00306FF1">
      <w:pPr>
        <w:pStyle w:val="ListParagraph"/>
        <w:numPr>
          <w:ilvl w:val="0"/>
          <w:numId w:val="9"/>
        </w:numPr>
        <w:shd w:val="clear" w:color="auto" w:fill="FFFFFF"/>
        <w:spacing w:after="255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копию документа о регистрации ребенка или поступающего по месту жительства или по месту пребывания, или справку о приеме документов для оформления регистрации по месту жительства (в случае приема на обучение ребенка или поступающего,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:rsidR="0029672F" w:rsidRPr="00395BB2" w:rsidRDefault="0029672F" w:rsidP="004207A9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справку с места работы родителя(ей) (законного(ых) представителя(ей) ребенка (при наличии права внеочередного или первоочередного приема на обучение).</w:t>
      </w:r>
    </w:p>
    <w:p w:rsidR="0029672F" w:rsidRPr="00395BB2" w:rsidRDefault="0029672F" w:rsidP="004207A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(законный(ые) представитель(и) ребенка предъявляет(ют)-показывает оригиналы документов, указанных в абзацах 2 - 5 настоящего пункта, а поступающий - оригинал документа, удостоверяющего личность поступающего.</w:t>
      </w:r>
    </w:p>
    <w:p w:rsidR="0029672F" w:rsidRPr="00395BB2" w:rsidRDefault="0029672F" w:rsidP="00AF658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25. </w:t>
      </w:r>
      <w:r w:rsidRPr="00395BB2">
        <w:rPr>
          <w:rFonts w:ascii="Times New Roman" w:hAnsi="Times New Roman"/>
          <w:sz w:val="28"/>
          <w:szCs w:val="28"/>
          <w:lang w:eastAsia="ru-RU"/>
        </w:rPr>
        <w:t>При приеме на обучение по АООП среднего общего образования представляется (отдается на хранение) аттестат об основном общем образовании, выданный в установленном порядке.</w:t>
      </w:r>
    </w:p>
    <w:p w:rsidR="0029672F" w:rsidRPr="00395BB2" w:rsidRDefault="0029672F" w:rsidP="00AF658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26. </w:t>
      </w:r>
      <w:r w:rsidRPr="00395BB2">
        <w:rPr>
          <w:rFonts w:ascii="Times New Roman" w:hAnsi="Times New Roman"/>
          <w:sz w:val="28"/>
          <w:szCs w:val="28"/>
          <w:lang w:eastAsia="ru-RU"/>
        </w:rPr>
        <w:t>Родитель(и) (законный(ые)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29672F" w:rsidRPr="00395BB2" w:rsidRDefault="0029672F" w:rsidP="004207A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95BB2">
        <w:rPr>
          <w:rFonts w:ascii="Times New Roman" w:hAnsi="Times New Roman"/>
          <w:sz w:val="28"/>
          <w:szCs w:val="28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 переводом на русский язык.</w:t>
      </w:r>
    </w:p>
    <w:p w:rsidR="0029672F" w:rsidRPr="00395BB2" w:rsidRDefault="0029672F" w:rsidP="00AF658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27. </w:t>
      </w:r>
      <w:r w:rsidRPr="00395BB2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Школа-</w:t>
      </w:r>
      <w:r w:rsidRPr="00395BB2">
        <w:rPr>
          <w:rFonts w:ascii="Times New Roman" w:hAnsi="Times New Roman"/>
          <w:sz w:val="28"/>
          <w:szCs w:val="28"/>
          <w:lang w:eastAsia="ru-RU"/>
        </w:rPr>
        <w:t>интернат не имеет права требовать представления других документов в качестве основания для приема на обучение по АООП.</w:t>
      </w:r>
    </w:p>
    <w:p w:rsidR="0029672F" w:rsidRPr="00395BB2" w:rsidRDefault="0029672F" w:rsidP="00AF658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28. </w:t>
      </w:r>
      <w:r w:rsidRPr="00395BB2">
        <w:rPr>
          <w:rFonts w:ascii="Times New Roman" w:hAnsi="Times New Roman"/>
          <w:sz w:val="28"/>
          <w:szCs w:val="28"/>
          <w:lang w:eastAsia="ru-RU"/>
        </w:rPr>
        <w:t xml:space="preserve"> Родитель(и) (законный(ые) представитель(и) ребенка или поступающий имеют право по своему усмотрению представлять другие документы.</w:t>
      </w:r>
    </w:p>
    <w:p w:rsidR="0029672F" w:rsidRPr="00395BB2" w:rsidRDefault="0029672F" w:rsidP="00AF658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29. </w:t>
      </w:r>
      <w:r w:rsidRPr="00395BB2">
        <w:rPr>
          <w:rFonts w:ascii="Times New Roman" w:hAnsi="Times New Roman"/>
          <w:sz w:val="28"/>
          <w:szCs w:val="28"/>
          <w:lang w:eastAsia="ru-RU"/>
        </w:rPr>
        <w:t>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ГБОУ «Лаишевская школа-интернат</w:t>
      </w:r>
      <w:r>
        <w:rPr>
          <w:rFonts w:ascii="Times New Roman" w:hAnsi="Times New Roman"/>
          <w:sz w:val="28"/>
          <w:szCs w:val="28"/>
          <w:lang w:eastAsia="ru-RU"/>
        </w:rPr>
        <w:t xml:space="preserve"> для детей с ОВЗ</w:t>
      </w:r>
      <w:r w:rsidRPr="00395BB2">
        <w:rPr>
          <w:rFonts w:ascii="Times New Roman" w:hAnsi="Times New Roman"/>
          <w:sz w:val="28"/>
          <w:szCs w:val="28"/>
          <w:lang w:eastAsia="ru-RU"/>
        </w:rPr>
        <w:t>». После регистрации заявления о приеме на обучение и перечня документов, представленных родителем(ями) (законным(ыми) представителем(ями) ребенка или поступающим, родителю(ям) (законному(ым) представителю(ям) ребенка или поступающему выдается Расписка</w:t>
      </w:r>
      <w:r>
        <w:rPr>
          <w:rFonts w:ascii="Times New Roman" w:hAnsi="Times New Roman"/>
          <w:sz w:val="28"/>
          <w:szCs w:val="28"/>
          <w:lang w:eastAsia="ru-RU"/>
        </w:rPr>
        <w:t>, заверенная</w:t>
      </w:r>
      <w:r w:rsidRPr="00395BB2">
        <w:rPr>
          <w:rFonts w:ascii="Times New Roman" w:hAnsi="Times New Roman"/>
          <w:sz w:val="28"/>
          <w:szCs w:val="28"/>
          <w:lang w:eastAsia="ru-RU"/>
        </w:rPr>
        <w:t xml:space="preserve"> подписью должностного лица Школы-интернат,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 (</w:t>
      </w:r>
      <w:r w:rsidRPr="00395BB2">
        <w:rPr>
          <w:rFonts w:ascii="Times New Roman" w:hAnsi="Times New Roman"/>
          <w:i/>
          <w:sz w:val="28"/>
          <w:szCs w:val="28"/>
          <w:lang w:eastAsia="ru-RU"/>
        </w:rPr>
        <w:t>Приложение 3</w:t>
      </w:r>
      <w:r w:rsidRPr="00395BB2">
        <w:rPr>
          <w:rFonts w:ascii="Times New Roman" w:hAnsi="Times New Roman"/>
          <w:sz w:val="28"/>
          <w:szCs w:val="28"/>
          <w:lang w:eastAsia="ru-RU"/>
        </w:rPr>
        <w:t>).</w:t>
      </w:r>
    </w:p>
    <w:p w:rsidR="0029672F" w:rsidRPr="00395BB2" w:rsidRDefault="0029672F" w:rsidP="00AF658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30. </w:t>
      </w:r>
      <w:r w:rsidRPr="00395BB2">
        <w:rPr>
          <w:rFonts w:ascii="Times New Roman" w:hAnsi="Times New Roman"/>
          <w:sz w:val="28"/>
          <w:szCs w:val="28"/>
          <w:lang w:eastAsia="ru-RU"/>
        </w:rPr>
        <w:t>Школа-интернат осуществляет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данных.</w:t>
      </w:r>
    </w:p>
    <w:p w:rsidR="0029672F" w:rsidRPr="00395BB2" w:rsidRDefault="0029672F" w:rsidP="00AF658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31. </w:t>
      </w:r>
      <w:r w:rsidRPr="00395BB2">
        <w:rPr>
          <w:rFonts w:ascii="Times New Roman" w:hAnsi="Times New Roman"/>
          <w:sz w:val="28"/>
          <w:szCs w:val="28"/>
          <w:lang w:eastAsia="ru-RU"/>
        </w:rPr>
        <w:t>Директор Школы-интернат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пунктом 17 Порядка.</w:t>
      </w:r>
    </w:p>
    <w:p w:rsidR="0029672F" w:rsidRPr="00395BB2" w:rsidRDefault="0029672F" w:rsidP="004207A9">
      <w:pPr>
        <w:pStyle w:val="ListParagraph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32. </w:t>
      </w:r>
      <w:r w:rsidRPr="00395BB2">
        <w:rPr>
          <w:rFonts w:ascii="Times New Roman" w:hAnsi="Times New Roman"/>
          <w:sz w:val="28"/>
          <w:szCs w:val="28"/>
        </w:rPr>
        <w:t>Основанием возникновения образовательных отношений является приказ директора  о приеме лица на обучение в Школу-интернат или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</w:t>
      </w:r>
    </w:p>
    <w:p w:rsidR="0029672F" w:rsidRPr="00395BB2" w:rsidRDefault="0029672F" w:rsidP="00AF6584">
      <w:pPr>
        <w:pStyle w:val="Style4"/>
        <w:widowControl/>
        <w:spacing w:line="240" w:lineRule="auto"/>
        <w:ind w:firstLine="708"/>
        <w:rPr>
          <w:rStyle w:val="FontStyle16"/>
          <w:sz w:val="28"/>
          <w:szCs w:val="28"/>
        </w:rPr>
      </w:pPr>
      <w:r>
        <w:rPr>
          <w:rStyle w:val="FontStyle16"/>
          <w:sz w:val="28"/>
          <w:szCs w:val="28"/>
        </w:rPr>
        <w:t xml:space="preserve">33. </w:t>
      </w:r>
      <w:r w:rsidRPr="00395BB2">
        <w:rPr>
          <w:rStyle w:val="FontStyle16"/>
          <w:sz w:val="28"/>
          <w:szCs w:val="28"/>
        </w:rPr>
        <w:t>Права и обязанности учащегося, предусмотренные законодательством об образовании и локальными нормативными актами Школы-интернат, возникают у лица, принятого на обучение, с даты, указанной в приказе о приеме лица на обучение в Школу-интернат.</w:t>
      </w:r>
    </w:p>
    <w:p w:rsidR="0029672F" w:rsidRPr="00395BB2" w:rsidRDefault="0029672F" w:rsidP="00AF658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34. </w:t>
      </w:r>
      <w:r w:rsidRPr="00395BB2">
        <w:rPr>
          <w:rFonts w:ascii="Times New Roman" w:hAnsi="Times New Roman"/>
          <w:sz w:val="28"/>
          <w:szCs w:val="28"/>
        </w:rPr>
        <w:t>На информационном стенде и сайте школы размещается информация об итогах приема не позднее 3-х дней, когда был издан приказ о зачислении. Родитель(и) (законный(е) представитель(и)) ребенка или поступающий вправе ознакомиться с приказом о зачислении лично в любое время по графику работы Школы-интернат.</w:t>
      </w:r>
    </w:p>
    <w:p w:rsidR="0029672F" w:rsidRDefault="0029672F" w:rsidP="00AF658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35. </w:t>
      </w:r>
      <w:r w:rsidRPr="00395BB2">
        <w:rPr>
          <w:rFonts w:ascii="Times New Roman" w:hAnsi="Times New Roman"/>
          <w:sz w:val="28"/>
          <w:szCs w:val="28"/>
          <w:lang w:eastAsia="ru-RU"/>
        </w:rPr>
        <w:t>На каждого ребенка или поступающего, принятого в общеобразовательную организацию, формируется личное дело, в котором хранятся заявление о приеме на обучение и все представленные родителем(ями) (законным(ыми) представителем(ями) ребенка или поступающим документы (копии документов).</w:t>
      </w:r>
    </w:p>
    <w:p w:rsidR="0029672F" w:rsidRPr="00395BB2" w:rsidRDefault="0029672F" w:rsidP="00AF658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29672F" w:rsidRDefault="0029672F" w:rsidP="00A60E57">
      <w:pPr>
        <w:pStyle w:val="Style7"/>
        <w:widowControl/>
        <w:spacing w:before="77" w:line="240" w:lineRule="auto"/>
        <w:ind w:left="360"/>
        <w:rPr>
          <w:rStyle w:val="10"/>
          <w:bCs/>
          <w:szCs w:val="28"/>
        </w:rPr>
      </w:pPr>
      <w:r w:rsidRPr="00395BB2">
        <w:rPr>
          <w:rStyle w:val="FontStyle15"/>
          <w:bCs/>
          <w:sz w:val="28"/>
          <w:szCs w:val="28"/>
        </w:rPr>
        <w:t>Прием во 2 – 10 классы детей, осваивавших программы общего образования в образовательных организациях других государств, или</w:t>
      </w:r>
      <w:r w:rsidRPr="00395BB2">
        <w:rPr>
          <w:rStyle w:val="10"/>
          <w:bCs/>
          <w:szCs w:val="28"/>
        </w:rPr>
        <w:t xml:space="preserve"> граждан, не имеющих личного дела</w:t>
      </w:r>
    </w:p>
    <w:p w:rsidR="0029672F" w:rsidRPr="00395BB2" w:rsidRDefault="0029672F" w:rsidP="00A60E57">
      <w:pPr>
        <w:pStyle w:val="Style7"/>
        <w:widowControl/>
        <w:spacing w:before="77" w:line="240" w:lineRule="auto"/>
        <w:ind w:left="360"/>
        <w:rPr>
          <w:rStyle w:val="FontStyle15"/>
          <w:bCs/>
          <w:sz w:val="28"/>
          <w:szCs w:val="28"/>
        </w:rPr>
      </w:pPr>
    </w:p>
    <w:p w:rsidR="0029672F" w:rsidRPr="00395BB2" w:rsidRDefault="0029672F" w:rsidP="00AF6584">
      <w:pPr>
        <w:pStyle w:val="21"/>
        <w:shd w:val="clear" w:color="auto" w:fill="auto"/>
        <w:tabs>
          <w:tab w:val="left" w:pos="0"/>
        </w:tabs>
        <w:spacing w:line="240" w:lineRule="auto"/>
        <w:contextualSpacing/>
        <w:rPr>
          <w:rFonts w:ascii="Times New Roman" w:hAnsi="Times New Roman"/>
        </w:rPr>
      </w:pPr>
      <w:r>
        <w:rPr>
          <w:rStyle w:val="20"/>
        </w:rPr>
        <w:tab/>
        <w:t xml:space="preserve">36. </w:t>
      </w:r>
      <w:r w:rsidRPr="00395BB2">
        <w:rPr>
          <w:rStyle w:val="20"/>
        </w:rPr>
        <w:t xml:space="preserve">Прием граждан, осваивавших программы начального общего и (или) основного общего образования в образовательных организациях других государств,  или граждан, не имеющих личного дела, в классы на уровнях начального общего и основного общего образования, </w:t>
      </w:r>
      <w:r w:rsidRPr="00395BB2">
        <w:rPr>
          <w:rFonts w:ascii="Times New Roman" w:hAnsi="Times New Roman"/>
          <w:bCs/>
          <w:lang w:bidi="he-IL"/>
        </w:rPr>
        <w:t xml:space="preserve">осуществляется </w:t>
      </w:r>
      <w:r w:rsidRPr="00395BB2">
        <w:rPr>
          <w:rStyle w:val="FontStyle16"/>
          <w:sz w:val="28"/>
        </w:rPr>
        <w:t xml:space="preserve">на основании заключения ЦенПМПК </w:t>
      </w:r>
      <w:r w:rsidRPr="00395BB2">
        <w:rPr>
          <w:rStyle w:val="20"/>
        </w:rPr>
        <w:t>после прохождения ими промежуточной аттестации по предметам учебного плана класса, предшествующего классу, в который подано заявление о приеме.</w:t>
      </w:r>
    </w:p>
    <w:p w:rsidR="0029672F" w:rsidRPr="00395BB2" w:rsidRDefault="0029672F" w:rsidP="00AF6584">
      <w:pPr>
        <w:pStyle w:val="21"/>
        <w:shd w:val="clear" w:color="auto" w:fill="auto"/>
        <w:tabs>
          <w:tab w:val="left" w:pos="0"/>
        </w:tabs>
        <w:spacing w:line="240" w:lineRule="auto"/>
        <w:contextualSpacing/>
        <w:rPr>
          <w:rFonts w:ascii="Times New Roman" w:hAnsi="Times New Roman"/>
        </w:rPr>
      </w:pPr>
      <w:r>
        <w:rPr>
          <w:rStyle w:val="20"/>
        </w:rPr>
        <w:tab/>
        <w:t xml:space="preserve">37. </w:t>
      </w:r>
      <w:r w:rsidRPr="00395BB2">
        <w:rPr>
          <w:rStyle w:val="20"/>
        </w:rPr>
        <w:t>Промежуточная аттестация учащихся проводится в целях установления соответствия фактических знаний учащихся требованиям Государственного Стандарта.</w:t>
      </w:r>
    </w:p>
    <w:p w:rsidR="0029672F" w:rsidRPr="00395BB2" w:rsidRDefault="0029672F" w:rsidP="00194918">
      <w:pPr>
        <w:pStyle w:val="21"/>
        <w:shd w:val="clear" w:color="auto" w:fill="auto"/>
        <w:tabs>
          <w:tab w:val="left" w:pos="0"/>
        </w:tabs>
        <w:spacing w:line="240" w:lineRule="auto"/>
        <w:contextualSpacing/>
        <w:rPr>
          <w:rFonts w:ascii="Times New Roman" w:hAnsi="Times New Roman"/>
        </w:rPr>
      </w:pPr>
      <w:r>
        <w:rPr>
          <w:rStyle w:val="20"/>
        </w:rPr>
        <w:tab/>
        <w:t xml:space="preserve">38. </w:t>
      </w:r>
      <w:r w:rsidRPr="00395BB2">
        <w:rPr>
          <w:rStyle w:val="20"/>
        </w:rPr>
        <w:t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Школы-интернат.</w:t>
      </w:r>
    </w:p>
    <w:p w:rsidR="0029672F" w:rsidRPr="00395BB2" w:rsidRDefault="0029672F" w:rsidP="00194918">
      <w:pPr>
        <w:pStyle w:val="21"/>
        <w:shd w:val="clear" w:color="auto" w:fill="auto"/>
        <w:tabs>
          <w:tab w:val="left" w:pos="0"/>
        </w:tabs>
        <w:spacing w:line="240" w:lineRule="auto"/>
        <w:contextualSpacing/>
        <w:rPr>
          <w:rFonts w:ascii="Times New Roman" w:hAnsi="Times New Roman"/>
        </w:rPr>
      </w:pPr>
      <w:r>
        <w:rPr>
          <w:rStyle w:val="20"/>
        </w:rPr>
        <w:tab/>
        <w:t>39.</w:t>
      </w:r>
      <w:r w:rsidRPr="00395BB2">
        <w:rPr>
          <w:rStyle w:val="20"/>
        </w:rPr>
        <w:t>Результаты промежуточной аттестации оформляются соответствующим сводным протоколом, в который включен каждый предмет учебного плана.</w:t>
      </w:r>
    </w:p>
    <w:p w:rsidR="0029672F" w:rsidRPr="00395BB2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contextualSpacing/>
        <w:rPr>
          <w:rFonts w:ascii="Times New Roman" w:hAnsi="Times New Roman"/>
        </w:rPr>
      </w:pPr>
      <w:r>
        <w:rPr>
          <w:rStyle w:val="20"/>
        </w:rPr>
        <w:tab/>
        <w:t xml:space="preserve">40. </w:t>
      </w:r>
      <w:r w:rsidRPr="00395BB2">
        <w:rPr>
          <w:rStyle w:val="20"/>
        </w:rPr>
        <w:t>Результаты промежуточной аттестации являются основанием для принятия решения с согласия родителей (законных представителей) о зачислении учащегося в соответствующий класс.</w:t>
      </w: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contextualSpacing/>
        <w:rPr>
          <w:rStyle w:val="20"/>
        </w:rPr>
      </w:pPr>
      <w:r>
        <w:rPr>
          <w:rStyle w:val="20"/>
        </w:rPr>
        <w:tab/>
        <w:t xml:space="preserve">41. </w:t>
      </w:r>
      <w:r w:rsidRPr="00395BB2">
        <w:rPr>
          <w:rStyle w:val="20"/>
        </w:rPr>
        <w:t>Зачисление учащихся после прохождения промежуточной аттестации осуществляется в соответствии с требованиями настоящих Правил.</w:t>
      </w:r>
      <w:bookmarkStart w:id="0" w:name="_GoBack"/>
      <w:bookmarkEnd w:id="0"/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contextualSpacing/>
        <w:rPr>
          <w:rStyle w:val="20"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contextualSpacing/>
        <w:rPr>
          <w:rStyle w:val="20"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contextualSpacing/>
        <w:rPr>
          <w:rStyle w:val="20"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contextualSpacing/>
        <w:rPr>
          <w:rStyle w:val="20"/>
        </w:rPr>
      </w:pPr>
    </w:p>
    <w:p w:rsidR="0029672F" w:rsidRDefault="0029672F" w:rsidP="00150184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outlineLvl w:val="0"/>
        <w:rPr>
          <w:rStyle w:val="20"/>
          <w:i/>
        </w:rPr>
      </w:pPr>
      <w:r w:rsidRPr="00194918">
        <w:rPr>
          <w:rStyle w:val="20"/>
          <w:i/>
        </w:rPr>
        <w:t>Приложение №1</w:t>
      </w: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Pr="00194918" w:rsidRDefault="0029672F" w:rsidP="0019491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 xml:space="preserve">Вх. №________                                            Директору </w:t>
      </w:r>
    </w:p>
    <w:p w:rsidR="0029672F" w:rsidRPr="00194918" w:rsidRDefault="0029672F" w:rsidP="00194918">
      <w:pPr>
        <w:spacing w:after="0" w:line="240" w:lineRule="auto"/>
        <w:ind w:left="4248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ГБОУ «Лаишевская школа-интернат для детей с ОВЗ»</w:t>
      </w:r>
    </w:p>
    <w:p w:rsidR="0029672F" w:rsidRPr="00194918" w:rsidRDefault="0029672F" w:rsidP="00194918">
      <w:pPr>
        <w:spacing w:after="0" w:line="240" w:lineRule="auto"/>
        <w:ind w:left="4248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Шариповой Г.Х.</w:t>
      </w:r>
    </w:p>
    <w:p w:rsidR="0029672F" w:rsidRPr="00194918" w:rsidRDefault="0029672F" w:rsidP="00194918">
      <w:pPr>
        <w:spacing w:after="0" w:line="240" w:lineRule="auto"/>
        <w:ind w:left="4248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Адрес: 422610, Республика Татарстан, Лаишевский район, г.Лаишево, ул.Матросова, д.24,</w:t>
      </w:r>
    </w:p>
    <w:p w:rsidR="0029672F" w:rsidRPr="00194918" w:rsidRDefault="0029672F" w:rsidP="00194918">
      <w:pPr>
        <w:spacing w:after="0" w:line="240" w:lineRule="auto"/>
        <w:ind w:left="4248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телефон 8(84378) 2-04-52, факс – ,</w:t>
      </w:r>
    </w:p>
    <w:p w:rsidR="0029672F" w:rsidRPr="00194918" w:rsidRDefault="0029672F" w:rsidP="00194918">
      <w:pPr>
        <w:spacing w:after="0" w:line="360" w:lineRule="auto"/>
        <w:ind w:left="4248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 xml:space="preserve">адрес электронной почты: </w:t>
      </w:r>
      <w:r w:rsidRPr="00194918">
        <w:rPr>
          <w:rFonts w:ascii="Times New Roman" w:hAnsi="Times New Roman"/>
          <w:sz w:val="24"/>
          <w:szCs w:val="24"/>
          <w:lang w:val="en-US"/>
        </w:rPr>
        <w:t>lcsh</w:t>
      </w:r>
      <w:r w:rsidRPr="00194918">
        <w:rPr>
          <w:rFonts w:ascii="Times New Roman" w:hAnsi="Times New Roman"/>
          <w:sz w:val="24"/>
          <w:szCs w:val="24"/>
        </w:rPr>
        <w:t>-</w:t>
      </w:r>
      <w:r w:rsidRPr="00194918">
        <w:rPr>
          <w:rFonts w:ascii="Times New Roman" w:hAnsi="Times New Roman"/>
          <w:sz w:val="24"/>
          <w:szCs w:val="24"/>
          <w:lang w:val="en-US"/>
        </w:rPr>
        <w:t>inter</w:t>
      </w:r>
      <w:r w:rsidRPr="00194918">
        <w:rPr>
          <w:rFonts w:ascii="Times New Roman" w:hAnsi="Times New Roman"/>
          <w:sz w:val="24"/>
          <w:szCs w:val="24"/>
        </w:rPr>
        <w:t>@</w:t>
      </w:r>
      <w:r w:rsidRPr="00194918">
        <w:rPr>
          <w:rFonts w:ascii="Times New Roman" w:hAnsi="Times New Roman"/>
          <w:sz w:val="24"/>
          <w:szCs w:val="24"/>
          <w:lang w:val="en-US"/>
        </w:rPr>
        <w:t>mail</w:t>
      </w:r>
      <w:r w:rsidRPr="00194918">
        <w:rPr>
          <w:rFonts w:ascii="Times New Roman" w:hAnsi="Times New Roman"/>
          <w:sz w:val="24"/>
          <w:szCs w:val="24"/>
        </w:rPr>
        <w:t>.</w:t>
      </w:r>
      <w:r w:rsidRPr="00194918">
        <w:rPr>
          <w:rFonts w:ascii="Times New Roman" w:hAnsi="Times New Roman"/>
          <w:sz w:val="24"/>
          <w:szCs w:val="24"/>
          <w:lang w:val="en-US"/>
        </w:rPr>
        <w:t>ru</w:t>
      </w:r>
      <w:r w:rsidRPr="00194918">
        <w:rPr>
          <w:rFonts w:ascii="Times New Roman" w:hAnsi="Times New Roman"/>
          <w:sz w:val="24"/>
          <w:szCs w:val="24"/>
        </w:rPr>
        <w:t>,</w:t>
      </w:r>
    </w:p>
    <w:p w:rsidR="0029672F" w:rsidRPr="00194918" w:rsidRDefault="0029672F" w:rsidP="00194918">
      <w:pPr>
        <w:spacing w:after="0" w:line="240" w:lineRule="auto"/>
        <w:ind w:left="4248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от ________________________________</w:t>
      </w:r>
      <w:r>
        <w:rPr>
          <w:rFonts w:ascii="Times New Roman" w:hAnsi="Times New Roman"/>
          <w:sz w:val="24"/>
          <w:szCs w:val="24"/>
        </w:rPr>
        <w:t>_____________</w:t>
      </w:r>
    </w:p>
    <w:p w:rsidR="0029672F" w:rsidRPr="00194918" w:rsidRDefault="0029672F" w:rsidP="00194918">
      <w:pPr>
        <w:spacing w:after="0" w:line="240" w:lineRule="auto"/>
        <w:ind w:left="4248"/>
        <w:jc w:val="center"/>
        <w:rPr>
          <w:rFonts w:ascii="Times New Roman" w:hAnsi="Times New Roman"/>
          <w:sz w:val="20"/>
          <w:szCs w:val="20"/>
        </w:rPr>
      </w:pPr>
      <w:r w:rsidRPr="00194918">
        <w:rPr>
          <w:rFonts w:ascii="Times New Roman" w:hAnsi="Times New Roman"/>
          <w:sz w:val="20"/>
          <w:szCs w:val="20"/>
        </w:rPr>
        <w:t>(Ф.И.О. родителя/представителя)</w:t>
      </w:r>
    </w:p>
    <w:p w:rsidR="0029672F" w:rsidRPr="00194918" w:rsidRDefault="0029672F" w:rsidP="00194918">
      <w:pPr>
        <w:ind w:left="4248"/>
        <w:jc w:val="center"/>
        <w:rPr>
          <w:rFonts w:ascii="Times New Roman" w:hAnsi="Times New Roman"/>
          <w:sz w:val="24"/>
          <w:szCs w:val="24"/>
        </w:rPr>
      </w:pPr>
    </w:p>
    <w:p w:rsidR="0029672F" w:rsidRPr="00194918" w:rsidRDefault="0029672F" w:rsidP="00194918">
      <w:pPr>
        <w:spacing w:line="240" w:lineRule="auto"/>
        <w:ind w:left="4248"/>
        <w:jc w:val="center"/>
        <w:rPr>
          <w:rFonts w:ascii="Times New Roman" w:hAnsi="Times New Roman"/>
          <w:sz w:val="24"/>
          <w:szCs w:val="24"/>
        </w:rPr>
      </w:pPr>
    </w:p>
    <w:p w:rsidR="0029672F" w:rsidRPr="00194918" w:rsidRDefault="0029672F" w:rsidP="00150184">
      <w:pPr>
        <w:spacing w:line="360" w:lineRule="auto"/>
        <w:ind w:left="4248"/>
        <w:outlineLvl w:val="0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Заявление</w:t>
      </w:r>
    </w:p>
    <w:p w:rsidR="0029672F" w:rsidRPr="00194918" w:rsidRDefault="0029672F" w:rsidP="00194918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Прошу принять моего ребенка  _________________________</w:t>
      </w:r>
      <w:r>
        <w:rPr>
          <w:rFonts w:ascii="Times New Roman" w:hAnsi="Times New Roman"/>
          <w:sz w:val="24"/>
          <w:szCs w:val="24"/>
        </w:rPr>
        <w:t>_______________________________</w:t>
      </w:r>
    </w:p>
    <w:p w:rsidR="0029672F" w:rsidRPr="00194918" w:rsidRDefault="0029672F" w:rsidP="00194918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</w:t>
      </w:r>
      <w:r w:rsidRPr="00194918">
        <w:rPr>
          <w:rFonts w:ascii="Times New Roman" w:hAnsi="Times New Roman"/>
          <w:sz w:val="24"/>
          <w:szCs w:val="24"/>
        </w:rPr>
        <w:t xml:space="preserve"> (Ф.И.О. ребенка), «______» ___________________  __________ года рождения, проживающего по адресу: _______________________________________________________</w:t>
      </w:r>
      <w:r>
        <w:rPr>
          <w:rFonts w:ascii="Times New Roman" w:hAnsi="Times New Roman"/>
          <w:sz w:val="24"/>
          <w:szCs w:val="24"/>
        </w:rPr>
        <w:t>_____</w:t>
      </w:r>
    </w:p>
    <w:p w:rsidR="0029672F" w:rsidRPr="00194918" w:rsidRDefault="0029672F" w:rsidP="00194918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________________________________</w:t>
      </w:r>
      <w:r>
        <w:rPr>
          <w:rFonts w:ascii="Times New Roman" w:hAnsi="Times New Roman"/>
          <w:sz w:val="24"/>
          <w:szCs w:val="24"/>
        </w:rPr>
        <w:t>_______________________________</w:t>
      </w:r>
      <w:r w:rsidRPr="00194918">
        <w:rPr>
          <w:rFonts w:ascii="Times New Roman" w:hAnsi="Times New Roman"/>
          <w:sz w:val="24"/>
          <w:szCs w:val="24"/>
        </w:rPr>
        <w:t xml:space="preserve">в _____________ класс.  </w:t>
      </w:r>
    </w:p>
    <w:p w:rsidR="0029672F" w:rsidRPr="00194918" w:rsidRDefault="0029672F" w:rsidP="00194918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 xml:space="preserve">Ф.И.О. </w:t>
      </w:r>
      <w:r w:rsidRPr="00194918">
        <w:rPr>
          <w:rFonts w:ascii="Times New Roman" w:hAnsi="Times New Roman"/>
          <w:sz w:val="24"/>
          <w:szCs w:val="24"/>
          <w:lang w:eastAsia="ru-RU"/>
        </w:rPr>
        <w:t>родителя(ей) (законного(ых) представителя(е</w:t>
      </w:r>
      <w:r w:rsidRPr="00194918">
        <w:rPr>
          <w:rFonts w:ascii="Times New Roman" w:hAnsi="Times New Roman"/>
          <w:sz w:val="24"/>
          <w:szCs w:val="24"/>
        </w:rPr>
        <w:t>й) ребенка:</w:t>
      </w:r>
      <w:r>
        <w:rPr>
          <w:rFonts w:ascii="Times New Roman" w:hAnsi="Times New Roman"/>
          <w:sz w:val="24"/>
          <w:szCs w:val="24"/>
        </w:rPr>
        <w:t xml:space="preserve"> ____________________________</w:t>
      </w:r>
    </w:p>
    <w:p w:rsidR="0029672F" w:rsidRPr="00194918" w:rsidRDefault="0029672F" w:rsidP="00194918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</w:t>
      </w:r>
    </w:p>
    <w:p w:rsidR="0029672F" w:rsidRPr="00194918" w:rsidRDefault="0029672F" w:rsidP="00194918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94918">
        <w:rPr>
          <w:rFonts w:ascii="Times New Roman" w:hAnsi="Times New Roman"/>
          <w:sz w:val="24"/>
          <w:szCs w:val="24"/>
        </w:rPr>
        <w:t>___________________________________________________________________________________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t>.</w:t>
      </w:r>
    </w:p>
    <w:p w:rsidR="0029672F" w:rsidRPr="00194918" w:rsidRDefault="0029672F" w:rsidP="00194918">
      <w:pPr>
        <w:shd w:val="clear" w:color="auto" w:fill="FFFFFF"/>
        <w:spacing w:after="0" w:line="360" w:lineRule="auto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  <w:lang w:eastAsia="ru-RU"/>
        </w:rPr>
        <w:t>Адрес места жительства/пребывания родителя(ей) (законного(ых) представителя(ей)</w:t>
      </w:r>
      <w:r w:rsidRPr="00194918">
        <w:rPr>
          <w:rFonts w:ascii="Times New Roman" w:hAnsi="Times New Roman"/>
          <w:sz w:val="24"/>
          <w:szCs w:val="24"/>
        </w:rPr>
        <w:t>:</w:t>
      </w:r>
      <w:r w:rsidRPr="00194918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94918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_________</w:t>
      </w:r>
    </w:p>
    <w:p w:rsidR="0029672F" w:rsidRPr="00194918" w:rsidRDefault="0029672F" w:rsidP="00194918">
      <w:pPr>
        <w:shd w:val="clear" w:color="auto" w:fill="FFFFFF"/>
        <w:spacing w:after="0" w:line="360" w:lineRule="auto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___________________________________________________________________________________</w:t>
      </w:r>
    </w:p>
    <w:p w:rsidR="0029672F" w:rsidRPr="00194918" w:rsidRDefault="0029672F" w:rsidP="00194918">
      <w:pPr>
        <w:shd w:val="clear" w:color="auto" w:fill="FFFFFF"/>
        <w:spacing w:after="0" w:line="360" w:lineRule="auto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________________________________.</w:t>
      </w:r>
    </w:p>
    <w:p w:rsidR="0029672F" w:rsidRPr="00194918" w:rsidRDefault="0029672F" w:rsidP="00194918">
      <w:pPr>
        <w:shd w:val="clear" w:color="auto" w:fill="FFFFFF"/>
        <w:spacing w:after="0" w:line="360" w:lineRule="auto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  <w:lang w:eastAsia="ru-RU"/>
        </w:rPr>
        <w:t>Номер(а) телефона(ов) родителя(ей) (законного(ых) представителя(ей) ребенка</w:t>
      </w:r>
      <w:r w:rsidRPr="00194918">
        <w:rPr>
          <w:rFonts w:ascii="Times New Roman" w:hAnsi="Times New Roman"/>
          <w:sz w:val="24"/>
          <w:szCs w:val="24"/>
        </w:rPr>
        <w:t>:</w:t>
      </w:r>
      <w:r w:rsidRPr="00194918">
        <w:rPr>
          <w:rFonts w:ascii="Times New Roman" w:hAnsi="Times New Roman"/>
          <w:sz w:val="24"/>
          <w:szCs w:val="24"/>
          <w:lang w:eastAsia="ru-RU"/>
        </w:rPr>
        <w:t xml:space="preserve"> _____</w:t>
      </w:r>
      <w:r w:rsidRPr="00194918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</w:t>
      </w:r>
    </w:p>
    <w:p w:rsidR="0029672F" w:rsidRPr="00194918" w:rsidRDefault="0029672F" w:rsidP="00194918">
      <w:pPr>
        <w:shd w:val="clear" w:color="auto" w:fill="FFFFFF"/>
        <w:spacing w:after="0" w:line="360" w:lineRule="auto"/>
        <w:rPr>
          <w:rFonts w:ascii="Times New Roman" w:hAnsi="Times New Roman"/>
          <w:sz w:val="24"/>
          <w:szCs w:val="24"/>
          <w:lang w:eastAsia="ru-RU"/>
        </w:rPr>
      </w:pPr>
      <w:r w:rsidRPr="00194918">
        <w:rPr>
          <w:rFonts w:ascii="Times New Roman" w:hAnsi="Times New Roman"/>
          <w:sz w:val="24"/>
          <w:szCs w:val="24"/>
        </w:rPr>
        <w:t>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________________________________.</w:t>
      </w:r>
    </w:p>
    <w:p w:rsidR="0029672F" w:rsidRPr="00194918" w:rsidRDefault="0029672F" w:rsidP="00194918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94918">
        <w:rPr>
          <w:rFonts w:ascii="Times New Roman" w:hAnsi="Times New Roman"/>
          <w:sz w:val="24"/>
          <w:szCs w:val="24"/>
          <w:lang w:eastAsia="ru-RU"/>
        </w:rPr>
        <w:t>Адрес электронной почты (при наличии) родителя(ей) (законного(ых) представителя(ей) ребенка</w:t>
      </w:r>
      <w:r w:rsidRPr="00194918">
        <w:rPr>
          <w:rFonts w:ascii="Times New Roman" w:hAnsi="Times New Roman"/>
          <w:sz w:val="24"/>
          <w:szCs w:val="24"/>
        </w:rPr>
        <w:t xml:space="preserve">: </w:t>
      </w:r>
      <w:r w:rsidRPr="00194918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___________.</w:t>
      </w:r>
    </w:p>
    <w:p w:rsidR="0029672F" w:rsidRDefault="0029672F" w:rsidP="00194918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94918">
        <w:rPr>
          <w:rFonts w:ascii="Times New Roman" w:hAnsi="Times New Roman"/>
          <w:sz w:val="24"/>
          <w:szCs w:val="24"/>
          <w:lang w:eastAsia="ru-RU"/>
        </w:rPr>
        <w:t>Наличие права внеочередного, первоочередного или преиму</w:t>
      </w:r>
      <w:r>
        <w:rPr>
          <w:rFonts w:ascii="Times New Roman" w:hAnsi="Times New Roman"/>
          <w:sz w:val="24"/>
          <w:szCs w:val="24"/>
          <w:lang w:eastAsia="ru-RU"/>
        </w:rPr>
        <w:t>щественного приема _____________</w:t>
      </w:r>
    </w:p>
    <w:p w:rsidR="0029672F" w:rsidRPr="00194918" w:rsidRDefault="0029672F" w:rsidP="00194918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t>.</w:t>
      </w:r>
    </w:p>
    <w:p w:rsidR="0029672F" w:rsidRPr="00194918" w:rsidRDefault="0029672F" w:rsidP="00194918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94918">
        <w:rPr>
          <w:rFonts w:ascii="Times New Roman" w:hAnsi="Times New Roman"/>
          <w:sz w:val="24"/>
          <w:szCs w:val="24"/>
          <w:lang w:eastAsia="ru-RU"/>
        </w:rPr>
        <w:t>Согласие родителя(ей) (законного(ых) представителя(ей) ребенка на обучение по АООП_________________________________________________________________</w:t>
      </w:r>
      <w:r w:rsidRPr="00194918">
        <w:rPr>
          <w:rFonts w:ascii="Times New Roman" w:hAnsi="Times New Roman"/>
          <w:sz w:val="24"/>
          <w:szCs w:val="24"/>
        </w:rPr>
        <w:t>____________</w:t>
      </w:r>
      <w:r>
        <w:rPr>
          <w:rFonts w:ascii="Times New Roman" w:hAnsi="Times New Roman"/>
          <w:sz w:val="24"/>
          <w:szCs w:val="24"/>
        </w:rPr>
        <w:t>.</w:t>
      </w:r>
    </w:p>
    <w:p w:rsidR="0029672F" w:rsidRPr="00194918" w:rsidRDefault="0029672F" w:rsidP="00194918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Даю согласие на обучение и воспитание моего несовершеннолетнего ребенка на ___________________ языке; на получение образования на родном языке из числа языков народов Российской Федерации: ______________________________________________________</w:t>
      </w:r>
      <w:r>
        <w:rPr>
          <w:rFonts w:ascii="Times New Roman" w:hAnsi="Times New Roman"/>
          <w:sz w:val="24"/>
          <w:szCs w:val="24"/>
        </w:rPr>
        <w:t>.</w:t>
      </w:r>
    </w:p>
    <w:p w:rsidR="0029672F" w:rsidRPr="00194918" w:rsidRDefault="0029672F" w:rsidP="00194918">
      <w:pPr>
        <w:pStyle w:val="ListParagraph"/>
        <w:spacing w:line="360" w:lineRule="auto"/>
        <w:ind w:left="360"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194918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(указать язык обучения)</w:t>
      </w:r>
    </w:p>
    <w:p w:rsidR="0029672F" w:rsidRPr="00194918" w:rsidRDefault="0029672F" w:rsidP="00194918">
      <w:pPr>
        <w:pStyle w:val="ListParagraph"/>
        <w:spacing w:line="360" w:lineRule="auto"/>
        <w:ind w:left="0"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194918">
        <w:rPr>
          <w:rFonts w:ascii="Times New Roman" w:hAnsi="Times New Roman"/>
          <w:sz w:val="24"/>
          <w:szCs w:val="24"/>
        </w:rPr>
        <w:t>Даю согласие ГБОУ «Лаишевская школа-интернат для детей с ОВЗ» на посещение моим ребенком  учреждений культуры, мероприятий, не предусмотренных учебным планом, участие ребенка в общественно - полезном труде ______________________________________________</w:t>
      </w:r>
      <w:r>
        <w:rPr>
          <w:rFonts w:ascii="Times New Roman" w:hAnsi="Times New Roman"/>
          <w:sz w:val="24"/>
          <w:szCs w:val="24"/>
        </w:rPr>
        <w:t>_.</w:t>
      </w:r>
      <w:r w:rsidRPr="00194918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</w:t>
      </w:r>
    </w:p>
    <w:p w:rsidR="0029672F" w:rsidRPr="00194918" w:rsidRDefault="0029672F" w:rsidP="00194918">
      <w:pPr>
        <w:pStyle w:val="ListParagraph"/>
        <w:shd w:val="clear" w:color="auto" w:fill="FFFFFF"/>
        <w:spacing w:after="255" w:line="36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94918">
        <w:rPr>
          <w:rFonts w:ascii="Times New Roman" w:hAnsi="Times New Roman"/>
          <w:sz w:val="24"/>
          <w:szCs w:val="24"/>
          <w:lang w:eastAsia="ru-RU"/>
        </w:rPr>
        <w:t>Ознакомлен(а)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29672F" w:rsidRDefault="0029672F" w:rsidP="0019491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На обработку персональных данных ребенка и родителей в порядке, установленном законодательством РФ  согласны / не согласны.</w:t>
      </w:r>
    </w:p>
    <w:p w:rsidR="0029672F" w:rsidRPr="00194918" w:rsidRDefault="0029672F" w:rsidP="0019491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29672F" w:rsidRPr="00194918" w:rsidRDefault="0029672F" w:rsidP="00194918">
      <w:pPr>
        <w:spacing w:line="360" w:lineRule="auto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«______» ___________________ 20_________г.</w:t>
      </w:r>
    </w:p>
    <w:p w:rsidR="0029672F" w:rsidRPr="00194918" w:rsidRDefault="0029672F" w:rsidP="00194918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29672F" w:rsidRPr="00194918" w:rsidRDefault="0029672F" w:rsidP="00194918">
      <w:pPr>
        <w:spacing w:line="360" w:lineRule="auto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Подпись родителей        ______________     /_________________________________/</w:t>
      </w:r>
    </w:p>
    <w:p w:rsidR="0029672F" w:rsidRPr="00194918" w:rsidRDefault="0029672F" w:rsidP="00194918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744E0B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contextualSpacing/>
        <w:rPr>
          <w:rStyle w:val="20"/>
          <w:i/>
        </w:rPr>
      </w:pP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50184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outlineLvl w:val="0"/>
        <w:rPr>
          <w:rStyle w:val="20"/>
          <w:i/>
        </w:rPr>
      </w:pPr>
      <w:r>
        <w:rPr>
          <w:rStyle w:val="20"/>
          <w:i/>
        </w:rPr>
        <w:t>Приложение №2</w:t>
      </w: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Pr="00194918" w:rsidRDefault="0029672F" w:rsidP="0019491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 xml:space="preserve">Вх. №________                                            Директору </w:t>
      </w:r>
    </w:p>
    <w:p w:rsidR="0029672F" w:rsidRPr="00194918" w:rsidRDefault="0029672F" w:rsidP="00194918">
      <w:pPr>
        <w:spacing w:after="0" w:line="240" w:lineRule="auto"/>
        <w:ind w:left="4248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ГБОУ «Лаишевская школа-интернат для детей с ОВЗ»</w:t>
      </w:r>
    </w:p>
    <w:p w:rsidR="0029672F" w:rsidRPr="00194918" w:rsidRDefault="0029672F" w:rsidP="00194918">
      <w:pPr>
        <w:spacing w:after="0" w:line="240" w:lineRule="auto"/>
        <w:ind w:left="4248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Шариповой Г.Х.</w:t>
      </w:r>
    </w:p>
    <w:p w:rsidR="0029672F" w:rsidRPr="00194918" w:rsidRDefault="0029672F" w:rsidP="00194918">
      <w:pPr>
        <w:spacing w:after="0" w:line="240" w:lineRule="auto"/>
        <w:ind w:left="4248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Адрес: 422610, Республика Татарстан, Лаишевский район, г.Лаишево, ул.Матросова, д.24,</w:t>
      </w:r>
    </w:p>
    <w:p w:rsidR="0029672F" w:rsidRPr="00194918" w:rsidRDefault="0029672F" w:rsidP="00194918">
      <w:pPr>
        <w:spacing w:after="0" w:line="240" w:lineRule="auto"/>
        <w:ind w:left="4248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телефон 8(84378) 2-04-52, факс – ,</w:t>
      </w:r>
    </w:p>
    <w:p w:rsidR="0029672F" w:rsidRPr="00194918" w:rsidRDefault="0029672F" w:rsidP="00194918">
      <w:pPr>
        <w:spacing w:after="0" w:line="360" w:lineRule="auto"/>
        <w:ind w:left="4248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 xml:space="preserve">адрес электронной почты: </w:t>
      </w:r>
      <w:r w:rsidRPr="00194918">
        <w:rPr>
          <w:rFonts w:ascii="Times New Roman" w:hAnsi="Times New Roman"/>
          <w:sz w:val="24"/>
          <w:szCs w:val="24"/>
          <w:lang w:val="en-US"/>
        </w:rPr>
        <w:t>lcsh</w:t>
      </w:r>
      <w:r w:rsidRPr="00194918">
        <w:rPr>
          <w:rFonts w:ascii="Times New Roman" w:hAnsi="Times New Roman"/>
          <w:sz w:val="24"/>
          <w:szCs w:val="24"/>
        </w:rPr>
        <w:t>-</w:t>
      </w:r>
      <w:r w:rsidRPr="00194918">
        <w:rPr>
          <w:rFonts w:ascii="Times New Roman" w:hAnsi="Times New Roman"/>
          <w:sz w:val="24"/>
          <w:szCs w:val="24"/>
          <w:lang w:val="en-US"/>
        </w:rPr>
        <w:t>inter</w:t>
      </w:r>
      <w:r w:rsidRPr="00194918">
        <w:rPr>
          <w:rFonts w:ascii="Times New Roman" w:hAnsi="Times New Roman"/>
          <w:sz w:val="24"/>
          <w:szCs w:val="24"/>
        </w:rPr>
        <w:t>@</w:t>
      </w:r>
      <w:r w:rsidRPr="00194918">
        <w:rPr>
          <w:rFonts w:ascii="Times New Roman" w:hAnsi="Times New Roman"/>
          <w:sz w:val="24"/>
          <w:szCs w:val="24"/>
          <w:lang w:val="en-US"/>
        </w:rPr>
        <w:t>mail</w:t>
      </w:r>
      <w:r w:rsidRPr="00194918">
        <w:rPr>
          <w:rFonts w:ascii="Times New Roman" w:hAnsi="Times New Roman"/>
          <w:sz w:val="24"/>
          <w:szCs w:val="24"/>
        </w:rPr>
        <w:t>.</w:t>
      </w:r>
      <w:r w:rsidRPr="00194918">
        <w:rPr>
          <w:rFonts w:ascii="Times New Roman" w:hAnsi="Times New Roman"/>
          <w:sz w:val="24"/>
          <w:szCs w:val="24"/>
          <w:lang w:val="en-US"/>
        </w:rPr>
        <w:t>ru</w:t>
      </w:r>
      <w:r w:rsidRPr="00194918">
        <w:rPr>
          <w:rFonts w:ascii="Times New Roman" w:hAnsi="Times New Roman"/>
          <w:sz w:val="24"/>
          <w:szCs w:val="24"/>
        </w:rPr>
        <w:t>,</w:t>
      </w:r>
    </w:p>
    <w:p w:rsidR="0029672F" w:rsidRPr="00194918" w:rsidRDefault="0029672F" w:rsidP="00194918">
      <w:pPr>
        <w:spacing w:after="0" w:line="240" w:lineRule="auto"/>
        <w:ind w:left="4248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от ________________________________</w:t>
      </w:r>
      <w:r>
        <w:rPr>
          <w:rFonts w:ascii="Times New Roman" w:hAnsi="Times New Roman"/>
          <w:sz w:val="24"/>
          <w:szCs w:val="24"/>
        </w:rPr>
        <w:t>_____________</w:t>
      </w:r>
    </w:p>
    <w:p w:rsidR="0029672F" w:rsidRPr="00194918" w:rsidRDefault="0029672F" w:rsidP="00194918">
      <w:pPr>
        <w:spacing w:after="0" w:line="240" w:lineRule="auto"/>
        <w:ind w:left="4248"/>
        <w:jc w:val="center"/>
        <w:rPr>
          <w:rFonts w:ascii="Times New Roman" w:hAnsi="Times New Roman"/>
          <w:sz w:val="20"/>
          <w:szCs w:val="20"/>
        </w:rPr>
      </w:pPr>
      <w:r w:rsidRPr="00194918">
        <w:rPr>
          <w:rFonts w:ascii="Times New Roman" w:hAnsi="Times New Roman"/>
          <w:sz w:val="20"/>
          <w:szCs w:val="20"/>
        </w:rPr>
        <w:t>(Ф.И.О. родителя/представителя)</w:t>
      </w:r>
    </w:p>
    <w:p w:rsidR="0029672F" w:rsidRPr="00194918" w:rsidRDefault="0029672F" w:rsidP="0026415F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29672F" w:rsidRPr="00194918" w:rsidRDefault="0029672F" w:rsidP="00150184">
      <w:pPr>
        <w:spacing w:line="360" w:lineRule="auto"/>
        <w:ind w:left="4248"/>
        <w:outlineLvl w:val="0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Заявление</w:t>
      </w:r>
    </w:p>
    <w:p w:rsidR="0029672F" w:rsidRPr="00194918" w:rsidRDefault="0029672F" w:rsidP="00194918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 xml:space="preserve">Прошу принять </w:t>
      </w:r>
      <w:r>
        <w:rPr>
          <w:rFonts w:ascii="Times New Roman" w:hAnsi="Times New Roman"/>
          <w:sz w:val="24"/>
          <w:szCs w:val="24"/>
        </w:rPr>
        <w:t xml:space="preserve">меня </w:t>
      </w:r>
      <w:r w:rsidRPr="00194918">
        <w:rPr>
          <w:rFonts w:ascii="Times New Roman" w:hAnsi="Times New Roman"/>
          <w:sz w:val="24"/>
          <w:szCs w:val="24"/>
        </w:rPr>
        <w:t xml:space="preserve">  _________________________</w:t>
      </w:r>
      <w:r>
        <w:rPr>
          <w:rFonts w:ascii="Times New Roman" w:hAnsi="Times New Roman"/>
          <w:sz w:val="24"/>
          <w:szCs w:val="24"/>
        </w:rPr>
        <w:t>_______________________________________</w:t>
      </w:r>
    </w:p>
    <w:p w:rsidR="0029672F" w:rsidRPr="00194918" w:rsidRDefault="0029672F" w:rsidP="00194918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 (Ф.И.О.</w:t>
      </w:r>
      <w:r w:rsidRPr="00194918">
        <w:rPr>
          <w:rFonts w:ascii="Times New Roman" w:hAnsi="Times New Roman"/>
          <w:sz w:val="24"/>
          <w:szCs w:val="24"/>
        </w:rPr>
        <w:t>), «______» ___________________  __________ года рождения, проживающего по адресу: _______________________________________________________</w:t>
      </w:r>
      <w:r>
        <w:rPr>
          <w:rFonts w:ascii="Times New Roman" w:hAnsi="Times New Roman"/>
          <w:sz w:val="24"/>
          <w:szCs w:val="24"/>
        </w:rPr>
        <w:t>_____</w:t>
      </w:r>
    </w:p>
    <w:p w:rsidR="0029672F" w:rsidRDefault="0029672F" w:rsidP="00194918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________________________________</w:t>
      </w:r>
      <w:r>
        <w:rPr>
          <w:rFonts w:ascii="Times New Roman" w:hAnsi="Times New Roman"/>
          <w:sz w:val="24"/>
          <w:szCs w:val="24"/>
        </w:rPr>
        <w:t>_______________________________</w:t>
      </w:r>
      <w:r w:rsidRPr="00194918">
        <w:rPr>
          <w:rFonts w:ascii="Times New Roman" w:hAnsi="Times New Roman"/>
          <w:sz w:val="24"/>
          <w:szCs w:val="24"/>
        </w:rPr>
        <w:t xml:space="preserve">в _____________ класс.  </w:t>
      </w:r>
    </w:p>
    <w:p w:rsidR="0029672F" w:rsidRPr="00194918" w:rsidRDefault="0029672F" w:rsidP="00194918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Номер (а) телефона(ов): ______________________________________________________________.</w:t>
      </w:r>
    </w:p>
    <w:p w:rsidR="0029672F" w:rsidRPr="00194918" w:rsidRDefault="0029672F" w:rsidP="00194918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94918">
        <w:rPr>
          <w:rFonts w:ascii="Times New Roman" w:hAnsi="Times New Roman"/>
          <w:sz w:val="24"/>
          <w:szCs w:val="24"/>
          <w:lang w:eastAsia="ru-RU"/>
        </w:rPr>
        <w:t>Адрес электронной почты (пр</w:t>
      </w:r>
      <w:r>
        <w:rPr>
          <w:rFonts w:ascii="Times New Roman" w:hAnsi="Times New Roman"/>
          <w:sz w:val="24"/>
          <w:szCs w:val="24"/>
          <w:lang w:eastAsia="ru-RU"/>
        </w:rPr>
        <w:t>и наличии)</w:t>
      </w:r>
      <w:r w:rsidRPr="00194918">
        <w:rPr>
          <w:rFonts w:ascii="Times New Roman" w:hAnsi="Times New Roman"/>
          <w:sz w:val="24"/>
          <w:szCs w:val="24"/>
        </w:rPr>
        <w:t xml:space="preserve">: </w:t>
      </w:r>
      <w:r w:rsidRPr="00194918">
        <w:rPr>
          <w:rFonts w:ascii="Times New Roman" w:hAnsi="Times New Roman"/>
          <w:sz w:val="24"/>
          <w:szCs w:val="24"/>
          <w:lang w:eastAsia="ru-RU"/>
        </w:rPr>
        <w:t>___________________________________________</w:t>
      </w:r>
      <w:r>
        <w:rPr>
          <w:rFonts w:ascii="Times New Roman" w:hAnsi="Times New Roman"/>
          <w:sz w:val="24"/>
          <w:szCs w:val="24"/>
          <w:lang w:eastAsia="ru-RU"/>
        </w:rPr>
        <w:t>____</w:t>
      </w:r>
      <w:r>
        <w:rPr>
          <w:rFonts w:ascii="Times New Roman" w:hAnsi="Times New Roman"/>
          <w:sz w:val="24"/>
          <w:szCs w:val="24"/>
        </w:rPr>
        <w:t>.</w:t>
      </w:r>
    </w:p>
    <w:p w:rsidR="0029672F" w:rsidRDefault="0029672F" w:rsidP="00194918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94918">
        <w:rPr>
          <w:rFonts w:ascii="Times New Roman" w:hAnsi="Times New Roman"/>
          <w:sz w:val="24"/>
          <w:szCs w:val="24"/>
          <w:lang w:eastAsia="ru-RU"/>
        </w:rPr>
        <w:t xml:space="preserve">Наличие права внеочередного, первоочередного или преимущественного приема </w:t>
      </w:r>
      <w:r>
        <w:rPr>
          <w:rFonts w:ascii="Times New Roman" w:hAnsi="Times New Roman"/>
          <w:sz w:val="24"/>
          <w:szCs w:val="24"/>
          <w:lang w:eastAsia="ru-RU"/>
        </w:rPr>
        <w:t>_____________</w:t>
      </w:r>
    </w:p>
    <w:p w:rsidR="0029672F" w:rsidRPr="00194918" w:rsidRDefault="0029672F" w:rsidP="00194918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t>.</w:t>
      </w:r>
    </w:p>
    <w:p w:rsidR="0029672F" w:rsidRPr="00194918" w:rsidRDefault="0029672F" w:rsidP="00194918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94918">
        <w:rPr>
          <w:rFonts w:ascii="Times New Roman" w:hAnsi="Times New Roman"/>
          <w:sz w:val="24"/>
          <w:szCs w:val="24"/>
          <w:lang w:eastAsia="ru-RU"/>
        </w:rPr>
        <w:t>Согласие на обучение по АООП__________________________________________________</w:t>
      </w:r>
      <w:r>
        <w:rPr>
          <w:rFonts w:ascii="Times New Roman" w:hAnsi="Times New Roman"/>
          <w:sz w:val="24"/>
          <w:szCs w:val="24"/>
          <w:lang w:eastAsia="ru-RU"/>
        </w:rPr>
        <w:t>_____</w:t>
      </w:r>
      <w:r>
        <w:rPr>
          <w:rFonts w:ascii="Times New Roman" w:hAnsi="Times New Roman"/>
          <w:sz w:val="24"/>
          <w:szCs w:val="24"/>
        </w:rPr>
        <w:t>.</w:t>
      </w:r>
    </w:p>
    <w:p w:rsidR="0029672F" w:rsidRPr="00194918" w:rsidRDefault="0029672F" w:rsidP="00194918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Даю согласие на обучение и воспитание на ___________________ языке; на получение образования на родном языке из числа языков народов Российской Федерации: ______________________________________________________</w:t>
      </w:r>
      <w:r>
        <w:rPr>
          <w:rFonts w:ascii="Times New Roman" w:hAnsi="Times New Roman"/>
          <w:sz w:val="24"/>
          <w:szCs w:val="24"/>
        </w:rPr>
        <w:t>.</w:t>
      </w:r>
    </w:p>
    <w:p w:rsidR="0029672F" w:rsidRPr="00194918" w:rsidRDefault="0029672F" w:rsidP="00194918">
      <w:pPr>
        <w:pStyle w:val="ListParagraph"/>
        <w:spacing w:line="360" w:lineRule="auto"/>
        <w:ind w:left="360"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194918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(указать язык обучения)</w:t>
      </w:r>
    </w:p>
    <w:p w:rsidR="0029672F" w:rsidRDefault="0029672F" w:rsidP="00194918">
      <w:pPr>
        <w:pStyle w:val="ListParagraph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Даю согласие ГБОУ «Лаишевская школа-интернат для детей с ОВЗ» на посещение учреждений культуры, мероприятий, не предусмотренных учебным планом, участие ребенка в общественно - полезном труде 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_______________________.</w:t>
      </w:r>
    </w:p>
    <w:p w:rsidR="0029672F" w:rsidRPr="00194918" w:rsidRDefault="0029672F" w:rsidP="00194918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194918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</w:t>
      </w:r>
    </w:p>
    <w:p w:rsidR="0029672F" w:rsidRPr="00194918" w:rsidRDefault="0029672F" w:rsidP="00194918">
      <w:pPr>
        <w:pStyle w:val="ListParagraph"/>
        <w:shd w:val="clear" w:color="auto" w:fill="FFFFFF"/>
        <w:spacing w:after="255" w:line="36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94918">
        <w:rPr>
          <w:rFonts w:ascii="Times New Roman" w:hAnsi="Times New Roman"/>
          <w:sz w:val="24"/>
          <w:szCs w:val="24"/>
          <w:lang w:eastAsia="ru-RU"/>
        </w:rPr>
        <w:t>Ознакомлен(а)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29672F" w:rsidRDefault="0029672F" w:rsidP="0019491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На обработку персональных данных в порядке, установленно</w:t>
      </w:r>
      <w:r>
        <w:rPr>
          <w:rFonts w:ascii="Times New Roman" w:hAnsi="Times New Roman"/>
          <w:sz w:val="24"/>
          <w:szCs w:val="24"/>
        </w:rPr>
        <w:t>м законодательством РФ  согласен(а)</w:t>
      </w:r>
      <w:r w:rsidRPr="00194918">
        <w:rPr>
          <w:rFonts w:ascii="Times New Roman" w:hAnsi="Times New Roman"/>
          <w:sz w:val="24"/>
          <w:szCs w:val="24"/>
        </w:rPr>
        <w:t xml:space="preserve"> / не соглас</w:t>
      </w:r>
      <w:r>
        <w:rPr>
          <w:rFonts w:ascii="Times New Roman" w:hAnsi="Times New Roman"/>
          <w:sz w:val="24"/>
          <w:szCs w:val="24"/>
        </w:rPr>
        <w:t>ен(а)</w:t>
      </w:r>
      <w:r w:rsidRPr="00194918">
        <w:rPr>
          <w:rFonts w:ascii="Times New Roman" w:hAnsi="Times New Roman"/>
          <w:sz w:val="24"/>
          <w:szCs w:val="24"/>
        </w:rPr>
        <w:t>.</w:t>
      </w:r>
    </w:p>
    <w:p w:rsidR="0029672F" w:rsidRDefault="0029672F" w:rsidP="00194918">
      <w:pPr>
        <w:spacing w:line="360" w:lineRule="auto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«______» ___________________ 20_________г.</w:t>
      </w:r>
    </w:p>
    <w:p w:rsidR="0029672F" w:rsidRPr="00194918" w:rsidRDefault="0029672F" w:rsidP="00194918">
      <w:pPr>
        <w:spacing w:line="360" w:lineRule="auto"/>
        <w:rPr>
          <w:rFonts w:ascii="Times New Roman" w:hAnsi="Times New Roman"/>
          <w:sz w:val="24"/>
          <w:szCs w:val="24"/>
        </w:rPr>
      </w:pPr>
      <w:r w:rsidRPr="00194918">
        <w:rPr>
          <w:rFonts w:ascii="Times New Roman" w:hAnsi="Times New Roman"/>
          <w:sz w:val="24"/>
          <w:szCs w:val="24"/>
        </w:rPr>
        <w:t>Подпись</w:t>
      </w:r>
      <w:r>
        <w:rPr>
          <w:rFonts w:ascii="Times New Roman" w:hAnsi="Times New Roman"/>
          <w:sz w:val="24"/>
          <w:szCs w:val="24"/>
        </w:rPr>
        <w:t xml:space="preserve">  </w:t>
      </w:r>
      <w:r w:rsidRPr="00194918">
        <w:rPr>
          <w:rFonts w:ascii="Times New Roman" w:hAnsi="Times New Roman"/>
          <w:sz w:val="24"/>
          <w:szCs w:val="24"/>
        </w:rPr>
        <w:t>______________     /_________________________________/</w:t>
      </w:r>
    </w:p>
    <w:p w:rsidR="0029672F" w:rsidRDefault="0029672F" w:rsidP="0026415F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  <w:r>
        <w:rPr>
          <w:rStyle w:val="20"/>
          <w:i/>
        </w:rPr>
        <w:t>Приложение №3</w:t>
      </w:r>
    </w:p>
    <w:p w:rsidR="0029672F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p w:rsidR="0029672F" w:rsidRDefault="0029672F" w:rsidP="00150184">
      <w:pPr>
        <w:spacing w:after="0"/>
        <w:jc w:val="center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Расписка </w:t>
      </w:r>
    </w:p>
    <w:p w:rsidR="0029672F" w:rsidRDefault="0029672F" w:rsidP="0026415F">
      <w:pPr>
        <w:spacing w:after="0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получении документов при приёме заявления о приёме в ГБОУ «Лаишевская школа-интернат для детей с ОВЗ» от __________________________________________________________________</w:t>
      </w:r>
    </w:p>
    <w:p w:rsidR="0029672F" w:rsidRDefault="0029672F" w:rsidP="0026415F">
      <w:pPr>
        <w:spacing w:after="0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 (Ф.И.О. заявителя) в отношении ребёнка (Ф.И.О.) _______________________</w:t>
      </w:r>
    </w:p>
    <w:p w:rsidR="0029672F" w:rsidRDefault="0029672F" w:rsidP="0026415F">
      <w:pPr>
        <w:spacing w:after="0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________________________________, _____________________________ г.р. регистрационный № заявления __________________.</w:t>
      </w:r>
    </w:p>
    <w:p w:rsidR="0029672F" w:rsidRDefault="0029672F" w:rsidP="0026415F">
      <w:pPr>
        <w:spacing w:after="0"/>
        <w:outlineLvl w:val="0"/>
        <w:rPr>
          <w:rFonts w:ascii="Times New Roman" w:hAnsi="Times New Roman"/>
          <w:sz w:val="24"/>
          <w:szCs w:val="24"/>
        </w:rPr>
      </w:pPr>
    </w:p>
    <w:p w:rsidR="0029672F" w:rsidRDefault="0029672F" w:rsidP="0026415F">
      <w:pPr>
        <w:spacing w:after="0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Приняты следующие документы для зачисления:</w:t>
      </w:r>
    </w:p>
    <w:p w:rsidR="0029672F" w:rsidRDefault="0029672F" w:rsidP="0026415F">
      <w:pPr>
        <w:spacing w:after="0"/>
        <w:outlineLvl w:val="0"/>
        <w:rPr>
          <w:rFonts w:ascii="Times New Roman" w:hAnsi="Times New Roman"/>
          <w:sz w:val="24"/>
          <w:szCs w:val="24"/>
        </w:rPr>
      </w:pP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20"/>
        <w:gridCol w:w="8100"/>
        <w:gridCol w:w="1260"/>
      </w:tblGrid>
      <w:tr w:rsidR="0029672F" w:rsidTr="00DF0ED3">
        <w:trPr>
          <w:trHeight w:val="100"/>
        </w:trPr>
        <w:tc>
          <w:tcPr>
            <w:tcW w:w="72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810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126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(да/нет)</w:t>
            </w:r>
          </w:p>
        </w:tc>
      </w:tr>
      <w:tr w:rsidR="0029672F" w:rsidTr="00DF0ED3">
        <w:trPr>
          <w:trHeight w:val="100"/>
        </w:trPr>
        <w:tc>
          <w:tcPr>
            <w:tcW w:w="72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10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Заявление о приёме в школу-интернат</w:t>
            </w:r>
          </w:p>
        </w:tc>
        <w:tc>
          <w:tcPr>
            <w:tcW w:w="126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672F" w:rsidTr="00DF0ED3">
        <w:trPr>
          <w:trHeight w:val="100"/>
        </w:trPr>
        <w:tc>
          <w:tcPr>
            <w:tcW w:w="72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10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Заявление о проживании в интернате</w:t>
            </w:r>
          </w:p>
        </w:tc>
        <w:tc>
          <w:tcPr>
            <w:tcW w:w="126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672F" w:rsidTr="00DF0ED3">
        <w:trPr>
          <w:trHeight w:val="100"/>
        </w:trPr>
        <w:tc>
          <w:tcPr>
            <w:tcW w:w="10080" w:type="dxa"/>
            <w:gridSpan w:val="3"/>
          </w:tcPr>
          <w:p w:rsidR="0029672F" w:rsidRDefault="0029672F" w:rsidP="00B67649">
            <w:pPr>
              <w:spacing w:after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Документы </w:t>
            </w:r>
            <w:r w:rsidRPr="00B67649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(копии документов)</w:t>
            </w: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:</w:t>
            </w:r>
          </w:p>
        </w:tc>
      </w:tr>
      <w:tr w:rsidR="0029672F" w:rsidTr="00DF0ED3">
        <w:trPr>
          <w:trHeight w:val="100"/>
        </w:trPr>
        <w:tc>
          <w:tcPr>
            <w:tcW w:w="72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100" w:type="dxa"/>
          </w:tcPr>
          <w:p w:rsidR="0029672F" w:rsidRDefault="0029672F" w:rsidP="00B67649">
            <w:pPr>
              <w:spacing w:after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документ, удостоверяющий личность заявителя (поступающего) – в паспорте 2-3 и 17 стр.</w:t>
            </w:r>
          </w:p>
        </w:tc>
        <w:tc>
          <w:tcPr>
            <w:tcW w:w="126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672F" w:rsidTr="00DF0ED3">
        <w:trPr>
          <w:trHeight w:val="100"/>
        </w:trPr>
        <w:tc>
          <w:tcPr>
            <w:tcW w:w="72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100" w:type="dxa"/>
          </w:tcPr>
          <w:p w:rsidR="0029672F" w:rsidRDefault="0029672F" w:rsidP="00B67649">
            <w:pPr>
              <w:spacing w:after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рождении ребенка</w:t>
            </w:r>
          </w:p>
        </w:tc>
        <w:tc>
          <w:tcPr>
            <w:tcW w:w="126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672F" w:rsidTr="00DF0ED3">
        <w:trPr>
          <w:trHeight w:val="100"/>
        </w:trPr>
        <w:tc>
          <w:tcPr>
            <w:tcW w:w="720" w:type="dxa"/>
          </w:tcPr>
          <w:p w:rsidR="0029672F" w:rsidRDefault="0029672F" w:rsidP="00F337CD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100" w:type="dxa"/>
          </w:tcPr>
          <w:p w:rsidR="0029672F" w:rsidRDefault="0029672F" w:rsidP="00B67649">
            <w:pPr>
              <w:spacing w:after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126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672F" w:rsidTr="00DF0ED3">
        <w:trPr>
          <w:trHeight w:val="100"/>
        </w:trPr>
        <w:tc>
          <w:tcPr>
            <w:tcW w:w="720" w:type="dxa"/>
          </w:tcPr>
          <w:p w:rsidR="0029672F" w:rsidRDefault="0029672F" w:rsidP="00F337CD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100" w:type="dxa"/>
          </w:tcPr>
          <w:p w:rsidR="0029672F" w:rsidRDefault="0029672F" w:rsidP="00B67649">
            <w:pPr>
              <w:spacing w:after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СНИЛ</w:t>
            </w:r>
          </w:p>
        </w:tc>
        <w:tc>
          <w:tcPr>
            <w:tcW w:w="126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672F" w:rsidTr="00DF0ED3">
        <w:trPr>
          <w:trHeight w:val="100"/>
        </w:trPr>
        <w:tc>
          <w:tcPr>
            <w:tcW w:w="720" w:type="dxa"/>
          </w:tcPr>
          <w:p w:rsidR="0029672F" w:rsidRDefault="0029672F" w:rsidP="00F337CD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100" w:type="dxa"/>
          </w:tcPr>
          <w:p w:rsidR="0029672F" w:rsidRDefault="0029672F" w:rsidP="00B67649">
            <w:pPr>
              <w:spacing w:after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документ, подтверждающий родство заявителя (опекунство, усыновление/удочерение)</w:t>
            </w:r>
          </w:p>
        </w:tc>
        <w:tc>
          <w:tcPr>
            <w:tcW w:w="126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672F" w:rsidTr="00DF0ED3">
        <w:trPr>
          <w:trHeight w:val="100"/>
        </w:trPr>
        <w:tc>
          <w:tcPr>
            <w:tcW w:w="720" w:type="dxa"/>
          </w:tcPr>
          <w:p w:rsidR="0029672F" w:rsidRDefault="0029672F" w:rsidP="00F337CD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100" w:type="dxa"/>
          </w:tcPr>
          <w:p w:rsidR="0029672F" w:rsidRDefault="0029672F" w:rsidP="00B67649">
            <w:pPr>
              <w:spacing w:after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заключение центрального ПМПК</w:t>
            </w:r>
          </w:p>
        </w:tc>
        <w:tc>
          <w:tcPr>
            <w:tcW w:w="126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672F" w:rsidTr="00DF0ED3">
        <w:trPr>
          <w:trHeight w:val="100"/>
        </w:trPr>
        <w:tc>
          <w:tcPr>
            <w:tcW w:w="720" w:type="dxa"/>
          </w:tcPr>
          <w:p w:rsidR="0029672F" w:rsidRDefault="0029672F" w:rsidP="00F337CD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100" w:type="dxa"/>
          </w:tcPr>
          <w:p w:rsidR="0029672F" w:rsidRDefault="0029672F" w:rsidP="00B67649">
            <w:pPr>
              <w:spacing w:after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документ, содержащий сведения о регистрации ребенка по месту жительства или по месту пребывания</w:t>
            </w:r>
          </w:p>
        </w:tc>
        <w:tc>
          <w:tcPr>
            <w:tcW w:w="126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672F" w:rsidTr="00DF0ED3">
        <w:trPr>
          <w:trHeight w:val="100"/>
        </w:trPr>
        <w:tc>
          <w:tcPr>
            <w:tcW w:w="720" w:type="dxa"/>
          </w:tcPr>
          <w:p w:rsidR="0029672F" w:rsidRDefault="0029672F" w:rsidP="00F337CD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100" w:type="dxa"/>
          </w:tcPr>
          <w:p w:rsidR="0029672F" w:rsidRDefault="0029672F" w:rsidP="00B67649">
            <w:pPr>
              <w:spacing w:after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документ, подтверждающий право заявителя на пребывание в Российской Федерации </w:t>
            </w:r>
          </w:p>
        </w:tc>
        <w:tc>
          <w:tcPr>
            <w:tcW w:w="126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672F" w:rsidTr="00DF0ED3">
        <w:trPr>
          <w:trHeight w:val="100"/>
        </w:trPr>
        <w:tc>
          <w:tcPr>
            <w:tcW w:w="720" w:type="dxa"/>
          </w:tcPr>
          <w:p w:rsidR="0029672F" w:rsidRDefault="0029672F" w:rsidP="00F337CD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100" w:type="dxa"/>
          </w:tcPr>
          <w:p w:rsidR="0029672F" w:rsidRDefault="0029672F" w:rsidP="00B67649">
            <w:pPr>
              <w:spacing w:after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документ, подтверждающий наличие льготы  (справка об инвалидности)</w:t>
            </w:r>
          </w:p>
        </w:tc>
        <w:tc>
          <w:tcPr>
            <w:tcW w:w="126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672F" w:rsidTr="00DF0ED3">
        <w:trPr>
          <w:trHeight w:val="100"/>
        </w:trPr>
        <w:tc>
          <w:tcPr>
            <w:tcW w:w="720" w:type="dxa"/>
          </w:tcPr>
          <w:p w:rsidR="0029672F" w:rsidRDefault="0029672F" w:rsidP="00F337CD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100" w:type="dxa"/>
          </w:tcPr>
          <w:p w:rsidR="0029672F" w:rsidRDefault="0029672F" w:rsidP="00B67649">
            <w:pPr>
              <w:spacing w:after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личное дело учащегося</w:t>
            </w:r>
          </w:p>
        </w:tc>
        <w:tc>
          <w:tcPr>
            <w:tcW w:w="126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672F" w:rsidTr="00DF0ED3">
        <w:trPr>
          <w:trHeight w:val="100"/>
        </w:trPr>
        <w:tc>
          <w:tcPr>
            <w:tcW w:w="720" w:type="dxa"/>
          </w:tcPr>
          <w:p w:rsidR="0029672F" w:rsidRDefault="0029672F" w:rsidP="00F337CD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100" w:type="dxa"/>
          </w:tcPr>
          <w:p w:rsidR="0029672F" w:rsidRDefault="0029672F" w:rsidP="00B67649">
            <w:pPr>
              <w:spacing w:after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медицинская карта форма №26 и №63</w:t>
            </w:r>
          </w:p>
        </w:tc>
        <w:tc>
          <w:tcPr>
            <w:tcW w:w="126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672F" w:rsidTr="00DF0ED3">
        <w:trPr>
          <w:trHeight w:val="100"/>
        </w:trPr>
        <w:tc>
          <w:tcPr>
            <w:tcW w:w="72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100" w:type="dxa"/>
          </w:tcPr>
          <w:p w:rsidR="0029672F" w:rsidRDefault="0029672F" w:rsidP="00B67649">
            <w:pPr>
              <w:spacing w:after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оригинал документа государственного образца об основном общем образовании (аттестат)</w:t>
            </w:r>
          </w:p>
        </w:tc>
        <w:tc>
          <w:tcPr>
            <w:tcW w:w="126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672F" w:rsidTr="00DF0ED3">
        <w:trPr>
          <w:trHeight w:val="100"/>
        </w:trPr>
        <w:tc>
          <w:tcPr>
            <w:tcW w:w="72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100" w:type="dxa"/>
          </w:tcPr>
          <w:p w:rsidR="0029672F" w:rsidRDefault="0029672F" w:rsidP="00B67649">
            <w:pPr>
              <w:spacing w:after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Иной документ:</w:t>
            </w:r>
          </w:p>
        </w:tc>
        <w:tc>
          <w:tcPr>
            <w:tcW w:w="1260" w:type="dxa"/>
          </w:tcPr>
          <w:p w:rsidR="0029672F" w:rsidRDefault="0029672F" w:rsidP="00B67649">
            <w:pPr>
              <w:spacing w:after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9672F" w:rsidRDefault="0029672F" w:rsidP="0026415F">
      <w:pPr>
        <w:spacing w:after="0"/>
        <w:outlineLvl w:val="0"/>
        <w:rPr>
          <w:rFonts w:ascii="Times New Roman" w:hAnsi="Times New Roman"/>
          <w:sz w:val="24"/>
          <w:szCs w:val="24"/>
        </w:rPr>
      </w:pPr>
    </w:p>
    <w:p w:rsidR="0029672F" w:rsidRDefault="0029672F" w:rsidP="0026415F">
      <w:pPr>
        <w:spacing w:after="0"/>
        <w:outlineLvl w:val="0"/>
        <w:rPr>
          <w:rFonts w:ascii="Times New Roman" w:hAnsi="Times New Roman"/>
          <w:sz w:val="24"/>
          <w:szCs w:val="24"/>
        </w:rPr>
      </w:pPr>
    </w:p>
    <w:p w:rsidR="0029672F" w:rsidRDefault="0029672F" w:rsidP="0026415F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DF0ED3">
        <w:rPr>
          <w:rFonts w:ascii="Times New Roman" w:hAnsi="Times New Roman"/>
          <w:b/>
          <w:sz w:val="24"/>
          <w:szCs w:val="24"/>
        </w:rPr>
        <w:t xml:space="preserve">Документы принял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</w:t>
      </w:r>
      <w:r w:rsidRPr="00DF0ED3">
        <w:rPr>
          <w:rFonts w:ascii="Times New Roman" w:hAnsi="Times New Roman"/>
          <w:b/>
          <w:sz w:val="24"/>
          <w:szCs w:val="24"/>
        </w:rPr>
        <w:t>Дата</w:t>
      </w:r>
      <w:r>
        <w:rPr>
          <w:rFonts w:ascii="Times New Roman" w:hAnsi="Times New Roman"/>
          <w:sz w:val="24"/>
          <w:szCs w:val="24"/>
        </w:rPr>
        <w:t xml:space="preserve"> ______________________</w:t>
      </w:r>
    </w:p>
    <w:p w:rsidR="0029672F" w:rsidRDefault="0029672F" w:rsidP="0026415F">
      <w:pPr>
        <w:spacing w:after="0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</w:t>
      </w:r>
    </w:p>
    <w:p w:rsidR="0029672F" w:rsidRDefault="0029672F" w:rsidP="00DF0ED3">
      <w:pPr>
        <w:spacing w:after="0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(Ф.И.О., подпись)</w:t>
      </w:r>
    </w:p>
    <w:p w:rsidR="0029672F" w:rsidRDefault="0029672F" w:rsidP="0026415F">
      <w:pPr>
        <w:spacing w:after="0"/>
        <w:outlineLvl w:val="0"/>
        <w:rPr>
          <w:rFonts w:ascii="Times New Roman" w:hAnsi="Times New Roman"/>
          <w:sz w:val="24"/>
          <w:szCs w:val="24"/>
        </w:rPr>
      </w:pPr>
    </w:p>
    <w:p w:rsidR="0029672F" w:rsidRDefault="0029672F" w:rsidP="0026415F">
      <w:pPr>
        <w:spacing w:after="0"/>
        <w:outlineLvl w:val="0"/>
        <w:rPr>
          <w:rFonts w:ascii="Times New Roman" w:hAnsi="Times New Roman"/>
          <w:sz w:val="24"/>
          <w:szCs w:val="24"/>
        </w:rPr>
      </w:pPr>
    </w:p>
    <w:p w:rsidR="0029672F" w:rsidRPr="00194918" w:rsidRDefault="0029672F" w:rsidP="00194918">
      <w:pPr>
        <w:pStyle w:val="21"/>
        <w:shd w:val="clear" w:color="auto" w:fill="auto"/>
        <w:tabs>
          <w:tab w:val="left" w:pos="0"/>
          <w:tab w:val="left" w:pos="709"/>
        </w:tabs>
        <w:spacing w:line="240" w:lineRule="auto"/>
        <w:ind w:left="6372" w:firstLine="1416"/>
        <w:contextualSpacing/>
        <w:rPr>
          <w:rStyle w:val="20"/>
          <w:i/>
        </w:rPr>
      </w:pPr>
    </w:p>
    <w:sectPr w:rsidR="0029672F" w:rsidRPr="00194918" w:rsidSect="0026415F">
      <w:footerReference w:type="even" r:id="rId8"/>
      <w:footerReference w:type="default" r:id="rId9"/>
      <w:pgSz w:w="11906" w:h="16838"/>
      <w:pgMar w:top="720" w:right="720" w:bottom="360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672F" w:rsidRDefault="0029672F" w:rsidP="009214E8">
      <w:pPr>
        <w:spacing w:after="0" w:line="240" w:lineRule="auto"/>
      </w:pPr>
      <w:r>
        <w:separator/>
      </w:r>
    </w:p>
  </w:endnote>
  <w:endnote w:type="continuationSeparator" w:id="0">
    <w:p w:rsidR="0029672F" w:rsidRDefault="0029672F" w:rsidP="009214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altName w:val=" MS Sans Serif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672F" w:rsidRDefault="0029672F" w:rsidP="006A381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9672F" w:rsidRDefault="0029672F" w:rsidP="0021748A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672F" w:rsidRDefault="0029672F" w:rsidP="006A381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11</w:t>
    </w:r>
    <w:r>
      <w:rPr>
        <w:rStyle w:val="PageNumber"/>
      </w:rPr>
      <w:fldChar w:fldCharType="end"/>
    </w:r>
  </w:p>
  <w:p w:rsidR="0029672F" w:rsidRDefault="0029672F" w:rsidP="0021748A">
    <w:pPr>
      <w:pStyle w:val="Footer"/>
      <w:ind w:right="360"/>
      <w:jc w:val="right"/>
    </w:pPr>
  </w:p>
  <w:p w:rsidR="0029672F" w:rsidRDefault="0029672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672F" w:rsidRDefault="0029672F" w:rsidP="009214E8">
      <w:pPr>
        <w:spacing w:after="0" w:line="240" w:lineRule="auto"/>
      </w:pPr>
      <w:r>
        <w:separator/>
      </w:r>
    </w:p>
  </w:footnote>
  <w:footnote w:type="continuationSeparator" w:id="0">
    <w:p w:rsidR="0029672F" w:rsidRDefault="0029672F" w:rsidP="009214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36309"/>
    <w:multiLevelType w:val="hybridMultilevel"/>
    <w:tmpl w:val="29EE14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CC3A21"/>
    <w:multiLevelType w:val="hybridMultilevel"/>
    <w:tmpl w:val="7518AAF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5E702C"/>
    <w:multiLevelType w:val="hybridMultilevel"/>
    <w:tmpl w:val="1A021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725E0F"/>
    <w:multiLevelType w:val="hybridMultilevel"/>
    <w:tmpl w:val="5BE001C8"/>
    <w:lvl w:ilvl="0" w:tplc="04190001">
      <w:start w:val="1"/>
      <w:numFmt w:val="bullet"/>
      <w:lvlText w:val=""/>
      <w:lvlJc w:val="left"/>
      <w:pPr>
        <w:ind w:left="14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4">
    <w:nsid w:val="277B4226"/>
    <w:multiLevelType w:val="hybridMultilevel"/>
    <w:tmpl w:val="B9A8DA0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0543F88"/>
    <w:multiLevelType w:val="hybridMultilevel"/>
    <w:tmpl w:val="21B8F7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AD6DE2"/>
    <w:multiLevelType w:val="hybridMultilevel"/>
    <w:tmpl w:val="8F7AA9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2071E2"/>
    <w:multiLevelType w:val="hybridMultilevel"/>
    <w:tmpl w:val="109478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50F17E5"/>
    <w:multiLevelType w:val="hybridMultilevel"/>
    <w:tmpl w:val="94F4DC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706027"/>
    <w:multiLevelType w:val="hybridMultilevel"/>
    <w:tmpl w:val="AB72C9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7630AD3"/>
    <w:multiLevelType w:val="hybridMultilevel"/>
    <w:tmpl w:val="FBE2AA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3D6256F"/>
    <w:multiLevelType w:val="hybridMultilevel"/>
    <w:tmpl w:val="4B5A2B80"/>
    <w:lvl w:ilvl="0" w:tplc="C1B4D322">
      <w:start w:val="36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783F5BF2"/>
    <w:multiLevelType w:val="hybridMultilevel"/>
    <w:tmpl w:val="5D12F5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2"/>
  </w:num>
  <w:num w:numId="3">
    <w:abstractNumId w:val="2"/>
  </w:num>
  <w:num w:numId="4">
    <w:abstractNumId w:val="10"/>
  </w:num>
  <w:num w:numId="5">
    <w:abstractNumId w:val="1"/>
  </w:num>
  <w:num w:numId="6">
    <w:abstractNumId w:val="4"/>
  </w:num>
  <w:num w:numId="7">
    <w:abstractNumId w:val="0"/>
  </w:num>
  <w:num w:numId="8">
    <w:abstractNumId w:val="7"/>
  </w:num>
  <w:num w:numId="9">
    <w:abstractNumId w:val="9"/>
  </w:num>
  <w:num w:numId="10">
    <w:abstractNumId w:val="5"/>
  </w:num>
  <w:num w:numId="11">
    <w:abstractNumId w:val="8"/>
  </w:num>
  <w:num w:numId="12">
    <w:abstractNumId w:val="11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4A5D"/>
    <w:rsid w:val="000033FB"/>
    <w:rsid w:val="0004705C"/>
    <w:rsid w:val="00065BEF"/>
    <w:rsid w:val="00072378"/>
    <w:rsid w:val="00080CBA"/>
    <w:rsid w:val="000C7DE0"/>
    <w:rsid w:val="000D6F08"/>
    <w:rsid w:val="001330CA"/>
    <w:rsid w:val="00150184"/>
    <w:rsid w:val="00151447"/>
    <w:rsid w:val="001620FE"/>
    <w:rsid w:val="00194918"/>
    <w:rsid w:val="001A5838"/>
    <w:rsid w:val="00203C78"/>
    <w:rsid w:val="0021748A"/>
    <w:rsid w:val="0026415F"/>
    <w:rsid w:val="00275835"/>
    <w:rsid w:val="0029672F"/>
    <w:rsid w:val="002B4B93"/>
    <w:rsid w:val="002B5FB6"/>
    <w:rsid w:val="002E1ED9"/>
    <w:rsid w:val="002E5E22"/>
    <w:rsid w:val="002F2A15"/>
    <w:rsid w:val="002F7EEE"/>
    <w:rsid w:val="00306FF1"/>
    <w:rsid w:val="003330B6"/>
    <w:rsid w:val="00353199"/>
    <w:rsid w:val="00395BB2"/>
    <w:rsid w:val="003962D7"/>
    <w:rsid w:val="003A5864"/>
    <w:rsid w:val="003C5691"/>
    <w:rsid w:val="004207A9"/>
    <w:rsid w:val="00471D18"/>
    <w:rsid w:val="004C0C61"/>
    <w:rsid w:val="004D2C03"/>
    <w:rsid w:val="004F2C76"/>
    <w:rsid w:val="00523619"/>
    <w:rsid w:val="00564A5D"/>
    <w:rsid w:val="00575CF4"/>
    <w:rsid w:val="00583A97"/>
    <w:rsid w:val="005A5FE5"/>
    <w:rsid w:val="005C51D7"/>
    <w:rsid w:val="005F7DA9"/>
    <w:rsid w:val="006005E1"/>
    <w:rsid w:val="00607750"/>
    <w:rsid w:val="006266F9"/>
    <w:rsid w:val="00643F1E"/>
    <w:rsid w:val="00656173"/>
    <w:rsid w:val="00694DC7"/>
    <w:rsid w:val="006A08A5"/>
    <w:rsid w:val="006A3813"/>
    <w:rsid w:val="006C2671"/>
    <w:rsid w:val="006E4CD6"/>
    <w:rsid w:val="007045C7"/>
    <w:rsid w:val="00735A89"/>
    <w:rsid w:val="00744E0B"/>
    <w:rsid w:val="0076603B"/>
    <w:rsid w:val="007678A9"/>
    <w:rsid w:val="00767CC8"/>
    <w:rsid w:val="007C6161"/>
    <w:rsid w:val="007D1D87"/>
    <w:rsid w:val="007D35A1"/>
    <w:rsid w:val="007D4383"/>
    <w:rsid w:val="008047FD"/>
    <w:rsid w:val="00810F13"/>
    <w:rsid w:val="0085421F"/>
    <w:rsid w:val="00854BCD"/>
    <w:rsid w:val="00857EE3"/>
    <w:rsid w:val="00864BCE"/>
    <w:rsid w:val="008A4E40"/>
    <w:rsid w:val="008E1588"/>
    <w:rsid w:val="009214E8"/>
    <w:rsid w:val="00943C7D"/>
    <w:rsid w:val="0099164F"/>
    <w:rsid w:val="0099284F"/>
    <w:rsid w:val="009A7882"/>
    <w:rsid w:val="00A11C23"/>
    <w:rsid w:val="00A371CB"/>
    <w:rsid w:val="00A453CA"/>
    <w:rsid w:val="00A60E57"/>
    <w:rsid w:val="00A86525"/>
    <w:rsid w:val="00A91AAC"/>
    <w:rsid w:val="00A960D9"/>
    <w:rsid w:val="00AA79E8"/>
    <w:rsid w:val="00AF6584"/>
    <w:rsid w:val="00B3051E"/>
    <w:rsid w:val="00B61EFA"/>
    <w:rsid w:val="00B653ED"/>
    <w:rsid w:val="00B67649"/>
    <w:rsid w:val="00B85B33"/>
    <w:rsid w:val="00B91558"/>
    <w:rsid w:val="00BC6549"/>
    <w:rsid w:val="00BE0F7E"/>
    <w:rsid w:val="00C0384D"/>
    <w:rsid w:val="00C7171C"/>
    <w:rsid w:val="00C84735"/>
    <w:rsid w:val="00C860DD"/>
    <w:rsid w:val="00CA0785"/>
    <w:rsid w:val="00CA12C6"/>
    <w:rsid w:val="00CB3345"/>
    <w:rsid w:val="00CB3A35"/>
    <w:rsid w:val="00CC25C6"/>
    <w:rsid w:val="00CC4B7C"/>
    <w:rsid w:val="00CF32A2"/>
    <w:rsid w:val="00CF3864"/>
    <w:rsid w:val="00CF45C8"/>
    <w:rsid w:val="00D1635B"/>
    <w:rsid w:val="00D212EA"/>
    <w:rsid w:val="00D34A26"/>
    <w:rsid w:val="00D85A3B"/>
    <w:rsid w:val="00D948AC"/>
    <w:rsid w:val="00DE49BC"/>
    <w:rsid w:val="00DE7593"/>
    <w:rsid w:val="00DF0ED3"/>
    <w:rsid w:val="00E1457D"/>
    <w:rsid w:val="00E2235D"/>
    <w:rsid w:val="00E4033E"/>
    <w:rsid w:val="00E46FC6"/>
    <w:rsid w:val="00E47936"/>
    <w:rsid w:val="00E52A8F"/>
    <w:rsid w:val="00E77A4A"/>
    <w:rsid w:val="00EA1AAF"/>
    <w:rsid w:val="00EC22BC"/>
    <w:rsid w:val="00ED4A93"/>
    <w:rsid w:val="00EF023A"/>
    <w:rsid w:val="00EF1430"/>
    <w:rsid w:val="00F337CD"/>
    <w:rsid w:val="00F81BF2"/>
    <w:rsid w:val="00F83AD6"/>
    <w:rsid w:val="00F83AF4"/>
    <w:rsid w:val="00FD22E7"/>
    <w:rsid w:val="00FF6D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60D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7D4383"/>
    <w:rPr>
      <w:lang w:eastAsia="en-US"/>
    </w:rPr>
  </w:style>
  <w:style w:type="paragraph" w:styleId="ListParagraph">
    <w:name w:val="List Paragraph"/>
    <w:basedOn w:val="Normal"/>
    <w:link w:val="ListParagraphChar"/>
    <w:uiPriority w:val="99"/>
    <w:qFormat/>
    <w:rsid w:val="00471D18"/>
    <w:pPr>
      <w:ind w:left="720"/>
      <w:contextualSpacing/>
    </w:pPr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EC22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C22B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9214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9214E8"/>
    <w:rPr>
      <w:rFonts w:cs="Times New Roman"/>
    </w:rPr>
  </w:style>
  <w:style w:type="paragraph" w:styleId="Footer">
    <w:name w:val="footer"/>
    <w:basedOn w:val="Normal"/>
    <w:link w:val="FooterChar"/>
    <w:uiPriority w:val="99"/>
    <w:rsid w:val="009214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9214E8"/>
    <w:rPr>
      <w:rFonts w:cs="Times New Roman"/>
    </w:rPr>
  </w:style>
  <w:style w:type="table" w:customStyle="1" w:styleId="1">
    <w:name w:val="Сетка таблицы1"/>
    <w:uiPriority w:val="99"/>
    <w:rsid w:val="00575CF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99"/>
    <w:rsid w:val="00575CF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21748A"/>
    <w:rPr>
      <w:rFonts w:cs="Times New Roman"/>
    </w:rPr>
  </w:style>
  <w:style w:type="character" w:customStyle="1" w:styleId="ListParagraphChar">
    <w:name w:val="List Paragraph Char"/>
    <w:link w:val="ListParagraph"/>
    <w:uiPriority w:val="99"/>
    <w:locked/>
    <w:rsid w:val="00864BCE"/>
    <w:rPr>
      <w:lang w:eastAsia="en-US"/>
    </w:rPr>
  </w:style>
  <w:style w:type="character" w:customStyle="1" w:styleId="FontStyle16">
    <w:name w:val="Font Style16"/>
    <w:uiPriority w:val="99"/>
    <w:rsid w:val="00864BCE"/>
    <w:rPr>
      <w:rFonts w:ascii="Times New Roman" w:hAnsi="Times New Roman"/>
      <w:sz w:val="26"/>
    </w:rPr>
  </w:style>
  <w:style w:type="paragraph" w:customStyle="1" w:styleId="Style4">
    <w:name w:val="Style4"/>
    <w:basedOn w:val="Normal"/>
    <w:uiPriority w:val="99"/>
    <w:rsid w:val="00864BCE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7">
    <w:name w:val="Style7"/>
    <w:basedOn w:val="Normal"/>
    <w:uiPriority w:val="99"/>
    <w:rsid w:val="00A60E57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5">
    <w:name w:val="Font Style15"/>
    <w:uiPriority w:val="99"/>
    <w:rsid w:val="00A60E57"/>
    <w:rPr>
      <w:rFonts w:ascii="Times New Roman" w:hAnsi="Times New Roman"/>
      <w:b/>
      <w:sz w:val="26"/>
    </w:rPr>
  </w:style>
  <w:style w:type="character" w:customStyle="1" w:styleId="10">
    <w:name w:val="Заголовок №1"/>
    <w:uiPriority w:val="99"/>
    <w:rsid w:val="00A60E57"/>
    <w:rPr>
      <w:rFonts w:ascii="Times New Roman" w:hAnsi="Times New Roman"/>
      <w:b/>
      <w:color w:val="000000"/>
      <w:spacing w:val="0"/>
      <w:w w:val="100"/>
      <w:position w:val="0"/>
      <w:sz w:val="28"/>
      <w:shd w:val="clear" w:color="auto" w:fill="FFFFFF"/>
      <w:lang w:val="ru-RU" w:eastAsia="ru-RU"/>
    </w:rPr>
  </w:style>
  <w:style w:type="character" w:customStyle="1" w:styleId="2">
    <w:name w:val="Основной текст (2)_"/>
    <w:link w:val="21"/>
    <w:uiPriority w:val="99"/>
    <w:locked/>
    <w:rsid w:val="00A60E57"/>
    <w:rPr>
      <w:sz w:val="28"/>
      <w:shd w:val="clear" w:color="auto" w:fill="FFFFFF"/>
    </w:rPr>
  </w:style>
  <w:style w:type="character" w:customStyle="1" w:styleId="20">
    <w:name w:val="Основной текст (2)"/>
    <w:uiPriority w:val="99"/>
    <w:rsid w:val="00A60E57"/>
    <w:rPr>
      <w:rFonts w:ascii="Times New Roman" w:hAnsi="Times New Roman"/>
      <w:color w:val="000000"/>
      <w:spacing w:val="0"/>
      <w:w w:val="100"/>
      <w:position w:val="0"/>
      <w:sz w:val="28"/>
      <w:shd w:val="clear" w:color="auto" w:fill="FFFFFF"/>
      <w:lang w:val="ru-RU" w:eastAsia="ru-RU"/>
    </w:rPr>
  </w:style>
  <w:style w:type="paragraph" w:customStyle="1" w:styleId="21">
    <w:name w:val="Основной текст (2)1"/>
    <w:basedOn w:val="Normal"/>
    <w:link w:val="2"/>
    <w:uiPriority w:val="99"/>
    <w:rsid w:val="00A60E57"/>
    <w:pPr>
      <w:widowControl w:val="0"/>
      <w:shd w:val="clear" w:color="auto" w:fill="FFFFFF"/>
      <w:spacing w:after="0" w:line="322" w:lineRule="exact"/>
      <w:jc w:val="both"/>
    </w:pPr>
    <w:rPr>
      <w:sz w:val="28"/>
      <w:szCs w:val="20"/>
      <w:lang w:eastAsia="ru-RU"/>
    </w:rPr>
  </w:style>
  <w:style w:type="paragraph" w:styleId="DocumentMap">
    <w:name w:val="Document Map"/>
    <w:basedOn w:val="Normal"/>
    <w:link w:val="DocumentMapChar"/>
    <w:uiPriority w:val="99"/>
    <w:semiHidden/>
    <w:rsid w:val="00395BB2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656173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648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74</TotalTime>
  <Pages>11</Pages>
  <Words>3356</Words>
  <Characters>19135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Lenochka</dc:creator>
  <cp:keywords/>
  <dc:description/>
  <cp:lastModifiedBy>Customer</cp:lastModifiedBy>
  <cp:revision>10</cp:revision>
  <cp:lastPrinted>2021-03-24T08:38:00Z</cp:lastPrinted>
  <dcterms:created xsi:type="dcterms:W3CDTF">2021-03-24T07:45:00Z</dcterms:created>
  <dcterms:modified xsi:type="dcterms:W3CDTF">2021-03-24T08:51:00Z</dcterms:modified>
</cp:coreProperties>
</file>