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29" w:rsidRDefault="00DE7C29" w:rsidP="00C33880">
      <w:pPr>
        <w:spacing w:after="9" w:line="248" w:lineRule="auto"/>
        <w:ind w:right="48" w:firstLine="0"/>
        <w:rPr>
          <w:sz w:val="24"/>
        </w:rPr>
      </w:pPr>
    </w:p>
    <w:p w:rsidR="00DE7C29" w:rsidRDefault="00DE7C29">
      <w:pPr>
        <w:spacing w:after="9" w:line="248" w:lineRule="auto"/>
        <w:ind w:left="4547" w:right="48" w:hanging="10"/>
        <w:rPr>
          <w:sz w:val="24"/>
        </w:rPr>
      </w:pP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>Директору МБОУ «</w:t>
      </w:r>
      <w:r>
        <w:rPr>
          <w:sz w:val="24"/>
          <w:szCs w:val="24"/>
        </w:rPr>
        <w:t>ТТСОШ</w:t>
      </w:r>
      <w:r w:rsidRPr="00610EE3">
        <w:rPr>
          <w:sz w:val="24"/>
          <w:szCs w:val="24"/>
        </w:rPr>
        <w:t>»</w:t>
      </w:r>
      <w:r>
        <w:rPr>
          <w:sz w:val="24"/>
          <w:szCs w:val="24"/>
        </w:rPr>
        <w:t xml:space="preserve"> ТМР РТ (далее –Школа)</w:t>
      </w:r>
      <w:r w:rsidRPr="00610EE3">
        <w:rPr>
          <w:sz w:val="24"/>
          <w:szCs w:val="24"/>
        </w:rPr>
        <w:t xml:space="preserve">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>
        <w:rPr>
          <w:sz w:val="24"/>
          <w:szCs w:val="24"/>
        </w:rPr>
        <w:t>М.М.Халитовой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от ____________________________________________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______________________________________________,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  (фамилия, имя, отчество(при наличии) заявителя</w:t>
      </w:r>
      <w:r>
        <w:rPr>
          <w:sz w:val="24"/>
          <w:szCs w:val="24"/>
        </w:rPr>
        <w:t xml:space="preserve"> </w:t>
      </w:r>
      <w:r w:rsidRPr="00610EE3">
        <w:rPr>
          <w:sz w:val="24"/>
          <w:szCs w:val="24"/>
        </w:rPr>
        <w:t>полностью) Адрес места жительства и (или) адрес места пребывания заяви</w:t>
      </w:r>
      <w:r>
        <w:rPr>
          <w:sz w:val="24"/>
          <w:szCs w:val="24"/>
        </w:rPr>
        <w:t>теля:_____________________</w:t>
      </w:r>
      <w:r w:rsidRPr="00610EE3">
        <w:rPr>
          <w:sz w:val="24"/>
          <w:szCs w:val="24"/>
        </w:rPr>
        <w:t xml:space="preserve"> _______________________________________________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Телефон заявителя дом. _________________________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Телефон заявителя сот. __________________________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Адрес электронной почты заявителя </w:t>
      </w:r>
    </w:p>
    <w:p w:rsidR="00DE7C29" w:rsidRPr="00610EE3" w:rsidRDefault="00DE7C29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 </w:t>
      </w:r>
    </w:p>
    <w:p w:rsidR="00DE7C29" w:rsidRPr="00610EE3" w:rsidRDefault="00DE7C29" w:rsidP="00CC3076">
      <w:pPr>
        <w:spacing w:after="0" w:line="240" w:lineRule="auto"/>
        <w:ind w:right="3" w:firstLine="0"/>
        <w:jc w:val="center"/>
        <w:rPr>
          <w:sz w:val="24"/>
          <w:szCs w:val="24"/>
        </w:rPr>
      </w:pPr>
    </w:p>
    <w:p w:rsidR="00DE7C29" w:rsidRPr="00610EE3" w:rsidRDefault="00DE7C29" w:rsidP="00CC3076">
      <w:pPr>
        <w:pStyle w:val="Heading2"/>
        <w:spacing w:line="240" w:lineRule="auto"/>
        <w:ind w:right="349"/>
        <w:rPr>
          <w:szCs w:val="24"/>
        </w:rPr>
      </w:pPr>
      <w:r w:rsidRPr="00610EE3">
        <w:rPr>
          <w:szCs w:val="24"/>
        </w:rPr>
        <w:t xml:space="preserve">Заявление </w:t>
      </w:r>
    </w:p>
    <w:p w:rsidR="00DE7C29" w:rsidRPr="00610EE3" w:rsidRDefault="00DE7C29" w:rsidP="00CC3076">
      <w:pPr>
        <w:spacing w:after="9" w:line="240" w:lineRule="auto"/>
        <w:ind w:left="-15" w:right="48" w:firstLine="708"/>
        <w:rPr>
          <w:sz w:val="24"/>
          <w:szCs w:val="24"/>
        </w:rPr>
      </w:pPr>
      <w:r w:rsidRPr="00610EE3">
        <w:rPr>
          <w:sz w:val="24"/>
          <w:szCs w:val="24"/>
        </w:rPr>
        <w:t>Прошу Вас принять в __________________кла</w:t>
      </w:r>
      <w:r>
        <w:rPr>
          <w:sz w:val="24"/>
          <w:szCs w:val="24"/>
        </w:rPr>
        <w:t xml:space="preserve">сс моего сына (мою дочь)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________________________________________________________________________________. </w:t>
      </w:r>
    </w:p>
    <w:p w:rsidR="00DE7C29" w:rsidRPr="00610EE3" w:rsidRDefault="00DE7C29" w:rsidP="00CC3076">
      <w:pPr>
        <w:spacing w:after="16" w:line="240" w:lineRule="auto"/>
        <w:ind w:left="10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           (фамилия. имя, отчество (при наличии) ребенка или поступающего полностью) </w:t>
      </w:r>
    </w:p>
    <w:p w:rsidR="00DE7C29" w:rsidRPr="00610EE3" w:rsidRDefault="00DE7C29" w:rsidP="003F32F8">
      <w:pPr>
        <w:spacing w:after="9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>Дата ро</w:t>
      </w:r>
      <w:r>
        <w:rPr>
          <w:sz w:val="24"/>
          <w:szCs w:val="24"/>
        </w:rPr>
        <w:t xml:space="preserve">ждения ребенка </w:t>
      </w:r>
      <w:r w:rsidRPr="00610EE3">
        <w:rPr>
          <w:sz w:val="24"/>
          <w:szCs w:val="24"/>
        </w:rPr>
        <w:t xml:space="preserve">_______________________________________________. </w:t>
      </w:r>
    </w:p>
    <w:p w:rsidR="00DE7C29" w:rsidRPr="00610EE3" w:rsidRDefault="00DE7C29" w:rsidP="00CC3076">
      <w:pPr>
        <w:spacing w:after="17" w:line="240" w:lineRule="auto"/>
        <w:ind w:left="3569" w:right="0" w:hanging="10"/>
        <w:jc w:val="center"/>
        <w:rPr>
          <w:sz w:val="24"/>
          <w:szCs w:val="24"/>
        </w:rPr>
      </w:pPr>
      <w:r w:rsidRPr="00610EE3">
        <w:rPr>
          <w:sz w:val="24"/>
          <w:szCs w:val="24"/>
        </w:rPr>
        <w:t xml:space="preserve">(число, месяц, год рождения)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>Место р</w:t>
      </w:r>
      <w:r>
        <w:rPr>
          <w:sz w:val="24"/>
          <w:szCs w:val="24"/>
        </w:rPr>
        <w:t xml:space="preserve">ождения ребенка </w:t>
      </w:r>
      <w:r w:rsidRPr="00610EE3">
        <w:rPr>
          <w:sz w:val="24"/>
          <w:szCs w:val="24"/>
        </w:rPr>
        <w:t xml:space="preserve"> ___________________________________________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___________________________________________________________________________________ </w:t>
      </w:r>
    </w:p>
    <w:p w:rsidR="00DE7C29" w:rsidRPr="00610EE3" w:rsidRDefault="00DE7C29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Адрес места жительства и (или) адрес места пребывания ребенка ____________________________ __________________________________________________________________________________. </w:t>
      </w:r>
    </w:p>
    <w:p w:rsidR="00DE7C29" w:rsidRPr="00610EE3" w:rsidRDefault="00DE7C29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Фамилии, имена, отчества (при наличии) родителей (законных представителей) ребенка: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матери / усыновителя / опекуна _________________________________________________________, </w:t>
      </w:r>
    </w:p>
    <w:p w:rsidR="00DE7C29" w:rsidRPr="00610EE3" w:rsidRDefault="00DE7C29" w:rsidP="00CC3076">
      <w:pPr>
        <w:spacing w:after="9" w:line="240" w:lineRule="auto"/>
        <w:ind w:left="-15" w:right="267" w:firstLine="708"/>
        <w:rPr>
          <w:sz w:val="24"/>
          <w:szCs w:val="24"/>
        </w:rPr>
      </w:pPr>
      <w:r w:rsidRPr="00610EE3">
        <w:rPr>
          <w:sz w:val="24"/>
          <w:szCs w:val="24"/>
        </w:rPr>
        <w:t xml:space="preserve">(подчеркнуть нужное) отца / усыновителя / опекуна__________________________________________________________. </w:t>
      </w:r>
    </w:p>
    <w:p w:rsidR="00DE7C29" w:rsidRPr="00610EE3" w:rsidRDefault="00DE7C29" w:rsidP="00CC3076">
      <w:pPr>
        <w:spacing w:after="16" w:line="240" w:lineRule="auto"/>
        <w:ind w:left="703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(подчеркнуть нужное) </w:t>
      </w:r>
    </w:p>
    <w:p w:rsidR="00DE7C29" w:rsidRPr="00610EE3" w:rsidRDefault="00DE7C29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Имею право первоочередного приема _________________________________________________. </w:t>
      </w:r>
    </w:p>
    <w:p w:rsidR="00DE7C29" w:rsidRPr="00610EE3" w:rsidRDefault="00DE7C29" w:rsidP="00CC3076">
      <w:pPr>
        <w:spacing w:after="15" w:line="240" w:lineRule="auto"/>
        <w:ind w:right="549" w:firstLine="0"/>
        <w:jc w:val="righ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(указывается основание первоочередного приема (при наличии) </w:t>
      </w:r>
    </w:p>
    <w:p w:rsidR="00DE7C29" w:rsidRPr="00610EE3" w:rsidRDefault="00DE7C29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Имею право преимущественно приема: брат (сестра) ребенка 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 является </w:t>
      </w:r>
    </w:p>
    <w:p w:rsidR="00DE7C29" w:rsidRPr="00610EE3" w:rsidRDefault="00DE7C29" w:rsidP="00CC3076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(указываются фамилия, имя, отчество (при наличии) </w:t>
      </w:r>
    </w:p>
    <w:p w:rsidR="00DE7C29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учащимся _____ класса </w:t>
      </w:r>
      <w:r>
        <w:rPr>
          <w:sz w:val="24"/>
          <w:szCs w:val="24"/>
        </w:rPr>
        <w:t>Школы</w:t>
      </w:r>
      <w:r w:rsidRPr="00610EE3">
        <w:rPr>
          <w:sz w:val="24"/>
          <w:szCs w:val="24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DE7C29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>
        <w:rPr>
          <w:sz w:val="24"/>
          <w:szCs w:val="24"/>
        </w:rPr>
        <w:t>Язык обучения:___________________</w:t>
      </w:r>
      <w:bookmarkStart w:id="0" w:name="_GoBack"/>
      <w:bookmarkEnd w:id="0"/>
    </w:p>
    <w:p w:rsidR="00DE7C29" w:rsidRPr="00610EE3" w:rsidRDefault="00DE7C29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sz w:val="24"/>
          <w:szCs w:val="24"/>
        </w:rPr>
        <w:t>Школой</w:t>
      </w:r>
      <w:r w:rsidRPr="00610EE3">
        <w:rPr>
          <w:sz w:val="24"/>
          <w:szCs w:val="24"/>
        </w:rPr>
        <w:t xml:space="preserve">, выбираю для изучения  ________________________________________________ язык.  </w:t>
      </w:r>
    </w:p>
    <w:p w:rsidR="00DE7C29" w:rsidRPr="00610EE3" w:rsidRDefault="00DE7C29" w:rsidP="003F32F8">
      <w:pPr>
        <w:spacing w:after="16" w:line="240" w:lineRule="auto"/>
        <w:ind w:left="1426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(указывается: татарский) </w:t>
      </w:r>
    </w:p>
    <w:p w:rsidR="00DE7C29" w:rsidRPr="00610EE3" w:rsidRDefault="00DE7C29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>Ребенок / поступающий имеет потребность</w:t>
      </w:r>
      <w:r>
        <w:rPr>
          <w:sz w:val="24"/>
          <w:szCs w:val="24"/>
        </w:rPr>
        <w:t xml:space="preserve"> </w:t>
      </w:r>
      <w:r w:rsidRPr="00610EE3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DE7C29" w:rsidRPr="00610EE3" w:rsidRDefault="00DE7C29" w:rsidP="003F32F8">
      <w:pPr>
        <w:spacing w:after="43" w:line="240" w:lineRule="auto"/>
        <w:ind w:left="7800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(да / нет) </w:t>
      </w:r>
    </w:p>
    <w:p w:rsidR="00DE7C29" w:rsidRPr="00610EE3" w:rsidRDefault="00DE7C29" w:rsidP="003F32F8">
      <w:pPr>
        <w:spacing w:after="9" w:line="240" w:lineRule="auto"/>
        <w:ind w:left="-15" w:right="48" w:firstLine="708"/>
        <w:rPr>
          <w:sz w:val="24"/>
          <w:szCs w:val="24"/>
        </w:rPr>
      </w:pPr>
      <w:r w:rsidRPr="00610EE3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Школы</w:t>
      </w:r>
      <w:r w:rsidRPr="00610EE3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610EE3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 </w:t>
      </w:r>
    </w:p>
    <w:p w:rsidR="00DE7C29" w:rsidRPr="00610EE3" w:rsidRDefault="00DE7C29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DE7C29" w:rsidRPr="00610EE3" w:rsidRDefault="00DE7C29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ab/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DE7C29" w:rsidRPr="00610EE3" w:rsidRDefault="00DE7C29" w:rsidP="003F32F8">
      <w:pPr>
        <w:spacing w:after="34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 xml:space="preserve">Согласен(на, ны) на обучение ребенка / меня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DE7C29" w:rsidRPr="00610EE3" w:rsidRDefault="00DE7C29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DE7C29" w:rsidRPr="00610EE3" w:rsidRDefault="00DE7C29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ab/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DE7C29" w:rsidRPr="00610EE3" w:rsidRDefault="00DE7C29" w:rsidP="003F32F8">
      <w:pPr>
        <w:spacing w:after="9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 xml:space="preserve"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DE7C29" w:rsidRPr="00610EE3" w:rsidRDefault="00DE7C29" w:rsidP="003F32F8">
      <w:pPr>
        <w:spacing w:after="6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DE7C29" w:rsidRPr="00610EE3" w:rsidRDefault="00DE7C29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ab/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DE7C29" w:rsidRPr="00610EE3" w:rsidRDefault="00DE7C29" w:rsidP="003F32F8">
      <w:pPr>
        <w:spacing w:after="9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Школы</w:t>
      </w:r>
      <w:r w:rsidRPr="00610EE3">
        <w:rPr>
          <w:sz w:val="24"/>
          <w:szCs w:val="24"/>
        </w:rPr>
        <w:t xml:space="preserve">. </w:t>
      </w:r>
    </w:p>
    <w:p w:rsidR="00DE7C29" w:rsidRPr="00610EE3" w:rsidRDefault="00DE7C29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DE7C29" w:rsidRPr="00610EE3" w:rsidRDefault="00DE7C29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ab/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DE7C29" w:rsidRPr="00610EE3" w:rsidRDefault="00DE7C29" w:rsidP="003F32F8">
      <w:pPr>
        <w:spacing w:after="9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>Дополнительные сведения</w:t>
      </w:r>
      <w:r>
        <w:rPr>
          <w:sz w:val="24"/>
          <w:szCs w:val="24"/>
        </w:rPr>
        <w:t xml:space="preserve"> </w:t>
      </w:r>
      <w:r w:rsidRPr="00610EE3">
        <w:rPr>
          <w:sz w:val="24"/>
          <w:szCs w:val="24"/>
        </w:rPr>
        <w:t xml:space="preserve">в отношении ребенка / поступающего: </w:t>
      </w:r>
    </w:p>
    <w:p w:rsidR="00DE7C29" w:rsidRPr="00610EE3" w:rsidRDefault="00DE7C29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медицинский полис № ___________________________________ выдан ___________________ г. </w:t>
      </w:r>
    </w:p>
    <w:p w:rsidR="00DE7C29" w:rsidRPr="00610EE3" w:rsidRDefault="00DE7C29" w:rsidP="003F32F8">
      <w:pPr>
        <w:spacing w:after="9" w:line="240" w:lineRule="auto"/>
        <w:ind w:left="693" w:right="48" w:hanging="708"/>
        <w:rPr>
          <w:sz w:val="24"/>
          <w:szCs w:val="24"/>
        </w:rPr>
      </w:pPr>
      <w:r w:rsidRPr="00610EE3">
        <w:rPr>
          <w:sz w:val="24"/>
          <w:szCs w:val="24"/>
        </w:rPr>
        <w:t xml:space="preserve">страховое свидетельство государственного пенсионного страхования № ____________________. Дополнительные сведения о родителях: </w:t>
      </w:r>
    </w:p>
    <w:p w:rsidR="00DE7C29" w:rsidRPr="00610EE3" w:rsidRDefault="00DE7C29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мать / усыновитель / опекун__________________________________________________________ ________________________________________________________________________________, </w:t>
      </w:r>
    </w:p>
    <w:p w:rsidR="00DE7C29" w:rsidRPr="00610EE3" w:rsidRDefault="00DE7C29" w:rsidP="003F32F8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(место работы, должность, раб. тел., сот. тел.) </w:t>
      </w:r>
    </w:p>
    <w:p w:rsidR="00DE7C29" w:rsidRPr="00610EE3" w:rsidRDefault="00DE7C29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отец / усыновитель / опекун __________________________________________________________ ________________________________________________________________________________. </w:t>
      </w:r>
    </w:p>
    <w:p w:rsidR="00DE7C29" w:rsidRPr="00610EE3" w:rsidRDefault="00DE7C29" w:rsidP="00CC3076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(место работы, должность, раб. тел., сот. тел.) </w:t>
      </w:r>
    </w:p>
    <w:p w:rsidR="00DE7C29" w:rsidRPr="00610EE3" w:rsidRDefault="00DE7C29" w:rsidP="00CC3076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DE7C29" w:rsidRPr="00610EE3" w:rsidRDefault="00DE7C29" w:rsidP="00CC3076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DE7C29" w:rsidRPr="00610EE3" w:rsidRDefault="00DE7C29" w:rsidP="00CC3076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  <w:sectPr w:rsidR="00DE7C29" w:rsidRPr="00610EE3" w:rsidSect="00707CAD">
          <w:headerReference w:type="even" r:id="rId7"/>
          <w:headerReference w:type="default" r:id="rId8"/>
          <w:pgSz w:w="11906" w:h="16841"/>
          <w:pgMar w:top="1179" w:right="505" w:bottom="1140" w:left="1134" w:header="720" w:footer="23" w:gutter="0"/>
          <w:cols w:space="720"/>
        </w:sectPr>
      </w:pPr>
      <w:r w:rsidRPr="00610EE3">
        <w:rPr>
          <w:sz w:val="24"/>
          <w:szCs w:val="24"/>
        </w:rPr>
        <w:tab/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(подпись)</w:t>
      </w:r>
    </w:p>
    <w:p w:rsidR="00DE7C29" w:rsidRPr="00D503B8" w:rsidRDefault="00DE7C29" w:rsidP="00D645C3">
      <w:pPr>
        <w:ind w:firstLine="0"/>
      </w:pPr>
    </w:p>
    <w:sectPr w:rsidR="00DE7C29" w:rsidRPr="00D503B8" w:rsidSect="0018453C">
      <w:headerReference w:type="even" r:id="rId13"/>
      <w:headerReference w:type="default" r:id="rId14"/>
      <w:pgSz w:w="11906" w:h="16838"/>
      <w:pgMar w:top="620" w:right="1205" w:bottom="166" w:left="400" w:header="720" w:footer="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C29" w:rsidRDefault="00DE7C29">
      <w:pPr>
        <w:spacing w:after="0" w:line="240" w:lineRule="auto"/>
      </w:pPr>
      <w:r>
        <w:separator/>
      </w:r>
    </w:p>
  </w:endnote>
  <w:endnote w:type="continuationSeparator" w:id="1">
    <w:p w:rsidR="00DE7C29" w:rsidRDefault="00DE7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 standalone="yes"?>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<w:p w:rsidR="00DE7C29" w:rsidRDefault="00DE7C29"><w:pPr><w:spacing w:after="0" w:line="259" w:lineRule="auto"/><w:ind w:left="-1133" w:right="11402" w:firstLine="0"/><w:jc w:val="left"/></w:pPr><w:r><w:rPr><w:noProof/></w:rPr><w:pict><v:group id="Group 37781" o:spid="_x0000_s2049" style="position:absolute;left:0;text-align:left;margin-left:0;margin-top:806.9pt;width:595.3pt;height:34pt;z-index:251660288;mso-position-horizontal-relative:page;mso-position-vertical-relative:page" coordsize="75605,4318" o:gfxdata="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"><v:rect id="Rectangle 37784" o:spid="_x0000_s2050" style="position:absolute;left:2540;top:1165;width:64842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" filled="f" stroked="f"><v:textbox style="mso-next-textbox:#Rectangle 37784" inset="0,0,0,0"><w:txbxContent><w:p w:rsidR="00DE7C29" w:rsidRDefault="00DE7C29"><w:pPr><w:spacing w:after="160" w:line="259" w:lineRule="auto"/><w:ind w:right="0" w:firstLine="0"/><w:jc w:val="left"/></w:pPr><w:r><w:rPr><w:rFonts w:ascii="Arial" w:hAnsi="Arial" w:cs="Arial"/><w:sz w:val="16"/></w:rPr><w:t>Документ создан в электронной форме. № 36569-Инф от 29.03.2021. Исполнитель: Фахрутдинова Э.Г.</w:t></w:r></w:p></w:txbxContent></v:textbox></v:rect><v:rect id="Rectangle 37785" o:spid="_x0000_s2051" style="position:absolute;left:2540;top:2435;width:6496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" filled="f" stroked="f"><v:textbox style="mso-next-textbox:#Rectangle 37785" inset="0,0,0,0"><w:txbxContent><w:p w:rsidR="00DE7C29" w:rsidRDefault="00DE7C29"><w:pPr><w:spacing w:after="160" w:line="259" w:lineRule="auto"/><w:ind w:right="0" w:firstLine="0"/><w:jc w:val="left"/></w:pPr><w:r><w:rPr><w:rFonts w:ascii="Arial" w:hAnsi="Arial" w:cs="Arial"/><w:sz w:val="16"/></w:rPr><w:t xml:space="preserve">Страница </w:t></w:r></w:p></w:txbxContent></v:textbox></v:rect><v:rect id="Rectangle 37786" o:spid="_x0000_s2052" style="position:absolute;left:7423;top:2435;width:752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" filled="f" stroked="f"><v:textbox style="mso-next-textbox:#Rectangle 37786" inset="0,0,0,0"><w:txbxContent><w:p w:rsidR="00DE7C29" w:rsidRDefault="00DE7C29"><w:pPr><w:spacing w:after="160" w:line="259" w:lineRule="auto"/><w:ind w:right="0" w:firstLine="0"/><w:jc w:val="left"/></w:pPr><w:fldSimple w:instr=" PAGE   \* MERGEFORMAT "><w:r><w:rPr><w:rFonts w:ascii="Arial" w:hAnsi="Arial" w:cs="Arial"/><w:sz w:val="16"/></w:rPr><w:t>1</w:t></w:r></w:fldSimple></w:p></w:txbxContent></v:textbox></v:rect><v:rect id="Rectangle 37787" o:spid="_x0000_s2053" style="position:absolute;left:7988;top:2435;width:2123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" filled="f" stroked="f"><v:textbox style="mso-next-textbox:#Rectangle 37787" inset="0,0,0,0"><w:txbxContent><w:p w:rsidR="00DE7C29" w:rsidRDefault="00DE7C29"><w:pPr><w:spacing w:after="160" w:line="259" w:lineRule="auto"/><w:ind w:right="0" w:firstLine="0"/><w:jc w:val="left"/></w:pPr><w:r><w:rPr><w:rFonts w:ascii="Arial" w:hAnsi="Arial" w:cs="Arial"/><w:sz w:val="16"/></w:rPr><w:t xml:space="preserve"> из </w:t></w:r></w:p></w:txbxContent></v:textbox></v:rect><v:rect id="Rectangle 37788" o:spid="_x0000_s2054" style="position:absolute;left:9583;top:2435;width:1503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" filled="f" stroked="f"><v:textbox style="mso-next-textbox:#Rectangle 37788" inset="0,0,0,0"><w:txbxContent><w:p w:rsidR="00DE7C29" w:rsidRDefault="00DE7C29"><w:pPr><w:spacing w:after="160" w:line="259" w:lineRule="auto"/><w:ind w:right="0" w:firstLine="0"/><w:jc w:val="left"/></w:pPr><w:fldSimple w:instr=" NUMPAGES   \* MERGEFORMAT "><w:r w:rsidRPr="00D645C3"><w:rPr><w:rFonts w:ascii="Arial" w:hAnsi="Arial" w:cs="Arial"/><w:noProof/><w:sz w:val="16"/></w:rPr><w:t>3</w:t></w:r></w:fldSimple></w:p></w:txbxContent></v:textbox></v:rect><v:rect id="Rectangle 37789" o:spid="_x0000_s2055" style="position:absolute;left:10713;top:2435;width:23588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" filled="f" stroked="f"><v:textbox style="mso-next-textbox:#Rectangle 37789" inset="0,0,0,0"><w:txbxContent><w:p w:rsidR="00DE7C29" w:rsidRDefault="00DE7C29"><w:pPr><w:spacing w:after="160" w:line="259" w:lineRule="auto"/><w:ind w:right="0" w:firstLine="0"/><w:jc w:val="left"/></w:pPr><w:r><w:rPr><w:rFonts w:ascii="Arial" w:hAnsi="Arial" w:cs="Arial"/><w:sz w:val="16"/></w:rPr><w:t>. Страница создана: 29.03.2021 16:44</w:t></w:r></w:p></w:txbxContent></v:textbox></v:rect><v:shapetype id="_x0000_t75" coordsize="21600,21600" o:spt="75" o:preferrelative="t" path="m@4@5l@4@11@9@11@9@5xe" filled="f" stroked="f"><v:stroke joinstyle="miter"/><v:formulas><v:f eqn="if lineDrawn pixelLineWidth 0"/><v:f eqn="sum @0 1 0"/><v:f eqn="sum 0 0 @1"/><v:f eqn="prod @2 1 2"/><v:f eqn="prod @3 21600 pixelWidth"/><v:f eqn="prod @3 21600 pixelHeight"/><v:f eqn="sum @0 0 1"/><v:f eqn="prod @6 1 2"/><v:f eqn="prod @7 21600 pixelWidth"/><v:f eqn="sum @8 21600 0"/><v:f eqn="prod @7 21600 pixelHeight"/><v:f eqn="sum @10 21600 0"/></v:formulas><v:path o:extrusionok="f" gradientshapeok="t" o:connecttype="rect"/><o:lock v:ext="edit" aspectratio="t"/></v:shapetype><v:shape id="Picture 37782" o:spid="_x0000_s2056" type="#_x0000_t75" style="position:absolute;left:61635;top:157;width:12700;height:4161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"><v:imagedata r:id="rId1" o:title=""/></v:shape></w:pict></w:r></w:p>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er4.xml><?xml version="1.0" encoding="UTF-8" standalone="yes"?>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<w:p w:rsidR="00DE7C29" w:rsidRDefault="00DE7C29"><w:pPr><w:spacing w:after="0" w:line="259" w:lineRule="auto"/><w:ind w:left="-400" w:right="10702" w:firstLine="0"/><w:jc w:val="left"/></w:pPr><w:r><w:rPr><w:noProof/></w:rPr><w:pict><v:group id="Group 38001" o:spid="_x0000_s2067" style="position:absolute;left:0;text-align:left;margin-left:0;margin-top:806.9pt;width:595.3pt;height:34pt;z-index:251664384;mso-position-horizontal-relative:page;mso-position-vertical-relative:page" coordsize="75605,4318" o:gfxdata="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"><v:rect id="Rectangle 38004" o:spid="_x0000_s2068" style="position:absolute;left:2540;top:1165;width:64842;height:1267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" filled="f" stroked="f"><v:textbox inset="0,0,0,0"><w:txbxContent><w:p w:rsidR="00DE7C29" w:rsidRDefault="00DE7C29"><w:pPr><w:spacing w:after="160" w:line="259" w:lineRule="auto"/><w:ind w:right="0" w:firstLine="0"/><w:jc w:val="left"/></w:pPr><w:r><w:rPr><w:rFonts w:ascii="Arial" w:hAnsi="Arial" w:cs="Arial"/><w:sz w:val="16"/></w:rPr><w:t>Документ создан в электронной форме. № 36569-Инф от 29.03.2021. Исполнитель: Фахрутдинова Э.Г.</w:t></w:r></w:p></w:txbxContent></v:textbox></v:rect><v:shapetype id="_x0000_t75" coordsize="21600,21600" o:spt="75" o:preferrelative="t" path="m@4@5l@4@11@9@11@9@5xe" filled="f" stroked="f"><v:stroke joinstyle="miter"/><v:formulas><v:f eqn="if lineDrawn pixelLineWidth 0"/><v:f eqn="sum @0 1 0"/><v:f eqn="sum 0 0 @1"/><v:f eqn="prod @2 1 2"/><v:f eqn="prod @3 21600 pixelWidth"/><v:f eqn="prod @3 21600 pixelHeight"/><v:f eqn="sum @0 0 1"/><v:f eqn="prod @6 1 2"/><v:f eqn="prod @7 21600 pixelWidth"/><v:f eqn="sum @8 21600 0"/><v:f eqn="prod @7 21600 pixelHeight"/><v:f eqn="sum @10 21600 0"/></v:formulas><v:path o:extrusionok="f" gradientshapeok="t" o:connecttype="rect"/><o:lock v:ext="edit" aspectratio="t"/></v:shapetype><v:shape id="Picture 38002" o:spid="_x0000_s2069" type="#_x0000_t75" style="position:absolute;left:61635;top:157;width:12700;height:4161;visibility:visible" o:gfxdata="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"><v:imagedata r:id="rId1" o:title=""/></v:shape></w:pict></w:r></w:p>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C29" w:rsidRDefault="00DE7C29">
      <w:pPr>
        <w:spacing w:after="0" w:line="245" w:lineRule="auto"/>
        <w:ind w:firstLine="0"/>
      </w:pPr>
      <w:r>
        <w:separator/>
      </w:r>
    </w:p>
  </w:footnote>
  <w:footnote w:type="continuationSeparator" w:id="1">
    <w:p w:rsidR="00DE7C29" w:rsidRDefault="00DE7C29">
      <w:pPr>
        <w:spacing w:after="0" w:line="245" w:lineRule="auto"/>
        <w:ind w:firstLin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29" w:rsidRDefault="00DE7C29">
    <w:pPr>
      <w:spacing w:after="160" w:line="259" w:lineRule="auto"/>
      <w:ind w:righ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29" w:rsidRDefault="00DE7C29">
    <w:pPr>
      <w:spacing w:after="160" w:line="259" w:lineRule="auto"/>
      <w:ind w:righ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29" w:rsidRDefault="00DE7C29">
    <w:pPr>
      <w:spacing w:after="160" w:line="259" w:lineRule="auto"/>
      <w:ind w:right="0" w:firstLine="0"/>
      <w:jc w:val="left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29" w:rsidRDefault="00DE7C29">
    <w:pPr>
      <w:spacing w:after="160" w:line="259" w:lineRule="auto"/>
      <w:ind w:right="0" w:firstLine="0"/>
      <w:jc w:val="left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572AF"/>
    <w:multiLevelType w:val="hybridMultilevel"/>
    <w:tmpl w:val="FC8E7232"/>
    <w:lvl w:ilvl="0" w:tplc="6B983B0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F80C90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1CFAE6E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6C9CFEA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38F4555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B35EAEF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1D9097C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199850A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25C2101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1">
    <w:nsid w:val="031C7295"/>
    <w:multiLevelType w:val="hybridMultilevel"/>
    <w:tmpl w:val="2280EB32"/>
    <w:lvl w:ilvl="0" w:tplc="90EC47F0">
      <w:start w:val="1"/>
      <w:numFmt w:val="decimal"/>
      <w:lvlText w:val="%1."/>
      <w:lvlJc w:val="left"/>
      <w:pPr>
        <w:ind w:left="1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24A065CA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4FBAFDEA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BC20B1D6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F0C44332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25BAD978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5790912A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6FACA1A6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0BECA99E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2">
    <w:nsid w:val="1C022F4B"/>
    <w:multiLevelType w:val="hybridMultilevel"/>
    <w:tmpl w:val="3EA001EA"/>
    <w:lvl w:ilvl="0" w:tplc="BBA06D2E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093822F6">
      <w:start w:val="1"/>
      <w:numFmt w:val="bullet"/>
      <w:lvlText w:val="o"/>
      <w:lvlJc w:val="left"/>
      <w:pPr>
        <w:ind w:left="180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9E6E4E86">
      <w:start w:val="1"/>
      <w:numFmt w:val="bullet"/>
      <w:lvlText w:val="▪"/>
      <w:lvlJc w:val="left"/>
      <w:pPr>
        <w:ind w:left="252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C34E043C">
      <w:start w:val="1"/>
      <w:numFmt w:val="bullet"/>
      <w:lvlText w:val="•"/>
      <w:lvlJc w:val="left"/>
      <w:pPr>
        <w:ind w:left="324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CC1863F4">
      <w:start w:val="1"/>
      <w:numFmt w:val="bullet"/>
      <w:lvlText w:val="o"/>
      <w:lvlJc w:val="left"/>
      <w:pPr>
        <w:ind w:left="396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F57AEA2A">
      <w:start w:val="1"/>
      <w:numFmt w:val="bullet"/>
      <w:lvlText w:val="▪"/>
      <w:lvlJc w:val="left"/>
      <w:pPr>
        <w:ind w:left="468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069E4BE4">
      <w:start w:val="1"/>
      <w:numFmt w:val="bullet"/>
      <w:lvlText w:val="•"/>
      <w:lvlJc w:val="left"/>
      <w:pPr>
        <w:ind w:left="540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BAF49F00">
      <w:start w:val="1"/>
      <w:numFmt w:val="bullet"/>
      <w:lvlText w:val="o"/>
      <w:lvlJc w:val="left"/>
      <w:pPr>
        <w:ind w:left="612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6E6ECC50">
      <w:start w:val="1"/>
      <w:numFmt w:val="bullet"/>
      <w:lvlText w:val="▪"/>
      <w:lvlJc w:val="left"/>
      <w:pPr>
        <w:ind w:left="6845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3">
    <w:nsid w:val="2AE13473"/>
    <w:multiLevelType w:val="hybridMultilevel"/>
    <w:tmpl w:val="BB3C9E10"/>
    <w:lvl w:ilvl="0" w:tplc="7534DE4A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4B1AA51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71009D9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BAEEC6A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7A487E4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277ACC0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789680D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928A444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DC02C3B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4">
    <w:nsid w:val="379B7A32"/>
    <w:multiLevelType w:val="hybridMultilevel"/>
    <w:tmpl w:val="6324B1D4"/>
    <w:lvl w:ilvl="0" w:tplc="BB262502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3ADA3F3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742B6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182BF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51FCC81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088A0F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59CF84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5138272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E642307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5">
    <w:nsid w:val="3FC37054"/>
    <w:multiLevelType w:val="hybridMultilevel"/>
    <w:tmpl w:val="3BF8244E"/>
    <w:lvl w:ilvl="0" w:tplc="28C0B030">
      <w:start w:val="1"/>
      <w:numFmt w:val="decimal"/>
      <w:lvlText w:val="%1."/>
      <w:lvlJc w:val="left"/>
      <w:pPr>
        <w:ind w:left="1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CDB0900A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479CAE32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57ACCE78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743A5C0C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B2DAF09E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7AB88318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8FA8C3B0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BF00DD20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6">
    <w:nsid w:val="40CA3831"/>
    <w:multiLevelType w:val="hybridMultilevel"/>
    <w:tmpl w:val="FB742C88"/>
    <w:lvl w:ilvl="0" w:tplc="E79AA3AC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944C94D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476EB87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720A534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11FC67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8A1E0BB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4CDAB56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7096C1C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5D667DE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7">
    <w:nsid w:val="41D84794"/>
    <w:multiLevelType w:val="hybridMultilevel"/>
    <w:tmpl w:val="6BEA76C8"/>
    <w:lvl w:ilvl="0" w:tplc="577A5720">
      <w:start w:val="1"/>
      <w:numFmt w:val="decimal"/>
      <w:lvlText w:val="%1."/>
      <w:lvlJc w:val="left"/>
      <w:pPr>
        <w:ind w:left="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E41CA388">
      <w:start w:val="1"/>
      <w:numFmt w:val="lowerLetter"/>
      <w:lvlText w:val="%2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07B894D8">
      <w:start w:val="1"/>
      <w:numFmt w:val="lowerRoman"/>
      <w:lvlText w:val="%3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B3CC0FD8">
      <w:start w:val="1"/>
      <w:numFmt w:val="decimal"/>
      <w:lvlText w:val="%4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5156B9AC">
      <w:start w:val="1"/>
      <w:numFmt w:val="lowerLetter"/>
      <w:lvlText w:val="%5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AD1E0E16">
      <w:start w:val="1"/>
      <w:numFmt w:val="lowerRoman"/>
      <w:lvlText w:val="%6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E82455C8">
      <w:start w:val="1"/>
      <w:numFmt w:val="decimal"/>
      <w:lvlText w:val="%7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5B76136E">
      <w:start w:val="1"/>
      <w:numFmt w:val="lowerLetter"/>
      <w:lvlText w:val="%8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E69437C0">
      <w:start w:val="1"/>
      <w:numFmt w:val="lowerRoman"/>
      <w:lvlText w:val="%9"/>
      <w:lvlJc w:val="left"/>
      <w:pPr>
        <w:ind w:left="7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8">
    <w:nsid w:val="45B45053"/>
    <w:multiLevelType w:val="multilevel"/>
    <w:tmpl w:val="7B640E44"/>
    <w:lvl w:ilvl="0">
      <w:start w:val="2"/>
      <w:numFmt w:val="decimal"/>
      <w:lvlText w:val="%1."/>
      <w:lvlJc w:val="left"/>
      <w:pPr>
        <w:ind w:left="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>
      <w:start w:val="1"/>
      <w:numFmt w:val="decimal"/>
      <w:lvlText w:val="%1.%2."/>
      <w:lvlJc w:val="left"/>
      <w:pPr>
        <w:ind w:left="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9">
    <w:nsid w:val="45B61A53"/>
    <w:multiLevelType w:val="hybridMultilevel"/>
    <w:tmpl w:val="14CAFBE4"/>
    <w:lvl w:ilvl="0" w:tplc="EB6C56C6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4B2EAD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5F838B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05CA8F4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9F4AD5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DCDC650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8FF64D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A99A1EE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D98B14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0">
    <w:nsid w:val="4D480777"/>
    <w:multiLevelType w:val="hybridMultilevel"/>
    <w:tmpl w:val="3E5E21A6"/>
    <w:lvl w:ilvl="0" w:tplc="52FCF4E8">
      <w:start w:val="1"/>
      <w:numFmt w:val="decimal"/>
      <w:lvlText w:val="%1."/>
      <w:lvlJc w:val="left"/>
      <w:pPr>
        <w:ind w:left="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231670E0">
      <w:start w:val="1"/>
      <w:numFmt w:val="lowerLetter"/>
      <w:lvlText w:val="%2"/>
      <w:lvlJc w:val="left"/>
      <w:pPr>
        <w:ind w:left="1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AF42E6B8">
      <w:start w:val="1"/>
      <w:numFmt w:val="lowerRoman"/>
      <w:lvlText w:val="%3"/>
      <w:lvlJc w:val="left"/>
      <w:pPr>
        <w:ind w:left="2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BD52A8BA">
      <w:start w:val="1"/>
      <w:numFmt w:val="decimal"/>
      <w:lvlText w:val="%4"/>
      <w:lvlJc w:val="left"/>
      <w:pPr>
        <w:ind w:left="3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5108FC10">
      <w:start w:val="1"/>
      <w:numFmt w:val="lowerLetter"/>
      <w:lvlText w:val="%5"/>
      <w:lvlJc w:val="left"/>
      <w:pPr>
        <w:ind w:left="3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83168B4C">
      <w:start w:val="1"/>
      <w:numFmt w:val="lowerRoman"/>
      <w:lvlText w:val="%6"/>
      <w:lvlJc w:val="left"/>
      <w:pPr>
        <w:ind w:left="4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432A298C">
      <w:start w:val="1"/>
      <w:numFmt w:val="decimal"/>
      <w:lvlText w:val="%7"/>
      <w:lvlJc w:val="left"/>
      <w:pPr>
        <w:ind w:left="5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310A92DE">
      <w:start w:val="1"/>
      <w:numFmt w:val="lowerLetter"/>
      <w:lvlText w:val="%8"/>
      <w:lvlJc w:val="left"/>
      <w:pPr>
        <w:ind w:left="6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EA66FF68">
      <w:start w:val="1"/>
      <w:numFmt w:val="lowerRoman"/>
      <w:lvlText w:val="%9"/>
      <w:lvlJc w:val="left"/>
      <w:pPr>
        <w:ind w:left="6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11">
    <w:nsid w:val="56704EDE"/>
    <w:multiLevelType w:val="hybridMultilevel"/>
    <w:tmpl w:val="A65C9948"/>
    <w:lvl w:ilvl="0" w:tplc="E77C359C">
      <w:start w:val="29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93EECE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7C8C9B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CBA154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643EF70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603695F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C7327A8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D36CE7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4A66B4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2">
    <w:nsid w:val="596F3400"/>
    <w:multiLevelType w:val="hybridMultilevel"/>
    <w:tmpl w:val="59FC9F70"/>
    <w:lvl w:ilvl="0" w:tplc="2A788FBA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5EAA308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F0EAF0B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42205AD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FD46B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CC86EC4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6F2B12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23E517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461C26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3">
    <w:nsid w:val="5B854F7F"/>
    <w:multiLevelType w:val="hybridMultilevel"/>
    <w:tmpl w:val="0CA466EA"/>
    <w:lvl w:ilvl="0" w:tplc="9C88959C">
      <w:start w:val="2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1F0A3F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396634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FC4ADC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05A6F0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8E0750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3B6ABA7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C17648E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77B49CD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4">
    <w:nsid w:val="75EB1996"/>
    <w:multiLevelType w:val="hybridMultilevel"/>
    <w:tmpl w:val="AC420548"/>
    <w:lvl w:ilvl="0" w:tplc="F432D5A8">
      <w:start w:val="24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87E1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F6ACA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2EFC09C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E16879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4FE84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7F36C19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93CA4CC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0338D3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6"/>
  </w:num>
  <w:num w:numId="9">
    <w:abstractNumId w:val="14"/>
  </w:num>
  <w:num w:numId="10">
    <w:abstractNumId w:val="4"/>
  </w:num>
  <w:num w:numId="11">
    <w:abstractNumId w:val="11"/>
  </w:num>
  <w:num w:numId="12">
    <w:abstractNumId w:val="5"/>
  </w:num>
  <w:num w:numId="13">
    <w:abstractNumId w:val="10"/>
  </w:num>
  <w:num w:numId="14">
    <w:abstractNumId w:val="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577E"/>
    <w:rsid w:val="0002376C"/>
    <w:rsid w:val="00025987"/>
    <w:rsid w:val="00104DE8"/>
    <w:rsid w:val="00144420"/>
    <w:rsid w:val="0018453C"/>
    <w:rsid w:val="001919C3"/>
    <w:rsid w:val="001C0C39"/>
    <w:rsid w:val="001C7ABD"/>
    <w:rsid w:val="00203D5B"/>
    <w:rsid w:val="0028741F"/>
    <w:rsid w:val="002C3A93"/>
    <w:rsid w:val="002F43F1"/>
    <w:rsid w:val="003F32F8"/>
    <w:rsid w:val="00430980"/>
    <w:rsid w:val="004469CD"/>
    <w:rsid w:val="00463D05"/>
    <w:rsid w:val="0046577E"/>
    <w:rsid w:val="00491048"/>
    <w:rsid w:val="004A1004"/>
    <w:rsid w:val="004C4CAF"/>
    <w:rsid w:val="00514841"/>
    <w:rsid w:val="00583269"/>
    <w:rsid w:val="005A1E80"/>
    <w:rsid w:val="005D40B3"/>
    <w:rsid w:val="005D5558"/>
    <w:rsid w:val="00610EE3"/>
    <w:rsid w:val="006828E3"/>
    <w:rsid w:val="006C3FF8"/>
    <w:rsid w:val="006D24ED"/>
    <w:rsid w:val="00707CAD"/>
    <w:rsid w:val="00750869"/>
    <w:rsid w:val="007B1492"/>
    <w:rsid w:val="007B4619"/>
    <w:rsid w:val="008B4FE3"/>
    <w:rsid w:val="008C7D90"/>
    <w:rsid w:val="009C156B"/>
    <w:rsid w:val="009E3FD5"/>
    <w:rsid w:val="00A10DB6"/>
    <w:rsid w:val="00A30D1B"/>
    <w:rsid w:val="00A9686D"/>
    <w:rsid w:val="00B95D2B"/>
    <w:rsid w:val="00BE2E2A"/>
    <w:rsid w:val="00C14CE8"/>
    <w:rsid w:val="00C33880"/>
    <w:rsid w:val="00C52EF3"/>
    <w:rsid w:val="00C5524E"/>
    <w:rsid w:val="00C879C7"/>
    <w:rsid w:val="00CC3076"/>
    <w:rsid w:val="00D3112E"/>
    <w:rsid w:val="00D503B8"/>
    <w:rsid w:val="00D645C3"/>
    <w:rsid w:val="00D65839"/>
    <w:rsid w:val="00DB3E1D"/>
    <w:rsid w:val="00DC5E59"/>
    <w:rsid w:val="00DE7C29"/>
    <w:rsid w:val="00F351D1"/>
    <w:rsid w:val="00F569D6"/>
    <w:rsid w:val="00FB6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7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53C"/>
    <w:pPr>
      <w:spacing w:after="12" w:line="268" w:lineRule="auto"/>
      <w:ind w:right="63" w:firstLine="698"/>
      <w:jc w:val="both"/>
    </w:pPr>
    <w:rPr>
      <w:rFonts w:ascii="Times New Roman" w:hAnsi="Times New Roman"/>
      <w:color w:val="000000"/>
      <w:sz w:val="26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8453C"/>
    <w:pPr>
      <w:keepNext/>
      <w:keepLines/>
      <w:spacing w:after="0" w:line="240" w:lineRule="auto"/>
      <w:ind w:left="10" w:right="219" w:hanging="10"/>
      <w:jc w:val="center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453C"/>
    <w:pPr>
      <w:keepNext/>
      <w:keepLines/>
      <w:spacing w:after="0" w:line="259" w:lineRule="auto"/>
      <w:ind w:left="299" w:right="0" w:hanging="10"/>
      <w:jc w:val="center"/>
      <w:outlineLvl w:val="1"/>
    </w:pPr>
    <w:rPr>
      <w:b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8453C"/>
    <w:rPr>
      <w:rFonts w:ascii="Times New Roman" w:hAnsi="Times New Roman"/>
      <w:b/>
      <w:color w:val="000000"/>
      <w:sz w:val="2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8453C"/>
    <w:rPr>
      <w:rFonts w:ascii="Times New Roman" w:hAnsi="Times New Roman"/>
      <w:b/>
      <w:color w:val="000000"/>
      <w:sz w:val="22"/>
    </w:rPr>
  </w:style>
  <w:style w:type="paragraph" w:customStyle="1" w:styleId="footnotedescription">
    <w:name w:val="footnote description"/>
    <w:next w:val="Normal"/>
    <w:link w:val="footnotedescriptionChar"/>
    <w:hidden/>
    <w:uiPriority w:val="99"/>
    <w:rsid w:val="0018453C"/>
    <w:pPr>
      <w:spacing w:after="160" w:line="259" w:lineRule="auto"/>
    </w:pPr>
    <w:rPr>
      <w:rFonts w:ascii="Times New Roman" w:hAnsi="Times New Roman"/>
      <w:color w:val="000000"/>
    </w:rPr>
  </w:style>
  <w:style w:type="character" w:customStyle="1" w:styleId="footnotedescriptionChar">
    <w:name w:val="footnote description Char"/>
    <w:link w:val="footnotedescription"/>
    <w:uiPriority w:val="99"/>
    <w:locked/>
    <w:rsid w:val="0018453C"/>
    <w:rPr>
      <w:rFonts w:ascii="Times New Roman" w:hAnsi="Times New Roman"/>
      <w:color w:val="000000"/>
      <w:sz w:val="22"/>
      <w:lang w:val="ru-RU" w:eastAsia="ru-RU"/>
    </w:rPr>
  </w:style>
  <w:style w:type="character" w:customStyle="1" w:styleId="footnotemark">
    <w:name w:val="footnote mark"/>
    <w:hidden/>
    <w:uiPriority w:val="99"/>
    <w:rsid w:val="0018453C"/>
    <w:rPr>
      <w:rFonts w:ascii="Times New Roman" w:hAnsi="Times New Roman"/>
      <w:color w:val="000000"/>
      <w:sz w:val="20"/>
      <w:vertAlign w:val="superscript"/>
    </w:rPr>
  </w:style>
  <w:style w:type="table" w:customStyle="1" w:styleId="TableGrid">
    <w:name w:val="TableGrid"/>
    <w:uiPriority w:val="99"/>
    <w:rsid w:val="0018453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03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3D5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29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</Pages>
  <Words>718</Words>
  <Characters>4094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МБОУ «ТТСОШ» ТМР РТ (далее –Школа) </dc:title>
  <dc:subject/>
  <dc:creator>edu\4604004095</dc:creator>
  <cp:keywords/>
  <dc:description/>
  <cp:lastModifiedBy>комп</cp:lastModifiedBy>
  <cp:revision>2</cp:revision>
  <cp:lastPrinted>2022-03-17T06:31:00Z</cp:lastPrinted>
  <dcterms:created xsi:type="dcterms:W3CDTF">2022-04-02T17:24:00Z</dcterms:created>
  <dcterms:modified xsi:type="dcterms:W3CDTF">2022-04-02T17:24:00Z</dcterms:modified>
</cp:coreProperties>
</file>