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EB9" w:rsidRDefault="00264EB9">
      <w:pPr>
        <w:pStyle w:val="BodyText"/>
        <w:spacing w:before="1"/>
        <w:ind w:left="3102" w:right="3076"/>
        <w:jc w:val="center"/>
      </w:pPr>
      <w:r>
        <w:t>График</w:t>
      </w:r>
      <w:r>
        <w:rPr>
          <w:spacing w:val="-2"/>
        </w:rPr>
        <w:t xml:space="preserve"> </w:t>
      </w:r>
      <w:r>
        <w:t>оценочных</w:t>
      </w:r>
      <w:r>
        <w:rPr>
          <w:spacing w:val="-2"/>
        </w:rPr>
        <w:t xml:space="preserve"> </w:t>
      </w:r>
      <w:r>
        <w:t>процедур на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полугодие</w:t>
      </w:r>
      <w:r>
        <w:rPr>
          <w:spacing w:val="-3"/>
        </w:rPr>
        <w:t xml:space="preserve"> </w:t>
      </w:r>
      <w:r>
        <w:t>2022-2023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 xml:space="preserve">"Черемшанская </w:t>
      </w:r>
      <w:r>
        <w:rPr>
          <w:spacing w:val="-2"/>
        </w:rPr>
        <w:t xml:space="preserve"> </w:t>
      </w:r>
      <w:r>
        <w:t>СОШ №2 им С. А. Ларионова".</w:t>
      </w:r>
    </w:p>
    <w:tbl>
      <w:tblPr>
        <w:tblW w:w="0" w:type="auto"/>
        <w:tblInd w:w="1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7"/>
        <w:gridCol w:w="327"/>
        <w:gridCol w:w="329"/>
        <w:gridCol w:w="329"/>
        <w:gridCol w:w="473"/>
        <w:gridCol w:w="533"/>
        <w:gridCol w:w="473"/>
        <w:gridCol w:w="533"/>
        <w:gridCol w:w="534"/>
        <w:gridCol w:w="531"/>
        <w:gridCol w:w="442"/>
        <w:gridCol w:w="471"/>
        <w:gridCol w:w="533"/>
        <w:gridCol w:w="492"/>
        <w:gridCol w:w="533"/>
        <w:gridCol w:w="531"/>
        <w:gridCol w:w="480"/>
        <w:gridCol w:w="533"/>
        <w:gridCol w:w="476"/>
        <w:gridCol w:w="533"/>
        <w:gridCol w:w="480"/>
        <w:gridCol w:w="492"/>
        <w:gridCol w:w="531"/>
        <w:gridCol w:w="533"/>
        <w:gridCol w:w="533"/>
        <w:gridCol w:w="531"/>
        <w:gridCol w:w="493"/>
      </w:tblGrid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месяц</w:t>
            </w:r>
          </w:p>
        </w:tc>
        <w:tc>
          <w:tcPr>
            <w:tcW w:w="12679" w:type="dxa"/>
            <w:gridSpan w:val="26"/>
          </w:tcPr>
          <w:p w:rsidR="00264EB9" w:rsidRDefault="00264EB9">
            <w:pPr>
              <w:pStyle w:val="TableParagraph"/>
              <w:spacing w:before="30" w:line="249" w:lineRule="exact"/>
              <w:ind w:left="5894" w:right="5892"/>
              <w:jc w:val="center"/>
            </w:pPr>
            <w:r>
              <w:t>сентябрь</w:t>
            </w:r>
          </w:p>
        </w:tc>
      </w:tr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класс\дата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spacing w:before="30" w:line="249" w:lineRule="exact"/>
              <w:ind w:left="110"/>
            </w:pPr>
            <w:r>
              <w:t>1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spacing w:before="30" w:line="249" w:lineRule="exact"/>
              <w:ind w:left="109"/>
            </w:pPr>
            <w:r>
              <w:t>2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spacing w:before="30" w:line="249" w:lineRule="exact"/>
              <w:ind w:left="109"/>
            </w:pPr>
            <w:r>
              <w:t>3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5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6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7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8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spacing w:before="30" w:line="249" w:lineRule="exact"/>
              <w:ind w:right="97"/>
              <w:jc w:val="right"/>
            </w:pPr>
            <w:r>
              <w:t>9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10</w:t>
            </w: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spacing w:before="30" w:line="249" w:lineRule="exact"/>
              <w:ind w:left="104"/>
            </w:pPr>
            <w:r>
              <w:t>12</w:t>
            </w: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spacing w:before="30" w:line="249" w:lineRule="exact"/>
              <w:ind w:right="95"/>
              <w:jc w:val="right"/>
            </w:pPr>
            <w:r>
              <w:t>13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right="98"/>
              <w:jc w:val="right"/>
            </w:pPr>
            <w:r>
              <w:t>14</w:t>
            </w: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spacing w:before="30" w:line="249" w:lineRule="exact"/>
              <w:ind w:left="156"/>
            </w:pPr>
            <w:r>
              <w:t>15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left="196"/>
            </w:pPr>
            <w:r>
              <w:t>16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spacing w:before="30" w:line="249" w:lineRule="exact"/>
              <w:ind w:left="196"/>
            </w:pPr>
            <w:r>
              <w:t>17</w:t>
            </w: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spacing w:before="30" w:line="249" w:lineRule="exact"/>
              <w:ind w:right="99"/>
              <w:jc w:val="right"/>
            </w:pPr>
            <w:r>
              <w:t>19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right="98"/>
              <w:jc w:val="right"/>
            </w:pPr>
            <w:r>
              <w:t>20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spacing w:before="30" w:line="249" w:lineRule="exact"/>
              <w:ind w:left="143"/>
            </w:pPr>
            <w:r>
              <w:t>21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left="196"/>
            </w:pPr>
            <w:r>
              <w:t>22</w:t>
            </w: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spacing w:before="30" w:line="249" w:lineRule="exact"/>
              <w:ind w:left="143"/>
            </w:pPr>
            <w:r>
              <w:t>23</w:t>
            </w: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spacing w:before="30" w:line="249" w:lineRule="exact"/>
              <w:ind w:right="99"/>
              <w:jc w:val="right"/>
            </w:pPr>
            <w:r>
              <w:t>24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spacing w:before="30" w:line="249" w:lineRule="exact"/>
              <w:ind w:left="177" w:right="81"/>
              <w:jc w:val="center"/>
            </w:pPr>
            <w:r>
              <w:t>26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left="196"/>
            </w:pPr>
            <w:r>
              <w:t>27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right="99"/>
              <w:jc w:val="right"/>
            </w:pPr>
            <w:r>
              <w:t>28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spacing w:before="30" w:line="249" w:lineRule="exact"/>
              <w:ind w:right="97"/>
              <w:jc w:val="right"/>
            </w:pPr>
            <w:r>
              <w:t>29</w:t>
            </w: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spacing w:before="30" w:line="249" w:lineRule="exact"/>
              <w:ind w:right="101"/>
              <w:jc w:val="right"/>
            </w:pPr>
            <w:r>
              <w:t>30</w:t>
            </w:r>
          </w:p>
        </w:tc>
      </w:tr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1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2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15"/>
              <w:jc w:val="right"/>
            </w:pPr>
            <w:r>
              <w:t>РЯ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3"/>
            </w:pPr>
            <w:r>
              <w:t>МА</w:t>
            </w: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РЯ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3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3" w:right="81"/>
              <w:jc w:val="center"/>
            </w:pPr>
            <w:r>
              <w:t>МА</w:t>
            </w: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РЯ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9F59E6">
        <w:trPr>
          <w:trHeight w:val="301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2" w:line="249" w:lineRule="exact"/>
              <w:ind w:right="94"/>
              <w:jc w:val="right"/>
            </w:pPr>
            <w:r>
              <w:t>4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26"/>
              <w:jc w:val="right"/>
            </w:pPr>
            <w:r>
              <w:t>РЯ</w:t>
            </w: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99"/>
              <w:jc w:val="right"/>
            </w:pPr>
            <w:r>
              <w:t>МА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77"/>
              <w:jc w:val="right"/>
            </w:pPr>
            <w:r>
              <w:t>РЯ</w:t>
            </w: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9F59E6">
        <w:trPr>
          <w:trHeight w:val="300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50" w:lineRule="exact"/>
              <w:ind w:right="94"/>
              <w:jc w:val="right"/>
            </w:pPr>
            <w:r>
              <w:t>5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right="96"/>
              <w:jc w:val="right"/>
            </w:pPr>
            <w:r>
              <w:t>РЯ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right="176"/>
              <w:jc w:val="right"/>
            </w:pPr>
            <w:r>
              <w:t>РЯ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102"/>
            </w:pPr>
            <w:r>
              <w:t>ИС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7" w:right="81"/>
              <w:jc w:val="center"/>
            </w:pPr>
            <w:r>
              <w:t>РЯ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right="162"/>
              <w:jc w:val="right"/>
            </w:pP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9F59E6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6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6"/>
            </w:pPr>
            <w:r>
              <w:t>МА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МА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38"/>
              <w:jc w:val="right"/>
            </w:pPr>
            <w:r>
              <w:t>ЛИ</w:t>
            </w: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ИЯ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01"/>
              <w:jc w:val="right"/>
            </w:pPr>
            <w:r>
              <w:t>ЛИ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59"/>
              <w:jc w:val="right"/>
            </w:pPr>
            <w:r>
              <w:t>ИС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9F59E6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7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15"/>
              <w:jc w:val="right"/>
            </w:pPr>
            <w:r>
              <w:t>РЯ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Pr="00F92155" w:rsidRDefault="00264EB9">
            <w:pPr>
              <w:pStyle w:val="TableParagraph"/>
              <w:rPr>
                <w:rFonts w:ascii="Times New Roman"/>
                <w:color w:val="FFFFFF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Pr="00F92155" w:rsidRDefault="00264EB9">
            <w:pPr>
              <w:pStyle w:val="TableParagraph"/>
              <w:spacing w:before="30" w:line="249" w:lineRule="exact"/>
              <w:ind w:left="102"/>
              <w:rPr>
                <w:color w:val="FFFFFF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Pr="009F59E6" w:rsidRDefault="00264EB9">
            <w:pPr>
              <w:pStyle w:val="TableParagraph"/>
              <w:spacing w:before="30" w:line="249" w:lineRule="exact"/>
              <w:ind w:left="102"/>
            </w:pPr>
            <w:r w:rsidRPr="009F59E6">
              <w:t>АЛ</w:t>
            </w:r>
          </w:p>
        </w:tc>
        <w:tc>
          <w:tcPr>
            <w:tcW w:w="480" w:type="dxa"/>
            <w:shd w:val="clear" w:color="auto" w:fill="FAE3D4"/>
          </w:tcPr>
          <w:p w:rsidR="00264EB9" w:rsidRPr="00F92155" w:rsidRDefault="00264EB9">
            <w:pPr>
              <w:pStyle w:val="TableParagraph"/>
              <w:spacing w:before="30" w:line="249" w:lineRule="exact"/>
              <w:ind w:left="102"/>
              <w:rPr>
                <w:color w:val="FFFFFF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8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ФЗ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52"/>
              <w:jc w:val="right"/>
            </w:pPr>
            <w:r>
              <w:t>АЛ</w:t>
            </w: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3"/>
            </w:pPr>
            <w:r>
              <w:t>РЯ</w:t>
            </w: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03"/>
              <w:jc w:val="right"/>
            </w:pPr>
            <w:r>
              <w:t>ЛИ</w:t>
            </w:r>
          </w:p>
        </w:tc>
      </w:tr>
      <w:tr w:rsidR="00264EB9" w:rsidTr="00F92155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right="94"/>
              <w:jc w:val="right"/>
            </w:pPr>
            <w:r>
              <w:t>9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ФЗ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51"/>
              <w:jc w:val="right"/>
            </w:pPr>
            <w:r>
              <w:t>ИЯ</w:t>
            </w: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38"/>
              <w:jc w:val="right"/>
            </w:pPr>
            <w:r>
              <w:t>ЛИ</w:t>
            </w: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 w:eastAsia="Times New Roman"/>
              </w:rPr>
            </w:pPr>
            <w:r>
              <w:rPr>
                <w:rFonts w:ascii="Times New Roman" w:eastAsia="Times New Roman"/>
              </w:rPr>
              <w:t xml:space="preserve">   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 w:eastAsia="Times New Roman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ХИ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32" w:right="81"/>
              <w:jc w:val="center"/>
            </w:pPr>
            <w:r>
              <w:t>ИЯ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77"/>
              <w:jc w:val="right"/>
            </w:pPr>
            <w:r>
              <w:t>ФЗ</w:t>
            </w: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F92155">
        <w:trPr>
          <w:trHeight w:val="537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94"/>
              <w:jc w:val="right"/>
            </w:pPr>
            <w:r>
              <w:t>10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176"/>
              <w:jc w:val="right"/>
            </w:pPr>
            <w:r>
              <w:t>РЯ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2"/>
            </w:pPr>
            <w:r>
              <w:t>ИЯ</w:t>
            </w: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102"/>
            </w:pPr>
            <w:r>
              <w:t>ЛИ</w:t>
            </w:r>
          </w:p>
          <w:p w:rsidR="00264EB9" w:rsidRDefault="00264EB9">
            <w:pPr>
              <w:pStyle w:val="TableParagraph"/>
              <w:spacing w:line="249" w:lineRule="exact"/>
              <w:ind w:left="102"/>
            </w:pPr>
            <w:r>
              <w:t>МА</w:t>
            </w: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F92155">
        <w:trPr>
          <w:trHeight w:val="302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2" w:line="249" w:lineRule="exact"/>
              <w:ind w:right="94"/>
              <w:jc w:val="right"/>
            </w:pPr>
            <w:r>
              <w:t>11</w:t>
            </w:r>
          </w:p>
        </w:tc>
        <w:tc>
          <w:tcPr>
            <w:tcW w:w="32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1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97"/>
              <w:jc w:val="right"/>
            </w:pPr>
            <w:r>
              <w:t>ХИ</w:t>
            </w: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59"/>
              <w:jc w:val="right"/>
            </w:pPr>
            <w:r>
              <w:t>БИ</w:t>
            </w:r>
          </w:p>
        </w:tc>
        <w:tc>
          <w:tcPr>
            <w:tcW w:w="492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3"/>
            </w:pPr>
            <w:r>
              <w:t>ИЯ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00"/>
              <w:jc w:val="right"/>
            </w:pPr>
            <w:r>
              <w:t>МА</w:t>
            </w: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58"/>
              <w:jc w:val="right"/>
            </w:pPr>
            <w:r>
              <w:t>ФЗ</w:t>
            </w:r>
          </w:p>
        </w:tc>
        <w:tc>
          <w:tcPr>
            <w:tcW w:w="4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</w:tbl>
    <w:p w:rsidR="00264EB9" w:rsidRDefault="00264EB9">
      <w:pPr>
        <w:pStyle w:val="BodyText"/>
        <w:rPr>
          <w:sz w:val="25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6"/>
        <w:gridCol w:w="530"/>
        <w:gridCol w:w="532"/>
        <w:gridCol w:w="520"/>
        <w:gridCol w:w="530"/>
        <w:gridCol w:w="547"/>
        <w:gridCol w:w="823"/>
        <w:gridCol w:w="482"/>
        <w:gridCol w:w="849"/>
        <w:gridCol w:w="1156"/>
        <w:gridCol w:w="824"/>
        <w:gridCol w:w="1052"/>
        <w:gridCol w:w="484"/>
        <w:gridCol w:w="476"/>
        <w:gridCol w:w="536"/>
        <w:gridCol w:w="548"/>
        <w:gridCol w:w="481"/>
        <w:gridCol w:w="522"/>
        <w:gridCol w:w="481"/>
        <w:gridCol w:w="532"/>
        <w:gridCol w:w="846"/>
        <w:gridCol w:w="522"/>
        <w:gridCol w:w="486"/>
        <w:gridCol w:w="594"/>
        <w:gridCol w:w="534"/>
      </w:tblGrid>
      <w:tr w:rsidR="00264EB9">
        <w:trPr>
          <w:trHeight w:val="302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3" w:line="249" w:lineRule="exact"/>
              <w:ind w:left="326"/>
            </w:pPr>
            <w:r>
              <w:t>месяц</w:t>
            </w:r>
          </w:p>
        </w:tc>
        <w:tc>
          <w:tcPr>
            <w:tcW w:w="14887" w:type="dxa"/>
            <w:gridSpan w:val="24"/>
          </w:tcPr>
          <w:p w:rsidR="00264EB9" w:rsidRDefault="00264EB9">
            <w:pPr>
              <w:pStyle w:val="TableParagraph"/>
              <w:spacing w:before="33" w:line="249" w:lineRule="exact"/>
              <w:ind w:left="7045" w:right="7047"/>
              <w:jc w:val="center"/>
            </w:pPr>
            <w:r>
              <w:t>октябрь</w:t>
            </w: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класс\дата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spacing w:before="30" w:line="249" w:lineRule="exact"/>
              <w:ind w:left="314"/>
            </w:pPr>
            <w:r>
              <w:t>1</w:t>
            </w: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spacing w:before="30" w:line="249" w:lineRule="exact"/>
              <w:ind w:right="90"/>
              <w:jc w:val="right"/>
            </w:pPr>
            <w:r>
              <w:t>3</w:t>
            </w: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spacing w:before="30" w:line="249" w:lineRule="exact"/>
              <w:ind w:right="91"/>
              <w:jc w:val="right"/>
            </w:pPr>
            <w:r>
              <w:t>4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spacing w:before="30" w:line="249" w:lineRule="exact"/>
              <w:ind w:right="89"/>
              <w:jc w:val="right"/>
            </w:pPr>
            <w:r>
              <w:t>5</w:t>
            </w: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spacing w:before="30" w:line="249" w:lineRule="exact"/>
              <w:ind w:left="334"/>
            </w:pPr>
            <w:r>
              <w:t>6</w:t>
            </w: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spacing w:before="30" w:line="249" w:lineRule="exact"/>
              <w:ind w:right="91"/>
              <w:jc w:val="right"/>
            </w:pPr>
            <w:r>
              <w:t>7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spacing w:before="30" w:line="249" w:lineRule="exact"/>
              <w:ind w:right="88"/>
              <w:jc w:val="right"/>
            </w:pPr>
            <w:r>
              <w:t>8</w:t>
            </w: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spacing w:before="30" w:line="249" w:lineRule="exact"/>
              <w:ind w:right="92"/>
              <w:jc w:val="right"/>
            </w:pPr>
            <w:r>
              <w:t>10</w:t>
            </w: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spacing w:before="30" w:line="249" w:lineRule="exact"/>
              <w:ind w:left="572"/>
            </w:pPr>
            <w:r>
              <w:t>11</w:t>
            </w: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spacing w:before="30" w:line="249" w:lineRule="exact"/>
              <w:ind w:right="91"/>
              <w:jc w:val="right"/>
            </w:pPr>
            <w:r>
              <w:t>12</w:t>
            </w: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spacing w:before="30" w:line="249" w:lineRule="exact"/>
              <w:ind w:right="89"/>
              <w:jc w:val="right"/>
            </w:pPr>
            <w:r>
              <w:t>13</w:t>
            </w: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spacing w:before="30" w:line="249" w:lineRule="exact"/>
              <w:ind w:left="91" w:right="34"/>
              <w:jc w:val="center"/>
            </w:pPr>
            <w:r>
              <w:t>14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spacing w:before="30" w:line="249" w:lineRule="exact"/>
              <w:ind w:left="144"/>
            </w:pPr>
            <w:r>
              <w:t>15</w:t>
            </w: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spacing w:before="30" w:line="249" w:lineRule="exact"/>
              <w:ind w:right="93"/>
              <w:jc w:val="right"/>
            </w:pPr>
            <w:r>
              <w:t>17</w:t>
            </w: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spacing w:before="30" w:line="249" w:lineRule="exact"/>
              <w:ind w:left="217"/>
            </w:pPr>
            <w:r>
              <w:t>18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19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spacing w:before="30" w:line="249" w:lineRule="exact"/>
              <w:ind w:right="97"/>
              <w:jc w:val="right"/>
            </w:pPr>
            <w:r>
              <w:t>20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spacing w:before="30" w:line="249" w:lineRule="exact"/>
              <w:ind w:left="80" w:right="36"/>
              <w:jc w:val="center"/>
            </w:pPr>
            <w:r>
              <w:t>21</w:t>
            </w: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spacing w:before="30" w:line="249" w:lineRule="exact"/>
              <w:ind w:right="97"/>
              <w:jc w:val="right"/>
            </w:pPr>
            <w:r>
              <w:t>22</w:t>
            </w: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spacing w:before="30" w:line="249" w:lineRule="exact"/>
              <w:ind w:left="507"/>
            </w:pPr>
            <w:r>
              <w:t>24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spacing w:before="30" w:line="249" w:lineRule="exact"/>
              <w:ind w:left="182"/>
            </w:pPr>
            <w:r>
              <w:t>25</w:t>
            </w: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spacing w:before="30" w:line="249" w:lineRule="exact"/>
              <w:ind w:left="145"/>
            </w:pPr>
            <w:r>
              <w:t>26</w:t>
            </w: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spacing w:before="30" w:line="249" w:lineRule="exact"/>
              <w:ind w:left="252"/>
            </w:pPr>
            <w:r>
              <w:t>27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spacing w:line="268" w:lineRule="exact"/>
              <w:ind w:left="190"/>
            </w:pPr>
            <w:r>
              <w:t>28</w:t>
            </w: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1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2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1"/>
            </w:pPr>
            <w:r>
              <w:t>РЯ</w:t>
            </w: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98"/>
              <w:jc w:val="right"/>
            </w:pPr>
            <w:r>
              <w:t>МА</w:t>
            </w: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97"/>
            </w:pPr>
            <w:r>
              <w:t>РЯ</w:t>
            </w: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3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50"/>
              <w:jc w:val="right"/>
            </w:pPr>
            <w:r>
              <w:t>ЛЧ</w:t>
            </w: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23"/>
              <w:jc w:val="right"/>
            </w:pPr>
            <w:r>
              <w:t>РЯ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7"/>
            </w:pPr>
            <w:r>
              <w:t>МА</w:t>
            </w: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4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1"/>
            </w:pPr>
            <w:r>
              <w:t>ИЯ</w:t>
            </w: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РЯ</w:t>
            </w: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8"/>
            </w:pPr>
            <w:r>
              <w:t>МА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69756A">
        <w:trPr>
          <w:trHeight w:val="450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181" w:line="249" w:lineRule="exact"/>
              <w:ind w:left="107"/>
            </w:pPr>
            <w:r>
              <w:t>5</w:t>
            </w: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181" w:line="249" w:lineRule="exact"/>
              <w:ind w:left="108"/>
            </w:pPr>
            <w:r>
              <w:t>МА</w:t>
            </w: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181" w:line="249" w:lineRule="exact"/>
              <w:ind w:right="131"/>
              <w:jc w:val="right"/>
            </w:pPr>
            <w:r>
              <w:t>ЛИ</w:t>
            </w: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  <w:shd w:val="clear" w:color="auto" w:fill="FAE3D4"/>
          </w:tcPr>
          <w:p w:rsidR="00264EB9" w:rsidRDefault="00264EB9">
            <w:pPr>
              <w:pStyle w:val="TableParagraph"/>
              <w:spacing w:before="181" w:line="249" w:lineRule="exact"/>
              <w:ind w:left="111"/>
            </w:pPr>
            <w:r>
              <w:t>ОБ</w:t>
            </w: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  <w:shd w:val="clear" w:color="auto" w:fill="FAE3D4"/>
          </w:tcPr>
          <w:p w:rsidR="00264EB9" w:rsidRDefault="00264EB9">
            <w:pPr>
              <w:pStyle w:val="TableParagraph"/>
              <w:spacing w:before="181" w:line="249" w:lineRule="exact"/>
              <w:ind w:left="102"/>
            </w:pPr>
            <w:r>
              <w:t>ИЯ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69756A">
        <w:trPr>
          <w:trHeight w:val="300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50" w:lineRule="exact"/>
              <w:ind w:left="107"/>
            </w:pPr>
            <w:r>
              <w:t>6</w:t>
            </w: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108"/>
            </w:pPr>
            <w:r>
              <w:t>РЯ</w:t>
            </w:r>
          </w:p>
        </w:tc>
        <w:tc>
          <w:tcPr>
            <w:tcW w:w="53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right="90"/>
              <w:jc w:val="right"/>
            </w:pPr>
            <w:r>
              <w:t>МА</w:t>
            </w: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111"/>
            </w:pPr>
            <w:r>
              <w:t>РЯ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111"/>
            </w:pPr>
            <w:r>
              <w:t>ЛИ</w:t>
            </w:r>
          </w:p>
        </w:tc>
        <w:tc>
          <w:tcPr>
            <w:tcW w:w="1156" w:type="dxa"/>
            <w:shd w:val="clear" w:color="auto" w:fill="FAE3D4"/>
          </w:tcPr>
          <w:p w:rsidR="00264EB9" w:rsidRDefault="00264EB9" w:rsidP="0069756A">
            <w:pPr>
              <w:pStyle w:val="TableParagraph"/>
              <w:spacing w:before="30" w:line="250" w:lineRule="exact"/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102"/>
            </w:pPr>
            <w:r>
              <w:t>МА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0" w:lineRule="exact"/>
              <w:ind w:left="99"/>
            </w:pPr>
            <w:r>
              <w:t>ИЯ</w:t>
            </w: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7</w:t>
            </w: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РЯ</w:t>
            </w:r>
          </w:p>
        </w:tc>
        <w:tc>
          <w:tcPr>
            <w:tcW w:w="53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33"/>
              <w:jc w:val="right"/>
            </w:pPr>
            <w:r>
              <w:t>ЛИ</w:t>
            </w:r>
          </w:p>
        </w:tc>
        <w:tc>
          <w:tcPr>
            <w:tcW w:w="52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34"/>
              <w:jc w:val="right"/>
            </w:pPr>
            <w:r>
              <w:t>ИЯ</w:t>
            </w: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21"/>
              <w:jc w:val="right"/>
            </w:pPr>
            <w:r>
              <w:t>ГМ</w:t>
            </w:r>
          </w:p>
        </w:tc>
        <w:tc>
          <w:tcPr>
            <w:tcW w:w="547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3"/>
            </w:pPr>
            <w:r>
              <w:t>АЛ</w:t>
            </w:r>
          </w:p>
        </w:tc>
        <w:tc>
          <w:tcPr>
            <w:tcW w:w="82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1"/>
            </w:pPr>
            <w:r>
              <w:t>ОБ</w:t>
            </w:r>
          </w:p>
        </w:tc>
        <w:tc>
          <w:tcPr>
            <w:tcW w:w="48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96"/>
              <w:jc w:val="right"/>
            </w:pPr>
            <w:r>
              <w:t>ИС</w:t>
            </w: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43"/>
              <w:jc w:val="right"/>
            </w:pPr>
            <w:r>
              <w:t>АЛ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69756A">
        <w:trPr>
          <w:trHeight w:val="302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2" w:line="249" w:lineRule="exact"/>
              <w:ind w:left="107"/>
            </w:pPr>
            <w:r>
              <w:t>8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89"/>
              <w:jc w:val="right"/>
            </w:pPr>
            <w:r>
              <w:t>МА</w:t>
            </w:r>
          </w:p>
        </w:tc>
        <w:tc>
          <w:tcPr>
            <w:tcW w:w="547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13"/>
            </w:pPr>
            <w:r>
              <w:t>АЛ</w:t>
            </w:r>
          </w:p>
        </w:tc>
        <w:tc>
          <w:tcPr>
            <w:tcW w:w="823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11"/>
            </w:pPr>
            <w:r>
              <w:t>РЯ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92"/>
              <w:jc w:val="right"/>
            </w:pPr>
            <w:r>
              <w:t>БИ</w:t>
            </w: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90"/>
              <w:jc w:val="right"/>
            </w:pPr>
            <w:r>
              <w:t>ИС</w:t>
            </w:r>
          </w:p>
        </w:tc>
        <w:tc>
          <w:tcPr>
            <w:tcW w:w="1052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12"/>
            </w:pPr>
          </w:p>
        </w:tc>
        <w:tc>
          <w:tcPr>
            <w:tcW w:w="484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91" w:right="77"/>
              <w:jc w:val="center"/>
            </w:pPr>
            <w:r>
              <w:t>АН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04"/>
              <w:jc w:val="right"/>
            </w:pPr>
            <w:r>
              <w:t>ФЗ</w:t>
            </w:r>
          </w:p>
        </w:tc>
        <w:tc>
          <w:tcPr>
            <w:tcW w:w="522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right="140"/>
              <w:jc w:val="right"/>
            </w:pPr>
            <w:r>
              <w:t>ИЯ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2"/>
            </w:pPr>
            <w:r>
              <w:t>ГМ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97"/>
            </w:pPr>
            <w:r>
              <w:t>АЛ</w:t>
            </w: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9</w:t>
            </w: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ЛИ</w:t>
            </w: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40"/>
              <w:jc w:val="right"/>
            </w:pPr>
            <w:r>
              <w:t>ФЗ</w:t>
            </w: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68"/>
              <w:jc w:val="right"/>
            </w:pPr>
            <w:r>
              <w:t>РЯ</w:t>
            </w:r>
          </w:p>
        </w:tc>
        <w:tc>
          <w:tcPr>
            <w:tcW w:w="547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3"/>
            </w:pPr>
            <w:r>
              <w:t>АЛ</w:t>
            </w:r>
          </w:p>
        </w:tc>
        <w:tc>
          <w:tcPr>
            <w:tcW w:w="82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1"/>
            </w:pPr>
            <w:r>
              <w:t>МА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9"/>
            </w:pPr>
            <w:r>
              <w:t>РЯ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0" w:right="79"/>
              <w:jc w:val="center"/>
            </w:pPr>
            <w:r>
              <w:t>ИЯ</w:t>
            </w: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ИФ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8"/>
            </w:pPr>
            <w:r>
              <w:t>АЛ</w:t>
            </w: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97"/>
            </w:pPr>
            <w:r>
              <w:t>ГМ</w:t>
            </w:r>
          </w:p>
        </w:tc>
      </w:tr>
      <w:tr w:rsidR="00264EB9" w:rsidTr="0069756A">
        <w:trPr>
          <w:trHeight w:val="537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7"/>
            </w:pPr>
            <w:r>
              <w:t>10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149"/>
              <w:jc w:val="right"/>
            </w:pPr>
            <w:r>
              <w:t>ФЗ</w:t>
            </w: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11"/>
            </w:pPr>
            <w:r>
              <w:t>МА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111"/>
            </w:pPr>
            <w:r>
              <w:t>ХИ</w:t>
            </w:r>
          </w:p>
          <w:p w:rsidR="00264EB9" w:rsidRDefault="00264EB9">
            <w:pPr>
              <w:pStyle w:val="TableParagraph"/>
              <w:spacing w:line="249" w:lineRule="exact"/>
              <w:ind w:left="111"/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12"/>
            </w:pPr>
            <w:r>
              <w:t>ОБ</w:t>
            </w: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8"/>
            </w:pPr>
            <w:r>
              <w:t>ИС</w:t>
            </w:r>
          </w:p>
        </w:tc>
        <w:tc>
          <w:tcPr>
            <w:tcW w:w="536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140"/>
              <w:jc w:val="right"/>
            </w:pPr>
            <w:r>
              <w:t>ЛИ</w:t>
            </w:r>
          </w:p>
        </w:tc>
        <w:tc>
          <w:tcPr>
            <w:tcW w:w="548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9"/>
            </w:pPr>
            <w:r>
              <w:t>ОБ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121"/>
              <w:jc w:val="right"/>
            </w:pPr>
            <w:r>
              <w:t>ИФ</w:t>
            </w: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99"/>
            </w:pPr>
            <w:r>
              <w:t>ФЗ</w:t>
            </w:r>
          </w:p>
        </w:tc>
        <w:tc>
          <w:tcPr>
            <w:tcW w:w="594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98"/>
            </w:pPr>
            <w:r>
              <w:t>МА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69756A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11</w:t>
            </w: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7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1"/>
            </w:pPr>
            <w:r>
              <w:t>ИС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5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48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98"/>
              <w:jc w:val="right"/>
            </w:pPr>
            <w:r>
              <w:t>ИЯ</w:t>
            </w: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21"/>
              <w:jc w:val="right"/>
            </w:pPr>
            <w:r>
              <w:t>ИФ</w:t>
            </w:r>
          </w:p>
        </w:tc>
        <w:tc>
          <w:tcPr>
            <w:tcW w:w="84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97"/>
            </w:pPr>
            <w:r>
              <w:t>МА</w:t>
            </w:r>
          </w:p>
        </w:tc>
      </w:tr>
    </w:tbl>
    <w:p w:rsidR="00264EB9" w:rsidRDefault="00264EB9">
      <w:pPr>
        <w:spacing w:line="268" w:lineRule="exact"/>
        <w:sectPr w:rsidR="00264EB9">
          <w:type w:val="continuous"/>
          <w:pgSz w:w="16840" w:h="11910" w:orient="landscape"/>
          <w:pgMar w:top="220" w:right="220" w:bottom="280" w:left="80" w:header="720" w:footer="720" w:gutter="0"/>
          <w:cols w:space="720"/>
        </w:sectPr>
      </w:pPr>
    </w:p>
    <w:tbl>
      <w:tblPr>
        <w:tblW w:w="0" w:type="auto"/>
        <w:tblInd w:w="9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7"/>
        <w:gridCol w:w="329"/>
        <w:gridCol w:w="531"/>
        <w:gridCol w:w="533"/>
        <w:gridCol w:w="802"/>
        <w:gridCol w:w="812"/>
        <w:gridCol w:w="759"/>
        <w:gridCol w:w="660"/>
        <w:gridCol w:w="524"/>
        <w:gridCol w:w="740"/>
        <w:gridCol w:w="606"/>
        <w:gridCol w:w="462"/>
        <w:gridCol w:w="561"/>
        <w:gridCol w:w="813"/>
        <w:gridCol w:w="535"/>
        <w:gridCol w:w="482"/>
        <w:gridCol w:w="494"/>
        <w:gridCol w:w="1024"/>
        <w:gridCol w:w="842"/>
        <w:gridCol w:w="551"/>
        <w:gridCol w:w="534"/>
        <w:gridCol w:w="875"/>
      </w:tblGrid>
      <w:tr w:rsidR="00264EB9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326"/>
            </w:pPr>
            <w:r>
              <w:t>месяц</w:t>
            </w:r>
          </w:p>
        </w:tc>
        <w:tc>
          <w:tcPr>
            <w:tcW w:w="13469" w:type="dxa"/>
            <w:gridSpan w:val="21"/>
          </w:tcPr>
          <w:p w:rsidR="00264EB9" w:rsidRDefault="00264EB9">
            <w:pPr>
              <w:pStyle w:val="TableParagraph"/>
              <w:spacing w:line="268" w:lineRule="exact"/>
              <w:ind w:left="6366" w:right="6377"/>
              <w:jc w:val="center"/>
            </w:pPr>
            <w:r>
              <w:t>ноябрь</w:t>
            </w:r>
          </w:p>
        </w:tc>
      </w:tr>
      <w:tr w:rsidR="00264EB9" w:rsidTr="00D51A6B">
        <w:trPr>
          <w:trHeight w:val="300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класс\дата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spacing w:line="268" w:lineRule="exact"/>
              <w:ind w:left="110"/>
            </w:pPr>
            <w:r>
              <w:t>7</w:t>
            </w: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spacing w:before="30" w:line="249" w:lineRule="exact"/>
              <w:ind w:right="93"/>
              <w:jc w:val="right"/>
            </w:pPr>
            <w:r>
              <w:t>8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spacing w:before="30" w:line="249" w:lineRule="exact"/>
              <w:ind w:right="93"/>
              <w:jc w:val="right"/>
            </w:pPr>
            <w:r>
              <w:t>9</w:t>
            </w: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spacing w:before="30" w:line="249" w:lineRule="exact"/>
              <w:ind w:left="468"/>
            </w:pPr>
            <w:r>
              <w:t>10</w:t>
            </w: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spacing w:before="30" w:line="249" w:lineRule="exact"/>
              <w:ind w:left="480"/>
            </w:pPr>
            <w:r>
              <w:t>11</w:t>
            </w:r>
          </w:p>
        </w:tc>
        <w:tc>
          <w:tcPr>
            <w:tcW w:w="759" w:type="dxa"/>
          </w:tcPr>
          <w:p w:rsidR="00264EB9" w:rsidRDefault="00264EB9" w:rsidP="00D51A6B">
            <w:pPr>
              <w:pStyle w:val="TableParagraph"/>
              <w:spacing w:before="30" w:line="249" w:lineRule="exact"/>
              <w:ind w:left="504"/>
              <w:jc w:val="center"/>
            </w:pPr>
            <w:r>
              <w:t>12</w:t>
            </w: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spacing w:before="30" w:line="249" w:lineRule="exact"/>
              <w:ind w:right="97"/>
              <w:jc w:val="right"/>
            </w:pPr>
            <w:r>
              <w:t>14</w:t>
            </w: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spacing w:before="30" w:line="249" w:lineRule="exact"/>
              <w:ind w:left="235"/>
            </w:pPr>
            <w:r>
              <w:t>15</w:t>
            </w: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spacing w:before="30" w:line="249" w:lineRule="exact"/>
              <w:ind w:left="404"/>
            </w:pPr>
            <w:r>
              <w:t>16</w:t>
            </w: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spacing w:before="30" w:line="249" w:lineRule="exact"/>
              <w:ind w:left="197"/>
            </w:pPr>
            <w:r>
              <w:t>17</w:t>
            </w: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spacing w:before="30" w:line="249" w:lineRule="exact"/>
              <w:ind w:right="102"/>
              <w:jc w:val="right"/>
            </w:pPr>
            <w:r>
              <w:t>18</w:t>
            </w: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spacing w:before="30" w:line="249" w:lineRule="exact"/>
              <w:ind w:left="218"/>
            </w:pPr>
            <w:r>
              <w:t>19</w:t>
            </w: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spacing w:before="30" w:line="249" w:lineRule="exact"/>
              <w:ind w:left="471"/>
            </w:pPr>
            <w:r>
              <w:t>21</w:t>
            </w: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spacing w:before="30" w:line="249" w:lineRule="exact"/>
              <w:ind w:left="172" w:right="88"/>
              <w:jc w:val="center"/>
            </w:pPr>
            <w:r>
              <w:t>22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spacing w:before="30" w:line="249" w:lineRule="exact"/>
              <w:ind w:right="110"/>
              <w:jc w:val="right"/>
            </w:pPr>
            <w:r>
              <w:t>23</w:t>
            </w: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spacing w:before="30" w:line="249" w:lineRule="exact"/>
              <w:ind w:right="112"/>
              <w:jc w:val="right"/>
            </w:pPr>
            <w:r>
              <w:t>24</w:t>
            </w: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spacing w:before="30" w:line="249" w:lineRule="exact"/>
              <w:ind w:left="672"/>
            </w:pPr>
            <w:r>
              <w:t>25</w:t>
            </w: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spacing w:before="30" w:line="249" w:lineRule="exact"/>
              <w:ind w:left="489"/>
            </w:pPr>
            <w:r>
              <w:t>26</w:t>
            </w: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spacing w:before="30" w:line="249" w:lineRule="exact"/>
              <w:ind w:left="196"/>
            </w:pPr>
            <w:r>
              <w:t>28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spacing w:before="30" w:line="249" w:lineRule="exact"/>
              <w:ind w:right="117"/>
              <w:jc w:val="right"/>
            </w:pPr>
            <w:r>
              <w:t>29</w:t>
            </w: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spacing w:before="30" w:line="249" w:lineRule="exact"/>
              <w:ind w:right="116"/>
              <w:jc w:val="right"/>
            </w:pPr>
            <w:r>
              <w:t>30</w:t>
            </w: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1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2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РЯ</w:t>
            </w: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7"/>
            </w:pPr>
            <w:r>
              <w:t>МА</w:t>
            </w: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9"/>
            </w:pPr>
            <w:r>
              <w:t>ИЯ</w:t>
            </w: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302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2" w:line="249" w:lineRule="exact"/>
              <w:ind w:left="107"/>
            </w:pPr>
            <w:r>
              <w:t>3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4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56"/>
            </w:pPr>
            <w:r>
              <w:t>ом</w:t>
            </w: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97"/>
              <w:jc w:val="right"/>
            </w:pPr>
            <w:r>
              <w:t>РЯ</w:t>
            </w: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5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6"/>
            </w:pPr>
            <w:r>
              <w:t>ЛИ</w:t>
            </w: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6"/>
            </w:pPr>
            <w:r>
              <w:t>РЯ</w:t>
            </w:r>
          </w:p>
        </w:tc>
        <w:tc>
          <w:tcPr>
            <w:tcW w:w="52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РТЛ</w:t>
            </w: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3"/>
            </w:pPr>
            <w:r>
              <w:t>ИС</w:t>
            </w: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79" w:right="87"/>
              <w:jc w:val="center"/>
            </w:pPr>
            <w:r>
              <w:t>МА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51"/>
              <w:jc w:val="right"/>
            </w:pPr>
            <w:r>
              <w:t>РЯ</w:t>
            </w: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6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22"/>
              <w:jc w:val="right"/>
            </w:pPr>
            <w:r>
              <w:t>РЯ</w:t>
            </w: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47"/>
              <w:jc w:val="right"/>
            </w:pPr>
            <w:r>
              <w:t>ИЯ</w:t>
            </w:r>
          </w:p>
        </w:tc>
        <w:tc>
          <w:tcPr>
            <w:tcW w:w="80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6"/>
            </w:pPr>
            <w:r>
              <w:t>МА</w:t>
            </w: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ЛИ</w:t>
            </w: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БИ</w:t>
            </w:r>
          </w:p>
        </w:tc>
        <w:tc>
          <w:tcPr>
            <w:tcW w:w="74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4"/>
            </w:pPr>
            <w:r>
              <w:t>ГЕ</w:t>
            </w: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14"/>
              <w:jc w:val="right"/>
            </w:pPr>
            <w:r>
              <w:t>ЛИ</w:t>
            </w: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16"/>
              <w:jc w:val="right"/>
            </w:pPr>
            <w:r>
              <w:t>МА</w:t>
            </w: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7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42"/>
              <w:jc w:val="right"/>
            </w:pPr>
            <w:r>
              <w:t>ИН</w:t>
            </w: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7"/>
            </w:pPr>
            <w:r>
              <w:t>РЯ\ЛИ</w:t>
            </w: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18"/>
              <w:jc w:val="right"/>
            </w:pPr>
            <w:r>
              <w:t>ФЗ</w:t>
            </w: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9"/>
            </w:pPr>
            <w:r>
              <w:t>АЛ</w:t>
            </w: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3"/>
            </w:pPr>
            <w:r>
              <w:t>РЯ</w:t>
            </w:r>
          </w:p>
        </w:tc>
      </w:tr>
      <w:tr w:rsidR="00264EB9" w:rsidTr="00D51A6B">
        <w:trPr>
          <w:trHeight w:val="300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1" w:line="249" w:lineRule="exact"/>
              <w:ind w:left="107"/>
            </w:pPr>
            <w:r>
              <w:t>8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right="101"/>
              <w:jc w:val="right"/>
            </w:pPr>
            <w:r>
              <w:t>ИС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left="106"/>
            </w:pPr>
            <w:r>
              <w:t>ГЕ</w:t>
            </w:r>
          </w:p>
        </w:tc>
        <w:tc>
          <w:tcPr>
            <w:tcW w:w="812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left="106"/>
            </w:pPr>
            <w:r>
              <w:t>РЯ\ЛИ</w:t>
            </w: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left="97"/>
            </w:pPr>
            <w:r>
              <w:t>ХИ</w:t>
            </w: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right="112"/>
              <w:jc w:val="right"/>
            </w:pPr>
            <w:r>
              <w:t>ИЯ</w:t>
            </w: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left="86"/>
            </w:pPr>
            <w:r>
              <w:t>ФЗ</w:t>
            </w: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1" w:line="249" w:lineRule="exact"/>
              <w:ind w:right="161"/>
              <w:jc w:val="right"/>
            </w:pPr>
            <w:r>
              <w:t>ЛИ</w:t>
            </w: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301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2" w:line="249" w:lineRule="exact"/>
              <w:ind w:left="107"/>
            </w:pPr>
            <w:r>
              <w:t>9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 w:eastAsia="Times New Roman"/>
              </w:rPr>
              <w:t>МА</w:t>
            </w: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7"/>
            </w:pPr>
            <w:r>
              <w:t>ГЕ</w:t>
            </w: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24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2"/>
            </w:pPr>
            <w:r>
              <w:t>РЯ</w:t>
            </w:r>
          </w:p>
        </w:tc>
        <w:tc>
          <w:tcPr>
            <w:tcW w:w="740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4"/>
            </w:pPr>
            <w:r>
              <w:t>ОД</w:t>
            </w:r>
          </w:p>
        </w:tc>
        <w:tc>
          <w:tcPr>
            <w:tcW w:w="606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3"/>
            </w:pPr>
            <w:r>
              <w:t>ГЕ/РЯ</w:t>
            </w: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 w:eastAsia="Times New Roman"/>
              </w:rPr>
              <w:t>ИН</w:t>
            </w: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20" w:right="88"/>
              <w:jc w:val="center"/>
            </w:pPr>
            <w:r>
              <w:t>ФЗ</w:t>
            </w:r>
          </w:p>
        </w:tc>
        <w:tc>
          <w:tcPr>
            <w:tcW w:w="4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89"/>
            </w:pPr>
            <w:r>
              <w:t>ИЯ\РЯТ</w:t>
            </w:r>
          </w:p>
        </w:tc>
        <w:tc>
          <w:tcPr>
            <w:tcW w:w="842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87"/>
            </w:pPr>
            <w:r>
              <w:t>ХИ</w:t>
            </w: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537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7"/>
            </w:pPr>
            <w:r>
              <w:t>10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6"/>
            </w:pPr>
            <w:r>
              <w:t>РЯ\ИЯ</w:t>
            </w:r>
          </w:p>
        </w:tc>
        <w:tc>
          <w:tcPr>
            <w:tcW w:w="81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97"/>
              <w:jc w:val="right"/>
            </w:pPr>
            <w:r>
              <w:t>МА</w:t>
            </w:r>
          </w:p>
        </w:tc>
        <w:tc>
          <w:tcPr>
            <w:tcW w:w="524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2"/>
            </w:pPr>
            <w:r>
              <w:t>РТЯ</w:t>
            </w:r>
          </w:p>
        </w:tc>
        <w:tc>
          <w:tcPr>
            <w:tcW w:w="740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4"/>
            </w:pPr>
            <w:r>
              <w:t>ОБ</w:t>
            </w: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118"/>
              <w:jc w:val="right"/>
            </w:pPr>
            <w:r>
              <w:t>БИ</w:t>
            </w: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89"/>
            </w:pPr>
            <w:r>
              <w:t>ФЗ</w:t>
            </w:r>
          </w:p>
        </w:tc>
        <w:tc>
          <w:tcPr>
            <w:tcW w:w="842" w:type="dxa"/>
            <w:shd w:val="clear" w:color="auto" w:fill="FAE3D4"/>
          </w:tcPr>
          <w:p w:rsidR="00264EB9" w:rsidRDefault="00264EB9">
            <w:pPr>
              <w:pStyle w:val="TableParagraph"/>
              <w:spacing w:line="268" w:lineRule="exact"/>
              <w:ind w:left="87"/>
            </w:pPr>
            <w:r>
              <w:t>ЛИ</w:t>
            </w:r>
          </w:p>
          <w:p w:rsidR="00264EB9" w:rsidRDefault="00264EB9">
            <w:pPr>
              <w:pStyle w:val="TableParagraph"/>
              <w:spacing w:line="249" w:lineRule="exact"/>
              <w:ind w:left="87"/>
            </w:pPr>
            <w:r>
              <w:t>МА</w:t>
            </w:r>
          </w:p>
        </w:tc>
        <w:tc>
          <w:tcPr>
            <w:tcW w:w="55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right="231"/>
              <w:jc w:val="right"/>
            </w:pPr>
            <w:r>
              <w:t>ГЕ</w:t>
            </w: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 w:rsidTr="00D51A6B">
        <w:trPr>
          <w:trHeight w:val="299"/>
        </w:trPr>
        <w:tc>
          <w:tcPr>
            <w:tcW w:w="1227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11</w:t>
            </w:r>
          </w:p>
        </w:tc>
        <w:tc>
          <w:tcPr>
            <w:tcW w:w="32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 w:eastAsia="Times New Roman"/>
              </w:rPr>
              <w:t>РЯ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0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6"/>
            </w:pPr>
            <w:r>
              <w:t>МА</w:t>
            </w:r>
          </w:p>
        </w:tc>
        <w:tc>
          <w:tcPr>
            <w:tcW w:w="759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 w:eastAsia="Times New Roman"/>
              </w:rPr>
              <w:t>ИН</w:t>
            </w:r>
            <w:r>
              <w:rPr>
                <w:rFonts w:ascii="Times New Roman" w:eastAsia="Times New Roman"/>
              </w:rPr>
              <w:t>/</w:t>
            </w:r>
            <w:r>
              <w:rPr>
                <w:rFonts w:ascii="Times New Roman" w:eastAsia="Times New Roman"/>
              </w:rPr>
              <w:t>ИС</w:t>
            </w:r>
          </w:p>
        </w:tc>
        <w:tc>
          <w:tcPr>
            <w:tcW w:w="5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4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4"/>
            </w:pPr>
            <w:r>
              <w:t>РТЯ</w:t>
            </w:r>
          </w:p>
        </w:tc>
        <w:tc>
          <w:tcPr>
            <w:tcW w:w="60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03"/>
              <w:jc w:val="right"/>
            </w:pPr>
            <w:r>
              <w:t>ОБ</w:t>
            </w:r>
          </w:p>
        </w:tc>
        <w:tc>
          <w:tcPr>
            <w:tcW w:w="56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right="137"/>
              <w:jc w:val="right"/>
            </w:pPr>
            <w:r>
              <w:t>РЯ</w:t>
            </w:r>
          </w:p>
        </w:tc>
        <w:tc>
          <w:tcPr>
            <w:tcW w:w="49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5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6"/>
            </w:pPr>
            <w:r>
              <w:t>ФЗ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</w:tbl>
    <w:p w:rsidR="00264EB9" w:rsidRDefault="00264EB9">
      <w:pPr>
        <w:pStyle w:val="BodyText"/>
        <w:spacing w:before="10" w:after="1"/>
        <w:rPr>
          <w:sz w:val="25"/>
        </w:rPr>
      </w:pPr>
      <w:r>
        <w:rPr>
          <w:noProof/>
          <w:lang w:eastAsia="ru-RU"/>
        </w:rPr>
        <w:pict>
          <v:line id="_x0000_s1026" style="position:absolute;z-index:-251658240;mso-position-horizontal-relative:page;mso-position-vertical-relative:page" from="11.9pt,284.1pt" to="72.7pt,318.2pt" strokeweight=".48pt">
            <w10:wrap anchorx="page" anchory="page"/>
          </v:line>
        </w:pict>
      </w:r>
      <w:r>
        <w:rPr>
          <w:noProof/>
          <w:lang w:eastAsia="ru-RU"/>
        </w:rPr>
        <w:pict>
          <v:group id="_x0000_s1027" style="position:absolute;margin-left:76.55pt;margin-top:515.5pt;width:19pt;height:30pt;z-index:-251657216;mso-position-horizontal-relative:page;mso-position-vertical-relative:page" coordorigin="1531,10310" coordsize="380,600">
            <v:rect id="_x0000_s1028" style="position:absolute;left:1531;top:10309;width:380;height:300" fillcolor="#ffd966" stroked="f"/>
            <v:rect id="_x0000_s1029" style="position:absolute;left:1531;top:10609;width:380;height:300" fillcolor="#a9d08e" stroked="f"/>
            <w10:wrap anchorx="page" anchory="page"/>
          </v:group>
        </w:pict>
      </w:r>
      <w:r>
        <w:rPr>
          <w:noProof/>
          <w:lang w:eastAsia="ru-RU"/>
        </w:rPr>
        <w:pict>
          <v:shape id="_x0000_s1030" style="position:absolute;margin-left:228.5pt;margin-top:515.5pt;width:27pt;height:30pt;z-index:-251656192;mso-position-horizontal-relative:page;mso-position-vertical-relative:page" coordorigin="4570,10310" coordsize="540,600" path="m5110,10610r-7,l5103,10310r-533,l4570,10610r7,l4577,10910r533,l5110,10610xe" fillcolor="#fbe3d5" stroked="f">
            <v:path arrowok="t"/>
            <w10:wrap anchorx="page" anchory="page"/>
          </v:shape>
        </w:pict>
      </w:r>
      <w:r>
        <w:rPr>
          <w:noProof/>
          <w:lang w:eastAsia="ru-RU"/>
        </w:rPr>
        <w:pict>
          <v:shape id="_x0000_s1031" style="position:absolute;margin-left:382.6pt;margin-top:515.5pt;width:27.85pt;height:30pt;z-index:-251655168;mso-position-horizontal-relative:page;mso-position-vertical-relative:page" coordorigin="7652,10310" coordsize="557,600" path="m8209,10610r-5,l8204,10310r-552,l7652,10610r7,l7659,10910r550,l8209,10610xe" fillcolor="#fbe3d5" stroked="f">
            <v:path arrowok="t"/>
            <w10:wrap anchorx="page" anchory="page"/>
          </v:shape>
        </w:pict>
      </w:r>
      <w:r>
        <w:rPr>
          <w:noProof/>
          <w:lang w:eastAsia="ru-RU"/>
        </w:rPr>
        <w:pict>
          <v:shape id="_x0000_s1032" style="position:absolute;margin-left:498.45pt;margin-top:515.5pt;width:25.2pt;height:30pt;z-index:-251654144;mso-position-horizontal-relative:page;mso-position-vertical-relative:page" coordorigin="9969,10310" coordsize="504,600" path="m10473,10610r-8,l10465,10310r-496,l9969,10610r4,l9973,10910r500,l10473,10610xe" fillcolor="#fbe3d5" stroked="f">
            <v:path arrowok="t"/>
            <w10:wrap anchorx="page" anchory="page"/>
          </v:shape>
        </w:pict>
      </w:r>
      <w:r>
        <w:rPr>
          <w:noProof/>
          <w:lang w:eastAsia="ru-RU"/>
        </w:rPr>
        <w:pict>
          <v:shape id="_x0000_s1033" style="position:absolute;margin-left:603.3pt;margin-top:515.5pt;width:28.95pt;height:30pt;z-index:-251653120;mso-position-horizontal-relative:page;mso-position-vertical-relative:page" coordorigin="12066,10310" coordsize="579,600" path="m12645,10610r-8,l12637,10310r-571,l12066,10610r7,l12073,10910r572,l12645,10610xe" fillcolor="#fbe3d5" stroked="f">
            <v:path arrowok="t"/>
            <w10:wrap anchorx="page" anchory="page"/>
          </v:shape>
        </w:pic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226"/>
        <w:gridCol w:w="840"/>
        <w:gridCol w:w="780"/>
        <w:gridCol w:w="605"/>
        <w:gridCol w:w="893"/>
        <w:gridCol w:w="610"/>
        <w:gridCol w:w="495"/>
        <w:gridCol w:w="473"/>
        <w:gridCol w:w="533"/>
        <w:gridCol w:w="862"/>
        <w:gridCol w:w="476"/>
        <w:gridCol w:w="601"/>
        <w:gridCol w:w="560"/>
        <w:gridCol w:w="534"/>
        <w:gridCol w:w="500"/>
        <w:gridCol w:w="843"/>
        <w:gridCol w:w="841"/>
        <w:gridCol w:w="481"/>
        <w:gridCol w:w="882"/>
        <w:gridCol w:w="975"/>
        <w:gridCol w:w="795"/>
        <w:gridCol w:w="476"/>
        <w:gridCol w:w="510"/>
        <w:gridCol w:w="481"/>
      </w:tblGrid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Месяц</w:t>
            </w:r>
          </w:p>
        </w:tc>
        <w:tc>
          <w:tcPr>
            <w:tcW w:w="15046" w:type="dxa"/>
            <w:gridSpan w:val="23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декабрь</w:t>
            </w:r>
          </w:p>
        </w:tc>
      </w:tr>
      <w:tr w:rsidR="00264EB9">
        <w:trPr>
          <w:trHeight w:val="681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121" w:line="270" w:lineRule="atLeast"/>
              <w:ind w:left="107" w:right="219" w:firstLine="451"/>
            </w:pPr>
            <w:r>
              <w:t>дата</w:t>
            </w:r>
            <w:r>
              <w:rPr>
                <w:spacing w:val="-48"/>
              </w:rPr>
              <w:t xml:space="preserve"> </w:t>
            </w:r>
            <w:r>
              <w:t>Класс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8"/>
            </w:pPr>
            <w:r>
              <w:t>1</w:t>
            </w: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8"/>
            </w:pPr>
            <w:r>
              <w:t>2</w:t>
            </w: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8"/>
            </w:pPr>
            <w:r>
              <w:t>3</w:t>
            </w: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8"/>
            </w:pPr>
            <w:r>
              <w:t>5</w:t>
            </w: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10"/>
            </w:pPr>
            <w:r>
              <w:t>6</w:t>
            </w: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7"/>
            </w:pPr>
            <w:r>
              <w:t>7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10"/>
            </w:pPr>
            <w:r>
              <w:t>8</w:t>
            </w: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10"/>
            </w:pPr>
            <w:r>
              <w:t>9</w:t>
            </w: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7"/>
            </w:pPr>
            <w:r>
              <w:t>10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right="131"/>
              <w:jc w:val="right"/>
            </w:pPr>
            <w:r>
              <w:t>12</w:t>
            </w: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48" w:right="199"/>
              <w:jc w:val="center"/>
            </w:pPr>
            <w:r>
              <w:t>13</w:t>
            </w: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5"/>
            </w:pPr>
            <w:r>
              <w:t>14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49" w:right="136"/>
              <w:jc w:val="center"/>
            </w:pPr>
            <w:r>
              <w:t>15</w:t>
            </w: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27" w:right="82"/>
              <w:jc w:val="center"/>
            </w:pPr>
            <w:r>
              <w:t>16</w:t>
            </w: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2"/>
            </w:pPr>
            <w:r>
              <w:t>17</w:t>
            </w: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2"/>
            </w:pPr>
            <w:r>
              <w:t>19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1"/>
            </w:pPr>
            <w:r>
              <w:t>20</w:t>
            </w: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0"/>
            </w:pPr>
            <w:r>
              <w:t>21</w:t>
            </w:r>
          </w:p>
        </w:tc>
        <w:tc>
          <w:tcPr>
            <w:tcW w:w="9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99"/>
            </w:pPr>
            <w:r>
              <w:t>22</w:t>
            </w: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99"/>
            </w:pPr>
            <w:r>
              <w:t>23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100"/>
            </w:pPr>
            <w:r>
              <w:t>24</w:t>
            </w: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97"/>
            </w:pPr>
            <w:r>
              <w:t>26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  <w:p w:rsidR="00264EB9" w:rsidRDefault="00264EB9">
            <w:pPr>
              <w:pStyle w:val="TableParagraph"/>
              <w:spacing w:before="159" w:line="250" w:lineRule="exact"/>
              <w:ind w:left="37" w:right="82"/>
              <w:jc w:val="center"/>
            </w:pPr>
            <w:r>
              <w:t>27</w:t>
            </w: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1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2</w:t>
            </w:r>
          </w:p>
        </w:tc>
        <w:tc>
          <w:tcPr>
            <w:tcW w:w="84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РЯ</w:t>
            </w: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61"/>
            </w:pPr>
            <w:r>
              <w:t>РЯТ</w:t>
            </w: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МА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52"/>
            </w:pPr>
            <w:r>
              <w:t>РЯ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ИЯ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3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ОМ</w:t>
            </w: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5"/>
            </w:pPr>
            <w:r>
              <w:t>МА</w:t>
            </w: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62" w:right="136"/>
              <w:jc w:val="center"/>
            </w:pPr>
            <w:r>
              <w:t>РЯ</w:t>
            </w: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ИЯ</w:t>
            </w: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4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МА</w:t>
            </w: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8" w:right="129"/>
              <w:jc w:val="center"/>
            </w:pPr>
            <w:r>
              <w:t>ОМ</w:t>
            </w: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МА</w:t>
            </w: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75" w:right="82"/>
              <w:jc w:val="center"/>
            </w:pPr>
            <w:r>
              <w:t>ИЯ</w:t>
            </w:r>
          </w:p>
        </w:tc>
      </w:tr>
      <w:tr w:rsidR="00264EB9">
        <w:trPr>
          <w:trHeight w:val="301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2" w:line="249" w:lineRule="exact"/>
              <w:ind w:left="107"/>
            </w:pPr>
            <w:r>
              <w:t>5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8"/>
            </w:pPr>
            <w:r>
              <w:t>РЯ\РТЛ</w:t>
            </w: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10"/>
            </w:pPr>
            <w:r>
              <w:t>МА</w:t>
            </w: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88" w:right="199"/>
              <w:jc w:val="center"/>
            </w:pPr>
            <w:r>
              <w:t>ОБ</w:t>
            </w: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101"/>
            </w:pPr>
            <w:r>
              <w:t>ИЯ</w:t>
            </w: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99"/>
            </w:pPr>
            <w:r>
              <w:t>БИ</w:t>
            </w: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  <w:shd w:val="clear" w:color="auto" w:fill="FAE3D4"/>
          </w:tcPr>
          <w:p w:rsidR="00264EB9" w:rsidRDefault="00264EB9">
            <w:pPr>
              <w:pStyle w:val="TableParagraph"/>
              <w:spacing w:before="32" w:line="249" w:lineRule="exact"/>
              <w:ind w:left="97"/>
            </w:pPr>
            <w:r>
              <w:t>РЯ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6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МА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62" w:right="199"/>
              <w:jc w:val="center"/>
            </w:pPr>
            <w:r>
              <w:t>РЯ</w:t>
            </w: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РЯТ</w:t>
            </w: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0"/>
            </w:pPr>
            <w:r>
              <w:t>МА/ИЯ</w:t>
            </w:r>
          </w:p>
        </w:tc>
        <w:tc>
          <w:tcPr>
            <w:tcW w:w="9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РЯ/ИС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7</w:t>
            </w:r>
          </w:p>
        </w:tc>
        <w:tc>
          <w:tcPr>
            <w:tcW w:w="84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БИ/ОБ</w:t>
            </w: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ИС</w:t>
            </w: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РЯ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10"/>
            </w:pPr>
            <w:r>
              <w:t>ЛИ</w:t>
            </w:r>
          </w:p>
        </w:tc>
        <w:tc>
          <w:tcPr>
            <w:tcW w:w="86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ГЕ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5"/>
            </w:pPr>
            <w:r>
              <w:t>РЯТ</w:t>
            </w: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5" w:right="136"/>
              <w:jc w:val="center"/>
            </w:pPr>
            <w:r>
              <w:t>АЛ</w:t>
            </w:r>
          </w:p>
        </w:tc>
        <w:tc>
          <w:tcPr>
            <w:tcW w:w="50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66" w:right="82"/>
              <w:jc w:val="center"/>
            </w:pPr>
            <w:r>
              <w:t>ИЯ</w:t>
            </w:r>
          </w:p>
        </w:tc>
        <w:tc>
          <w:tcPr>
            <w:tcW w:w="84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ГМ</w:t>
            </w: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1"/>
            </w:pPr>
            <w:r>
              <w:t>РЯ</w:t>
            </w: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75" w:right="82"/>
              <w:jc w:val="center"/>
            </w:pPr>
            <w:r>
              <w:t>ИЯ</w:t>
            </w:r>
          </w:p>
        </w:tc>
      </w:tr>
      <w:tr w:rsidR="00264EB9">
        <w:trPr>
          <w:trHeight w:val="537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7"/>
            </w:pPr>
            <w:r>
              <w:t>8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  <w:shd w:val="clear" w:color="auto" w:fill="FAE3D4"/>
          </w:tcPr>
          <w:p w:rsidR="00264EB9" w:rsidRDefault="00264EB9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8"/>
            </w:pPr>
            <w:r>
              <w:t>АЛ</w:t>
            </w: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  <w:shd w:val="clear" w:color="auto" w:fill="FAE3D4"/>
          </w:tcPr>
          <w:p w:rsidR="00264EB9" w:rsidRDefault="00264EB9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107"/>
            </w:pPr>
            <w:r>
              <w:t>ИН</w:t>
            </w: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  <w:shd w:val="clear" w:color="auto" w:fill="FAE3D4"/>
          </w:tcPr>
          <w:p w:rsidR="00264EB9" w:rsidRDefault="00264EB9" w:rsidP="0069756A">
            <w:pPr>
              <w:pStyle w:val="TableParagraph"/>
              <w:spacing w:line="268" w:lineRule="exact"/>
              <w:ind w:left="107"/>
            </w:pPr>
            <w:r>
              <w:t>РЯ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  <w:shd w:val="clear" w:color="auto" w:fill="FAE3D4"/>
          </w:tcPr>
          <w:p w:rsidR="00264EB9" w:rsidRDefault="00264EB9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85" w:right="82"/>
              <w:jc w:val="center"/>
            </w:pPr>
            <w:r>
              <w:t>ГМ</w:t>
            </w: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  <w:shd w:val="clear" w:color="auto" w:fill="FAE3D4"/>
          </w:tcPr>
          <w:p w:rsidR="00264EB9" w:rsidRDefault="00264EB9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264EB9" w:rsidRDefault="00264EB9">
            <w:pPr>
              <w:pStyle w:val="TableParagraph"/>
              <w:spacing w:line="249" w:lineRule="exact"/>
              <w:ind w:left="99"/>
            </w:pPr>
            <w:r>
              <w:t>АГ/ГЕ</w:t>
            </w: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9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8"/>
            </w:pPr>
            <w:r>
              <w:t>ОБ</w:t>
            </w: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5"/>
            </w:pPr>
            <w:r>
              <w:t>АГ</w:t>
            </w: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ИС\ГМ</w:t>
            </w:r>
          </w:p>
        </w:tc>
        <w:tc>
          <w:tcPr>
            <w:tcW w:w="84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ЛИ/ИЯ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ГЕ</w:t>
            </w:r>
          </w:p>
        </w:tc>
        <w:tc>
          <w:tcPr>
            <w:tcW w:w="79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РТЯ</w:t>
            </w: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7"/>
            </w:pPr>
            <w:r>
              <w:t>ИФ</w:t>
            </w: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69" w:right="82"/>
              <w:jc w:val="center"/>
            </w:pPr>
            <w:r>
              <w:t>ФЗ</w:t>
            </w:r>
          </w:p>
        </w:tc>
      </w:tr>
      <w:tr w:rsidR="00264EB9">
        <w:trPr>
          <w:trHeight w:val="299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49" w:lineRule="exact"/>
              <w:ind w:left="107"/>
            </w:pPr>
            <w:r>
              <w:t>10</w:t>
            </w:r>
          </w:p>
        </w:tc>
        <w:tc>
          <w:tcPr>
            <w:tcW w:w="84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62" w:right="199"/>
              <w:jc w:val="center"/>
            </w:pPr>
            <w:r>
              <w:t>РЯ</w:t>
            </w: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85" w:right="83"/>
              <w:jc w:val="center"/>
            </w:pPr>
            <w:r>
              <w:t>МА</w:t>
            </w:r>
          </w:p>
        </w:tc>
        <w:tc>
          <w:tcPr>
            <w:tcW w:w="50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41" w:right="82"/>
              <w:jc w:val="center"/>
            </w:pPr>
            <w:r>
              <w:t>РЯ</w:t>
            </w:r>
          </w:p>
        </w:tc>
        <w:tc>
          <w:tcPr>
            <w:tcW w:w="84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2"/>
            </w:pPr>
            <w:r>
              <w:t>ЛИ</w:t>
            </w:r>
          </w:p>
        </w:tc>
        <w:tc>
          <w:tcPr>
            <w:tcW w:w="481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101"/>
            </w:pPr>
            <w:r>
              <w:t>ХИ</w:t>
            </w:r>
          </w:p>
        </w:tc>
        <w:tc>
          <w:tcPr>
            <w:tcW w:w="88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7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9"/>
            </w:pPr>
            <w:r>
              <w:t>ИН</w:t>
            </w: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49" w:lineRule="exact"/>
              <w:ind w:left="97"/>
            </w:pPr>
            <w:r>
              <w:t>ФЗ</w:t>
            </w: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  <w:tr w:rsidR="00264EB9">
        <w:trPr>
          <w:trHeight w:val="301"/>
        </w:trPr>
        <w:tc>
          <w:tcPr>
            <w:tcW w:w="1226" w:type="dxa"/>
          </w:tcPr>
          <w:p w:rsidR="00264EB9" w:rsidRDefault="00264EB9">
            <w:pPr>
              <w:pStyle w:val="TableParagraph"/>
              <w:spacing w:before="30" w:line="252" w:lineRule="exact"/>
              <w:ind w:left="107"/>
            </w:pPr>
            <w:r>
              <w:t>11</w:t>
            </w:r>
          </w:p>
        </w:tc>
        <w:tc>
          <w:tcPr>
            <w:tcW w:w="840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2" w:lineRule="exact"/>
              <w:ind w:left="108"/>
            </w:pPr>
            <w:r>
              <w:t>ИС</w:t>
            </w:r>
          </w:p>
        </w:tc>
        <w:tc>
          <w:tcPr>
            <w:tcW w:w="78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05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2" w:lineRule="exact"/>
              <w:ind w:left="108"/>
            </w:pPr>
            <w:r>
              <w:t>МА</w:t>
            </w:r>
          </w:p>
        </w:tc>
        <w:tc>
          <w:tcPr>
            <w:tcW w:w="89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3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2" w:lineRule="exact"/>
              <w:ind w:left="110"/>
            </w:pPr>
            <w:r>
              <w:t>ОБ</w:t>
            </w:r>
          </w:p>
        </w:tc>
        <w:tc>
          <w:tcPr>
            <w:tcW w:w="862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2" w:lineRule="exact"/>
              <w:ind w:right="98"/>
              <w:jc w:val="right"/>
            </w:pPr>
            <w:r>
              <w:t>БИ</w:t>
            </w:r>
          </w:p>
        </w:tc>
        <w:tc>
          <w:tcPr>
            <w:tcW w:w="60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4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0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43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2" w:lineRule="exact"/>
              <w:ind w:left="102"/>
            </w:pPr>
            <w:r>
              <w:t>МА</w:t>
            </w:r>
          </w:p>
        </w:tc>
        <w:tc>
          <w:tcPr>
            <w:tcW w:w="84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82" w:type="dxa"/>
            <w:shd w:val="clear" w:color="auto" w:fill="FAE3D4"/>
          </w:tcPr>
          <w:p w:rsidR="00264EB9" w:rsidRDefault="00264EB9">
            <w:pPr>
              <w:pStyle w:val="TableParagraph"/>
              <w:spacing w:before="30" w:line="252" w:lineRule="exact"/>
              <w:ind w:left="100"/>
            </w:pPr>
            <w:r>
              <w:t>ИЯ</w:t>
            </w:r>
          </w:p>
        </w:tc>
        <w:tc>
          <w:tcPr>
            <w:tcW w:w="97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95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76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10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1" w:type="dxa"/>
          </w:tcPr>
          <w:p w:rsidR="00264EB9" w:rsidRDefault="00264EB9">
            <w:pPr>
              <w:pStyle w:val="TableParagraph"/>
              <w:rPr>
                <w:rFonts w:ascii="Times New Roman"/>
              </w:rPr>
            </w:pPr>
          </w:p>
        </w:tc>
      </w:tr>
    </w:tbl>
    <w:p w:rsidR="00264EB9" w:rsidRDefault="00264EB9">
      <w:pPr>
        <w:pStyle w:val="BodyText"/>
        <w:rPr>
          <w:sz w:val="25"/>
        </w:rPr>
      </w:pPr>
    </w:p>
    <w:tbl>
      <w:tblPr>
        <w:tblW w:w="0" w:type="auto"/>
        <w:tblInd w:w="174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17"/>
        <w:gridCol w:w="725"/>
        <w:gridCol w:w="1948"/>
        <w:gridCol w:w="1154"/>
        <w:gridCol w:w="1321"/>
        <w:gridCol w:w="943"/>
        <w:gridCol w:w="1347"/>
        <w:gridCol w:w="826"/>
        <w:gridCol w:w="1829"/>
      </w:tblGrid>
      <w:tr w:rsidR="00264EB9">
        <w:trPr>
          <w:trHeight w:val="334"/>
        </w:trPr>
        <w:tc>
          <w:tcPr>
            <w:tcW w:w="2617" w:type="dxa"/>
          </w:tcPr>
          <w:p w:rsidR="00264EB9" w:rsidRDefault="00264EB9">
            <w:pPr>
              <w:pStyle w:val="TableParagraph"/>
              <w:spacing w:before="30"/>
              <w:ind w:left="200"/>
            </w:pPr>
            <w:r>
              <w:t>Федеральный</w:t>
            </w:r>
            <w:r>
              <w:rPr>
                <w:spacing w:val="-2"/>
              </w:rPr>
              <w:t xml:space="preserve"> </w:t>
            </w:r>
            <w:r>
              <w:t>уровень</w:t>
            </w:r>
          </w:p>
        </w:tc>
        <w:tc>
          <w:tcPr>
            <w:tcW w:w="725" w:type="dxa"/>
            <w:shd w:val="clear" w:color="auto" w:fill="FBE3D5"/>
          </w:tcPr>
          <w:p w:rsidR="00264EB9" w:rsidRDefault="00264EB9">
            <w:pPr>
              <w:pStyle w:val="TableParagraph"/>
              <w:spacing w:before="30"/>
              <w:ind w:left="223" w:right="146"/>
              <w:jc w:val="center"/>
            </w:pPr>
            <w:r>
              <w:t>МА</w:t>
            </w:r>
          </w:p>
        </w:tc>
        <w:tc>
          <w:tcPr>
            <w:tcW w:w="1948" w:type="dxa"/>
          </w:tcPr>
          <w:p w:rsidR="00264EB9" w:rsidRDefault="00264EB9">
            <w:pPr>
              <w:pStyle w:val="TableParagraph"/>
              <w:spacing w:before="30"/>
              <w:ind w:left="50"/>
            </w:pPr>
            <w:r>
              <w:t>математика</w:t>
            </w:r>
          </w:p>
        </w:tc>
        <w:tc>
          <w:tcPr>
            <w:tcW w:w="1154" w:type="dxa"/>
          </w:tcPr>
          <w:p w:rsidR="00264EB9" w:rsidRDefault="00264EB9">
            <w:pPr>
              <w:pStyle w:val="TableParagraph"/>
              <w:spacing w:before="30"/>
              <w:ind w:right="165"/>
              <w:jc w:val="right"/>
            </w:pPr>
            <w:r>
              <w:t>ОМ</w:t>
            </w:r>
          </w:p>
        </w:tc>
        <w:tc>
          <w:tcPr>
            <w:tcW w:w="1321" w:type="dxa"/>
          </w:tcPr>
          <w:p w:rsidR="00264EB9" w:rsidRDefault="00264EB9">
            <w:pPr>
              <w:pStyle w:val="TableParagraph"/>
              <w:spacing w:before="30"/>
              <w:ind w:left="49"/>
            </w:pPr>
            <w:r>
              <w:t>окр.мир</w:t>
            </w:r>
          </w:p>
        </w:tc>
        <w:tc>
          <w:tcPr>
            <w:tcW w:w="943" w:type="dxa"/>
          </w:tcPr>
          <w:p w:rsidR="00264EB9" w:rsidRDefault="00264EB9">
            <w:pPr>
              <w:pStyle w:val="TableParagraph"/>
              <w:spacing w:before="30"/>
              <w:ind w:left="490"/>
            </w:pPr>
            <w:r>
              <w:t>ГЕ</w:t>
            </w:r>
          </w:p>
        </w:tc>
        <w:tc>
          <w:tcPr>
            <w:tcW w:w="1347" w:type="dxa"/>
          </w:tcPr>
          <w:p w:rsidR="00264EB9" w:rsidRDefault="00264EB9">
            <w:pPr>
              <w:pStyle w:val="TableParagraph"/>
              <w:spacing w:before="30"/>
              <w:ind w:left="46"/>
            </w:pPr>
            <w:r>
              <w:t>география</w:t>
            </w:r>
          </w:p>
        </w:tc>
        <w:tc>
          <w:tcPr>
            <w:tcW w:w="826" w:type="dxa"/>
          </w:tcPr>
          <w:p w:rsidR="00264EB9" w:rsidRDefault="00264EB9">
            <w:pPr>
              <w:pStyle w:val="TableParagraph"/>
              <w:spacing w:before="30"/>
              <w:ind w:right="178"/>
              <w:jc w:val="right"/>
            </w:pPr>
            <w:r>
              <w:t>РЯТ</w:t>
            </w:r>
          </w:p>
        </w:tc>
        <w:tc>
          <w:tcPr>
            <w:tcW w:w="1829" w:type="dxa"/>
          </w:tcPr>
          <w:p w:rsidR="00264EB9" w:rsidRDefault="00264EB9">
            <w:pPr>
              <w:pStyle w:val="TableParagraph"/>
              <w:spacing w:before="30"/>
              <w:ind w:left="45"/>
            </w:pPr>
            <w:r>
              <w:t>родной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</w:tr>
      <w:tr w:rsidR="00264EB9">
        <w:trPr>
          <w:trHeight w:val="265"/>
        </w:trPr>
        <w:tc>
          <w:tcPr>
            <w:tcW w:w="2617" w:type="dxa"/>
          </w:tcPr>
          <w:p w:rsidR="00264EB9" w:rsidRDefault="00264EB9">
            <w:pPr>
              <w:pStyle w:val="TableParagraph"/>
              <w:spacing w:line="245" w:lineRule="exact"/>
              <w:ind w:left="200"/>
            </w:pPr>
            <w:r>
              <w:t>Региональный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</w:p>
        </w:tc>
        <w:tc>
          <w:tcPr>
            <w:tcW w:w="725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158" w:right="146"/>
              <w:jc w:val="center"/>
            </w:pPr>
            <w:r>
              <w:t>РЯ</w:t>
            </w:r>
          </w:p>
        </w:tc>
        <w:tc>
          <w:tcPr>
            <w:tcW w:w="1948" w:type="dxa"/>
          </w:tcPr>
          <w:p w:rsidR="00264EB9" w:rsidRDefault="00264EB9">
            <w:pPr>
              <w:pStyle w:val="TableParagraph"/>
              <w:spacing w:line="245" w:lineRule="exact"/>
              <w:ind w:left="57"/>
            </w:pPr>
            <w:r>
              <w:t>русский</w:t>
            </w:r>
            <w:r>
              <w:rPr>
                <w:spacing w:val="-2"/>
              </w:rPr>
              <w:t xml:space="preserve"> </w:t>
            </w:r>
            <w:r>
              <w:t>язык</w:t>
            </w:r>
          </w:p>
        </w:tc>
        <w:tc>
          <w:tcPr>
            <w:tcW w:w="1154" w:type="dxa"/>
          </w:tcPr>
          <w:p w:rsidR="00264EB9" w:rsidRDefault="00264EB9">
            <w:pPr>
              <w:pStyle w:val="TableParagraph"/>
              <w:spacing w:line="245" w:lineRule="exact"/>
              <w:ind w:right="235"/>
              <w:jc w:val="right"/>
            </w:pPr>
            <w:r>
              <w:t>ХИ</w:t>
            </w:r>
          </w:p>
        </w:tc>
        <w:tc>
          <w:tcPr>
            <w:tcW w:w="1321" w:type="dxa"/>
          </w:tcPr>
          <w:p w:rsidR="00264EB9" w:rsidRDefault="00264EB9">
            <w:pPr>
              <w:pStyle w:val="TableParagraph"/>
              <w:spacing w:line="245" w:lineRule="exact"/>
              <w:ind w:left="54"/>
            </w:pPr>
            <w:r>
              <w:t>химия</w:t>
            </w:r>
          </w:p>
        </w:tc>
        <w:tc>
          <w:tcPr>
            <w:tcW w:w="943" w:type="dxa"/>
          </w:tcPr>
          <w:p w:rsidR="00264EB9" w:rsidRDefault="00264EB9">
            <w:pPr>
              <w:pStyle w:val="TableParagraph"/>
              <w:spacing w:line="245" w:lineRule="exact"/>
              <w:ind w:left="497"/>
            </w:pPr>
            <w:r>
              <w:t>ГМ</w:t>
            </w:r>
          </w:p>
        </w:tc>
        <w:tc>
          <w:tcPr>
            <w:tcW w:w="1347" w:type="dxa"/>
          </w:tcPr>
          <w:p w:rsidR="00264EB9" w:rsidRDefault="00264EB9">
            <w:pPr>
              <w:pStyle w:val="TableParagraph"/>
              <w:spacing w:line="245" w:lineRule="exact"/>
              <w:ind w:left="53"/>
            </w:pPr>
            <w:r>
              <w:t>геометрия</w:t>
            </w:r>
          </w:p>
        </w:tc>
        <w:tc>
          <w:tcPr>
            <w:tcW w:w="826" w:type="dxa"/>
          </w:tcPr>
          <w:p w:rsidR="00264EB9" w:rsidRDefault="00264EB9">
            <w:pPr>
              <w:pStyle w:val="TableParagraph"/>
              <w:spacing w:line="245" w:lineRule="exact"/>
              <w:ind w:right="251"/>
              <w:jc w:val="right"/>
            </w:pPr>
            <w:r>
              <w:t>ОБ</w:t>
            </w:r>
          </w:p>
        </w:tc>
        <w:tc>
          <w:tcPr>
            <w:tcW w:w="1829" w:type="dxa"/>
          </w:tcPr>
          <w:p w:rsidR="00264EB9" w:rsidRDefault="00264EB9">
            <w:pPr>
              <w:pStyle w:val="TableParagraph"/>
              <w:spacing w:line="245" w:lineRule="exact"/>
              <w:ind w:left="52"/>
            </w:pPr>
            <w:r>
              <w:t>обществознание</w:t>
            </w:r>
          </w:p>
        </w:tc>
      </w:tr>
    </w:tbl>
    <w:p w:rsidR="00264EB9" w:rsidRDefault="00264EB9">
      <w:pPr>
        <w:spacing w:line="245" w:lineRule="exact"/>
        <w:sectPr w:rsidR="00264EB9">
          <w:pgSz w:w="16840" w:h="11910" w:orient="landscape"/>
          <w:pgMar w:top="780" w:right="220" w:bottom="280" w:left="80" w:header="720" w:footer="720" w:gutter="0"/>
          <w:cols w:space="720"/>
        </w:sectPr>
      </w:pPr>
    </w:p>
    <w:tbl>
      <w:tblPr>
        <w:tblW w:w="0" w:type="auto"/>
        <w:tblInd w:w="174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758"/>
        <w:gridCol w:w="532"/>
        <w:gridCol w:w="2549"/>
        <w:gridCol w:w="549"/>
        <w:gridCol w:w="1764"/>
        <w:gridCol w:w="499"/>
        <w:gridCol w:w="1601"/>
        <w:gridCol w:w="571"/>
        <w:gridCol w:w="1119"/>
      </w:tblGrid>
      <w:tr w:rsidR="00264EB9">
        <w:trPr>
          <w:trHeight w:val="335"/>
        </w:trPr>
        <w:tc>
          <w:tcPr>
            <w:tcW w:w="2758" w:type="dxa"/>
          </w:tcPr>
          <w:p w:rsidR="00264EB9" w:rsidRDefault="00264EB9">
            <w:pPr>
              <w:pStyle w:val="TableParagraph"/>
              <w:spacing w:before="30"/>
              <w:ind w:left="200"/>
            </w:pPr>
            <w:r>
              <w:t>Школьный</w:t>
            </w:r>
            <w:r>
              <w:rPr>
                <w:spacing w:val="-3"/>
              </w:rPr>
              <w:t xml:space="preserve"> </w:t>
            </w:r>
            <w:r>
              <w:t>уровень</w:t>
            </w:r>
          </w:p>
        </w:tc>
        <w:tc>
          <w:tcPr>
            <w:tcW w:w="532" w:type="dxa"/>
            <w:shd w:val="clear" w:color="auto" w:fill="FBE3D5"/>
          </w:tcPr>
          <w:p w:rsidR="00264EB9" w:rsidRDefault="00264EB9">
            <w:pPr>
              <w:pStyle w:val="TableParagraph"/>
              <w:spacing w:before="30"/>
              <w:ind w:left="89" w:right="126"/>
              <w:jc w:val="center"/>
            </w:pPr>
            <w:r>
              <w:t>ЛИ</w:t>
            </w:r>
          </w:p>
        </w:tc>
        <w:tc>
          <w:tcPr>
            <w:tcW w:w="2549" w:type="dxa"/>
          </w:tcPr>
          <w:p w:rsidR="00264EB9" w:rsidRDefault="00264EB9">
            <w:pPr>
              <w:pStyle w:val="TableParagraph"/>
              <w:spacing w:before="30"/>
              <w:ind w:left="109"/>
            </w:pPr>
            <w:r>
              <w:t>литература,</w:t>
            </w:r>
            <w:r>
              <w:rPr>
                <w:spacing w:val="-3"/>
              </w:rPr>
              <w:t xml:space="preserve"> </w:t>
            </w:r>
            <w:r>
              <w:t>лит.чтение</w:t>
            </w:r>
          </w:p>
        </w:tc>
        <w:tc>
          <w:tcPr>
            <w:tcW w:w="549" w:type="dxa"/>
            <w:shd w:val="clear" w:color="auto" w:fill="FBE3D5"/>
          </w:tcPr>
          <w:p w:rsidR="00264EB9" w:rsidRDefault="00264EB9">
            <w:pPr>
              <w:pStyle w:val="TableParagraph"/>
              <w:spacing w:before="30"/>
              <w:ind w:left="109"/>
            </w:pPr>
            <w:r>
              <w:t>БИ</w:t>
            </w:r>
          </w:p>
        </w:tc>
        <w:tc>
          <w:tcPr>
            <w:tcW w:w="1764" w:type="dxa"/>
          </w:tcPr>
          <w:p w:rsidR="00264EB9" w:rsidRDefault="00264EB9">
            <w:pPr>
              <w:pStyle w:val="TableParagraph"/>
              <w:spacing w:before="30"/>
              <w:ind w:left="110"/>
            </w:pPr>
            <w:r>
              <w:t>биология</w:t>
            </w:r>
          </w:p>
        </w:tc>
        <w:tc>
          <w:tcPr>
            <w:tcW w:w="499" w:type="dxa"/>
            <w:shd w:val="clear" w:color="auto" w:fill="FBE3D5"/>
          </w:tcPr>
          <w:p w:rsidR="00264EB9" w:rsidRDefault="00264EB9">
            <w:pPr>
              <w:pStyle w:val="TableParagraph"/>
              <w:spacing w:before="30"/>
              <w:ind w:left="35" w:right="89"/>
              <w:jc w:val="center"/>
            </w:pPr>
            <w:r>
              <w:t>АГ</w:t>
            </w:r>
          </w:p>
        </w:tc>
        <w:tc>
          <w:tcPr>
            <w:tcW w:w="1601" w:type="dxa"/>
          </w:tcPr>
          <w:p w:rsidR="00264EB9" w:rsidRDefault="00264EB9">
            <w:pPr>
              <w:pStyle w:val="TableParagraph"/>
              <w:spacing w:before="30"/>
              <w:ind w:left="110"/>
            </w:pPr>
            <w:r>
              <w:t>алгебра</w:t>
            </w:r>
          </w:p>
        </w:tc>
        <w:tc>
          <w:tcPr>
            <w:tcW w:w="571" w:type="dxa"/>
            <w:shd w:val="clear" w:color="auto" w:fill="FBE3D5"/>
          </w:tcPr>
          <w:p w:rsidR="00264EB9" w:rsidRDefault="00264EB9">
            <w:pPr>
              <w:pStyle w:val="TableParagraph"/>
              <w:spacing w:before="30"/>
              <w:ind w:left="92" w:right="180"/>
              <w:jc w:val="center"/>
            </w:pPr>
            <w:r>
              <w:t>ИС</w:t>
            </w:r>
          </w:p>
        </w:tc>
        <w:tc>
          <w:tcPr>
            <w:tcW w:w="1119" w:type="dxa"/>
          </w:tcPr>
          <w:p w:rsidR="00264EB9" w:rsidRDefault="00264EB9">
            <w:pPr>
              <w:pStyle w:val="TableParagraph"/>
              <w:spacing w:before="30"/>
              <w:ind w:left="110"/>
            </w:pPr>
            <w:r>
              <w:t>история</w:t>
            </w:r>
          </w:p>
        </w:tc>
      </w:tr>
      <w:tr w:rsidR="00264EB9">
        <w:trPr>
          <w:trHeight w:val="265"/>
        </w:trPr>
        <w:tc>
          <w:tcPr>
            <w:tcW w:w="2758" w:type="dxa"/>
          </w:tcPr>
          <w:p w:rsidR="00264EB9" w:rsidRDefault="00264EB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32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77" w:right="126"/>
              <w:jc w:val="center"/>
            </w:pPr>
            <w:r>
              <w:t>ИЯ</w:t>
            </w:r>
          </w:p>
        </w:tc>
        <w:tc>
          <w:tcPr>
            <w:tcW w:w="2549" w:type="dxa"/>
          </w:tcPr>
          <w:p w:rsidR="00264EB9" w:rsidRDefault="00264EB9">
            <w:pPr>
              <w:pStyle w:val="TableParagraph"/>
              <w:spacing w:line="245" w:lineRule="exact"/>
              <w:ind w:left="109"/>
            </w:pPr>
            <w:r>
              <w:t>ин.язык</w:t>
            </w:r>
          </w:p>
        </w:tc>
        <w:tc>
          <w:tcPr>
            <w:tcW w:w="549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109"/>
            </w:pPr>
            <w:r>
              <w:t>ФЗ</w:t>
            </w:r>
          </w:p>
        </w:tc>
        <w:tc>
          <w:tcPr>
            <w:tcW w:w="1764" w:type="dxa"/>
          </w:tcPr>
          <w:p w:rsidR="00264EB9" w:rsidRDefault="00264EB9">
            <w:pPr>
              <w:pStyle w:val="TableParagraph"/>
              <w:spacing w:line="245" w:lineRule="exact"/>
              <w:ind w:left="110"/>
            </w:pPr>
            <w:r>
              <w:t>физика</w:t>
            </w:r>
          </w:p>
        </w:tc>
        <w:tc>
          <w:tcPr>
            <w:tcW w:w="499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90" w:right="89"/>
              <w:jc w:val="center"/>
            </w:pPr>
            <w:r>
              <w:t>ИН</w:t>
            </w:r>
          </w:p>
        </w:tc>
        <w:tc>
          <w:tcPr>
            <w:tcW w:w="1601" w:type="dxa"/>
          </w:tcPr>
          <w:p w:rsidR="00264EB9" w:rsidRDefault="00264EB9">
            <w:pPr>
              <w:pStyle w:val="TableParagraph"/>
              <w:spacing w:line="245" w:lineRule="exact"/>
              <w:ind w:left="110"/>
            </w:pPr>
            <w:r>
              <w:t>информатика</w:t>
            </w:r>
          </w:p>
        </w:tc>
        <w:tc>
          <w:tcPr>
            <w:tcW w:w="571" w:type="dxa"/>
            <w:shd w:val="clear" w:color="auto" w:fill="FAE3D4"/>
          </w:tcPr>
          <w:p w:rsidR="00264EB9" w:rsidRDefault="00264EB9">
            <w:pPr>
              <w:pStyle w:val="TableParagraph"/>
              <w:spacing w:line="245" w:lineRule="exact"/>
              <w:ind w:left="90" w:right="85"/>
              <w:jc w:val="center"/>
            </w:pPr>
            <w:r>
              <w:t>ОД-</w:t>
            </w:r>
          </w:p>
        </w:tc>
        <w:tc>
          <w:tcPr>
            <w:tcW w:w="1119" w:type="dxa"/>
          </w:tcPr>
          <w:p w:rsidR="00264EB9" w:rsidRDefault="00264EB9">
            <w:pPr>
              <w:pStyle w:val="TableParagraph"/>
              <w:spacing w:before="35" w:line="210" w:lineRule="exact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ОДНКНР</w:t>
            </w:r>
          </w:p>
        </w:tc>
      </w:tr>
      <w:tr w:rsidR="00264EB9">
        <w:trPr>
          <w:trHeight w:val="265"/>
        </w:trPr>
        <w:tc>
          <w:tcPr>
            <w:tcW w:w="2758" w:type="dxa"/>
          </w:tcPr>
          <w:p w:rsidR="00264EB9" w:rsidRPr="00D51A6B" w:rsidRDefault="00264EB9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eastAsia="Times New Roman"/>
                <w:sz w:val="24"/>
                <w:szCs w:val="24"/>
              </w:rPr>
              <w:t>Р</w:t>
            </w:r>
            <w:r w:rsidRPr="00D51A6B">
              <w:rPr>
                <w:rFonts w:ascii="Times New Roman" w:eastAsia="Times New Roman"/>
                <w:sz w:val="24"/>
                <w:szCs w:val="24"/>
              </w:rPr>
              <w:t>айонный</w:t>
            </w:r>
          </w:p>
        </w:tc>
        <w:tc>
          <w:tcPr>
            <w:tcW w:w="532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77" w:right="126"/>
              <w:jc w:val="center"/>
            </w:pPr>
          </w:p>
        </w:tc>
        <w:tc>
          <w:tcPr>
            <w:tcW w:w="2549" w:type="dxa"/>
          </w:tcPr>
          <w:p w:rsidR="00264EB9" w:rsidRDefault="00264EB9">
            <w:pPr>
              <w:pStyle w:val="TableParagraph"/>
              <w:spacing w:line="245" w:lineRule="exact"/>
              <w:ind w:left="109"/>
            </w:pPr>
          </w:p>
        </w:tc>
        <w:tc>
          <w:tcPr>
            <w:tcW w:w="549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109"/>
            </w:pPr>
          </w:p>
        </w:tc>
        <w:tc>
          <w:tcPr>
            <w:tcW w:w="1764" w:type="dxa"/>
          </w:tcPr>
          <w:p w:rsidR="00264EB9" w:rsidRDefault="00264EB9">
            <w:pPr>
              <w:pStyle w:val="TableParagraph"/>
              <w:spacing w:line="245" w:lineRule="exact"/>
              <w:ind w:left="110"/>
            </w:pPr>
          </w:p>
        </w:tc>
        <w:tc>
          <w:tcPr>
            <w:tcW w:w="499" w:type="dxa"/>
            <w:shd w:val="clear" w:color="auto" w:fill="FBE3D5"/>
          </w:tcPr>
          <w:p w:rsidR="00264EB9" w:rsidRDefault="00264EB9">
            <w:pPr>
              <w:pStyle w:val="TableParagraph"/>
              <w:spacing w:line="245" w:lineRule="exact"/>
              <w:ind w:left="90" w:right="89"/>
              <w:jc w:val="center"/>
            </w:pPr>
          </w:p>
        </w:tc>
        <w:tc>
          <w:tcPr>
            <w:tcW w:w="1601" w:type="dxa"/>
          </w:tcPr>
          <w:p w:rsidR="00264EB9" w:rsidRDefault="00264EB9">
            <w:pPr>
              <w:pStyle w:val="TableParagraph"/>
              <w:spacing w:line="245" w:lineRule="exact"/>
              <w:ind w:left="110"/>
            </w:pPr>
          </w:p>
        </w:tc>
        <w:tc>
          <w:tcPr>
            <w:tcW w:w="571" w:type="dxa"/>
            <w:shd w:val="clear" w:color="auto" w:fill="FAE3D4"/>
          </w:tcPr>
          <w:p w:rsidR="00264EB9" w:rsidRDefault="00264EB9">
            <w:pPr>
              <w:pStyle w:val="TableParagraph"/>
              <w:spacing w:line="245" w:lineRule="exact"/>
              <w:ind w:left="90" w:right="85"/>
              <w:jc w:val="center"/>
            </w:pPr>
          </w:p>
        </w:tc>
        <w:tc>
          <w:tcPr>
            <w:tcW w:w="1119" w:type="dxa"/>
          </w:tcPr>
          <w:p w:rsidR="00264EB9" w:rsidRDefault="00264EB9">
            <w:pPr>
              <w:pStyle w:val="TableParagraph"/>
              <w:spacing w:before="35" w:line="210" w:lineRule="exact"/>
              <w:ind w:left="110"/>
              <w:rPr>
                <w:rFonts w:ascii="Times New Roman" w:hAnsi="Times New Roman"/>
                <w:sz w:val="20"/>
              </w:rPr>
            </w:pPr>
          </w:p>
        </w:tc>
      </w:tr>
    </w:tbl>
    <w:p w:rsidR="00264EB9" w:rsidRDefault="00264EB9">
      <w:pPr>
        <w:rPr>
          <w:sz w:val="2"/>
          <w:szCs w:val="2"/>
        </w:rPr>
      </w:pPr>
      <w:r>
        <w:rPr>
          <w:noProof/>
          <w:lang w:eastAsia="ru-RU"/>
        </w:rPr>
        <w:pict>
          <v:rect id="_x0000_s1034" style="position:absolute;margin-left:76.55pt;margin-top:39.7pt;width:19pt;height:15pt;z-index:-251652096;mso-position-horizontal-relative:page;mso-position-vertical-relative:page" fillcolor="#fbe3d5" stroked="f">
            <w10:wrap anchorx="page" anchory="page"/>
          </v:rect>
        </w:pict>
      </w:r>
    </w:p>
    <w:sectPr w:rsidR="00264EB9" w:rsidSect="004E4EF2">
      <w:pgSz w:w="16840" w:h="11910" w:orient="landscape"/>
      <w:pgMar w:top="780" w:right="220" w:bottom="280" w:left="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4EF2"/>
    <w:rsid w:val="0013111F"/>
    <w:rsid w:val="00264EB9"/>
    <w:rsid w:val="004E4EF2"/>
    <w:rsid w:val="00510108"/>
    <w:rsid w:val="0069756A"/>
    <w:rsid w:val="007C42C5"/>
    <w:rsid w:val="009F59E6"/>
    <w:rsid w:val="00A01380"/>
    <w:rsid w:val="00A1619C"/>
    <w:rsid w:val="00CA0960"/>
    <w:rsid w:val="00D51A6B"/>
    <w:rsid w:val="00DE6145"/>
    <w:rsid w:val="00E9116F"/>
    <w:rsid w:val="00F92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EF2"/>
    <w:pPr>
      <w:widowControl w:val="0"/>
      <w:autoSpaceDE w:val="0"/>
      <w:autoSpaceDN w:val="0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4E4EF2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3111F"/>
    <w:rPr>
      <w:rFonts w:cs="Calibri"/>
      <w:lang w:eastAsia="en-US"/>
    </w:rPr>
  </w:style>
  <w:style w:type="paragraph" w:styleId="Title">
    <w:name w:val="Title"/>
    <w:basedOn w:val="Normal"/>
    <w:link w:val="TitleChar"/>
    <w:uiPriority w:val="99"/>
    <w:qFormat/>
    <w:rsid w:val="004E4EF2"/>
    <w:pPr>
      <w:spacing w:before="165"/>
      <w:jc w:val="right"/>
    </w:pPr>
    <w:rPr>
      <w:rFonts w:ascii="Trebuchet MS" w:hAnsi="Trebuchet MS" w:cs="Trebuchet MS"/>
      <w:sz w:val="51"/>
      <w:szCs w:val="51"/>
    </w:rPr>
  </w:style>
  <w:style w:type="character" w:customStyle="1" w:styleId="TitleChar">
    <w:name w:val="Title Char"/>
    <w:basedOn w:val="DefaultParagraphFont"/>
    <w:link w:val="Title"/>
    <w:uiPriority w:val="99"/>
    <w:locked/>
    <w:rsid w:val="0013111F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ListParagraph">
    <w:name w:val="List Paragraph"/>
    <w:basedOn w:val="Normal"/>
    <w:uiPriority w:val="99"/>
    <w:qFormat/>
    <w:rsid w:val="004E4EF2"/>
  </w:style>
  <w:style w:type="paragraph" w:customStyle="1" w:styleId="TableParagraph">
    <w:name w:val="Table Paragraph"/>
    <w:basedOn w:val="Normal"/>
    <w:uiPriority w:val="99"/>
    <w:rsid w:val="004E4E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3</Pages>
  <Words>374</Words>
  <Characters>2132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user5</cp:lastModifiedBy>
  <cp:revision>4</cp:revision>
  <dcterms:created xsi:type="dcterms:W3CDTF">2022-10-28T07:34:00Z</dcterms:created>
  <dcterms:modified xsi:type="dcterms:W3CDTF">2022-10-28T08:15:00Z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2019</vt:lpwstr>
  </property>
</Properties>
</file>