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FA2" w:rsidRPr="00232EE6" w:rsidRDefault="00623FA2" w:rsidP="00232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32EE6">
        <w:rPr>
          <w:rFonts w:ascii="Times New Roman" w:hAnsi="Times New Roman" w:cs="Times New Roman"/>
          <w:sz w:val="28"/>
          <w:szCs w:val="28"/>
        </w:rPr>
        <w:t>Отчет</w:t>
      </w:r>
    </w:p>
    <w:p w:rsidR="00623FA2" w:rsidRPr="00232EE6" w:rsidRDefault="00623FA2" w:rsidP="00232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32EE6">
        <w:rPr>
          <w:rFonts w:ascii="Times New Roman" w:hAnsi="Times New Roman" w:cs="Times New Roman"/>
          <w:sz w:val="28"/>
          <w:szCs w:val="28"/>
        </w:rPr>
        <w:t>о привлечении и расходовании внебюджетных средств,</w:t>
      </w:r>
    </w:p>
    <w:p w:rsidR="00623FA2" w:rsidRPr="00232EE6" w:rsidRDefault="00623FA2" w:rsidP="00232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32EE6">
        <w:rPr>
          <w:rFonts w:ascii="Times New Roman" w:hAnsi="Times New Roman" w:cs="Times New Roman"/>
          <w:sz w:val="28"/>
          <w:szCs w:val="28"/>
        </w:rPr>
        <w:t>поступивших в МБОУ « Школа №1»  Вахитовского района г. Казани</w:t>
      </w:r>
    </w:p>
    <w:p w:rsidR="00623FA2" w:rsidRDefault="00623FA2" w:rsidP="00232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32EE6">
        <w:rPr>
          <w:rFonts w:ascii="Times New Roman" w:hAnsi="Times New Roman" w:cs="Times New Roman"/>
          <w:sz w:val="28"/>
          <w:szCs w:val="28"/>
        </w:rPr>
        <w:t>в 201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232EE6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623FA2" w:rsidRDefault="00623FA2" w:rsidP="00232EE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211"/>
        <w:gridCol w:w="4360"/>
      </w:tblGrid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показателей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Сумма руб.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Остаток внебюджетных средств на 01.01.2016 года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3387-23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Всего получено внебюджетных средств в 2016 году, в том числе 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10500-00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от юридических лиц) указать наименование  организации и форму поступления средств – грант, благотворительная помощь и т.д.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  от физических лиц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10500-00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от оказания платных услуг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иные источники доходов (указать какие)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Расходы внебюджетных средств в 2016  году, из них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 - прочие выплаты (суточные)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услуги связи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транспортные услуги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коммунальные услуги (тепло)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-содержание имущества (укрепление материальной базы)</w:t>
            </w:r>
          </w:p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- прочие услуги (работы) в т.ч. 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оргвзносы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приобретение оборудования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приобретение материальных запасов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10500-00</w:t>
            </w:r>
            <w:bookmarkStart w:id="0" w:name="_GoBack"/>
            <w:bookmarkEnd w:id="0"/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приобретение продуктов питания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приобретение медикаментов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налоги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2103-83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- прочие расходы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23FA2" w:rsidRPr="00DE7C98">
        <w:tc>
          <w:tcPr>
            <w:tcW w:w="5211" w:type="dxa"/>
          </w:tcPr>
          <w:p w:rsidR="00623FA2" w:rsidRPr="00DE7C98" w:rsidRDefault="00623FA2" w:rsidP="00DE7C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Остаток средств на 01.01.2017г.</w:t>
            </w:r>
          </w:p>
        </w:tc>
        <w:tc>
          <w:tcPr>
            <w:tcW w:w="4360" w:type="dxa"/>
          </w:tcPr>
          <w:p w:rsidR="00623FA2" w:rsidRPr="00DE7C98" w:rsidRDefault="00623FA2" w:rsidP="00DE7C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7C98">
              <w:rPr>
                <w:rFonts w:ascii="Times New Roman" w:hAnsi="Times New Roman" w:cs="Times New Roman"/>
                <w:sz w:val="24"/>
                <w:szCs w:val="24"/>
              </w:rPr>
              <w:t>1283-40</w:t>
            </w:r>
          </w:p>
        </w:tc>
      </w:tr>
    </w:tbl>
    <w:p w:rsidR="00623FA2" w:rsidRDefault="00623FA2" w:rsidP="0005739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23FA2" w:rsidRPr="00057396" w:rsidRDefault="00623FA2" w:rsidP="0005739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57396">
        <w:rPr>
          <w:rFonts w:ascii="Times New Roman" w:hAnsi="Times New Roman" w:cs="Times New Roman"/>
          <w:sz w:val="24"/>
          <w:szCs w:val="24"/>
        </w:rPr>
        <w:t>Директор школы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Д.А. Князев</w:t>
      </w:r>
    </w:p>
    <w:sectPr w:rsidR="00623FA2" w:rsidRPr="00057396" w:rsidSect="003043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2EE6"/>
    <w:rsid w:val="00057396"/>
    <w:rsid w:val="000C6BF9"/>
    <w:rsid w:val="001108A9"/>
    <w:rsid w:val="001D0BFD"/>
    <w:rsid w:val="00232EE6"/>
    <w:rsid w:val="003043DD"/>
    <w:rsid w:val="00623FA2"/>
    <w:rsid w:val="007639D4"/>
    <w:rsid w:val="008F3BDE"/>
    <w:rsid w:val="00BE55F9"/>
    <w:rsid w:val="00C405D5"/>
    <w:rsid w:val="00DE1B6C"/>
    <w:rsid w:val="00DE7C98"/>
    <w:rsid w:val="00E569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3DD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32EE6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160</Words>
  <Characters>912</Characters>
  <Application>Microsoft Office Outlook</Application>
  <DocSecurity>0</DocSecurity>
  <Lines>0</Lines>
  <Paragraphs>0</Paragraphs>
  <ScaleCrop>false</ScaleCrop>
  <Company>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</dc:title>
  <dc:subject/>
  <dc:creator>user</dc:creator>
  <cp:keywords/>
  <dc:description/>
  <cp:lastModifiedBy>ADMIN</cp:lastModifiedBy>
  <cp:revision>2</cp:revision>
  <dcterms:created xsi:type="dcterms:W3CDTF">2017-03-06T15:04:00Z</dcterms:created>
  <dcterms:modified xsi:type="dcterms:W3CDTF">2017-03-06T15:04:00Z</dcterms:modified>
</cp:coreProperties>
</file>