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FB2" w:rsidRPr="00620B10" w:rsidRDefault="00837FB2" w:rsidP="00620B10">
      <w:pPr>
        <w:pStyle w:val="NoSpacing"/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620B10">
        <w:rPr>
          <w:rFonts w:ascii="Times New Roman" w:hAnsi="Times New Roman"/>
          <w:b/>
          <w:sz w:val="32"/>
          <w:szCs w:val="32"/>
        </w:rPr>
        <w:t>Контрольная работа по математике в 4 классе</w:t>
      </w:r>
    </w:p>
    <w:p w:rsidR="00837FB2" w:rsidRPr="00620B10" w:rsidRDefault="00837FB2" w:rsidP="00A83BCD">
      <w:pPr>
        <w:pStyle w:val="NoSpacing"/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620B10">
        <w:rPr>
          <w:rFonts w:ascii="Times New Roman" w:hAnsi="Times New Roman"/>
          <w:b/>
          <w:sz w:val="32"/>
          <w:szCs w:val="32"/>
        </w:rPr>
        <w:t>за 1 четверть.</w:t>
      </w:r>
    </w:p>
    <w:p w:rsidR="00837FB2" w:rsidRPr="00A83BCD" w:rsidRDefault="00837FB2" w:rsidP="00620B10">
      <w:pPr>
        <w:pStyle w:val="NoSpacing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83BCD">
        <w:rPr>
          <w:rFonts w:ascii="Times New Roman" w:hAnsi="Times New Roman"/>
          <w:b/>
          <w:sz w:val="28"/>
          <w:szCs w:val="28"/>
        </w:rPr>
        <w:t>№ 1.</w:t>
      </w:r>
    </w:p>
    <w:p w:rsidR="00837FB2" w:rsidRPr="00A83BCD" w:rsidRDefault="00837FB2" w:rsidP="00620B10">
      <w:pPr>
        <w:pStyle w:val="NoSpacing"/>
        <w:spacing w:line="360" w:lineRule="auto"/>
        <w:rPr>
          <w:rFonts w:ascii="Times New Roman" w:hAnsi="Times New Roman"/>
          <w:sz w:val="28"/>
          <w:szCs w:val="28"/>
        </w:rPr>
      </w:pPr>
      <w:r w:rsidRPr="00A83BCD">
        <w:rPr>
          <w:rFonts w:ascii="Times New Roman" w:hAnsi="Times New Roman"/>
          <w:sz w:val="28"/>
          <w:szCs w:val="28"/>
        </w:rPr>
        <w:t>48 : 6 + 33 – 54 : 9 + 7 · 4=</w:t>
      </w:r>
    </w:p>
    <w:p w:rsidR="00837FB2" w:rsidRPr="00A83BCD" w:rsidRDefault="00837FB2" w:rsidP="00070EAD">
      <w:pPr>
        <w:pStyle w:val="NoSpacing"/>
        <w:spacing w:line="360" w:lineRule="auto"/>
        <w:rPr>
          <w:rFonts w:ascii="Times New Roman" w:hAnsi="Times New Roman"/>
          <w:sz w:val="28"/>
          <w:szCs w:val="28"/>
        </w:rPr>
      </w:pPr>
      <w:r w:rsidRPr="00A83BCD">
        <w:rPr>
          <w:rFonts w:ascii="Times New Roman" w:hAnsi="Times New Roman"/>
          <w:sz w:val="28"/>
          <w:szCs w:val="28"/>
        </w:rPr>
        <w:t>630 : 7 + 40 : (4 ∙ 2) =</w:t>
      </w:r>
    </w:p>
    <w:p w:rsidR="00837FB2" w:rsidRPr="00A83BCD" w:rsidRDefault="00837FB2" w:rsidP="00070EAD">
      <w:pPr>
        <w:pStyle w:val="NoSpacing"/>
        <w:spacing w:line="360" w:lineRule="auto"/>
        <w:rPr>
          <w:rFonts w:ascii="Times New Roman" w:hAnsi="Times New Roman"/>
          <w:sz w:val="28"/>
          <w:szCs w:val="28"/>
        </w:rPr>
      </w:pPr>
      <w:r w:rsidRPr="00A83BCD">
        <w:rPr>
          <w:rFonts w:ascii="Times New Roman" w:hAnsi="Times New Roman"/>
          <w:sz w:val="28"/>
          <w:szCs w:val="28"/>
        </w:rPr>
        <w:t>6 ∙ 4 : ( 560 : 70) ∙ 5 =</w:t>
      </w:r>
    </w:p>
    <w:p w:rsidR="00837FB2" w:rsidRDefault="00837FB2" w:rsidP="00070EA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A83BCD">
        <w:rPr>
          <w:rFonts w:ascii="Times New Roman" w:hAnsi="Times New Roman"/>
          <w:b/>
          <w:color w:val="000000"/>
          <w:sz w:val="28"/>
          <w:szCs w:val="28"/>
          <w:lang w:eastAsia="ru-RU"/>
        </w:rPr>
        <w:t>№2</w:t>
      </w:r>
    </w:p>
    <w:p w:rsidR="00837FB2" w:rsidRPr="00A83BCD" w:rsidRDefault="00837FB2" w:rsidP="00A53F14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Реши примеры, записывая столбиком</w:t>
      </w:r>
    </w:p>
    <w:p w:rsidR="00837FB2" w:rsidRDefault="00837FB2" w:rsidP="00A83BCD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837FB2" w:rsidRPr="00A53F14" w:rsidRDefault="00837FB2" w:rsidP="00A53F14">
      <w:pPr>
        <w:shd w:val="clear" w:color="auto" w:fill="FFFFFF"/>
        <w:spacing w:after="0" w:line="360" w:lineRule="auto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5F5F5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316 + 253 =                422 – 105 =</w:t>
      </w:r>
    </w:p>
    <w:p w:rsidR="00837FB2" w:rsidRDefault="00837FB2" w:rsidP="00A53F14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357 + 272 =                124 + 469 =</w:t>
      </w:r>
    </w:p>
    <w:p w:rsidR="00837FB2" w:rsidRPr="00A83BCD" w:rsidRDefault="00837FB2" w:rsidP="00A53F14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653 -120 =                  635 -273 =</w:t>
      </w:r>
    </w:p>
    <w:p w:rsidR="00837FB2" w:rsidRPr="001C7FF6" w:rsidRDefault="00837FB2" w:rsidP="00A83BCD">
      <w:pPr>
        <w:spacing w:after="0" w:line="360" w:lineRule="auto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u w:val="single"/>
          <w:lang w:eastAsia="ru-RU"/>
        </w:rPr>
        <w:t>№3</w:t>
      </w:r>
    </w:p>
    <w:p w:rsidR="00837FB2" w:rsidRPr="00D97946" w:rsidRDefault="00837FB2" w:rsidP="00070EAD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u w:val="single"/>
          <w:lang w:eastAsia="ru-RU"/>
        </w:rPr>
      </w:pPr>
    </w:p>
    <w:p w:rsidR="00837FB2" w:rsidRPr="00D97946" w:rsidRDefault="00837FB2" w:rsidP="00070EA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4530</w:t>
      </w:r>
      <w:r w:rsidRPr="00D9794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: 10 =      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                 2187</w:t>
      </w:r>
      <w:r w:rsidRPr="00D97946">
        <w:rPr>
          <w:rFonts w:ascii="Times New Roman" w:hAnsi="Times New Roman"/>
          <w:color w:val="000000"/>
          <w:sz w:val="28"/>
          <w:szCs w:val="28"/>
          <w:lang w:eastAsia="ru-RU"/>
        </w:rPr>
        <w:t>00 : 100 =</w:t>
      </w:r>
    </w:p>
    <w:tbl>
      <w:tblPr>
        <w:tblW w:w="7290" w:type="dxa"/>
        <w:tblCellSpacing w:w="15" w:type="dxa"/>
        <w:tblCellMar>
          <w:left w:w="0" w:type="dxa"/>
          <w:right w:w="0" w:type="dxa"/>
        </w:tblCellMar>
        <w:tblLook w:val="00A0"/>
      </w:tblPr>
      <w:tblGrid>
        <w:gridCol w:w="3645"/>
        <w:gridCol w:w="3645"/>
      </w:tblGrid>
      <w:tr w:rsidR="00837FB2" w:rsidRPr="00D97946" w:rsidTr="00401BD5">
        <w:trPr>
          <w:trHeight w:val="335"/>
          <w:tblCellSpacing w:w="15" w:type="dxa"/>
        </w:trPr>
        <w:tc>
          <w:tcPr>
            <w:tcW w:w="3600" w:type="dxa"/>
            <w:shd w:val="clear" w:color="auto" w:fill="FFFFFF"/>
            <w:vAlign w:val="center"/>
          </w:tcPr>
          <w:p w:rsidR="00837FB2" w:rsidRPr="00D97946" w:rsidRDefault="00837FB2" w:rsidP="00401B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827</w:t>
            </w:r>
            <w:r w:rsidRPr="00D9794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000 : 100 =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37FB2" w:rsidRPr="00D97946" w:rsidRDefault="00837FB2" w:rsidP="00A83BC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 963</w:t>
            </w:r>
            <w:r w:rsidRPr="00D9794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× 1000 =</w:t>
            </w:r>
          </w:p>
        </w:tc>
      </w:tr>
      <w:tr w:rsidR="00837FB2" w:rsidRPr="00D97946" w:rsidTr="00401BD5">
        <w:trPr>
          <w:trHeight w:val="347"/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 w:rsidR="00837FB2" w:rsidRPr="00D97946" w:rsidRDefault="00837FB2" w:rsidP="00401B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44</w:t>
            </w:r>
            <w:r w:rsidRPr="00D9794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× 1000 =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37FB2" w:rsidRPr="00D97946" w:rsidRDefault="00837FB2" w:rsidP="00A83BC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 85</w:t>
            </w:r>
            <w:r w:rsidRPr="00D9794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00 : 100 =</w:t>
            </w:r>
          </w:p>
        </w:tc>
      </w:tr>
    </w:tbl>
    <w:p w:rsidR="00837FB2" w:rsidRPr="00620B10" w:rsidRDefault="00837FB2" w:rsidP="00620B10">
      <w:pPr>
        <w:pStyle w:val="NoSpacing"/>
        <w:spacing w:line="360" w:lineRule="auto"/>
        <w:rPr>
          <w:rFonts w:ascii="Times New Roman" w:hAnsi="Times New Roman"/>
          <w:sz w:val="32"/>
          <w:szCs w:val="32"/>
        </w:rPr>
      </w:pPr>
    </w:p>
    <w:p w:rsidR="00837FB2" w:rsidRPr="00A83BCD" w:rsidRDefault="00837FB2" w:rsidP="00620B10">
      <w:pPr>
        <w:pStyle w:val="NoSpacing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83BCD">
        <w:rPr>
          <w:rFonts w:ascii="Times New Roman" w:hAnsi="Times New Roman"/>
          <w:b/>
          <w:sz w:val="28"/>
          <w:szCs w:val="28"/>
        </w:rPr>
        <w:t>№ 4.</w:t>
      </w:r>
    </w:p>
    <w:p w:rsidR="00837FB2" w:rsidRPr="00A83BCD" w:rsidRDefault="00837FB2" w:rsidP="00620B10">
      <w:pPr>
        <w:pStyle w:val="NoSpacing"/>
        <w:spacing w:line="360" w:lineRule="auto"/>
        <w:rPr>
          <w:rFonts w:ascii="Times New Roman" w:hAnsi="Times New Roman"/>
          <w:sz w:val="28"/>
          <w:szCs w:val="28"/>
        </w:rPr>
      </w:pPr>
      <w:r w:rsidRPr="00A83BCD">
        <w:rPr>
          <w:rFonts w:ascii="Times New Roman" w:hAnsi="Times New Roman"/>
          <w:sz w:val="28"/>
          <w:szCs w:val="28"/>
        </w:rPr>
        <w:t>358 х 9 =                                      124 х 6 =</w:t>
      </w:r>
    </w:p>
    <w:p w:rsidR="00837FB2" w:rsidRPr="00A83BCD" w:rsidRDefault="00837FB2" w:rsidP="00620B10">
      <w:pPr>
        <w:pStyle w:val="NoSpacing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A83BCD">
        <w:rPr>
          <w:rFonts w:ascii="Times New Roman" w:hAnsi="Times New Roman"/>
          <w:sz w:val="28"/>
          <w:szCs w:val="28"/>
        </w:rPr>
        <w:t>94 х 5 =                                      87 х 4 =</w:t>
      </w:r>
    </w:p>
    <w:p w:rsidR="00837FB2" w:rsidRPr="00A83BCD" w:rsidRDefault="00837FB2" w:rsidP="00620B10">
      <w:pPr>
        <w:pStyle w:val="NoSpacing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Pr="00A83BCD">
        <w:rPr>
          <w:rFonts w:ascii="Times New Roman" w:hAnsi="Times New Roman"/>
          <w:sz w:val="28"/>
          <w:szCs w:val="28"/>
        </w:rPr>
        <w:t>36 х 7 =                                      256 х 3 =</w:t>
      </w:r>
    </w:p>
    <w:p w:rsidR="00837FB2" w:rsidRDefault="00837FB2" w:rsidP="00620B10">
      <w:pPr>
        <w:pStyle w:val="NoSpacing"/>
        <w:spacing w:line="360" w:lineRule="auto"/>
        <w:rPr>
          <w:rFonts w:ascii="Times New Roman" w:hAnsi="Times New Roman"/>
          <w:sz w:val="28"/>
          <w:szCs w:val="28"/>
        </w:rPr>
      </w:pPr>
      <w:r w:rsidRPr="00A83BCD">
        <w:rPr>
          <w:rFonts w:ascii="Times New Roman" w:hAnsi="Times New Roman"/>
          <w:sz w:val="28"/>
          <w:szCs w:val="28"/>
        </w:rPr>
        <w:t>289 х 8 =                                      58 х 9 =</w:t>
      </w:r>
    </w:p>
    <w:p w:rsidR="00837FB2" w:rsidRPr="00A83BCD" w:rsidRDefault="00837FB2" w:rsidP="00620B10">
      <w:pPr>
        <w:pStyle w:val="NoSpacing"/>
        <w:spacing w:line="360" w:lineRule="auto"/>
        <w:rPr>
          <w:rFonts w:ascii="Times New Roman" w:hAnsi="Times New Roman"/>
          <w:sz w:val="28"/>
          <w:szCs w:val="28"/>
        </w:rPr>
      </w:pPr>
    </w:p>
    <w:p w:rsidR="00837FB2" w:rsidRPr="00A83BCD" w:rsidRDefault="00837FB2" w:rsidP="00620B10">
      <w:pPr>
        <w:pStyle w:val="NoSpacing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83BCD">
        <w:rPr>
          <w:rFonts w:ascii="Times New Roman" w:hAnsi="Times New Roman"/>
          <w:b/>
          <w:sz w:val="28"/>
          <w:szCs w:val="28"/>
        </w:rPr>
        <w:t>№ 5.</w:t>
      </w:r>
    </w:p>
    <w:p w:rsidR="00837FB2" w:rsidRPr="00A83BCD" w:rsidRDefault="00837FB2" w:rsidP="00620B10">
      <w:pPr>
        <w:pStyle w:val="NoSpacing"/>
        <w:spacing w:line="360" w:lineRule="auto"/>
        <w:rPr>
          <w:rFonts w:ascii="Times New Roman" w:hAnsi="Times New Roman"/>
          <w:sz w:val="28"/>
          <w:szCs w:val="28"/>
        </w:rPr>
      </w:pPr>
      <w:r w:rsidRPr="00A83BCD">
        <w:rPr>
          <w:rFonts w:ascii="Times New Roman" w:hAnsi="Times New Roman"/>
          <w:sz w:val="28"/>
          <w:szCs w:val="28"/>
        </w:rPr>
        <w:t>Х : 8 = 43                      429 + Х = 724           75 : Х =15</w:t>
      </w:r>
    </w:p>
    <w:p w:rsidR="00837FB2" w:rsidRPr="00A83BCD" w:rsidRDefault="00837FB2" w:rsidP="00620B10">
      <w:pPr>
        <w:pStyle w:val="NoSpacing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83BCD">
        <w:rPr>
          <w:rFonts w:ascii="Times New Roman" w:hAnsi="Times New Roman"/>
          <w:b/>
          <w:sz w:val="28"/>
          <w:szCs w:val="28"/>
        </w:rPr>
        <w:t>№ 6.</w:t>
      </w:r>
    </w:p>
    <w:p w:rsidR="00837FB2" w:rsidRPr="00A83BCD" w:rsidRDefault="00837FB2" w:rsidP="00620B10">
      <w:pPr>
        <w:pStyle w:val="NoSpacing"/>
        <w:spacing w:line="360" w:lineRule="auto"/>
        <w:rPr>
          <w:rFonts w:ascii="Times New Roman" w:hAnsi="Times New Roman"/>
          <w:sz w:val="28"/>
          <w:szCs w:val="28"/>
        </w:rPr>
      </w:pPr>
      <w:r w:rsidRPr="00A83BCD">
        <w:rPr>
          <w:rFonts w:ascii="Times New Roman" w:hAnsi="Times New Roman"/>
          <w:sz w:val="28"/>
          <w:szCs w:val="28"/>
          <w:u w:val="single"/>
        </w:rPr>
        <w:t>На первой  улице</w:t>
      </w:r>
      <w:r w:rsidRPr="00A83BCD">
        <w:rPr>
          <w:rFonts w:ascii="Times New Roman" w:hAnsi="Times New Roman"/>
          <w:sz w:val="28"/>
          <w:szCs w:val="28"/>
        </w:rPr>
        <w:t xml:space="preserve">  построили </w:t>
      </w:r>
      <w:r w:rsidRPr="00A83BCD">
        <w:rPr>
          <w:rFonts w:ascii="Times New Roman" w:hAnsi="Times New Roman"/>
          <w:sz w:val="28"/>
          <w:szCs w:val="28"/>
          <w:u w:val="single"/>
        </w:rPr>
        <w:t>2 дома по 50 квартир</w:t>
      </w:r>
      <w:r w:rsidRPr="00A83BCD">
        <w:rPr>
          <w:rFonts w:ascii="Times New Roman" w:hAnsi="Times New Roman"/>
          <w:sz w:val="28"/>
          <w:szCs w:val="28"/>
        </w:rPr>
        <w:t xml:space="preserve"> в каждом.</w:t>
      </w:r>
    </w:p>
    <w:p w:rsidR="00837FB2" w:rsidRPr="00A83BCD" w:rsidRDefault="00837FB2" w:rsidP="00620B10">
      <w:pPr>
        <w:pStyle w:val="NoSpacing"/>
        <w:spacing w:line="360" w:lineRule="auto"/>
        <w:rPr>
          <w:rFonts w:ascii="Times New Roman" w:hAnsi="Times New Roman"/>
          <w:sz w:val="28"/>
          <w:szCs w:val="28"/>
        </w:rPr>
      </w:pPr>
      <w:r w:rsidRPr="00A83BCD">
        <w:rPr>
          <w:rFonts w:ascii="Times New Roman" w:hAnsi="Times New Roman"/>
          <w:sz w:val="28"/>
          <w:szCs w:val="28"/>
          <w:u w:val="single"/>
        </w:rPr>
        <w:t>На второй улице</w:t>
      </w:r>
      <w:r w:rsidRPr="00A83BCD">
        <w:rPr>
          <w:rFonts w:ascii="Times New Roman" w:hAnsi="Times New Roman"/>
          <w:sz w:val="28"/>
          <w:szCs w:val="28"/>
        </w:rPr>
        <w:t xml:space="preserve"> построили </w:t>
      </w:r>
      <w:r w:rsidRPr="00A83BCD">
        <w:rPr>
          <w:rFonts w:ascii="Times New Roman" w:hAnsi="Times New Roman"/>
          <w:sz w:val="28"/>
          <w:szCs w:val="28"/>
          <w:u w:val="single"/>
        </w:rPr>
        <w:t>3 дома по 30 квартир</w:t>
      </w:r>
      <w:r w:rsidRPr="00A83BCD">
        <w:rPr>
          <w:rFonts w:ascii="Times New Roman" w:hAnsi="Times New Roman"/>
          <w:sz w:val="28"/>
          <w:szCs w:val="28"/>
        </w:rPr>
        <w:t xml:space="preserve"> в каждом.</w:t>
      </w:r>
    </w:p>
    <w:p w:rsidR="00837FB2" w:rsidRDefault="00837FB2" w:rsidP="00A83BCD">
      <w:pPr>
        <w:pStyle w:val="NoSpacing"/>
        <w:spacing w:line="360" w:lineRule="auto"/>
        <w:rPr>
          <w:rFonts w:ascii="Times New Roman" w:hAnsi="Times New Roman"/>
          <w:sz w:val="28"/>
          <w:szCs w:val="28"/>
        </w:rPr>
      </w:pPr>
      <w:r w:rsidRPr="00A83BCD">
        <w:rPr>
          <w:rFonts w:ascii="Times New Roman" w:hAnsi="Times New Roman"/>
          <w:sz w:val="28"/>
          <w:szCs w:val="28"/>
          <w:u w:val="single"/>
        </w:rPr>
        <w:t>Сколько всего</w:t>
      </w:r>
      <w:r w:rsidRPr="00A83BCD">
        <w:rPr>
          <w:rFonts w:ascii="Times New Roman" w:hAnsi="Times New Roman"/>
          <w:sz w:val="28"/>
          <w:szCs w:val="28"/>
        </w:rPr>
        <w:t xml:space="preserve"> квартир в этих домах?</w:t>
      </w:r>
    </w:p>
    <w:p w:rsidR="00837FB2" w:rsidRDefault="00837FB2" w:rsidP="00A83BCD">
      <w:pPr>
        <w:pStyle w:val="NoSpacing"/>
        <w:spacing w:line="360" w:lineRule="auto"/>
        <w:rPr>
          <w:rFonts w:ascii="Times New Roman" w:hAnsi="Times New Roman"/>
          <w:sz w:val="28"/>
          <w:szCs w:val="28"/>
        </w:rPr>
      </w:pPr>
    </w:p>
    <w:p w:rsidR="00837FB2" w:rsidRDefault="00837FB2" w:rsidP="00A83BCD">
      <w:pPr>
        <w:pStyle w:val="NoSpacing"/>
        <w:spacing w:line="360" w:lineRule="auto"/>
        <w:rPr>
          <w:rFonts w:ascii="Times New Roman" w:hAnsi="Times New Roman"/>
          <w:sz w:val="28"/>
          <w:szCs w:val="28"/>
        </w:rPr>
      </w:pPr>
    </w:p>
    <w:sectPr w:rsidR="00837FB2" w:rsidSect="00FD54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0B10"/>
    <w:rsid w:val="00070EAD"/>
    <w:rsid w:val="000F6588"/>
    <w:rsid w:val="00141116"/>
    <w:rsid w:val="00194584"/>
    <w:rsid w:val="001C613E"/>
    <w:rsid w:val="001C7FF6"/>
    <w:rsid w:val="003D7404"/>
    <w:rsid w:val="00401BD5"/>
    <w:rsid w:val="004B5A24"/>
    <w:rsid w:val="004C273F"/>
    <w:rsid w:val="005F390A"/>
    <w:rsid w:val="00620B10"/>
    <w:rsid w:val="00837FB2"/>
    <w:rsid w:val="009E3814"/>
    <w:rsid w:val="00A53F14"/>
    <w:rsid w:val="00A83BCD"/>
    <w:rsid w:val="00AD4CF3"/>
    <w:rsid w:val="00CD28A0"/>
    <w:rsid w:val="00D97946"/>
    <w:rsid w:val="00E70496"/>
    <w:rsid w:val="00EE55AA"/>
    <w:rsid w:val="00FA328E"/>
    <w:rsid w:val="00FB2484"/>
    <w:rsid w:val="00FB4411"/>
    <w:rsid w:val="00FD54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EA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основа"/>
    <w:uiPriority w:val="99"/>
    <w:qFormat/>
    <w:rsid w:val="00620B10"/>
    <w:rPr>
      <w:lang w:eastAsia="en-US"/>
    </w:rPr>
  </w:style>
  <w:style w:type="paragraph" w:styleId="NormalWeb">
    <w:name w:val="Normal (Web)"/>
    <w:basedOn w:val="Normal"/>
    <w:uiPriority w:val="99"/>
    <w:rsid w:val="004B5A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132</Words>
  <Characters>755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Пользователь Windows</cp:lastModifiedBy>
  <cp:revision>4</cp:revision>
  <cp:lastPrinted>2021-10-22T03:53:00Z</cp:lastPrinted>
  <dcterms:created xsi:type="dcterms:W3CDTF">2022-03-13T13:11:00Z</dcterms:created>
  <dcterms:modified xsi:type="dcterms:W3CDTF">2022-03-28T10:41:00Z</dcterms:modified>
</cp:coreProperties>
</file>