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732" w:rsidRPr="008A523B" w:rsidRDefault="00174732" w:rsidP="00174732">
      <w:pPr>
        <w:pStyle w:val="a3"/>
        <w:jc w:val="center"/>
        <w:rPr>
          <w:b/>
        </w:rPr>
      </w:pPr>
      <w:bookmarkStart w:id="0" w:name="_GoBack"/>
      <w:bookmarkEnd w:id="0"/>
      <w:r w:rsidRPr="008A523B">
        <w:rPr>
          <w:b/>
        </w:rPr>
        <w:t>СОГЛАСИЕ</w:t>
      </w:r>
    </w:p>
    <w:p w:rsidR="00174732" w:rsidRPr="008A523B" w:rsidRDefault="00174732" w:rsidP="00174732">
      <w:pPr>
        <w:pStyle w:val="a3"/>
        <w:jc w:val="center"/>
        <w:rPr>
          <w:b/>
        </w:rPr>
      </w:pPr>
      <w:r w:rsidRPr="008A523B">
        <w:rPr>
          <w:b/>
        </w:rPr>
        <w:t>родител</w:t>
      </w:r>
      <w:r>
        <w:rPr>
          <w:b/>
        </w:rPr>
        <w:t>ей</w:t>
      </w:r>
      <w:r w:rsidRPr="008A523B">
        <w:rPr>
          <w:b/>
        </w:rPr>
        <w:t xml:space="preserve"> (законн</w:t>
      </w:r>
      <w:r>
        <w:rPr>
          <w:b/>
        </w:rPr>
        <w:t>ых</w:t>
      </w:r>
      <w:r w:rsidRPr="008A523B">
        <w:rPr>
          <w:b/>
        </w:rPr>
        <w:t xml:space="preserve"> представител</w:t>
      </w:r>
      <w:r>
        <w:rPr>
          <w:b/>
        </w:rPr>
        <w:t>ей</w:t>
      </w:r>
      <w:r w:rsidRPr="008A523B">
        <w:rPr>
          <w:b/>
        </w:rPr>
        <w:t>) на обработку персональных данных</w:t>
      </w:r>
    </w:p>
    <w:p w:rsidR="00174732" w:rsidRPr="008A523B" w:rsidRDefault="00174732" w:rsidP="00174732">
      <w:pPr>
        <w:pStyle w:val="a3"/>
        <w:jc w:val="center"/>
        <w:rPr>
          <w:b/>
        </w:rPr>
      </w:pPr>
    </w:p>
    <w:p w:rsidR="00174732" w:rsidRPr="00437809" w:rsidRDefault="00174732" w:rsidP="00174732">
      <w:pPr>
        <w:contextualSpacing/>
        <w:rPr>
          <w:sz w:val="20"/>
          <w:szCs w:val="20"/>
        </w:rPr>
      </w:pPr>
      <w:r w:rsidRPr="00B62FB1">
        <w:t>Я,</w:t>
      </w:r>
      <w:r w:rsidRPr="00437809">
        <w:rPr>
          <w:sz w:val="20"/>
          <w:szCs w:val="20"/>
        </w:rPr>
        <w:t xml:space="preserve"> ________________________________________________________________________</w:t>
      </w:r>
      <w:r>
        <w:rPr>
          <w:sz w:val="20"/>
          <w:szCs w:val="20"/>
        </w:rPr>
        <w:t>_________________</w:t>
      </w:r>
      <w:r w:rsidRPr="00437809">
        <w:rPr>
          <w:sz w:val="20"/>
          <w:szCs w:val="20"/>
        </w:rPr>
        <w:t>,</w:t>
      </w:r>
    </w:p>
    <w:p w:rsidR="00174732" w:rsidRPr="00F87FCA" w:rsidRDefault="00174732" w:rsidP="00174732">
      <w:pPr>
        <w:contextualSpacing/>
        <w:jc w:val="center"/>
        <w:rPr>
          <w:i/>
          <w:sz w:val="18"/>
          <w:szCs w:val="18"/>
        </w:rPr>
      </w:pPr>
      <w:r w:rsidRPr="00F87FCA">
        <w:rPr>
          <w:i/>
          <w:sz w:val="18"/>
          <w:szCs w:val="18"/>
        </w:rPr>
        <w:t>ФИО родителя (законного представителя)</w:t>
      </w:r>
    </w:p>
    <w:p w:rsidR="00174732" w:rsidRPr="00437809" w:rsidRDefault="00174732" w:rsidP="00174732">
      <w:pPr>
        <w:contextualSpacing/>
        <w:rPr>
          <w:i/>
          <w:sz w:val="20"/>
          <w:szCs w:val="20"/>
        </w:rPr>
      </w:pPr>
      <w:r w:rsidRPr="00B62FB1">
        <w:rPr>
          <w:color w:val="000000"/>
        </w:rPr>
        <w:t>Документ, удостоверяющий личность</w:t>
      </w:r>
      <w:r w:rsidRPr="00437809">
        <w:rPr>
          <w:color w:val="000000"/>
          <w:sz w:val="20"/>
          <w:szCs w:val="20"/>
        </w:rPr>
        <w:t>_____________</w:t>
      </w:r>
      <w:r>
        <w:rPr>
          <w:color w:val="000000"/>
          <w:sz w:val="20"/>
          <w:szCs w:val="20"/>
        </w:rPr>
        <w:t>________________</w:t>
      </w:r>
      <w:r w:rsidRPr="00437809">
        <w:rPr>
          <w:color w:val="000000"/>
          <w:sz w:val="20"/>
          <w:szCs w:val="20"/>
        </w:rPr>
        <w:t xml:space="preserve"> №_________________</w:t>
      </w:r>
      <w:r>
        <w:rPr>
          <w:color w:val="000000"/>
          <w:sz w:val="20"/>
          <w:szCs w:val="20"/>
        </w:rPr>
        <w:t>____</w:t>
      </w:r>
      <w:r w:rsidRPr="00437809">
        <w:rPr>
          <w:color w:val="000000"/>
          <w:sz w:val="20"/>
          <w:szCs w:val="20"/>
        </w:rPr>
        <w:t>,</w:t>
      </w:r>
    </w:p>
    <w:p w:rsidR="00174732" w:rsidRPr="00F87FCA" w:rsidRDefault="00174732" w:rsidP="00174732">
      <w:pPr>
        <w:contextualSpacing/>
        <w:jc w:val="center"/>
        <w:rPr>
          <w:color w:val="000000"/>
          <w:sz w:val="18"/>
          <w:szCs w:val="18"/>
        </w:rPr>
      </w:pPr>
      <w:r w:rsidRPr="00F87FCA">
        <w:rPr>
          <w:i/>
          <w:sz w:val="18"/>
          <w:szCs w:val="18"/>
        </w:rPr>
        <w:t>вид документа</w:t>
      </w:r>
    </w:p>
    <w:p w:rsidR="00174732" w:rsidRPr="00437809" w:rsidRDefault="00174732" w:rsidP="00174732">
      <w:pPr>
        <w:contextualSpacing/>
        <w:rPr>
          <w:sz w:val="20"/>
          <w:szCs w:val="20"/>
        </w:rPr>
      </w:pPr>
      <w:r w:rsidRPr="00B62FB1">
        <w:t xml:space="preserve">выдан </w:t>
      </w:r>
      <w:r w:rsidRPr="00437809">
        <w:rPr>
          <w:sz w:val="20"/>
          <w:szCs w:val="20"/>
        </w:rPr>
        <w:t>_______________________________________________________________________________</w:t>
      </w:r>
      <w:r w:rsidR="00592242">
        <w:rPr>
          <w:sz w:val="20"/>
          <w:szCs w:val="20"/>
        </w:rPr>
        <w:t>_____</w:t>
      </w:r>
    </w:p>
    <w:p w:rsidR="00174732" w:rsidRPr="00F87FCA" w:rsidRDefault="00174732" w:rsidP="00174732">
      <w:pPr>
        <w:contextualSpacing/>
        <w:jc w:val="center"/>
        <w:rPr>
          <w:i/>
          <w:sz w:val="18"/>
          <w:szCs w:val="18"/>
        </w:rPr>
      </w:pPr>
      <w:r w:rsidRPr="00F87FCA">
        <w:rPr>
          <w:i/>
          <w:sz w:val="18"/>
          <w:szCs w:val="18"/>
        </w:rPr>
        <w:t>кем и когда</w:t>
      </w:r>
      <w:r>
        <w:rPr>
          <w:i/>
          <w:sz w:val="18"/>
          <w:szCs w:val="18"/>
        </w:rPr>
        <w:t>, код подразделения</w:t>
      </w:r>
    </w:p>
    <w:p w:rsidR="00174732" w:rsidRDefault="00174732" w:rsidP="00174732">
      <w:pPr>
        <w:contextualSpacing/>
        <w:jc w:val="both"/>
      </w:pPr>
      <w:r>
        <w:t>_____________________________________________________________________________,</w:t>
      </w:r>
    </w:p>
    <w:p w:rsidR="00174732" w:rsidRPr="00437809" w:rsidRDefault="00174732" w:rsidP="00174732">
      <w:pPr>
        <w:contextualSpacing/>
        <w:rPr>
          <w:sz w:val="20"/>
          <w:szCs w:val="20"/>
        </w:rPr>
      </w:pPr>
      <w:r w:rsidRPr="00B62FB1">
        <w:t>проживающий (ая) по адресу:</w:t>
      </w:r>
      <w:r w:rsidRPr="00437809">
        <w:rPr>
          <w:sz w:val="20"/>
          <w:szCs w:val="20"/>
        </w:rPr>
        <w:t xml:space="preserve"> __________________________________________________</w:t>
      </w:r>
      <w:r>
        <w:rPr>
          <w:sz w:val="20"/>
          <w:szCs w:val="20"/>
        </w:rPr>
        <w:t>__________</w:t>
      </w:r>
      <w:r w:rsidRPr="00437809">
        <w:rPr>
          <w:sz w:val="20"/>
          <w:szCs w:val="20"/>
        </w:rPr>
        <w:t>,</w:t>
      </w:r>
    </w:p>
    <w:p w:rsidR="00174732" w:rsidRDefault="00174732" w:rsidP="00174732">
      <w:pPr>
        <w:contextualSpacing/>
        <w:jc w:val="both"/>
      </w:pPr>
      <w:r>
        <w:t>____________________________________________________________________________,</w:t>
      </w:r>
    </w:p>
    <w:p w:rsidR="00174732" w:rsidRPr="00774378" w:rsidRDefault="00174732" w:rsidP="00174732">
      <w:pPr>
        <w:jc w:val="both"/>
      </w:pPr>
      <w:r w:rsidRPr="00774378">
        <w:t xml:space="preserve">даю свое согласие </w:t>
      </w:r>
      <w:r w:rsidRPr="00774378">
        <w:rPr>
          <w:bCs/>
          <w:color w:val="000000"/>
        </w:rPr>
        <w:t>му</w:t>
      </w:r>
      <w:r w:rsidRPr="00774378">
        <w:t xml:space="preserve">ниципальному </w:t>
      </w:r>
      <w:r>
        <w:t xml:space="preserve">автономному </w:t>
      </w:r>
      <w:r w:rsidRPr="00774378">
        <w:t>общеобра</w:t>
      </w:r>
      <w:r>
        <w:t xml:space="preserve">зовательному учреждению «Гимназия №5» АМР РТ (МАОУ «Гимназия  № </w:t>
      </w:r>
      <w:r w:rsidRPr="00774378">
        <w:t>5</w:t>
      </w:r>
      <w:r w:rsidRPr="00836B8D">
        <w:rPr>
          <w:color w:val="000000"/>
        </w:rPr>
        <w:t>») (далее –Гимназия),</w:t>
      </w:r>
      <w:r w:rsidRPr="00774378">
        <w:t xml:space="preserve">  </w:t>
      </w:r>
      <w:r>
        <w:t>расположенному по адресу: 423450</w:t>
      </w:r>
      <w:r w:rsidRPr="00774378">
        <w:t>,</w:t>
      </w:r>
      <w:r>
        <w:t>РТ,</w:t>
      </w:r>
      <w:r w:rsidRPr="00774378">
        <w:t xml:space="preserve"> г.</w:t>
      </w:r>
      <w:r>
        <w:t xml:space="preserve"> Альметьевск, ул. Тимирязева, д.39</w:t>
      </w:r>
      <w:r w:rsidRPr="00774378">
        <w:t xml:space="preserve"> на обработку моих персональных данных, на следующих условиях: </w:t>
      </w:r>
    </w:p>
    <w:p w:rsidR="00174732" w:rsidRPr="00774378" w:rsidRDefault="00174732" w:rsidP="00174732">
      <w:pPr>
        <w:numPr>
          <w:ilvl w:val="0"/>
          <w:numId w:val="2"/>
        </w:numPr>
        <w:ind w:left="357" w:hanging="357"/>
        <w:jc w:val="both"/>
      </w:pPr>
      <w:r>
        <w:t xml:space="preserve">Гимназия </w:t>
      </w:r>
      <w:r w:rsidRPr="00774378">
        <w:t>осуществляет обработку моих персональных данных в следующих целях:</w:t>
      </w:r>
    </w:p>
    <w:p w:rsidR="00174732" w:rsidRPr="00774378" w:rsidRDefault="00174732" w:rsidP="00174732">
      <w:pPr>
        <w:numPr>
          <w:ilvl w:val="0"/>
          <w:numId w:val="4"/>
        </w:numPr>
        <w:ind w:left="284" w:hanging="284"/>
        <w:jc w:val="both"/>
      </w:pPr>
      <w:r w:rsidRPr="00774378">
        <w:t>прохождения процедуры приема</w:t>
      </w:r>
    </w:p>
    <w:p w:rsidR="00174732" w:rsidRDefault="00174732" w:rsidP="00174732">
      <w:pPr>
        <w:jc w:val="both"/>
        <w:rPr>
          <w:sz w:val="20"/>
          <w:szCs w:val="20"/>
        </w:rPr>
      </w:pPr>
      <w:r w:rsidRPr="00437809">
        <w:rPr>
          <w:sz w:val="20"/>
          <w:szCs w:val="20"/>
        </w:rPr>
        <w:t xml:space="preserve"> ______________________________________________________________________</w:t>
      </w:r>
      <w:r>
        <w:rPr>
          <w:sz w:val="20"/>
          <w:szCs w:val="20"/>
        </w:rPr>
        <w:t>___________________</w:t>
      </w:r>
      <w:r w:rsidRPr="00437809">
        <w:rPr>
          <w:sz w:val="20"/>
          <w:szCs w:val="20"/>
        </w:rPr>
        <w:t>____</w:t>
      </w:r>
    </w:p>
    <w:p w:rsidR="00174732" w:rsidRPr="00925F97" w:rsidRDefault="00174732" w:rsidP="00174732">
      <w:pPr>
        <w:jc w:val="center"/>
        <w:rPr>
          <w:i/>
          <w:sz w:val="20"/>
          <w:szCs w:val="20"/>
        </w:rPr>
      </w:pPr>
      <w:r w:rsidRPr="00925F97">
        <w:rPr>
          <w:i/>
          <w:sz w:val="20"/>
          <w:szCs w:val="20"/>
        </w:rPr>
        <w:t>ФИО ребенка</w:t>
      </w:r>
      <w:r>
        <w:rPr>
          <w:i/>
          <w:sz w:val="20"/>
          <w:szCs w:val="20"/>
        </w:rPr>
        <w:t xml:space="preserve"> (опекаемого, дата рождения)</w:t>
      </w:r>
    </w:p>
    <w:p w:rsidR="00174732" w:rsidRPr="00774378" w:rsidRDefault="00174732" w:rsidP="00592242">
      <w:pPr>
        <w:ind w:left="284"/>
        <w:jc w:val="both"/>
      </w:pPr>
      <w:r w:rsidRPr="00774378">
        <w:t xml:space="preserve">в </w:t>
      </w:r>
      <w:r>
        <w:t>МА</w:t>
      </w:r>
      <w:r w:rsidRPr="00774378">
        <w:t>ОУ «</w:t>
      </w:r>
      <w:r>
        <w:t xml:space="preserve">Гимназия </w:t>
      </w:r>
      <w:r w:rsidRPr="00774378">
        <w:t xml:space="preserve"> № 5»;</w:t>
      </w:r>
      <w:r w:rsidR="00592242">
        <w:t xml:space="preserve"> </w:t>
      </w:r>
      <w:r w:rsidRPr="00774378">
        <w:t xml:space="preserve">организации обратной связи в период обучения </w:t>
      </w:r>
      <w:r w:rsidRPr="00774378">
        <w:rPr>
          <w:iCs/>
          <w:color w:val="000000"/>
        </w:rPr>
        <w:t>ребенка (опекаемого)</w:t>
      </w:r>
      <w:r w:rsidRPr="00774378">
        <w:t xml:space="preserve"> в М</w:t>
      </w:r>
      <w:r>
        <w:t>А</w:t>
      </w:r>
      <w:r w:rsidRPr="00774378">
        <w:t>ОУ «</w:t>
      </w:r>
      <w:r>
        <w:t xml:space="preserve">Гимназия </w:t>
      </w:r>
      <w:r w:rsidRPr="00774378">
        <w:t>№ 5».</w:t>
      </w:r>
    </w:p>
    <w:p w:rsidR="00174732" w:rsidRDefault="00174732" w:rsidP="00174732">
      <w:pPr>
        <w:numPr>
          <w:ilvl w:val="0"/>
          <w:numId w:val="1"/>
        </w:numPr>
        <w:ind w:left="357" w:hanging="357"/>
        <w:jc w:val="both"/>
      </w:pPr>
      <w:r w:rsidRPr="00774378">
        <w:t xml:space="preserve">Перечень персональных данных, передаваемых </w:t>
      </w:r>
      <w:r>
        <w:t xml:space="preserve">Гимназии </w:t>
      </w:r>
      <w:r w:rsidRPr="00774378">
        <w:t>на обработку:</w:t>
      </w:r>
    </w:p>
    <w:p w:rsidR="00174732" w:rsidRDefault="00174732" w:rsidP="00174732">
      <w:pPr>
        <w:ind w:left="284"/>
        <w:jc w:val="both"/>
      </w:pPr>
      <w:r>
        <w:t xml:space="preserve">- </w:t>
      </w:r>
      <w:r w:rsidRPr="00774378">
        <w:t>фамилия, имя, отчество;</w:t>
      </w:r>
    </w:p>
    <w:p w:rsidR="00174732" w:rsidRDefault="00174732" w:rsidP="00174732">
      <w:pPr>
        <w:ind w:left="284"/>
        <w:jc w:val="both"/>
      </w:pPr>
      <w:r>
        <w:t>- год, месяц, дата и место рождения;</w:t>
      </w:r>
    </w:p>
    <w:p w:rsidR="00174732" w:rsidRDefault="00174732" w:rsidP="00174732">
      <w:pPr>
        <w:ind w:left="284"/>
        <w:jc w:val="both"/>
        <w:rPr>
          <w:iCs/>
          <w:color w:val="000000"/>
        </w:rPr>
      </w:pPr>
      <w:r>
        <w:rPr>
          <w:iCs/>
          <w:color w:val="000000"/>
        </w:rPr>
        <w:t>- адрес регистрации/ адрес фактического проживания;</w:t>
      </w:r>
    </w:p>
    <w:p w:rsidR="00174732" w:rsidRPr="00774378" w:rsidRDefault="00174732" w:rsidP="00174732">
      <w:pPr>
        <w:ind w:left="284"/>
        <w:jc w:val="both"/>
      </w:pPr>
      <w:r>
        <w:t xml:space="preserve">- </w:t>
      </w:r>
      <w:r w:rsidRPr="00774378">
        <w:t>контактный телефон;</w:t>
      </w:r>
    </w:p>
    <w:p w:rsidR="00174732" w:rsidRDefault="00174732" w:rsidP="00174732">
      <w:pPr>
        <w:ind w:left="284"/>
        <w:jc w:val="both"/>
      </w:pPr>
      <w:r>
        <w:t>- семейное положение;</w:t>
      </w:r>
    </w:p>
    <w:p w:rsidR="00174732" w:rsidRDefault="00174732" w:rsidP="00174732">
      <w:pPr>
        <w:ind w:left="284"/>
        <w:jc w:val="both"/>
      </w:pPr>
      <w:r>
        <w:t>- социальное положение;</w:t>
      </w:r>
    </w:p>
    <w:p w:rsidR="00174732" w:rsidRDefault="00174732" w:rsidP="00174732">
      <w:pPr>
        <w:ind w:left="357" w:hanging="73"/>
        <w:jc w:val="both"/>
      </w:pPr>
      <w:r>
        <w:t>- образование, профессия;</w:t>
      </w:r>
    </w:p>
    <w:p w:rsidR="00174732" w:rsidRPr="00774378" w:rsidRDefault="00174732" w:rsidP="00174732">
      <w:pPr>
        <w:ind w:left="284"/>
        <w:jc w:val="both"/>
      </w:pPr>
      <w:r>
        <w:t>- место работы (учебы);</w:t>
      </w:r>
    </w:p>
    <w:p w:rsidR="00174732" w:rsidRPr="00774378" w:rsidRDefault="00174732" w:rsidP="00174732">
      <w:pPr>
        <w:ind w:left="284"/>
        <w:jc w:val="both"/>
      </w:pPr>
      <w:r>
        <w:t xml:space="preserve">- </w:t>
      </w:r>
      <w:r w:rsidRPr="00774378">
        <w:t xml:space="preserve">свидетельство о рождении </w:t>
      </w:r>
      <w:r w:rsidRPr="00774378">
        <w:rPr>
          <w:iCs/>
          <w:color w:val="000000"/>
        </w:rPr>
        <w:t>ребенка (другой документ подтверждающий родство с ребенком или законность представления прав ребенка);</w:t>
      </w:r>
    </w:p>
    <w:p w:rsidR="00174732" w:rsidRPr="00774378" w:rsidRDefault="00174732" w:rsidP="00174732">
      <w:pPr>
        <w:ind w:left="284"/>
        <w:jc w:val="both"/>
      </w:pPr>
      <w:r>
        <w:t xml:space="preserve">- </w:t>
      </w:r>
      <w:r w:rsidRPr="00774378">
        <w:t>документ, подтверждающий право заявителя на пребывание в Российской Федерации (для иностранных граждан).</w:t>
      </w:r>
    </w:p>
    <w:p w:rsidR="00174732" w:rsidRPr="00774378" w:rsidRDefault="00174732" w:rsidP="00174732">
      <w:pPr>
        <w:pStyle w:val="a3"/>
      </w:pPr>
      <w:r>
        <w:t xml:space="preserve">3. </w:t>
      </w:r>
      <w:r w:rsidRPr="00774378">
        <w:t xml:space="preserve">Предоставляю </w:t>
      </w:r>
      <w:r>
        <w:t xml:space="preserve">Гимназии </w:t>
      </w:r>
      <w:r w:rsidRPr="00774378">
        <w:t xml:space="preserve">право на осуществление следующих действий с моими персональными данными: обработку (включая сбор, систематизацию, накопление, хранение, уточнение (обновление, изменение), использование, блокирование, уничтожение персональных данных путем  смешанной обработки персональных данных с использованием средств автоматизации и без их использования. </w:t>
      </w:r>
    </w:p>
    <w:p w:rsidR="00174732" w:rsidRPr="00774378" w:rsidRDefault="00174732" w:rsidP="00174732">
      <w:pPr>
        <w:pStyle w:val="a3"/>
      </w:pPr>
      <w:r>
        <w:tab/>
      </w:r>
      <w:r w:rsidRPr="00774378">
        <w:t>Данное согласие действует на период прохождения процедуры приема ребенка (опекаемого)</w:t>
      </w:r>
      <w:r>
        <w:t xml:space="preserve"> в МА</w:t>
      </w:r>
      <w:r w:rsidRPr="00774378">
        <w:t>ОУ «</w:t>
      </w:r>
      <w:r>
        <w:t>Гимназия</w:t>
      </w:r>
      <w:r w:rsidRPr="00774378">
        <w:t xml:space="preserve"> № 5». При приеме ребенка (опекаемого) </w:t>
      </w:r>
      <w:r>
        <w:t>в МА</w:t>
      </w:r>
      <w:r w:rsidRPr="00774378">
        <w:t>ОУ «</w:t>
      </w:r>
      <w:r>
        <w:t>Гимназия</w:t>
      </w:r>
      <w:r w:rsidRPr="00774378">
        <w:t xml:space="preserve"> № 5» данное согласие действует до окончания обучения.</w:t>
      </w:r>
    </w:p>
    <w:p w:rsidR="00174732" w:rsidRPr="00774378" w:rsidRDefault="00174732" w:rsidP="00174732">
      <w:pPr>
        <w:pStyle w:val="a3"/>
      </w:pPr>
      <w:r>
        <w:tab/>
      </w:r>
      <w:r w:rsidRPr="00774378">
        <w:t xml:space="preserve">Я оставляю за собой право отозвать свое согласие посредством составления соответствующего письменного документа, который может быть направлен мною в адрес </w:t>
      </w:r>
      <w:r>
        <w:t xml:space="preserve">Гимназии </w:t>
      </w:r>
      <w:r w:rsidRPr="00774378">
        <w:t>по почте заказным письмом с уведомлением о вручении, либо вручен лично под расписку законному представителю</w:t>
      </w:r>
      <w:r>
        <w:t xml:space="preserve"> Гимназии </w:t>
      </w:r>
      <w:r w:rsidRPr="00774378">
        <w:t>.</w:t>
      </w:r>
    </w:p>
    <w:p w:rsidR="00174732" w:rsidRPr="00774378" w:rsidRDefault="00174732" w:rsidP="00174732">
      <w:pPr>
        <w:pStyle w:val="a3"/>
        <w:rPr>
          <w:color w:val="000000"/>
        </w:rPr>
      </w:pPr>
      <w:r>
        <w:rPr>
          <w:color w:val="000000"/>
        </w:rPr>
        <w:tab/>
      </w:r>
      <w:r w:rsidRPr="00774378">
        <w:rPr>
          <w:color w:val="000000"/>
        </w:rPr>
        <w:t>Я подтверждаю, что, давая такое Согласие, я действую по собственной воле.</w:t>
      </w:r>
    </w:p>
    <w:p w:rsidR="00174732" w:rsidRPr="00437809" w:rsidRDefault="00174732" w:rsidP="00174732">
      <w:pPr>
        <w:pStyle w:val="NumberList"/>
        <w:numPr>
          <w:ilvl w:val="0"/>
          <w:numId w:val="0"/>
        </w:numPr>
        <w:shd w:val="clear" w:color="auto" w:fill="FFFFFF"/>
        <w:spacing w:before="30" w:after="3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ab/>
      </w:r>
    </w:p>
    <w:p w:rsidR="00174732" w:rsidRPr="00EB3732" w:rsidRDefault="00174732" w:rsidP="00174732">
      <w:pPr>
        <w:contextualSpacing/>
        <w:rPr>
          <w:sz w:val="22"/>
          <w:szCs w:val="22"/>
        </w:rPr>
      </w:pPr>
      <w:r w:rsidRPr="00EB3732">
        <w:rPr>
          <w:sz w:val="22"/>
          <w:szCs w:val="22"/>
        </w:rPr>
        <w:t>«_____»_______________20___ г.         __________________                 _________________</w:t>
      </w:r>
      <w:r>
        <w:rPr>
          <w:sz w:val="22"/>
          <w:szCs w:val="22"/>
        </w:rPr>
        <w:t>_______</w:t>
      </w:r>
    </w:p>
    <w:p w:rsidR="00174732" w:rsidRPr="00EB3732" w:rsidRDefault="00174732" w:rsidP="00174732">
      <w:pPr>
        <w:contextualSpacing/>
        <w:rPr>
          <w:i/>
          <w:sz w:val="18"/>
          <w:szCs w:val="18"/>
        </w:rPr>
      </w:pPr>
      <w:r w:rsidRPr="00EB3732">
        <w:rPr>
          <w:i/>
          <w:sz w:val="18"/>
          <w:szCs w:val="18"/>
        </w:rPr>
        <w:t xml:space="preserve">                                                                                                  подпись                                       </w:t>
      </w:r>
      <w:r>
        <w:rPr>
          <w:i/>
          <w:sz w:val="18"/>
          <w:szCs w:val="18"/>
        </w:rPr>
        <w:t xml:space="preserve">   </w:t>
      </w:r>
      <w:r w:rsidRPr="00EB3732">
        <w:rPr>
          <w:i/>
          <w:sz w:val="18"/>
          <w:szCs w:val="18"/>
        </w:rPr>
        <w:t>расшифровка подписи</w:t>
      </w:r>
    </w:p>
    <w:p w:rsidR="00174732" w:rsidRDefault="00174732" w:rsidP="00174732">
      <w:pPr>
        <w:rPr>
          <w:i/>
          <w:sz w:val="18"/>
          <w:szCs w:val="18"/>
        </w:rPr>
      </w:pPr>
    </w:p>
    <w:p w:rsidR="00174732" w:rsidRDefault="00174732" w:rsidP="00174732">
      <w:pPr>
        <w:rPr>
          <w:i/>
          <w:sz w:val="18"/>
          <w:szCs w:val="18"/>
        </w:rPr>
      </w:pPr>
    </w:p>
    <w:p w:rsidR="00174732" w:rsidRDefault="00174732" w:rsidP="00174732">
      <w:pPr>
        <w:rPr>
          <w:i/>
          <w:sz w:val="18"/>
          <w:szCs w:val="18"/>
        </w:rPr>
      </w:pPr>
    </w:p>
    <w:p w:rsidR="00123DD1" w:rsidRDefault="006A36D8"/>
    <w:sectPr w:rsidR="00123D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B2D11"/>
    <w:multiLevelType w:val="multilevel"/>
    <w:tmpl w:val="6394B0D0"/>
    <w:lvl w:ilvl="0">
      <w:start w:val="1"/>
      <w:numFmt w:val="decimal"/>
      <w:pStyle w:val="NumberList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pStyle w:val="9"/>
      <w:lvlText w:val="%1.%2."/>
      <w:lvlJc w:val="left"/>
      <w:pPr>
        <w:tabs>
          <w:tab w:val="num" w:pos="907"/>
        </w:tabs>
        <w:ind w:left="907" w:hanging="550"/>
      </w:pPr>
      <w:rPr>
        <w:rFonts w:ascii="Verdana" w:hAnsi="Verdana" w:hint="default"/>
        <w:sz w:val="18"/>
      </w:rPr>
    </w:lvl>
    <w:lvl w:ilvl="2">
      <w:start w:val="1"/>
      <w:numFmt w:val="decimal"/>
      <w:pStyle w:val="8"/>
      <w:lvlText w:val="%1.%2.%3."/>
      <w:lvlJc w:val="left"/>
      <w:pPr>
        <w:tabs>
          <w:tab w:val="num" w:pos="1588"/>
        </w:tabs>
        <w:ind w:left="1588" w:hanging="681"/>
      </w:pPr>
      <w:rPr>
        <w:rFonts w:ascii="Verdana" w:hAnsi="Verdana" w:hint="default"/>
        <w:b w:val="0"/>
        <w:i w:val="0"/>
        <w:sz w:val="16"/>
      </w:rPr>
    </w:lvl>
    <w:lvl w:ilvl="3">
      <w:start w:val="1"/>
      <w:numFmt w:val="decimal"/>
      <w:lvlText w:val="%1.%2.%3.%4"/>
      <w:lvlJc w:val="left"/>
      <w:pPr>
        <w:tabs>
          <w:tab w:val="num" w:pos="2438"/>
        </w:tabs>
        <w:ind w:left="2438" w:hanging="8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45131DF3"/>
    <w:multiLevelType w:val="hybridMultilevel"/>
    <w:tmpl w:val="AABA4382"/>
    <w:lvl w:ilvl="0" w:tplc="187477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B63A48"/>
    <w:multiLevelType w:val="hybridMultilevel"/>
    <w:tmpl w:val="37A06988"/>
    <w:lvl w:ilvl="0" w:tplc="9A0E9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6D8"/>
    <w:rsid w:val="0005245E"/>
    <w:rsid w:val="00174732"/>
    <w:rsid w:val="004D2920"/>
    <w:rsid w:val="00592242"/>
    <w:rsid w:val="006A36D8"/>
    <w:rsid w:val="00755651"/>
    <w:rsid w:val="00F7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62EC77-0F82-4F16-BF48-CB8E0FE5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7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">
    <w:name w:val="8 пт (нум. список)"/>
    <w:basedOn w:val="a"/>
    <w:semiHidden/>
    <w:rsid w:val="00174732"/>
    <w:pPr>
      <w:numPr>
        <w:ilvl w:val="2"/>
        <w:numId w:val="1"/>
      </w:numPr>
      <w:spacing w:before="40" w:after="40"/>
      <w:jc w:val="both"/>
    </w:pPr>
    <w:rPr>
      <w:sz w:val="16"/>
      <w:lang w:val="en-US"/>
    </w:rPr>
  </w:style>
  <w:style w:type="paragraph" w:customStyle="1" w:styleId="9">
    <w:name w:val="9 пт (нум. список)"/>
    <w:basedOn w:val="a"/>
    <w:semiHidden/>
    <w:rsid w:val="00174732"/>
    <w:pPr>
      <w:numPr>
        <w:ilvl w:val="1"/>
        <w:numId w:val="1"/>
      </w:numPr>
      <w:spacing w:before="144" w:after="144"/>
      <w:jc w:val="both"/>
    </w:pPr>
  </w:style>
  <w:style w:type="paragraph" w:customStyle="1" w:styleId="NumberList">
    <w:name w:val="Number List"/>
    <w:basedOn w:val="a"/>
    <w:rsid w:val="00174732"/>
    <w:pPr>
      <w:numPr>
        <w:numId w:val="1"/>
      </w:numPr>
      <w:spacing w:before="120"/>
      <w:jc w:val="both"/>
    </w:pPr>
  </w:style>
  <w:style w:type="paragraph" w:styleId="a3">
    <w:name w:val="No Spacing"/>
    <w:uiPriority w:val="1"/>
    <w:qFormat/>
    <w:rsid w:val="001747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3;&#1080;&#1084;&#1085;&#1072;&#1079;&#1080;&#1103;\Desktop\&#1047;&#1040;&#1071;&#1042;&#1051;&#1045;&#1053;&#1048;&#1048;\&#1057;&#1086;&#1075;&#1083;&#1072;&#1089;&#1080;&#1077;%20(1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Согласие (1)</Template>
  <TotalTime>0</TotalTime>
  <Pages>2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1</cp:revision>
  <dcterms:created xsi:type="dcterms:W3CDTF">2021-03-25T11:09:00Z</dcterms:created>
  <dcterms:modified xsi:type="dcterms:W3CDTF">2021-03-25T11:09:00Z</dcterms:modified>
</cp:coreProperties>
</file>