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749" w:rsidRDefault="00422749" w:rsidP="009207C4">
      <w:pPr>
        <w:spacing w:after="0" w:line="240" w:lineRule="auto"/>
        <w:rPr>
          <w:rFonts w:cs="Times New Roman"/>
        </w:rPr>
      </w:pPr>
    </w:p>
    <w:p w:rsidR="00422749" w:rsidRPr="006E7BDD" w:rsidRDefault="00422749">
      <w:pPr>
        <w:rPr>
          <w:rFonts w:cs="Times New Roman"/>
        </w:rPr>
      </w:pPr>
      <w:r w:rsidRPr="006E7BDD">
        <w:rPr>
          <w:rFonts w:cs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6.25pt;height:673.5pt">
            <v:imagedata r:id="rId4" o:title=""/>
          </v:shape>
        </w:pict>
      </w:r>
    </w:p>
    <w:p w:rsidR="00422749" w:rsidRDefault="00422749">
      <w:pPr>
        <w:rPr>
          <w:rFonts w:cs="Times New Roman"/>
        </w:rPr>
      </w:pPr>
    </w:p>
    <w:p w:rsidR="00422749" w:rsidRDefault="00422749">
      <w:pPr>
        <w:rPr>
          <w:rFonts w:cs="Times New Roman"/>
        </w:rPr>
      </w:pPr>
    </w:p>
    <w:p w:rsidR="00422749" w:rsidRDefault="00422749">
      <w:pPr>
        <w:rPr>
          <w:rFonts w:cs="Times New Roman"/>
        </w:rPr>
      </w:pPr>
    </w:p>
    <w:p w:rsidR="00422749" w:rsidRDefault="00422749" w:rsidP="006E7BDD">
      <w:pPr>
        <w:spacing w:after="0" w:line="240" w:lineRule="auto"/>
        <w:ind w:left="480" w:right="-20"/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1.</w:t>
      </w:r>
      <w:r>
        <w:rPr>
          <w:rFonts w:ascii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б</w:t>
      </w:r>
      <w:r>
        <w:rPr>
          <w:rFonts w:ascii="Times New Roman" w:hAnsi="Times New Roman" w:cs="Times New Roman"/>
          <w:b/>
          <w:bCs/>
          <w:color w:val="000000"/>
          <w:spacing w:val="-5"/>
          <w:sz w:val="24"/>
          <w:szCs w:val="24"/>
        </w:rPr>
        <w:t>щ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пол</w:t>
      </w:r>
      <w:r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ж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ния</w:t>
      </w:r>
    </w:p>
    <w:p w:rsidR="00422749" w:rsidRDefault="00422749" w:rsidP="009207C4">
      <w:pPr>
        <w:spacing w:after="31" w:line="240" w:lineRule="exact"/>
        <w:rPr>
          <w:rFonts w:ascii="Times New Roman" w:hAnsi="Times New Roman" w:cs="Times New Roman"/>
          <w:sz w:val="24"/>
          <w:szCs w:val="24"/>
        </w:rPr>
      </w:pPr>
    </w:p>
    <w:p w:rsidR="00422749" w:rsidRDefault="00422749" w:rsidP="009207C4">
      <w:pPr>
        <w:tabs>
          <w:tab w:val="left" w:pos="2173"/>
          <w:tab w:val="left" w:pos="3896"/>
          <w:tab w:val="left" w:pos="6695"/>
          <w:tab w:val="left" w:pos="8379"/>
        </w:tabs>
        <w:spacing w:after="0" w:line="240" w:lineRule="auto"/>
        <w:ind w:left="1" w:right="-1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1.1.</w:t>
      </w:r>
      <w:r>
        <w:rPr>
          <w:rFonts w:ascii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тоящий</w:t>
      </w:r>
      <w:r>
        <w:rPr>
          <w:rFonts w:ascii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ожен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школ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алее</w:t>
      </w:r>
      <w:r>
        <w:rPr>
          <w:rFonts w:ascii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Поло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ж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е)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z w:val="24"/>
          <w:szCs w:val="24"/>
        </w:rPr>
        <w:t>юджетного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общео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зов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ежд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hAnsi="Times New Roman" w:cs="Times New Roman"/>
          <w:color w:val="000000"/>
          <w:sz w:val="24"/>
          <w:szCs w:val="24"/>
        </w:rPr>
        <w:t>Новоникольская основная  общеобр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зоват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школа»</w:t>
      </w:r>
      <w:r>
        <w:rPr>
          <w:rFonts w:ascii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Альметьевского</w:t>
      </w:r>
      <w:r>
        <w:rPr>
          <w:rFonts w:ascii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ицип</w:t>
      </w:r>
      <w:r>
        <w:rPr>
          <w:rFonts w:ascii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райо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бли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и 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тар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(д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ола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>разработ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соот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твии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29.12.2012 № 27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3</w:t>
      </w:r>
      <w:r>
        <w:rPr>
          <w:rFonts w:ascii="Times New Roman" w:hAnsi="Times New Roman" w:cs="Times New Roman"/>
          <w:color w:val="000000"/>
          <w:sz w:val="24"/>
          <w:szCs w:val="24"/>
        </w:rPr>
        <w:t>-ФЗ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б образо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 Рос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Письмом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тва обра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 РФ</w:t>
      </w:r>
      <w:r>
        <w:rPr>
          <w:rFonts w:ascii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10.09.1999</w:t>
      </w:r>
      <w:r>
        <w:rPr>
          <w:rFonts w:ascii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г.</w:t>
      </w:r>
      <w:r>
        <w:rPr>
          <w:rFonts w:ascii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06-84</w:t>
      </w:r>
      <w:r>
        <w:rPr>
          <w:rFonts w:ascii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«</w:t>
      </w:r>
      <w:r>
        <w:rPr>
          <w:rFonts w:ascii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обеспе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пекционно</w:t>
      </w:r>
      <w:r>
        <w:rPr>
          <w:rFonts w:ascii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й деят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Уставом</w:t>
      </w:r>
      <w:r>
        <w:rPr>
          <w:rFonts w:ascii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регл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порядок</w:t>
      </w:r>
      <w:r>
        <w:rPr>
          <w:rFonts w:ascii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школ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роля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дми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hAnsi="Times New Roman" w:cs="Times New Roman"/>
          <w:color w:val="000000"/>
          <w:sz w:val="24"/>
          <w:szCs w:val="24"/>
        </w:rPr>
        <w:t>страц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й.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1.2.</w:t>
      </w:r>
      <w:r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hAnsi="Times New Roman" w:cs="Times New Roman"/>
          <w:color w:val="000000"/>
          <w:sz w:val="24"/>
          <w:szCs w:val="24"/>
        </w:rPr>
        <w:t>тоящ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Пол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ени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ма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не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редел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срок.</w:t>
      </w:r>
      <w:r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После</w:t>
      </w:r>
      <w:r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й ред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Положе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ия пр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ды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z w:val="24"/>
          <w:szCs w:val="24"/>
        </w:rPr>
        <w:t>ая 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рачив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hAnsi="Times New Roman" w:cs="Times New Roman"/>
          <w:color w:val="000000"/>
          <w:sz w:val="24"/>
          <w:szCs w:val="24"/>
        </w:rPr>
        <w:t>т си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22749" w:rsidRDefault="00422749" w:rsidP="009207C4">
      <w:pPr>
        <w:tabs>
          <w:tab w:val="left" w:pos="8071"/>
        </w:tabs>
        <w:spacing w:after="0" w:line="240" w:lineRule="auto"/>
        <w:ind w:left="1" w:right="-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1.3.</w:t>
      </w:r>
      <w:r>
        <w:rPr>
          <w:rFonts w:ascii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троль</w:t>
      </w:r>
      <w:r>
        <w:rPr>
          <w:rFonts w:ascii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главный</w:t>
      </w:r>
      <w:r>
        <w:rPr>
          <w:rFonts w:ascii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сточн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информа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агнос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ики со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тоян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образоват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деятел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ност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новн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льтатов</w:t>
      </w:r>
      <w:r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еят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олы. Под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триш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hAnsi="Times New Roman" w:cs="Times New Roman"/>
          <w:color w:val="000000"/>
          <w:sz w:val="24"/>
          <w:szCs w:val="24"/>
        </w:rPr>
        <w:t>ролем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има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ровед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члена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олы наблюде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ий,</w:t>
      </w:r>
      <w:r>
        <w:rPr>
          <w:rFonts w:ascii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обсл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ствл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ст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hAnsi="Times New Roman" w:cs="Times New Roman"/>
          <w:color w:val="000000"/>
          <w:sz w:val="24"/>
          <w:szCs w:val="24"/>
        </w:rPr>
        <w:t>роля</w:t>
      </w:r>
      <w:r>
        <w:rPr>
          <w:rFonts w:ascii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 перед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омп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ет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соблюде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олы</w:t>
      </w:r>
      <w:r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одат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тов</w:t>
      </w:r>
      <w:r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Ф,</w:t>
      </w:r>
      <w:r>
        <w:rPr>
          <w:rFonts w:ascii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Т,</w:t>
      </w:r>
      <w:r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z w:val="24"/>
          <w:szCs w:val="24"/>
        </w:rPr>
        <w:t>колы</w:t>
      </w:r>
      <w:r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обла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образования.</w:t>
      </w:r>
      <w:r>
        <w:rPr>
          <w:rFonts w:ascii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ре в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школ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троля</w:t>
      </w:r>
      <w:r>
        <w:rPr>
          <w:rFonts w:ascii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редш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лиц</w:t>
      </w:r>
      <w:r>
        <w:rPr>
          <w:rFonts w:ascii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 вопрос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его пров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я.</w:t>
      </w:r>
    </w:p>
    <w:p w:rsidR="00422749" w:rsidRDefault="00422749" w:rsidP="009207C4">
      <w:pPr>
        <w:spacing w:after="0" w:line="240" w:lineRule="auto"/>
        <w:ind w:left="1" w:right="-1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1.4.</w:t>
      </w:r>
      <w:r>
        <w:rPr>
          <w:rFonts w:ascii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Полож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школ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ним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z w:val="24"/>
          <w:szCs w:val="24"/>
        </w:rPr>
        <w:t>ог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том, имеющим</w:t>
      </w:r>
      <w:r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внос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свои</w:t>
      </w:r>
      <w:r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измене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нен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жда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рек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ором школы.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1.5. Ц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ли в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ольного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троля: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z w:val="24"/>
          <w:szCs w:val="24"/>
        </w:rPr>
        <w:t>енство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ва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овня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лы;</w:t>
      </w:r>
    </w:p>
    <w:p w:rsidR="00422749" w:rsidRDefault="00422749" w:rsidP="009207C4">
      <w:pPr>
        <w:spacing w:after="0" w:line="240" w:lineRule="auto"/>
        <w:ind w:left="1" w:right="375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овыш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мас</w:t>
      </w:r>
      <w:r>
        <w:rPr>
          <w:rFonts w:ascii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ства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гогич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шен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чес</w:t>
      </w:r>
      <w:r>
        <w:rPr>
          <w:rFonts w:ascii="Times New Roman" w:hAnsi="Times New Roman" w:cs="Times New Roman"/>
          <w:color w:val="000000"/>
          <w:sz w:val="24"/>
          <w:szCs w:val="24"/>
        </w:rPr>
        <w:t>тва образован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оле.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1.6. З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и в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триш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роля:</w:t>
      </w:r>
    </w:p>
    <w:p w:rsidR="00422749" w:rsidRDefault="00422749" w:rsidP="009207C4">
      <w:pPr>
        <w:spacing w:after="0" w:line="240" w:lineRule="auto"/>
        <w:ind w:left="1" w:right="43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нализ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, леж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щих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 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нове на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hAnsi="Times New Roman" w:cs="Times New Roman"/>
          <w:color w:val="000000"/>
          <w:sz w:val="24"/>
          <w:szCs w:val="24"/>
        </w:rPr>
        <w:t>р по их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преж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ю; 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 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роля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ад испо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ием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зак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нода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ельства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 обл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образован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нст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кт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лжност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иц</w:t>
      </w:r>
      <w:r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вопрос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образован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 правил;</w:t>
      </w:r>
    </w:p>
    <w:p w:rsidR="00422749" w:rsidRDefault="00422749" w:rsidP="009207C4">
      <w:pPr>
        <w:tabs>
          <w:tab w:val="left" w:pos="396"/>
          <w:tab w:val="left" w:pos="2120"/>
          <w:tab w:val="left" w:pos="3186"/>
          <w:tab w:val="left" w:pos="3973"/>
          <w:tab w:val="left" w:pos="4429"/>
          <w:tab w:val="left" w:pos="6054"/>
          <w:tab w:val="left" w:pos="6642"/>
          <w:tab w:val="left" w:pos="8273"/>
        </w:tabs>
        <w:spacing w:after="0" w:line="240" w:lineRule="auto"/>
        <w:ind w:left="1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рез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z w:val="24"/>
          <w:szCs w:val="24"/>
        </w:rPr>
        <w:t>татов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педагог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ичес</w:t>
      </w:r>
      <w:r>
        <w:rPr>
          <w:rFonts w:ascii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деят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выявл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 полож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атель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х         </w:t>
      </w:r>
      <w:r>
        <w:rPr>
          <w:rFonts w:ascii="Times New Roman" w:hAnsi="Times New Roman" w:cs="Times New Roman"/>
          <w:color w:val="000000"/>
          <w:spacing w:val="-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организации           </w:t>
      </w:r>
      <w:r>
        <w:rPr>
          <w:rFonts w:ascii="Times New Roman" w:hAnsi="Times New Roman" w:cs="Times New Roman"/>
          <w:color w:val="000000"/>
          <w:spacing w:val="-4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зоват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 про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разработ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ой   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пр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дложен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й    </w:t>
      </w:r>
      <w:r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ан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ю    </w:t>
      </w:r>
      <w:r>
        <w:rPr>
          <w:rFonts w:ascii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негативных тенденций                </w:t>
      </w:r>
      <w:r>
        <w:rPr>
          <w:rFonts w:ascii="Times New Roman" w:hAnsi="Times New Roman" w:cs="Times New Roman"/>
          <w:color w:val="000000"/>
          <w:spacing w:val="-3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ра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простр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ени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ю                </w:t>
      </w:r>
      <w:r>
        <w:rPr>
          <w:rFonts w:ascii="Times New Roman" w:hAnsi="Times New Roman" w:cs="Times New Roman"/>
          <w:color w:val="000000"/>
          <w:spacing w:val="-3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гоги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кого                </w:t>
      </w:r>
      <w:r>
        <w:rPr>
          <w:rFonts w:ascii="Times New Roman" w:hAnsi="Times New Roman" w:cs="Times New Roman"/>
          <w:color w:val="000000"/>
          <w:spacing w:val="-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опыт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анализ</w:t>
      </w:r>
      <w:r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hAnsi="Times New Roman" w:cs="Times New Roman"/>
          <w:color w:val="000000"/>
          <w:sz w:val="24"/>
          <w:szCs w:val="24"/>
        </w:rPr>
        <w:t>ксперт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hAnsi="Times New Roman" w:cs="Times New Roman"/>
          <w:color w:val="000000"/>
          <w:sz w:val="24"/>
          <w:szCs w:val="24"/>
        </w:rPr>
        <w:t>ффек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льтатов</w:t>
      </w:r>
      <w:r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едагогиче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х работн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hAnsi="Times New Roman" w:cs="Times New Roman"/>
          <w:color w:val="000000"/>
          <w:sz w:val="24"/>
          <w:szCs w:val="24"/>
        </w:rPr>
        <w:t>ов;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анализ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атов реали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ации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азов и р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поряжен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 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оле;</w:t>
      </w:r>
    </w:p>
    <w:p w:rsidR="00422749" w:rsidRDefault="00422749" w:rsidP="009207C4">
      <w:pPr>
        <w:spacing w:after="0" w:line="240" w:lineRule="auto"/>
        <w:ind w:left="1" w:right="62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азание 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hAnsi="Times New Roman" w:cs="Times New Roman"/>
          <w:color w:val="000000"/>
          <w:sz w:val="24"/>
          <w:szCs w:val="24"/>
        </w:rPr>
        <w:t>омощи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педагогич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hAnsi="Times New Roman" w:cs="Times New Roman"/>
          <w:color w:val="000000"/>
          <w:sz w:val="24"/>
          <w:szCs w:val="24"/>
        </w:rPr>
        <w:t>м 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ботникам в про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цес</w:t>
      </w:r>
      <w:r>
        <w:rPr>
          <w:rFonts w:ascii="Times New Roman" w:hAnsi="Times New Roman" w:cs="Times New Roman"/>
          <w:color w:val="000000"/>
          <w:sz w:val="24"/>
          <w:szCs w:val="24"/>
        </w:rPr>
        <w:t>се 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троля. 1.7.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кци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школ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нтроля:</w:t>
      </w:r>
    </w:p>
    <w:p w:rsidR="00422749" w:rsidRDefault="00422749" w:rsidP="009207C4">
      <w:pPr>
        <w:spacing w:after="0" w:line="240" w:lineRule="auto"/>
        <w:ind w:left="1" w:right="5736" w:firstLine="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нали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кая; 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рольн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-диагнос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я;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оррект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-ре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вная.</w:t>
      </w:r>
    </w:p>
    <w:p w:rsidR="00422749" w:rsidRDefault="00422749" w:rsidP="009207C4">
      <w:pPr>
        <w:tabs>
          <w:tab w:val="left" w:pos="1762"/>
        </w:tabs>
        <w:spacing w:after="0" w:line="240" w:lineRule="auto"/>
        <w:ind w:left="1" w:right="8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1.8. Дирек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Шко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ы и</w:t>
      </w:r>
      <w:r>
        <w:rPr>
          <w:rFonts w:ascii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(ил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 его по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мес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тели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ора или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перты вправе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твлять в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триш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нтр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ль 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льтатов деят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 вопрос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соблюден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дат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ства РФ</w:t>
      </w:r>
      <w:r>
        <w:rPr>
          <w:rFonts w:ascii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 об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лас</w:t>
      </w:r>
      <w:r>
        <w:rPr>
          <w:rFonts w:ascii="Times New Roman" w:hAnsi="Times New Roman" w:cs="Times New Roman"/>
          <w:color w:val="000000"/>
          <w:sz w:val="24"/>
          <w:szCs w:val="24"/>
        </w:rPr>
        <w:t>ти образован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 го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олит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обла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ти обра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я;</w:t>
      </w:r>
    </w:p>
    <w:p w:rsidR="00422749" w:rsidRDefault="00422749" w:rsidP="009207C4">
      <w:pPr>
        <w:spacing w:after="0" w:line="240" w:lineRule="auto"/>
        <w:ind w:left="1" w:right="2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hAnsi="Times New Roman" w:cs="Times New Roman"/>
          <w:color w:val="000000"/>
          <w:sz w:val="24"/>
          <w:szCs w:val="24"/>
        </w:rPr>
        <w:t>ия фина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нс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риаль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тствии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 норм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тива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hAnsi="Times New Roman" w:cs="Times New Roman"/>
          <w:color w:val="000000"/>
          <w:sz w:val="24"/>
          <w:szCs w:val="24"/>
        </w:rPr>
        <w:t>о наз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22749" w:rsidRDefault="00422749" w:rsidP="009207C4">
      <w:pPr>
        <w:spacing w:after="0" w:line="240" w:lineRule="auto"/>
        <w:ind w:left="1" w:right="1202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hAnsi="Times New Roman" w:cs="Times New Roman"/>
          <w:color w:val="000000"/>
          <w:sz w:val="24"/>
          <w:szCs w:val="24"/>
        </w:rPr>
        <w:t>ия 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кого обе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печ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 в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образов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деят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ости; 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денн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образов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 програ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чебных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ла</w:t>
      </w:r>
      <w:r>
        <w:rPr>
          <w:rFonts w:ascii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22749" w:rsidRDefault="00422749" w:rsidP="009207C4">
      <w:pPr>
        <w:tabs>
          <w:tab w:val="left" w:pos="2871"/>
          <w:tab w:val="left" w:pos="5914"/>
          <w:tab w:val="left" w:pos="8332"/>
        </w:tabs>
        <w:spacing w:after="0" w:line="240" w:lineRule="auto"/>
        <w:ind w:left="1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облюден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ых 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ебных г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ков; </w:t>
      </w:r>
    </w:p>
    <w:p w:rsidR="00422749" w:rsidRDefault="00422749" w:rsidP="009207C4">
      <w:pPr>
        <w:tabs>
          <w:tab w:val="left" w:pos="2871"/>
          <w:tab w:val="left" w:pos="5914"/>
          <w:tab w:val="left" w:pos="8332"/>
        </w:tabs>
        <w:spacing w:after="0" w:line="240" w:lineRule="auto"/>
        <w:ind w:left="1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соблюден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равил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ового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поряд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ов Школы;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соблюден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оряд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ровед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очной</w:t>
      </w:r>
      <w:r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атте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тац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z w:val="24"/>
          <w:szCs w:val="24"/>
        </w:rPr>
        <w:t>его 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hAnsi="Times New Roman" w:cs="Times New Roman"/>
          <w:color w:val="000000"/>
          <w:sz w:val="24"/>
          <w:szCs w:val="24"/>
        </w:rPr>
        <w:t>роля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22749" w:rsidRDefault="00422749" w:rsidP="009207C4">
      <w:pPr>
        <w:tabs>
          <w:tab w:val="left" w:pos="437"/>
          <w:tab w:val="left" w:pos="1169"/>
          <w:tab w:val="left" w:pos="1625"/>
          <w:tab w:val="left" w:pos="3248"/>
          <w:tab w:val="left" w:pos="4624"/>
          <w:tab w:val="left" w:pos="5524"/>
          <w:tab w:val="left" w:pos="6450"/>
          <w:tab w:val="left" w:pos="6989"/>
          <w:tab w:val="left" w:pos="8792"/>
        </w:tabs>
        <w:spacing w:after="0" w:line="240" w:lineRule="auto"/>
        <w:ind w:left="1" w:right="-1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емен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предост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атегориям</w:t>
      </w:r>
      <w:r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тельн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 льгот</w:t>
      </w:r>
      <w:r>
        <w:rPr>
          <w:rFonts w:ascii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видов</w:t>
      </w:r>
      <w:r>
        <w:rPr>
          <w:rFonts w:ascii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териаль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см</w:t>
      </w:r>
      <w:r>
        <w:rPr>
          <w:rFonts w:ascii="Times New Roman" w:hAnsi="Times New Roman" w:cs="Times New Roman"/>
          <w:color w:val="000000"/>
          <w:sz w:val="24"/>
          <w:szCs w:val="24"/>
        </w:rPr>
        <w:t>отрен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одательством Рос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Фед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зако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ательс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Ре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равовы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 акта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  </w:t>
      </w:r>
      <w:r>
        <w:rPr>
          <w:rFonts w:ascii="Times New Roman" w:hAnsi="Times New Roman" w:cs="Times New Roman"/>
          <w:color w:val="000000"/>
          <w:spacing w:val="-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нов  </w:t>
      </w:r>
      <w:r>
        <w:rPr>
          <w:rFonts w:ascii="Times New Roman" w:hAnsi="Times New Roman" w:cs="Times New Roman"/>
          <w:color w:val="000000"/>
          <w:spacing w:val="-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ест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ого 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ЕМР;</w:t>
      </w:r>
    </w:p>
    <w:p w:rsidR="00422749" w:rsidRDefault="00422749" w:rsidP="009207C4">
      <w:pPr>
        <w:tabs>
          <w:tab w:val="left" w:pos="437"/>
          <w:tab w:val="left" w:pos="1169"/>
          <w:tab w:val="left" w:pos="1625"/>
          <w:tab w:val="left" w:pos="3248"/>
          <w:tab w:val="left" w:pos="4624"/>
          <w:tab w:val="left" w:pos="5524"/>
          <w:tab w:val="left" w:pos="6450"/>
          <w:tab w:val="left" w:pos="6989"/>
          <w:tab w:val="left" w:pos="8792"/>
        </w:tabs>
        <w:spacing w:after="0" w:line="240" w:lineRule="auto"/>
        <w:ind w:left="1" w:right="-1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-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работы</w:t>
      </w:r>
      <w:r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питан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ки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чреж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елях 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раны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и     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креп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      </w:t>
      </w:r>
      <w:r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здоровья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чающи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бот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иков      </w:t>
      </w:r>
      <w:r>
        <w:rPr>
          <w:rFonts w:ascii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школы; 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гим вопро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ам в 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мках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hAnsi="Times New Roman" w:cs="Times New Roman"/>
          <w:color w:val="000000"/>
          <w:sz w:val="24"/>
          <w:szCs w:val="24"/>
        </w:rPr>
        <w:t>омпете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 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ктора школы.</w:t>
      </w:r>
    </w:p>
    <w:p w:rsidR="00422749" w:rsidRDefault="00422749" w:rsidP="009207C4">
      <w:pPr>
        <w:spacing w:after="0" w:line="240" w:lineRule="auto"/>
        <w:ind w:left="1" w:right="181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1.9. При 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ите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 в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оде в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ного кон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роля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ыв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ся: - ка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чес</w:t>
      </w:r>
      <w:r>
        <w:rPr>
          <w:rFonts w:ascii="Times New Roman" w:hAnsi="Times New Roman" w:cs="Times New Roman"/>
          <w:color w:val="000000"/>
          <w:sz w:val="24"/>
          <w:szCs w:val="24"/>
        </w:rPr>
        <w:t>тво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чебно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спи</w:t>
      </w:r>
      <w:r>
        <w:rPr>
          <w:rFonts w:ascii="Times New Roman" w:hAnsi="Times New Roman" w:cs="Times New Roman"/>
          <w:color w:val="000000"/>
          <w:sz w:val="24"/>
          <w:szCs w:val="24"/>
        </w:rPr>
        <w:t>тател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ной деятел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ти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роке;</w:t>
      </w:r>
    </w:p>
    <w:p w:rsidR="00422749" w:rsidRDefault="00422749" w:rsidP="009207C4">
      <w:pPr>
        <w:spacing w:after="0" w:line="240" w:lineRule="auto"/>
        <w:ind w:left="1" w:right="2" w:firstLine="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выпол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 гос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ых програ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м в полном объеме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hAnsi="Times New Roman" w:cs="Times New Roman"/>
          <w:color w:val="000000"/>
          <w:sz w:val="24"/>
          <w:szCs w:val="24"/>
        </w:rPr>
        <w:t>териал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, провед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 пра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кти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работ,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льных 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бот, э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сий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др.);</w:t>
      </w:r>
    </w:p>
    <w:p w:rsidR="00422749" w:rsidRDefault="00422749" w:rsidP="009207C4">
      <w:pPr>
        <w:spacing w:after="0" w:line="240" w:lineRule="auto"/>
        <w:ind w:left="1" w:right="2944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зн</w:t>
      </w:r>
      <w:r>
        <w:rPr>
          <w:rFonts w:ascii="Times New Roman" w:hAnsi="Times New Roman" w:cs="Times New Roman"/>
          <w:color w:val="000000"/>
          <w:sz w:val="24"/>
          <w:szCs w:val="24"/>
        </w:rPr>
        <w:t>аний,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ков и раз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ающи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ся; -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льтатов 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пень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тоятел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ся;</w:t>
      </w:r>
    </w:p>
    <w:p w:rsidR="00422749" w:rsidRDefault="00422749" w:rsidP="009207C4">
      <w:pPr>
        <w:spacing w:after="0" w:line="240" w:lineRule="auto"/>
        <w:ind w:left="1" w:right="551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 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ся обще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чебными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ми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инт</w:t>
      </w:r>
      <w:r>
        <w:rPr>
          <w:rFonts w:ascii="Times New Roman" w:hAnsi="Times New Roman" w:cs="Times New Roman"/>
          <w:color w:val="000000"/>
          <w:sz w:val="24"/>
          <w:szCs w:val="24"/>
        </w:rPr>
        <w:t>еллек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ями,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ив</w:t>
      </w:r>
      <w:r>
        <w:rPr>
          <w:rFonts w:ascii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ыми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еб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 де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z w:val="24"/>
          <w:szCs w:val="24"/>
        </w:rPr>
        <w:t>ствиями;</w:t>
      </w:r>
    </w:p>
    <w:p w:rsidR="00422749" w:rsidRDefault="00422749" w:rsidP="009207C4">
      <w:pPr>
        <w:spacing w:after="0" w:line="240" w:lineRule="auto"/>
        <w:ind w:left="1" w:right="2091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ф</w:t>
      </w:r>
      <w:r>
        <w:rPr>
          <w:rFonts w:ascii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ющи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ся в проце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я; -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овме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тная творческ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ка;</w:t>
      </w:r>
    </w:p>
    <w:p w:rsidR="00422749" w:rsidRDefault="00422749" w:rsidP="009207C4">
      <w:pPr>
        <w:spacing w:after="0" w:line="240" w:lineRule="auto"/>
        <w:ind w:left="1" w:right="561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оздан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лови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z w:val="24"/>
          <w:szCs w:val="24"/>
        </w:rPr>
        <w:t>, об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ив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я, ат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феры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полож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 эмоц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ного ми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кл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мат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22749" w:rsidRDefault="00422749" w:rsidP="009207C4">
      <w:pPr>
        <w:spacing w:after="0" w:line="240" w:lineRule="auto"/>
        <w:ind w:left="1" w:right="39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 отбирать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ржимое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ебного 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ри</w:t>
      </w:r>
      <w:r>
        <w:rPr>
          <w:rFonts w:ascii="Times New Roman" w:hAnsi="Times New Roman" w:cs="Times New Roman"/>
          <w:color w:val="000000"/>
          <w:sz w:val="24"/>
          <w:szCs w:val="24"/>
        </w:rPr>
        <w:t>ала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(подбор до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олнит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ры, 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формации,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лю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трац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й и д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гого материа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а, направл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оен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 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ающим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ист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ы з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аний);</w:t>
      </w:r>
    </w:p>
    <w:p w:rsidR="00422749" w:rsidRDefault="00422749" w:rsidP="009207C4">
      <w:pPr>
        <w:tabs>
          <w:tab w:val="left" w:pos="497"/>
        </w:tabs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способность</w:t>
      </w:r>
      <w:r>
        <w:rPr>
          <w:rFonts w:ascii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полаган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ю,</w:t>
      </w:r>
      <w:r>
        <w:rPr>
          <w:rFonts w:ascii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анализу</w:t>
      </w:r>
      <w:r>
        <w:rPr>
          <w:rFonts w:ascii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рефлекси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тоятель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ролю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 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льтата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гогиче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кой деятель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22749" w:rsidRDefault="00422749" w:rsidP="009207C4">
      <w:pPr>
        <w:spacing w:after="0" w:line="240" w:lineRule="auto"/>
        <w:ind w:left="1" w:right="463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 коррек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ть свою деятель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ость; -</w:t>
      </w:r>
      <w:r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 обобщать свой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ыт;</w:t>
      </w:r>
    </w:p>
    <w:p w:rsidR="00422749" w:rsidRDefault="00422749" w:rsidP="009207C4">
      <w:pPr>
        <w:spacing w:after="0" w:line="240" w:lineRule="auto"/>
        <w:ind w:left="1" w:right="320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влять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hAnsi="Times New Roman" w:cs="Times New Roman"/>
          <w:color w:val="000000"/>
          <w:sz w:val="24"/>
          <w:szCs w:val="24"/>
        </w:rPr>
        <w:t>овыв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ть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го 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зв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я. 1.10. Методы 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нтр</w:t>
      </w:r>
      <w:r>
        <w:rPr>
          <w:rFonts w:ascii="Times New Roman" w:hAnsi="Times New Roman" w:cs="Times New Roman"/>
          <w:color w:val="000000"/>
          <w:sz w:val="24"/>
          <w:szCs w:val="24"/>
        </w:rPr>
        <w:t>оля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над деятельностью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еля:</w:t>
      </w:r>
    </w:p>
    <w:p w:rsidR="00422749" w:rsidRDefault="00422749" w:rsidP="009207C4">
      <w:pPr>
        <w:spacing w:after="0" w:line="240" w:lineRule="auto"/>
        <w:ind w:left="1" w:right="757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етирование; - 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е;</w:t>
      </w:r>
    </w:p>
    <w:p w:rsidR="00422749" w:rsidRDefault="00422749" w:rsidP="009207C4">
      <w:pPr>
        <w:spacing w:after="0" w:line="240" w:lineRule="auto"/>
        <w:ind w:left="1" w:right="719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ый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прос; 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мон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торинг;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наблюден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 до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ментац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анализ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нали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роков;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а о 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hAnsi="Times New Roman" w:cs="Times New Roman"/>
          <w:color w:val="000000"/>
          <w:sz w:val="24"/>
          <w:szCs w:val="24"/>
        </w:rPr>
        <w:t>ющи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аты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z w:val="24"/>
          <w:szCs w:val="24"/>
        </w:rPr>
        <w:t>бной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ся.</w:t>
      </w:r>
    </w:p>
    <w:p w:rsidR="00422749" w:rsidRDefault="00422749" w:rsidP="009207C4">
      <w:pPr>
        <w:spacing w:after="0" w:line="240" w:lineRule="auto"/>
        <w:ind w:left="1" w:right="267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1.11. Методы 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hAnsi="Times New Roman" w:cs="Times New Roman"/>
          <w:color w:val="000000"/>
          <w:sz w:val="24"/>
          <w:szCs w:val="24"/>
        </w:rPr>
        <w:t>роля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над 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льтата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ебной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: 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аблюден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ый 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рос;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hAnsi="Times New Roman" w:cs="Times New Roman"/>
          <w:color w:val="000000"/>
          <w:sz w:val="24"/>
          <w:szCs w:val="24"/>
        </w:rPr>
        <w:t>сьм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ый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прос;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омби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hAnsi="Times New Roman" w:cs="Times New Roman"/>
          <w:color w:val="000000"/>
          <w:sz w:val="24"/>
          <w:szCs w:val="24"/>
        </w:rPr>
        <w:t>ная п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рка;</w:t>
      </w:r>
    </w:p>
    <w:p w:rsidR="00422749" w:rsidRDefault="00422749" w:rsidP="009207C4">
      <w:pPr>
        <w:spacing w:after="0" w:line="240" w:lineRule="auto"/>
        <w:ind w:left="1" w:right="5233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нкет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, те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е; 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рка до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и.</w:t>
      </w:r>
    </w:p>
    <w:p w:rsidR="00422749" w:rsidRDefault="00422749" w:rsidP="009207C4">
      <w:pPr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422749" w:rsidRDefault="00422749" w:rsidP="009207C4">
      <w:pPr>
        <w:tabs>
          <w:tab w:val="left" w:pos="1707"/>
          <w:tab w:val="left" w:pos="3079"/>
          <w:tab w:val="left" w:pos="4842"/>
          <w:tab w:val="left" w:pos="6393"/>
          <w:tab w:val="left" w:pos="6695"/>
          <w:tab w:val="left" w:pos="8719"/>
        </w:tabs>
        <w:spacing w:after="0" w:line="240" w:lineRule="auto"/>
        <w:ind w:left="1" w:right="-1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1.12.</w:t>
      </w:r>
      <w:r>
        <w:rPr>
          <w:rFonts w:ascii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школ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нтро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мож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твлят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в</w:t>
      </w:r>
      <w:r>
        <w:rPr>
          <w:rFonts w:ascii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виде</w:t>
      </w:r>
      <w:r>
        <w:rPr>
          <w:rFonts w:ascii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лановых</w:t>
      </w:r>
      <w:r>
        <w:rPr>
          <w:rFonts w:ascii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и оперативн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проверок,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мон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га,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провед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админ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вн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работ.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ный</w:t>
      </w:r>
      <w:r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роль</w:t>
      </w:r>
      <w:r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ланов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роверок</w:t>
      </w:r>
      <w:r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ствля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тствии</w:t>
      </w:r>
      <w:r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ланом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>гр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hAnsi="Times New Roman" w:cs="Times New Roman"/>
          <w:color w:val="000000"/>
          <w:sz w:val="24"/>
          <w:szCs w:val="24"/>
        </w:rPr>
        <w:t>ом,</w:t>
      </w:r>
      <w:r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рый</w:t>
      </w:r>
      <w:r>
        <w:rPr>
          <w:rFonts w:ascii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ива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ериод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чность</w:t>
      </w:r>
      <w:r>
        <w:rPr>
          <w:rFonts w:ascii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скл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hAnsi="Times New Roman" w:cs="Times New Roman"/>
          <w:color w:val="000000"/>
          <w:sz w:val="24"/>
          <w:szCs w:val="24"/>
        </w:rPr>
        <w:t>т нерацио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ное</w:t>
      </w:r>
      <w:r>
        <w:rPr>
          <w:rFonts w:ascii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рок.</w:t>
      </w:r>
      <w:r>
        <w:rPr>
          <w:rFonts w:ascii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оводится</w:t>
      </w:r>
      <w:r>
        <w:rPr>
          <w:rFonts w:ascii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членов педагогич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кого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оллект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ва в на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z w:val="24"/>
          <w:szCs w:val="24"/>
        </w:rPr>
        <w:t>бно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z w:val="24"/>
          <w:szCs w:val="24"/>
        </w:rPr>
        <w:t>о года.</w:t>
      </w:r>
    </w:p>
    <w:p w:rsidR="00422749" w:rsidRDefault="00422749" w:rsidP="009207C4">
      <w:pPr>
        <w:tabs>
          <w:tab w:val="left" w:pos="1538"/>
          <w:tab w:val="left" w:pos="3572"/>
          <w:tab w:val="left" w:pos="5310"/>
          <w:tab w:val="left" w:pos="6653"/>
          <w:tab w:val="left" w:pos="7872"/>
        </w:tabs>
        <w:spacing w:after="0" w:line="240" w:lineRule="auto"/>
        <w:ind w:left="1" w:right="-1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ный</w:t>
      </w:r>
      <w:r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нтроль</w:t>
      </w:r>
      <w:r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виде</w:t>
      </w:r>
      <w:r>
        <w:rPr>
          <w:rFonts w:ascii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hAnsi="Times New Roman" w:cs="Times New Roman"/>
          <w:color w:val="000000"/>
          <w:sz w:val="24"/>
          <w:szCs w:val="24"/>
        </w:rPr>
        <w:t>торинга</w:t>
      </w:r>
      <w:r>
        <w:rPr>
          <w:rFonts w:ascii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атрива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бор,</w:t>
      </w:r>
      <w:r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систе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ный</w:t>
      </w:r>
      <w:r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чё</w:t>
      </w:r>
      <w:r>
        <w:rPr>
          <w:rFonts w:ascii="Times New Roman" w:hAnsi="Times New Roman" w:cs="Times New Roman"/>
          <w:color w:val="000000"/>
          <w:sz w:val="24"/>
          <w:szCs w:val="24"/>
        </w:rPr>
        <w:t>т, обработ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анализ</w:t>
      </w:r>
      <w:r>
        <w:rPr>
          <w:rFonts w:ascii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hAnsi="Times New Roman" w:cs="Times New Roman"/>
          <w:color w:val="000000"/>
          <w:sz w:val="24"/>
          <w:szCs w:val="24"/>
        </w:rPr>
        <w:t>формации</w:t>
      </w:r>
      <w:r>
        <w:rPr>
          <w:rFonts w:ascii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ции</w:t>
      </w:r>
      <w:r>
        <w:rPr>
          <w:rFonts w:ascii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там</w:t>
      </w:r>
      <w:r>
        <w:rPr>
          <w:rFonts w:ascii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образоват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 деят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hAnsi="Times New Roman" w:cs="Times New Roman"/>
          <w:color w:val="000000"/>
          <w:sz w:val="24"/>
          <w:szCs w:val="24"/>
        </w:rPr>
        <w:t>фект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реш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авл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твом</w:t>
      </w:r>
      <w:r>
        <w:rPr>
          <w:rFonts w:ascii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азования (р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аты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образова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деят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со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тоян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дор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вья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ся, органи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выпол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режим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мом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нтов,</w:t>
      </w:r>
      <w:r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сполни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исцип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а,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обеспечен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агности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гогич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ства</w:t>
      </w:r>
      <w:r>
        <w:rPr>
          <w:rFonts w:ascii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т.д.).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ный</w:t>
      </w:r>
      <w:r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роль</w:t>
      </w:r>
      <w:r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адми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тив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работы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твляет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рек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ором Школы</w:t>
      </w:r>
      <w:r>
        <w:rPr>
          <w:rFonts w:ascii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мес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телями</w:t>
      </w:r>
      <w:r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чебн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-во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работе</w:t>
      </w:r>
      <w:r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елью</w:t>
      </w:r>
      <w:r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роверки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ешности</w:t>
      </w:r>
      <w:r>
        <w:rPr>
          <w:rFonts w:ascii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ках</w:t>
      </w:r>
      <w:r>
        <w:rPr>
          <w:rFonts w:ascii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hAnsi="Times New Roman" w:cs="Times New Roman"/>
          <w:color w:val="000000"/>
          <w:sz w:val="24"/>
          <w:szCs w:val="24"/>
        </w:rPr>
        <w:t>роля</w:t>
      </w:r>
      <w:r>
        <w:rPr>
          <w:rFonts w:ascii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сти</w:t>
      </w:r>
      <w:r>
        <w:rPr>
          <w:rFonts w:ascii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роме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точной атте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ающихся.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1.13.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иды в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триш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ого 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нтроля: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предв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ритель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z w:val="24"/>
          <w:szCs w:val="24"/>
        </w:rPr>
        <w:t>дв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ритель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ое з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тво;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щий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епоср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дств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ое наблюден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 за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ебн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-во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ым про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hAnsi="Times New Roman" w:cs="Times New Roman"/>
          <w:color w:val="000000"/>
          <w:sz w:val="24"/>
          <w:szCs w:val="24"/>
        </w:rPr>
        <w:t>ом;</w:t>
      </w:r>
    </w:p>
    <w:p w:rsidR="00422749" w:rsidRDefault="00422749" w:rsidP="009207C4">
      <w:pPr>
        <w:spacing w:after="0" w:line="240" w:lineRule="auto"/>
        <w:ind w:left="1" w:right="593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итоговый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льтатов 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боты школы,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гогов за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z w:val="24"/>
          <w:szCs w:val="24"/>
        </w:rPr>
        <w:t>тверт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годие,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ый год.</w:t>
      </w:r>
    </w:p>
    <w:p w:rsidR="00422749" w:rsidRDefault="00422749" w:rsidP="009207C4">
      <w:pPr>
        <w:spacing w:after="0" w:line="240" w:lineRule="auto"/>
        <w:ind w:left="1" w:right="505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1.14. Формы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школ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нтроля: - пер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ональ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ый;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тич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22749" w:rsidRDefault="00422749" w:rsidP="009207C4">
      <w:pPr>
        <w:spacing w:after="0" w:line="240" w:lineRule="auto"/>
        <w:ind w:left="1" w:right="6811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кла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hAnsi="Times New Roman" w:cs="Times New Roman"/>
          <w:color w:val="000000"/>
          <w:sz w:val="24"/>
          <w:szCs w:val="24"/>
        </w:rPr>
        <w:t>но-обобщающ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hAnsi="Times New Roman" w:cs="Times New Roman"/>
          <w:color w:val="000000"/>
          <w:sz w:val="24"/>
          <w:szCs w:val="24"/>
        </w:rPr>
        <w:t>; - фрон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1.15. Пр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вила в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троля:</w:t>
      </w:r>
    </w:p>
    <w:p w:rsidR="00422749" w:rsidRDefault="00422749" w:rsidP="009207C4">
      <w:pPr>
        <w:tabs>
          <w:tab w:val="left" w:pos="1652"/>
          <w:tab w:val="left" w:pos="3407"/>
          <w:tab w:val="left" w:pos="4156"/>
          <w:tab w:val="left" w:pos="5063"/>
          <w:tab w:val="left" w:pos="6489"/>
          <w:tab w:val="left" w:pos="7075"/>
          <w:tab w:val="left" w:pos="7557"/>
          <w:tab w:val="left" w:pos="8299"/>
          <w:tab w:val="left" w:pos="9036"/>
        </w:tabs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триш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нтроль</w:t>
      </w:r>
      <w:r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ствля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тор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шко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его по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зам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тели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по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z w:val="24"/>
          <w:szCs w:val="24"/>
        </w:rPr>
        <w:t>бн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-во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р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боте,</w:t>
      </w:r>
      <w:r>
        <w:rPr>
          <w:rFonts w:ascii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вод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hAnsi="Times New Roman" w:cs="Times New Roman"/>
          <w:color w:val="000000"/>
          <w:sz w:val="24"/>
          <w:szCs w:val="24"/>
        </w:rPr>
        <w:t>ели школ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х              </w:t>
      </w:r>
      <w:r>
        <w:rPr>
          <w:rFonts w:ascii="Times New Roman" w:hAnsi="Times New Roman" w:cs="Times New Roman"/>
          <w:color w:val="000000"/>
          <w:spacing w:val="-5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диче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ких              </w:t>
      </w:r>
      <w:r>
        <w:rPr>
          <w:rFonts w:ascii="Times New Roman" w:hAnsi="Times New Roman" w:cs="Times New Roman"/>
          <w:color w:val="000000"/>
          <w:spacing w:val="-5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z w:val="24"/>
          <w:szCs w:val="24"/>
        </w:rPr>
        <w:t>ъедине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             </w:t>
      </w:r>
      <w:r>
        <w:rPr>
          <w:rFonts w:ascii="Times New Roman" w:hAnsi="Times New Roman" w:cs="Times New Roman"/>
          <w:color w:val="000000"/>
          <w:spacing w:val="-5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гие              </w:t>
      </w:r>
      <w:r>
        <w:rPr>
          <w:rFonts w:ascii="Times New Roman" w:hAnsi="Times New Roman" w:cs="Times New Roman"/>
          <w:color w:val="000000"/>
          <w:spacing w:val="-5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специал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сты; - в ка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естве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экспертов к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тию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во в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школ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ом 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нтроле мо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аться сторон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z w:val="24"/>
          <w:szCs w:val="24"/>
        </w:rPr>
        <w:t>компете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) орга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низ</w:t>
      </w:r>
      <w:r>
        <w:rPr>
          <w:rFonts w:ascii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 и отд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hAnsi="Times New Roman" w:cs="Times New Roman"/>
          <w:color w:val="000000"/>
          <w:sz w:val="24"/>
          <w:szCs w:val="24"/>
        </w:rPr>
        <w:t>пец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сты.</w:t>
      </w:r>
    </w:p>
    <w:p w:rsidR="00422749" w:rsidRDefault="00422749" w:rsidP="009207C4">
      <w:pPr>
        <w:tabs>
          <w:tab w:val="left" w:pos="1373"/>
          <w:tab w:val="left" w:pos="3906"/>
          <w:tab w:val="left" w:pos="5782"/>
          <w:tab w:val="left" w:pos="7927"/>
        </w:tabs>
        <w:spacing w:after="0" w:line="240" w:lineRule="auto"/>
        <w:ind w:left="1" w:right="-1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рек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изда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ка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зан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е)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сроках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тоящей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навлив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ет срок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предост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огов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риалов,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пла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е; -</w:t>
      </w:r>
      <w:r>
        <w:rPr>
          <w:rFonts w:ascii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-задание</w:t>
      </w:r>
      <w:r>
        <w:rPr>
          <w:rFonts w:ascii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пределя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вопросы</w:t>
      </w:r>
      <w:r>
        <w:rPr>
          <w:rFonts w:ascii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кр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тн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роверки</w:t>
      </w:r>
      <w:r>
        <w:rPr>
          <w:rFonts w:ascii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ить дост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точ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hAnsi="Times New Roman" w:cs="Times New Roman"/>
          <w:color w:val="000000"/>
          <w:sz w:val="24"/>
          <w:szCs w:val="24"/>
        </w:rPr>
        <w:t>формиров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внимо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льтатов</w:t>
      </w:r>
      <w:r>
        <w:rPr>
          <w:rFonts w:ascii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школ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я для</w:t>
      </w:r>
      <w:r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одготовки</w:t>
      </w:r>
      <w:r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тогового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де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раздел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школы</w:t>
      </w:r>
      <w:r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и долж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остного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а;</w:t>
      </w:r>
    </w:p>
    <w:p w:rsidR="00422749" w:rsidRDefault="00422749" w:rsidP="009207C4">
      <w:pPr>
        <w:spacing w:after="0" w:line="240" w:lineRule="auto"/>
        <w:ind w:left="1" w:right="-1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родолж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ность</w:t>
      </w:r>
      <w:r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тема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фронтал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роверок</w:t>
      </w:r>
      <w:r>
        <w:rPr>
          <w:rFonts w:ascii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12 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более</w:t>
      </w:r>
      <w:r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роков</w:t>
      </w:r>
      <w:r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гога,</w:t>
      </w:r>
      <w:r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аня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ий</w:t>
      </w:r>
      <w:r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гих</w:t>
      </w:r>
      <w:r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ропр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яти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z w:val="24"/>
          <w:szCs w:val="24"/>
        </w:rPr>
        <w:t>; -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сперты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ют</w:t>
      </w:r>
      <w:r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раво</w:t>
      </w:r>
      <w:r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апрашивать</w:t>
      </w:r>
      <w:r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hAnsi="Times New Roman" w:cs="Times New Roman"/>
          <w:color w:val="000000"/>
          <w:sz w:val="24"/>
          <w:szCs w:val="24"/>
        </w:rPr>
        <w:t>формац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ию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нтац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ию</w:t>
      </w:r>
      <w:r>
        <w:rPr>
          <w:rFonts w:ascii="Times New Roman" w:hAnsi="Times New Roman" w:cs="Times New Roman"/>
          <w:color w:val="000000"/>
          <w:sz w:val="24"/>
          <w:szCs w:val="24"/>
        </w:rPr>
        <w:t>, от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ся к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редме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триш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роля;</w:t>
      </w:r>
    </w:p>
    <w:p w:rsidR="00422749" w:rsidRDefault="00422749" w:rsidP="009207C4">
      <w:pPr>
        <w:spacing w:after="0" w:line="240" w:lineRule="auto"/>
        <w:ind w:left="1" w:right="-1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оде</w:t>
      </w:r>
      <w:r>
        <w:rPr>
          <w:rFonts w:ascii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школ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троля</w:t>
      </w:r>
      <w:r>
        <w:rPr>
          <w:rFonts w:ascii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зак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нодательства Рос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ции,</w:t>
      </w:r>
      <w:r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Татар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обла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образова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ия,</w:t>
      </w:r>
      <w:r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сообщ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hAnsi="Times New Roman" w:cs="Times New Roman"/>
          <w:color w:val="000000"/>
          <w:sz w:val="24"/>
          <w:szCs w:val="24"/>
        </w:rPr>
        <w:t>тся 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ректо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Школы;</w:t>
      </w:r>
    </w:p>
    <w:p w:rsidR="00422749" w:rsidRDefault="00422749" w:rsidP="009207C4">
      <w:pPr>
        <w:spacing w:after="0" w:line="240" w:lineRule="auto"/>
        <w:ind w:left="1" w:right="-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спертные</w:t>
      </w:r>
      <w:r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росы</w:t>
      </w:r>
      <w:r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чающи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роводятся</w:t>
      </w:r>
      <w:r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им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 с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аях</w:t>
      </w:r>
      <w:r>
        <w:rPr>
          <w:rFonts w:ascii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согла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нию</w:t>
      </w:r>
      <w:r>
        <w:rPr>
          <w:rFonts w:ascii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9207C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9207C4">
        <w:rPr>
          <w:rFonts w:ascii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9207C4">
        <w:rPr>
          <w:rFonts w:ascii="Times New Roman" w:hAnsi="Times New Roman" w:cs="Times New Roman"/>
          <w:color w:val="000000"/>
          <w:sz w:val="24"/>
          <w:szCs w:val="24"/>
        </w:rPr>
        <w:t>м</w:t>
      </w:r>
      <w:r w:rsidRPr="009207C4"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9207C4">
        <w:rPr>
          <w:rFonts w:ascii="Times New Roman" w:hAnsi="Times New Roman" w:cs="Times New Roman"/>
          <w:color w:val="000000"/>
          <w:sz w:val="24"/>
          <w:szCs w:val="24"/>
        </w:rPr>
        <w:t>то</w:t>
      </w:r>
      <w:r w:rsidRPr="009207C4">
        <w:rPr>
          <w:rFonts w:ascii="Times New Roman" w:hAnsi="Times New Roman" w:cs="Times New Roman"/>
          <w:color w:val="000000"/>
          <w:spacing w:val="-2"/>
          <w:sz w:val="24"/>
          <w:szCs w:val="24"/>
        </w:rPr>
        <w:t>д</w:t>
      </w:r>
      <w:r w:rsidRPr="009207C4">
        <w:rPr>
          <w:rFonts w:ascii="Times New Roman" w:hAnsi="Times New Roman" w:cs="Times New Roman"/>
          <w:color w:val="000000"/>
          <w:sz w:val="24"/>
          <w:szCs w:val="24"/>
        </w:rPr>
        <w:t>иче</w:t>
      </w:r>
      <w:r w:rsidRPr="009207C4"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 w:rsidRPr="009207C4">
        <w:rPr>
          <w:rFonts w:ascii="Times New Roman" w:hAnsi="Times New Roman" w:cs="Times New Roman"/>
          <w:color w:val="000000"/>
          <w:sz w:val="24"/>
          <w:szCs w:val="24"/>
        </w:rPr>
        <w:t>кой</w:t>
      </w:r>
      <w:r w:rsidRPr="009207C4">
        <w:rPr>
          <w:rFonts w:ascii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9207C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9207C4"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 w:rsidRPr="009207C4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9207C4">
        <w:rPr>
          <w:rFonts w:ascii="Times New Roman" w:hAnsi="Times New Roman" w:cs="Times New Roman"/>
          <w:color w:val="000000"/>
          <w:sz w:val="24"/>
          <w:szCs w:val="24"/>
        </w:rPr>
        <w:t>жбой</w:t>
      </w:r>
      <w:r w:rsidRPr="009207C4">
        <w:rPr>
          <w:rFonts w:ascii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 w:rsidRPr="009207C4">
        <w:rPr>
          <w:rFonts w:ascii="Times New Roman" w:hAnsi="Times New Roman" w:cs="Times New Roman"/>
          <w:color w:val="000000"/>
          <w:sz w:val="24"/>
          <w:szCs w:val="24"/>
        </w:rPr>
        <w:t>Ш</w:t>
      </w:r>
      <w:r w:rsidRPr="009207C4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9207C4">
        <w:rPr>
          <w:rFonts w:ascii="Times New Roman" w:hAnsi="Times New Roman" w:cs="Times New Roman"/>
          <w:color w:val="000000"/>
          <w:sz w:val="24"/>
          <w:szCs w:val="24"/>
        </w:rPr>
        <w:t>ол</w:t>
      </w:r>
      <w:r w:rsidRPr="009207C4">
        <w:rPr>
          <w:rFonts w:ascii="Times New Roman" w:hAnsi="Times New Roman" w:cs="Times New Roman"/>
          <w:color w:val="000000"/>
          <w:spacing w:val="1"/>
          <w:sz w:val="24"/>
          <w:szCs w:val="24"/>
        </w:rPr>
        <w:t>ы</w:t>
      </w:r>
      <w:r w:rsidRPr="009207C4">
        <w:rPr>
          <w:rFonts w:ascii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422749" w:rsidRDefault="00422749" w:rsidP="009207C4">
      <w:pPr>
        <w:spacing w:after="0" w:line="240" w:lineRule="auto"/>
        <w:ind w:left="1" w:right="-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ровед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ланового</w:t>
      </w:r>
      <w:r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онтроля</w:t>
      </w:r>
      <w:r>
        <w:rPr>
          <w:rFonts w:ascii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нит</w:t>
      </w:r>
      <w:r>
        <w:rPr>
          <w:rFonts w:ascii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ежд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hAnsi="Times New Roman" w:cs="Times New Roman"/>
          <w:color w:val="000000"/>
          <w:sz w:val="24"/>
          <w:szCs w:val="24"/>
        </w:rPr>
        <w:t>еля,</w:t>
      </w:r>
      <w:r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пла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азаны</w:t>
      </w:r>
      <w:r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сроки</w:t>
      </w:r>
      <w:r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троля.</w:t>
      </w:r>
      <w:r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стренных</w:t>
      </w:r>
      <w:r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ректор и</w:t>
      </w:r>
      <w:r>
        <w:rPr>
          <w:rFonts w:ascii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мес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тели</w:t>
      </w:r>
      <w:r>
        <w:rPr>
          <w:rFonts w:ascii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ебн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-во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работе</w:t>
      </w:r>
      <w:r>
        <w:rPr>
          <w:rFonts w:ascii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роки</w:t>
      </w:r>
      <w:r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й Школы без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hAnsi="Times New Roman" w:cs="Times New Roman"/>
          <w:color w:val="000000"/>
          <w:sz w:val="24"/>
          <w:szCs w:val="24"/>
        </w:rPr>
        <w:t>редв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льного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прежд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ровед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пер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тив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рок</w:t>
      </w:r>
      <w:r>
        <w:rPr>
          <w:rFonts w:ascii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гогиче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кий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ежд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 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нее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чем за 1 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до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роков;</w:t>
      </w:r>
    </w:p>
    <w:p w:rsidR="00422749" w:rsidRDefault="00422749" w:rsidP="009207C4">
      <w:pPr>
        <w:spacing w:after="0" w:line="240" w:lineRule="auto"/>
        <w:ind w:left="1" w:right="-1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стрен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гогич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ски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тн</w:t>
      </w:r>
      <w:r>
        <w:rPr>
          <w:rFonts w:ascii="Times New Roman" w:hAnsi="Times New Roman" w:cs="Times New Roman"/>
          <w:color w:val="000000"/>
          <w:sz w:val="24"/>
          <w:szCs w:val="24"/>
        </w:rPr>
        <w:t>ик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преж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менее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день до</w:t>
      </w:r>
      <w:r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роков</w:t>
      </w:r>
      <w:r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пи</w:t>
      </w:r>
      <w:r>
        <w:rPr>
          <w:rFonts w:ascii="Times New Roman" w:hAnsi="Times New Roman" w:cs="Times New Roman"/>
          <w:color w:val="000000"/>
          <w:sz w:val="24"/>
          <w:szCs w:val="24"/>
        </w:rPr>
        <w:t>сьм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ая</w:t>
      </w:r>
      <w:r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жа</w:t>
      </w:r>
      <w:r>
        <w:rPr>
          <w:rFonts w:ascii="Times New Roman" w:hAnsi="Times New Roman" w:cs="Times New Roman"/>
          <w:color w:val="000000"/>
          <w:sz w:val="24"/>
          <w:szCs w:val="24"/>
        </w:rPr>
        <w:t>лоба</w:t>
      </w:r>
      <w:r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 прав 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а, зако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одательства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 образов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hAnsi="Times New Roman" w:cs="Times New Roman"/>
          <w:color w:val="000000"/>
          <w:sz w:val="24"/>
          <w:szCs w:val="24"/>
        </w:rPr>
        <w:t>).</w:t>
      </w:r>
    </w:p>
    <w:p w:rsidR="00422749" w:rsidRDefault="00422749" w:rsidP="009207C4">
      <w:pPr>
        <w:spacing w:after="0" w:line="240" w:lineRule="auto"/>
        <w:ind w:left="1" w:right="-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22749" w:rsidRDefault="00422749" w:rsidP="009207C4">
      <w:pPr>
        <w:spacing w:after="0" w:line="240" w:lineRule="auto"/>
        <w:ind w:left="1" w:right="-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22749" w:rsidRDefault="00422749" w:rsidP="009207C4">
      <w:pPr>
        <w:tabs>
          <w:tab w:val="left" w:pos="1623"/>
          <w:tab w:val="left" w:pos="3882"/>
          <w:tab w:val="left" w:pos="5375"/>
          <w:tab w:val="left" w:pos="8349"/>
        </w:tabs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1.16. 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нов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ани</w:t>
      </w:r>
      <w:r>
        <w:rPr>
          <w:rFonts w:ascii="Times New Roman" w:hAnsi="Times New Roman" w:cs="Times New Roman"/>
          <w:color w:val="000000"/>
          <w:sz w:val="24"/>
          <w:szCs w:val="24"/>
        </w:rPr>
        <w:t>я для в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школ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ого 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нтр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ля:</w:t>
      </w:r>
    </w:p>
    <w:p w:rsidR="00422749" w:rsidRDefault="00422749" w:rsidP="009207C4">
      <w:pPr>
        <w:tabs>
          <w:tab w:val="left" w:pos="1623"/>
          <w:tab w:val="left" w:pos="3882"/>
          <w:tab w:val="left" w:pos="5375"/>
          <w:tab w:val="left" w:pos="8349"/>
        </w:tabs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- заявл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 пед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гогического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абот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 на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тт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тац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ю;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плановый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рка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hAnsi="Times New Roman" w:cs="Times New Roman"/>
          <w:color w:val="000000"/>
          <w:sz w:val="24"/>
          <w:szCs w:val="24"/>
        </w:rPr>
        <w:t>я дел для подго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ленч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реш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ний;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изи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ю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иче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лиц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hAnsi="Times New Roman" w:cs="Times New Roman"/>
          <w:color w:val="000000"/>
          <w:sz w:val="24"/>
          <w:szCs w:val="24"/>
        </w:rPr>
        <w:t>ово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области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образов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я. 1.17. Ре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аты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школьного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рол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22749" w:rsidRDefault="00422749" w:rsidP="009207C4">
      <w:pPr>
        <w:tabs>
          <w:tab w:val="left" w:pos="6378"/>
        </w:tabs>
        <w:spacing w:after="0" w:line="240" w:lineRule="auto"/>
        <w:ind w:left="1" w:right="-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оформляю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анал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справ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справки</w:t>
      </w:r>
      <w:r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триш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ого 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hAnsi="Times New Roman" w:cs="Times New Roman"/>
          <w:color w:val="000000"/>
          <w:sz w:val="24"/>
          <w:szCs w:val="24"/>
        </w:rPr>
        <w:t>роля,</w:t>
      </w:r>
      <w:r>
        <w:rPr>
          <w:rFonts w:ascii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клада</w:t>
      </w:r>
      <w:r>
        <w:rPr>
          <w:rFonts w:ascii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дел</w:t>
      </w:r>
      <w:r>
        <w:rPr>
          <w:rFonts w:ascii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вопро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иной</w:t>
      </w:r>
      <w:r>
        <w:rPr>
          <w:rFonts w:ascii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формы,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станов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е;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тоговый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териал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лж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фак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ов,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выводы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имо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-т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редложе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формац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 о 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льтатах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довод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тся до раб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тников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олы;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hAnsi="Times New Roman" w:cs="Times New Roman"/>
          <w:color w:val="000000"/>
          <w:sz w:val="24"/>
          <w:szCs w:val="24"/>
        </w:rPr>
        <w:t>огам</w:t>
      </w:r>
      <w:r>
        <w:rPr>
          <w:rFonts w:ascii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триш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контроля,</w:t>
      </w:r>
      <w:r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ви</w:t>
      </w:r>
      <w:r>
        <w:rPr>
          <w:rFonts w:ascii="Times New Roman" w:hAnsi="Times New Roman" w:cs="Times New Roman"/>
          <w:color w:val="000000"/>
          <w:sz w:val="24"/>
          <w:szCs w:val="24"/>
        </w:rPr>
        <w:t>симо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фор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ы,</w:t>
      </w:r>
      <w:r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елей</w:t>
      </w:r>
      <w:r>
        <w:rPr>
          <w:rFonts w:ascii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чёт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м 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еа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оложен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 дел:</w:t>
      </w:r>
    </w:p>
    <w:p w:rsidR="00422749" w:rsidRDefault="00422749" w:rsidP="009207C4">
      <w:pPr>
        <w:tabs>
          <w:tab w:val="left" w:pos="2306"/>
          <w:tab w:val="left" w:pos="3716"/>
          <w:tab w:val="left" w:pos="5811"/>
          <w:tab w:val="left" w:pos="6588"/>
          <w:tab w:val="left" w:pos="8507"/>
        </w:tabs>
        <w:spacing w:after="0" w:line="237" w:lineRule="auto"/>
        <w:ind w:left="720" w:right="-14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Courier New" w:hAnsi="Courier New" w:cs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</w:rPr>
        <w:t>проводятся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зас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педагогич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или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тодиче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сов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тов, про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hAnsi="Times New Roman" w:cs="Times New Roman"/>
          <w:color w:val="000000"/>
          <w:sz w:val="24"/>
          <w:szCs w:val="24"/>
        </w:rPr>
        <w:t>водств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совещ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ректоре,</w:t>
      </w:r>
      <w:r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рабочие</w:t>
      </w:r>
      <w:r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 педагогич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м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тавом;</w:t>
      </w:r>
    </w:p>
    <w:p w:rsidR="00422749" w:rsidRDefault="00422749" w:rsidP="009207C4">
      <w:pPr>
        <w:spacing w:after="0" w:line="235" w:lineRule="auto"/>
        <w:ind w:left="720" w:right="-20" w:hanging="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Courier New" w:hAnsi="Courier New" w:cs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</w:rPr>
        <w:t>сдел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редложения</w:t>
      </w:r>
      <w:r>
        <w:rPr>
          <w:rFonts w:ascii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ются</w:t>
      </w:r>
      <w:r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сог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енк</w:t>
      </w:r>
      <w:r>
        <w:rPr>
          <w:rFonts w:ascii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дел Школы:</w:t>
      </w:r>
    </w:p>
    <w:p w:rsidR="00422749" w:rsidRDefault="00422749" w:rsidP="009207C4">
      <w:pPr>
        <w:tabs>
          <w:tab w:val="left" w:pos="2087"/>
        </w:tabs>
        <w:spacing w:after="0" w:line="237" w:lineRule="auto"/>
        <w:ind w:left="720" w:right="-15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Courier New" w:hAnsi="Courier New" w:cs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аты</w:t>
      </w:r>
      <w:r>
        <w:rPr>
          <w:rFonts w:ascii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триш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нтроля</w:t>
      </w:r>
      <w:r>
        <w:rPr>
          <w:rFonts w:ascii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читыв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ться</w:t>
      </w:r>
      <w:r>
        <w:rPr>
          <w:rFonts w:ascii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ровед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нии атте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педагоги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ков,</w:t>
      </w:r>
      <w:r>
        <w:rPr>
          <w:rFonts w:ascii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но</w:t>
      </w:r>
      <w:r>
        <w:rPr>
          <w:rFonts w:ascii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являю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для закл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э</w:t>
      </w:r>
      <w:r>
        <w:rPr>
          <w:rFonts w:ascii="Times New Roman" w:hAnsi="Times New Roman" w:cs="Times New Roman"/>
          <w:color w:val="000000"/>
          <w:sz w:val="24"/>
          <w:szCs w:val="24"/>
        </w:rPr>
        <w:t>кспертн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ы.</w:t>
      </w:r>
    </w:p>
    <w:p w:rsidR="00422749" w:rsidRDefault="00422749" w:rsidP="009207C4">
      <w:pPr>
        <w:spacing w:after="0" w:line="240" w:lineRule="auto"/>
        <w:ind w:left="1" w:right="-14" w:firstLine="4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гогич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тн</w:t>
      </w:r>
      <w:r>
        <w:rPr>
          <w:rFonts w:ascii="Times New Roman" w:hAnsi="Times New Roman" w:cs="Times New Roman"/>
          <w:color w:val="000000"/>
          <w:sz w:val="24"/>
          <w:szCs w:val="24"/>
        </w:rPr>
        <w:t>ики</w:t>
      </w:r>
      <w:r>
        <w:rPr>
          <w:rFonts w:ascii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осле</w:t>
      </w:r>
      <w:r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ом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льтатами</w:t>
      </w:r>
      <w:r>
        <w:rPr>
          <w:rFonts w:ascii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триш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ого 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hAnsi="Times New Roman" w:cs="Times New Roman"/>
          <w:color w:val="000000"/>
          <w:sz w:val="24"/>
          <w:szCs w:val="24"/>
        </w:rPr>
        <w:t>роля</w:t>
      </w:r>
      <w:r>
        <w:rPr>
          <w:rFonts w:ascii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вправе</w:t>
      </w:r>
      <w:r>
        <w:rPr>
          <w:rFonts w:ascii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сдел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ись</w:t>
      </w:r>
      <w:r>
        <w:rPr>
          <w:rFonts w:ascii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тогов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териале</w:t>
      </w:r>
      <w:r>
        <w:rPr>
          <w:rFonts w:ascii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огла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hAnsi="Times New Roman" w:cs="Times New Roman"/>
          <w:color w:val="000000"/>
          <w:sz w:val="24"/>
          <w:szCs w:val="24"/>
        </w:rPr>
        <w:t>и 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hAnsi="Times New Roman" w:cs="Times New Roman"/>
          <w:color w:val="000000"/>
          <w:sz w:val="24"/>
          <w:szCs w:val="24"/>
        </w:rPr>
        <w:t>роля</w:t>
      </w:r>
      <w:r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елом</w:t>
      </w:r>
      <w:r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отде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фак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вывод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икт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ю комиссию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ф</w:t>
      </w:r>
      <w:r>
        <w:rPr>
          <w:rFonts w:ascii="Times New Roman" w:hAnsi="Times New Roman" w:cs="Times New Roman"/>
          <w:color w:val="000000"/>
          <w:sz w:val="24"/>
          <w:szCs w:val="24"/>
        </w:rPr>
        <w:t>кома 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олы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выш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тоящ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ны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прав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зов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я.</w:t>
      </w:r>
    </w:p>
    <w:p w:rsidR="00422749" w:rsidRDefault="00422749" w:rsidP="009207C4">
      <w:pPr>
        <w:spacing w:after="0" w:line="240" w:lineRule="auto"/>
        <w:ind w:left="1" w:right="5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1.18. Дирек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ор 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олы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 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триш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контроля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hAnsi="Times New Roman" w:cs="Times New Roman"/>
          <w:color w:val="000000"/>
          <w:sz w:val="24"/>
          <w:szCs w:val="24"/>
        </w:rPr>
        <w:t>т сл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ющие реш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я: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 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дании соотв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z w:val="24"/>
          <w:szCs w:val="24"/>
        </w:rPr>
        <w:t>щего пр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каза;</w:t>
      </w:r>
    </w:p>
    <w:p w:rsidR="00422749" w:rsidRDefault="00422749" w:rsidP="009207C4">
      <w:pPr>
        <w:spacing w:after="0" w:line="240" w:lineRule="auto"/>
        <w:ind w:left="1" w:right="-1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об обс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>
        <w:rPr>
          <w:rFonts w:ascii="Times New Roman" w:hAnsi="Times New Roman" w:cs="Times New Roman"/>
          <w:color w:val="000000"/>
          <w:sz w:val="24"/>
          <w:szCs w:val="24"/>
        </w:rPr>
        <w:t>того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териалов 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контроля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гогиче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им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етом Школы;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овтор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hAnsi="Times New Roman" w:cs="Times New Roman"/>
          <w:color w:val="000000"/>
          <w:sz w:val="24"/>
          <w:szCs w:val="24"/>
        </w:rPr>
        <w:t>роля</w:t>
      </w:r>
      <w:r>
        <w:rPr>
          <w:rFonts w:ascii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привле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енн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спец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алистов (экспертов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22749" w:rsidRDefault="00422749" w:rsidP="009207C4">
      <w:pPr>
        <w:spacing w:after="0" w:line="240" w:lineRule="auto"/>
        <w:ind w:left="1" w:right="196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о пр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ис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арн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й 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тств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 долж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лиц; - о поощрен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ников;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 в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сво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омпетен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22749" w:rsidRDefault="00422749" w:rsidP="009207C4">
      <w:pPr>
        <w:spacing w:after="0" w:line="238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1.19. О 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льтатах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рки св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злож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 обращ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ющи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ся,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-тел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(зако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 пред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тавител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>, а также 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z w:val="24"/>
          <w:szCs w:val="24"/>
        </w:rPr>
        <w:t>ращ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ях 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hAnsi="Times New Roman" w:cs="Times New Roman"/>
          <w:color w:val="000000"/>
          <w:sz w:val="24"/>
          <w:szCs w:val="24"/>
        </w:rPr>
        <w:t>апрос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гих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гражд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 и органи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z w:val="24"/>
          <w:szCs w:val="24"/>
        </w:rPr>
        <w:t>, сообщает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я им 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тановлен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ом поряд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е и в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новлен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роки.</w:t>
      </w:r>
    </w:p>
    <w:p w:rsidR="00422749" w:rsidRDefault="00422749" w:rsidP="009207C4">
      <w:pPr>
        <w:spacing w:after="45" w:line="240" w:lineRule="exact"/>
        <w:rPr>
          <w:rFonts w:ascii="Times New Roman" w:hAnsi="Times New Roman" w:cs="Times New Roman"/>
          <w:sz w:val="24"/>
          <w:szCs w:val="24"/>
        </w:rPr>
      </w:pPr>
    </w:p>
    <w:p w:rsidR="00422749" w:rsidRDefault="00422749" w:rsidP="006E7BDD">
      <w:pPr>
        <w:spacing w:after="0" w:line="240" w:lineRule="auto"/>
        <w:ind w:left="1" w:right="-20"/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Персональ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ый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нт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оль</w:t>
      </w:r>
    </w:p>
    <w:p w:rsidR="00422749" w:rsidRDefault="00422749" w:rsidP="009207C4">
      <w:pPr>
        <w:spacing w:after="31" w:line="240" w:lineRule="exact"/>
        <w:rPr>
          <w:rFonts w:ascii="Times New Roman" w:hAnsi="Times New Roman" w:cs="Times New Roman"/>
          <w:sz w:val="24"/>
          <w:szCs w:val="24"/>
        </w:rPr>
      </w:pPr>
    </w:p>
    <w:p w:rsidR="00422749" w:rsidRDefault="00422749" w:rsidP="009207C4">
      <w:pPr>
        <w:tabs>
          <w:tab w:val="left" w:pos="622"/>
          <w:tab w:val="left" w:pos="2391"/>
          <w:tab w:val="left" w:pos="3590"/>
          <w:tab w:val="left" w:pos="5219"/>
          <w:tab w:val="left" w:pos="6411"/>
          <w:tab w:val="left" w:pos="6801"/>
          <w:tab w:val="left" w:pos="7746"/>
        </w:tabs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2.1.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П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ональ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пред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олаг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анализ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педагогич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кой деят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отдел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еля.</w:t>
      </w:r>
    </w:p>
    <w:p w:rsidR="00422749" w:rsidRPr="009207C4" w:rsidRDefault="00422749" w:rsidP="009207C4">
      <w:pPr>
        <w:spacing w:after="0" w:line="240" w:lineRule="auto"/>
        <w:ind w:left="1" w:right="-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</w:t>
      </w:r>
      <w:r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оде</w:t>
      </w:r>
      <w:r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ональ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твии</w:t>
      </w:r>
      <w:r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ст.</w:t>
      </w:r>
      <w:r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48</w:t>
      </w:r>
      <w:r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от 29.12.2012</w:t>
      </w:r>
      <w:r>
        <w:rPr>
          <w:rFonts w:ascii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№</w:t>
      </w:r>
      <w:r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273</w:t>
      </w:r>
      <w:r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ФЗ</w:t>
      </w:r>
      <w:r>
        <w:rPr>
          <w:rFonts w:ascii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«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азов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z w:val="24"/>
          <w:szCs w:val="24"/>
        </w:rPr>
        <w:t>ской</w:t>
      </w:r>
      <w:r>
        <w:rPr>
          <w:rFonts w:ascii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»</w:t>
      </w:r>
      <w:r>
        <w:rPr>
          <w:rFonts w:ascii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ководи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ель и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т:</w:t>
      </w:r>
    </w:p>
    <w:p w:rsidR="00422749" w:rsidRDefault="00422749" w:rsidP="009207C4">
      <w:pPr>
        <w:tabs>
          <w:tab w:val="left" w:pos="1366"/>
        </w:tabs>
        <w:spacing w:after="0" w:line="240" w:lineRule="auto"/>
        <w:ind w:left="1" w:right="-1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нь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ств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спе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ъ</w:t>
      </w:r>
      <w:r>
        <w:rPr>
          <w:rFonts w:ascii="Times New Roman" w:hAnsi="Times New Roman" w:cs="Times New Roman"/>
          <w:color w:val="000000"/>
          <w:sz w:val="24"/>
          <w:szCs w:val="24"/>
        </w:rPr>
        <w:t>ё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 преподав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hAnsi="Times New Roman" w:cs="Times New Roman"/>
          <w:color w:val="000000"/>
          <w:sz w:val="24"/>
          <w:szCs w:val="24"/>
        </w:rPr>
        <w:t>мых</w:t>
      </w:r>
      <w:r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ебн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редм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тов,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сциплин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(мо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ей)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соот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ржд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ё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 рабоч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мой;</w:t>
      </w:r>
    </w:p>
    <w:p w:rsidR="00422749" w:rsidRDefault="00422749" w:rsidP="009207C4">
      <w:pPr>
        <w:tabs>
          <w:tab w:val="left" w:pos="363"/>
        </w:tabs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соблюден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орм,</w:t>
      </w:r>
      <w:r>
        <w:rPr>
          <w:rFonts w:ascii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требов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ям профес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ио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й эти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и;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соблюден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ин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важен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дост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ства</w:t>
      </w:r>
      <w:r>
        <w:rPr>
          <w:rFonts w:ascii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ающи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гих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hAnsi="Times New Roman" w:cs="Times New Roman"/>
          <w:color w:val="000000"/>
          <w:sz w:val="24"/>
          <w:szCs w:val="24"/>
        </w:rPr>
        <w:t>ков образоват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ношений;</w:t>
      </w:r>
    </w:p>
    <w:p w:rsidR="00422749" w:rsidRDefault="00422749" w:rsidP="009207C4">
      <w:pPr>
        <w:spacing w:after="0" w:line="240" w:lineRule="auto"/>
        <w:ind w:left="1" w:right="-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развивать</w:t>
      </w:r>
      <w:r>
        <w:rPr>
          <w:rFonts w:ascii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ющи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hAnsi="Times New Roman" w:cs="Times New Roman"/>
          <w:color w:val="000000"/>
          <w:sz w:val="24"/>
          <w:szCs w:val="24"/>
        </w:rPr>
        <w:t>вность,</w:t>
      </w:r>
      <w:r>
        <w:rPr>
          <w:rFonts w:ascii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тоятель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, 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творческ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способност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гражд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нс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зиц</w:t>
      </w:r>
      <w:r>
        <w:rPr>
          <w:rFonts w:ascii="Times New Roman" w:hAnsi="Times New Roman" w:cs="Times New Roman"/>
          <w:color w:val="000000"/>
          <w:sz w:val="24"/>
          <w:szCs w:val="24"/>
        </w:rPr>
        <w:t>ию,</w:t>
      </w:r>
      <w:r>
        <w:rPr>
          <w:rFonts w:ascii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способность</w:t>
      </w:r>
      <w:r>
        <w:rPr>
          <w:rFonts w:ascii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 т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изн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виях</w:t>
      </w:r>
      <w:r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еме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ра,</w:t>
      </w:r>
      <w:r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форм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ающи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у здорового 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бе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ного образа жи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ни;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гогич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ки</w:t>
      </w:r>
      <w:r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обоснов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анн</w:t>
      </w:r>
      <w:r>
        <w:rPr>
          <w:rFonts w:ascii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ивающие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вы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окое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о образов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 формы, 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тоды 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 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я;</w:t>
      </w:r>
    </w:p>
    <w:p w:rsidR="00422749" w:rsidRDefault="00422749" w:rsidP="009207C4">
      <w:pPr>
        <w:spacing w:after="0" w:line="240" w:lineRule="auto"/>
        <w:ind w:left="1" w:right="-1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особен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офиз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разви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ющи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состоян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 их</w:t>
      </w:r>
      <w:r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доровья,</w:t>
      </w:r>
      <w:r>
        <w:rPr>
          <w:rFonts w:ascii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соблюда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спец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лови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димые</w:t>
      </w:r>
      <w:r>
        <w:rPr>
          <w:rFonts w:ascii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образован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 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иц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огран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можностя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аимод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йствов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мос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 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цин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ими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орга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за</w:t>
      </w:r>
      <w:r>
        <w:rPr>
          <w:rFonts w:ascii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ист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тич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ское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пов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шен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го профес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ровня;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своевремен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прохожден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твие</w:t>
      </w:r>
      <w:r>
        <w:rPr>
          <w:rFonts w:ascii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им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 поряд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новлен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ом зако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одательством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 образов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22749" w:rsidRDefault="00422749" w:rsidP="009207C4">
      <w:pPr>
        <w:spacing w:after="0" w:line="240" w:lineRule="auto"/>
        <w:ind w:left="1" w:right="14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облюден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ва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Шк</w:t>
      </w:r>
      <w:r>
        <w:rPr>
          <w:rFonts w:ascii="Times New Roman" w:hAnsi="Times New Roman" w:cs="Times New Roman"/>
          <w:color w:val="000000"/>
          <w:sz w:val="24"/>
          <w:szCs w:val="24"/>
        </w:rPr>
        <w:t>олы, правил в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его т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дового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поряд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а.</w:t>
      </w:r>
      <w:r>
        <w:rPr>
          <w:rFonts w:ascii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2.3. При 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ональ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оля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ководи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ель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ее</w:t>
      </w:r>
      <w:r>
        <w:rPr>
          <w:rFonts w:ascii="Times New Roman" w:hAnsi="Times New Roman" w:cs="Times New Roman"/>
          <w:color w:val="000000"/>
          <w:sz w:val="24"/>
          <w:szCs w:val="24"/>
        </w:rPr>
        <w:t>т право:</w:t>
      </w:r>
    </w:p>
    <w:p w:rsidR="00422749" w:rsidRDefault="00422749" w:rsidP="009207C4">
      <w:pPr>
        <w:tabs>
          <w:tab w:val="left" w:pos="1305"/>
          <w:tab w:val="left" w:pos="3365"/>
          <w:tab w:val="left" w:pos="4593"/>
          <w:tab w:val="left" w:pos="6708"/>
          <w:tab w:val="left" w:pos="8474"/>
        </w:tabs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нтац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ей</w:t>
      </w:r>
      <w:r>
        <w:rPr>
          <w:rFonts w:ascii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твии</w:t>
      </w:r>
      <w:r>
        <w:rPr>
          <w:rFonts w:ascii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ф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кци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ностя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и, рабочими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рогра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мм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(те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атиче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ким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рован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оторое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вля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чител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год,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рассм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ри</w:t>
      </w:r>
      <w:r>
        <w:rPr>
          <w:rFonts w:ascii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ржд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методич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объед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 мож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оррект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ровать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z w:val="24"/>
          <w:szCs w:val="24"/>
        </w:rPr>
        <w:t>оты),</w:t>
      </w:r>
      <w:r>
        <w:rPr>
          <w:rFonts w:ascii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ными</w:t>
      </w:r>
      <w:r>
        <w:rPr>
          <w:rFonts w:ascii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ланами,</w:t>
      </w:r>
      <w:r>
        <w:rPr>
          <w:rFonts w:ascii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ными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рналами, д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евни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тетрадями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аю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 ро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ительских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собр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ан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z w:val="24"/>
          <w:szCs w:val="24"/>
        </w:rPr>
        <w:t>, пла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во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тате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работы,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а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риала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ителя; -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ать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рак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ость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гог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ичес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ников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лы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 и анал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роков,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некл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меропр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проводи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э</w:t>
      </w:r>
      <w:r>
        <w:rPr>
          <w:rFonts w:ascii="Times New Roman" w:hAnsi="Times New Roman" w:cs="Times New Roman"/>
          <w:color w:val="000000"/>
          <w:sz w:val="24"/>
          <w:szCs w:val="24"/>
        </w:rPr>
        <w:t>ксперти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гогиче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кой деятель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деятельности</w:t>
      </w:r>
      <w:r>
        <w:rPr>
          <w:rFonts w:ascii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ом по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ин</w:t>
      </w:r>
      <w:r>
        <w:rPr>
          <w:rFonts w:ascii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ци</w:t>
      </w:r>
      <w:r>
        <w:rPr>
          <w:rFonts w:ascii="Times New Roman" w:hAnsi="Times New Roman" w:cs="Times New Roman"/>
          <w:color w:val="000000"/>
          <w:sz w:val="24"/>
          <w:szCs w:val="24"/>
        </w:rPr>
        <w:t>и;</w:t>
      </w:r>
    </w:p>
    <w:p w:rsidR="00422749" w:rsidRDefault="00422749" w:rsidP="009207C4">
      <w:pPr>
        <w:tabs>
          <w:tab w:val="left" w:pos="1873"/>
          <w:tab w:val="left" w:pos="3545"/>
          <w:tab w:val="left" w:pos="4898"/>
          <w:tab w:val="left" w:pos="6258"/>
          <w:tab w:val="left" w:pos="7614"/>
        </w:tabs>
        <w:spacing w:after="0" w:line="240" w:lineRule="auto"/>
        <w:ind w:left="1" w:right="-1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орган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из</w:t>
      </w:r>
      <w:r>
        <w:rPr>
          <w:rFonts w:ascii="Times New Roman" w:hAnsi="Times New Roman" w:cs="Times New Roman"/>
          <w:color w:val="000000"/>
          <w:sz w:val="24"/>
          <w:szCs w:val="24"/>
        </w:rPr>
        <w:t>овыв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олог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кие,</w:t>
      </w:r>
      <w:r>
        <w:rPr>
          <w:rFonts w:ascii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огиче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кие,</w:t>
      </w:r>
      <w:r>
        <w:rPr>
          <w:rFonts w:ascii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едагогическ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ссл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я: анкет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те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чащи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род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(зако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ных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предст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вителей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</w:rPr>
        <w:t>, педагогич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22749" w:rsidRDefault="00422749" w:rsidP="009207C4">
      <w:pPr>
        <w:spacing w:after="0" w:line="240" w:lineRule="auto"/>
        <w:ind w:left="1" w:right="347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выводы и пр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ним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вленч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ские 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я. 2.4.Пров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ряемый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гогич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работ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ик им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ее</w:t>
      </w:r>
      <w:r>
        <w:rPr>
          <w:rFonts w:ascii="Times New Roman" w:hAnsi="Times New Roman" w:cs="Times New Roman"/>
          <w:color w:val="000000"/>
          <w:sz w:val="24"/>
          <w:szCs w:val="24"/>
        </w:rPr>
        <w:t>т право:</w:t>
      </w:r>
    </w:p>
    <w:p w:rsidR="00422749" w:rsidRDefault="00422749" w:rsidP="009207C4">
      <w:pPr>
        <w:spacing w:after="0" w:line="240" w:lineRule="auto"/>
        <w:ind w:left="1" w:right="309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з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ать сроки ко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троля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рит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рии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цен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и его деят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; - з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ать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ь, сод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е, виды, формы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 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тоды 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hAnsi="Times New Roman" w:cs="Times New Roman"/>
          <w:color w:val="000000"/>
          <w:sz w:val="24"/>
          <w:szCs w:val="24"/>
        </w:rPr>
        <w:t>роля;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воевр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 з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ься 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вод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реком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нда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hAnsi="Times New Roman" w:cs="Times New Roman"/>
          <w:color w:val="000000"/>
          <w:sz w:val="24"/>
          <w:szCs w:val="24"/>
        </w:rPr>
        <w:t>ями администрац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обрат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омис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роф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ома</w:t>
      </w:r>
      <w:r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олы</w:t>
      </w:r>
      <w:r>
        <w:rPr>
          <w:rFonts w:ascii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ыш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тоящие</w:t>
      </w:r>
      <w:r>
        <w:rPr>
          <w:rFonts w:ascii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органы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равл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 образован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огла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 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ми 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hAnsi="Times New Roman" w:cs="Times New Roman"/>
          <w:color w:val="000000"/>
          <w:sz w:val="24"/>
          <w:szCs w:val="24"/>
        </w:rPr>
        <w:t>роля.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2.5.</w:t>
      </w:r>
      <w:r>
        <w:rPr>
          <w:rFonts w:ascii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льтатам</w:t>
      </w:r>
      <w:r>
        <w:rPr>
          <w:rFonts w:ascii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персонального</w:t>
      </w:r>
      <w:r>
        <w:rPr>
          <w:rFonts w:ascii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роля</w:t>
      </w:r>
      <w:r>
        <w:rPr>
          <w:rFonts w:ascii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ителя</w:t>
      </w:r>
      <w:r>
        <w:rPr>
          <w:rFonts w:ascii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оформляется аналит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я справка.</w:t>
      </w:r>
    </w:p>
    <w:p w:rsidR="00422749" w:rsidRDefault="00422749" w:rsidP="006E7BDD">
      <w:pPr>
        <w:spacing w:after="0" w:line="240" w:lineRule="auto"/>
        <w:ind w:left="1" w:right="-20"/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Тема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ти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кий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троль</w:t>
      </w:r>
    </w:p>
    <w:p w:rsidR="00422749" w:rsidRDefault="00422749" w:rsidP="009207C4">
      <w:pPr>
        <w:spacing w:after="31" w:line="240" w:lineRule="exact"/>
        <w:rPr>
          <w:rFonts w:ascii="Times New Roman" w:hAnsi="Times New Roman" w:cs="Times New Roman"/>
          <w:sz w:val="24"/>
          <w:szCs w:val="24"/>
        </w:rPr>
      </w:pPr>
    </w:p>
    <w:p w:rsidR="00422749" w:rsidRDefault="00422749" w:rsidP="009207C4">
      <w:pPr>
        <w:spacing w:after="0" w:line="240" w:lineRule="auto"/>
        <w:ind w:left="1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</w:t>
      </w:r>
      <w:r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hAnsi="Times New Roman" w:cs="Times New Roman"/>
          <w:color w:val="000000"/>
          <w:sz w:val="24"/>
          <w:szCs w:val="24"/>
        </w:rPr>
        <w:t>тиче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кий</w:t>
      </w:r>
      <w:r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контроль</w:t>
      </w:r>
      <w:r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роводи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тдельным</w:t>
      </w:r>
      <w:r>
        <w:rPr>
          <w:rFonts w:ascii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z w:val="24"/>
          <w:szCs w:val="24"/>
        </w:rPr>
        <w:t>колы. 3.2.</w:t>
      </w:r>
      <w:r>
        <w:rPr>
          <w:rFonts w:ascii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Содерж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тем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тич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hAnsi="Times New Roman" w:cs="Times New Roman"/>
          <w:color w:val="000000"/>
          <w:sz w:val="24"/>
          <w:szCs w:val="24"/>
        </w:rPr>
        <w:t>роля</w:t>
      </w:r>
      <w:r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ючать</w:t>
      </w:r>
      <w:r>
        <w:rPr>
          <w:rFonts w:ascii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росы</w:t>
      </w:r>
      <w:r>
        <w:rPr>
          <w:rFonts w:ascii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иви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hAnsi="Times New Roman" w:cs="Times New Roman"/>
          <w:color w:val="000000"/>
          <w:sz w:val="24"/>
          <w:szCs w:val="24"/>
        </w:rPr>
        <w:t>, 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ффер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нциации,</w:t>
      </w:r>
      <w:r>
        <w:rPr>
          <w:rFonts w:ascii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я,</w:t>
      </w:r>
      <w:r>
        <w:rPr>
          <w:rFonts w:ascii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ранен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перег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ся,</w:t>
      </w:r>
      <w:r>
        <w:rPr>
          <w:rFonts w:ascii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ровня сформиров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 об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ебных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ений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ков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Д, акт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деят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чающ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 д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гие вопросы.</w:t>
      </w:r>
    </w:p>
    <w:p w:rsidR="00422749" w:rsidRDefault="00422749" w:rsidP="009207C4">
      <w:pPr>
        <w:spacing w:after="0" w:line="240" w:lineRule="auto"/>
        <w:ind w:left="1" w:right="-1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3.3.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Тем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тич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роль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аправл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фак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дел по</w:t>
      </w:r>
      <w:r>
        <w:rPr>
          <w:rFonts w:ascii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ретно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вопро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едр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щест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ак</w:t>
      </w:r>
      <w:r>
        <w:rPr>
          <w:rFonts w:ascii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совр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ых те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хн</w:t>
      </w:r>
      <w:r>
        <w:rPr>
          <w:rFonts w:ascii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новых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м и 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тодов 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боты, опыта 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гоги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еского т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22749" w:rsidRDefault="00422749" w:rsidP="009207C4">
      <w:pPr>
        <w:spacing w:after="0" w:line="240" w:lineRule="auto"/>
        <w:ind w:left="1" w:right="-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3.4.</w:t>
      </w:r>
      <w:r>
        <w:rPr>
          <w:rFonts w:ascii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Темы</w:t>
      </w:r>
      <w:r>
        <w:rPr>
          <w:rFonts w:ascii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троля</w:t>
      </w:r>
      <w:r>
        <w:rPr>
          <w:rFonts w:ascii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ляются</w:t>
      </w:r>
      <w:r>
        <w:rPr>
          <w:rFonts w:ascii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соотв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твии</w:t>
      </w:r>
      <w:r>
        <w:rPr>
          <w:rFonts w:ascii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Програ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мм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разв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олы, проблемн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-ориен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ирован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анали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z w:val="24"/>
          <w:szCs w:val="24"/>
        </w:rPr>
        <w:t>оты</w:t>
      </w:r>
      <w:r>
        <w:rPr>
          <w:rFonts w:ascii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олы</w:t>
      </w:r>
      <w:r>
        <w:rPr>
          <w:rFonts w:ascii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чеб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года, основными тенде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ция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 разв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ия образован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 город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, р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тране.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3.5.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Члены</w:t>
      </w:r>
      <w:r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гогич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ского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оллек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жны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быть</w:t>
      </w:r>
      <w:r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hAnsi="Times New Roman" w:cs="Times New Roman"/>
          <w:color w:val="000000"/>
          <w:sz w:val="24"/>
          <w:szCs w:val="24"/>
        </w:rPr>
        <w:t>акомле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срок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ми, целями, форма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 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тода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троля в соот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твии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 пла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ом 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бо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ы школы.</w:t>
      </w:r>
    </w:p>
    <w:p w:rsidR="00422749" w:rsidRDefault="00422749" w:rsidP="009207C4">
      <w:pPr>
        <w:spacing w:after="35" w:line="240" w:lineRule="exact"/>
        <w:rPr>
          <w:rFonts w:ascii="Times New Roman" w:hAnsi="Times New Roman" w:cs="Times New Roman"/>
          <w:sz w:val="24"/>
          <w:szCs w:val="24"/>
        </w:rPr>
      </w:pP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3.6. 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оде те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го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троля:</w:t>
      </w:r>
    </w:p>
    <w:p w:rsidR="00422749" w:rsidRDefault="00422749" w:rsidP="009207C4">
      <w:pPr>
        <w:spacing w:after="0" w:line="240" w:lineRule="auto"/>
        <w:ind w:left="1" w:right="36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проводятся те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ки</w:t>
      </w:r>
      <w:r>
        <w:rPr>
          <w:rFonts w:ascii="Times New Roman" w:hAnsi="Times New Roman" w:cs="Times New Roman"/>
          <w:color w:val="000000"/>
          <w:sz w:val="24"/>
          <w:szCs w:val="24"/>
        </w:rPr>
        <w:t>е ис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 (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е, те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тировани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 w:rsidRPr="009207C4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9207C4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9207C4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методической </w:t>
      </w:r>
      <w:r w:rsidRPr="009207C4">
        <w:rPr>
          <w:rFonts w:ascii="Times New Roman" w:hAnsi="Times New Roman" w:cs="Times New Roman"/>
          <w:color w:val="000000"/>
          <w:sz w:val="24"/>
          <w:szCs w:val="24"/>
        </w:rPr>
        <w:t xml:space="preserve"> с</w:t>
      </w:r>
      <w:r w:rsidRPr="009207C4">
        <w:rPr>
          <w:rFonts w:ascii="Times New Roman" w:hAnsi="Times New Roman" w:cs="Times New Roman"/>
          <w:color w:val="000000"/>
          <w:spacing w:val="1"/>
          <w:sz w:val="24"/>
          <w:szCs w:val="24"/>
        </w:rPr>
        <w:t>л</w:t>
      </w:r>
      <w:r w:rsidRPr="009207C4"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 w:rsidRPr="009207C4">
        <w:rPr>
          <w:rFonts w:ascii="Times New Roman" w:hAnsi="Times New Roman" w:cs="Times New Roman"/>
          <w:color w:val="000000"/>
          <w:sz w:val="24"/>
          <w:szCs w:val="24"/>
        </w:rPr>
        <w:t>жбой Ш</w:t>
      </w:r>
      <w:r w:rsidRPr="009207C4"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 w:rsidRPr="009207C4">
        <w:rPr>
          <w:rFonts w:ascii="Times New Roman" w:hAnsi="Times New Roman" w:cs="Times New Roman"/>
          <w:color w:val="000000"/>
          <w:sz w:val="24"/>
          <w:szCs w:val="24"/>
        </w:rPr>
        <w:t>олы;</w:t>
      </w:r>
    </w:p>
    <w:p w:rsidR="00422749" w:rsidRDefault="00422749" w:rsidP="009207C4">
      <w:pPr>
        <w:spacing w:after="0" w:line="240" w:lineRule="auto"/>
        <w:ind w:left="1" w:right="-1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ществля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ана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чителя,</w:t>
      </w:r>
      <w:r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кла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сного</w:t>
      </w:r>
      <w:r>
        <w:rPr>
          <w:rFonts w:ascii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ководи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еля, 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ся;</w:t>
      </w:r>
      <w:r>
        <w:rPr>
          <w:rFonts w:ascii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роков,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внеклассных</w:t>
      </w:r>
      <w:r>
        <w:rPr>
          <w:rFonts w:ascii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ропр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й,</w:t>
      </w:r>
      <w:r>
        <w:rPr>
          <w:rFonts w:ascii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жков;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анализ школ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ьн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й 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кла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нтац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3.7.</w:t>
      </w:r>
      <w:r>
        <w:rPr>
          <w:rFonts w:ascii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льтаты</w:t>
      </w:r>
      <w:r>
        <w:rPr>
          <w:rFonts w:ascii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атич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троля</w:t>
      </w:r>
      <w:r>
        <w:rPr>
          <w:rFonts w:ascii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офо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рм</w:t>
      </w:r>
      <w:r>
        <w:rPr>
          <w:rFonts w:ascii="Times New Roman" w:hAnsi="Times New Roman" w:cs="Times New Roman"/>
          <w:color w:val="000000"/>
          <w:sz w:val="24"/>
          <w:szCs w:val="24"/>
        </w:rPr>
        <w:t>ляются</w:t>
      </w:r>
      <w:r>
        <w:rPr>
          <w:rFonts w:ascii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де</w:t>
      </w:r>
      <w:r>
        <w:rPr>
          <w:rFonts w:ascii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акл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юче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справ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и. 3.8.</w:t>
      </w:r>
      <w:r>
        <w:rPr>
          <w:rFonts w:ascii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дагогич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оллект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hAnsi="Times New Roman" w:cs="Times New Roman"/>
          <w:color w:val="000000"/>
          <w:sz w:val="24"/>
          <w:szCs w:val="24"/>
        </w:rPr>
        <w:t>аком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атами</w:t>
      </w:r>
      <w:r>
        <w:rPr>
          <w:rFonts w:ascii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тем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тич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троля</w:t>
      </w:r>
      <w:r>
        <w:rPr>
          <w:rFonts w:ascii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 зас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тов,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и 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рек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, за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hAnsi="Times New Roman" w:cs="Times New Roman"/>
          <w:color w:val="000000"/>
          <w:sz w:val="24"/>
          <w:szCs w:val="24"/>
        </w:rPr>
        <w:t>дан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ях</w:t>
      </w:r>
      <w:r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школь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ких объеди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3.9.</w:t>
      </w:r>
      <w:r>
        <w:rPr>
          <w:rFonts w:ascii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тиче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рин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ются</w:t>
      </w:r>
      <w:r>
        <w:rPr>
          <w:rFonts w:ascii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ры,</w:t>
      </w:r>
      <w:r>
        <w:rPr>
          <w:rFonts w:ascii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аправл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 сов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нство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-во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ят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 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hAnsi="Times New Roman" w:cs="Times New Roman"/>
          <w:color w:val="000000"/>
          <w:sz w:val="24"/>
          <w:szCs w:val="24"/>
        </w:rPr>
        <w:t>овыш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ие ка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ани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овня восп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 разв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ия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хся.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3.10.</w:t>
      </w:r>
      <w:r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аты</w:t>
      </w:r>
      <w:r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тем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hAnsi="Times New Roman" w:cs="Times New Roman"/>
          <w:color w:val="000000"/>
          <w:sz w:val="24"/>
          <w:szCs w:val="24"/>
        </w:rPr>
        <w:t>роля</w:t>
      </w:r>
      <w:r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нескольк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едагогов</w:t>
      </w:r>
      <w:r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мог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быть</w:t>
      </w:r>
      <w:r>
        <w:rPr>
          <w:rFonts w:ascii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8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формлены од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hAnsi="Times New Roman" w:cs="Times New Roman"/>
          <w:color w:val="000000"/>
          <w:sz w:val="24"/>
          <w:szCs w:val="24"/>
        </w:rPr>
        <w:t>м до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ом.</w:t>
      </w:r>
    </w:p>
    <w:p w:rsidR="00422749" w:rsidRDefault="00422749" w:rsidP="009207C4">
      <w:pPr>
        <w:spacing w:after="40" w:line="240" w:lineRule="exact"/>
        <w:rPr>
          <w:rFonts w:ascii="Times New Roman" w:hAnsi="Times New Roman" w:cs="Times New Roman"/>
          <w:sz w:val="24"/>
          <w:szCs w:val="24"/>
        </w:rPr>
      </w:pPr>
    </w:p>
    <w:p w:rsidR="00422749" w:rsidRDefault="00422749" w:rsidP="006E7BDD">
      <w:pPr>
        <w:spacing w:after="0" w:line="240" w:lineRule="auto"/>
        <w:ind w:left="1" w:right="-20"/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4.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Клас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но-обо</w:t>
      </w:r>
      <w:r>
        <w:rPr>
          <w:rFonts w:ascii="Times New Roman" w:hAnsi="Times New Roman" w:cs="Times New Roman"/>
          <w:b/>
          <w:bCs/>
          <w:color w:val="000000"/>
          <w:spacing w:val="2"/>
          <w:sz w:val="24"/>
          <w:szCs w:val="24"/>
        </w:rPr>
        <w:t>б</w:t>
      </w:r>
      <w:r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щ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b/>
          <w:bCs/>
          <w:color w:val="000000"/>
          <w:spacing w:val="3"/>
          <w:sz w:val="24"/>
          <w:szCs w:val="24"/>
        </w:rPr>
        <w:t>ю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щий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нтроль</w:t>
      </w:r>
    </w:p>
    <w:p w:rsidR="00422749" w:rsidRDefault="00422749" w:rsidP="009207C4">
      <w:pPr>
        <w:spacing w:after="31" w:line="240" w:lineRule="exact"/>
        <w:rPr>
          <w:rFonts w:ascii="Times New Roman" w:hAnsi="Times New Roman" w:cs="Times New Roman"/>
          <w:sz w:val="24"/>
          <w:szCs w:val="24"/>
        </w:rPr>
      </w:pP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4.1. Кла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-обобщающий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ь 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ществля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тся в кон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рет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ом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ллели. 4.2.</w:t>
      </w:r>
      <w:r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Кла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-обобща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ю</w:t>
      </w:r>
      <w:r>
        <w:rPr>
          <w:rFonts w:ascii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троль</w:t>
      </w:r>
      <w:r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аправ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ин</w:t>
      </w:r>
      <w:r>
        <w:rPr>
          <w:rFonts w:ascii="Times New Roman" w:hAnsi="Times New Roman" w:cs="Times New Roman"/>
          <w:color w:val="000000"/>
          <w:sz w:val="24"/>
          <w:szCs w:val="24"/>
        </w:rPr>
        <w:t>ф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тоя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hAnsi="Times New Roman" w:cs="Times New Roman"/>
          <w:color w:val="000000"/>
          <w:sz w:val="24"/>
          <w:szCs w:val="24"/>
        </w:rPr>
        <w:t>и образов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са в том 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ин</w:t>
      </w:r>
      <w:r>
        <w:rPr>
          <w:rFonts w:ascii="Times New Roman" w:hAnsi="Times New Roman" w:cs="Times New Roman"/>
          <w:color w:val="000000"/>
          <w:sz w:val="24"/>
          <w:szCs w:val="24"/>
        </w:rPr>
        <w:t>ом к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ссе или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ллели.</w:t>
      </w:r>
    </w:p>
    <w:p w:rsidR="00422749" w:rsidRDefault="00422749" w:rsidP="009207C4">
      <w:pPr>
        <w:spacing w:after="0" w:line="240" w:lineRule="auto"/>
        <w:ind w:left="1" w:right="9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4.3. 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оде кла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-обобщающего контроля 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ковод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 ве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омплекс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z w:val="24"/>
          <w:szCs w:val="24"/>
        </w:rPr>
        <w:t>бн</w:t>
      </w: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-во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татель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й работы 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отдель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ом кла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или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клас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ость 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й;</w:t>
      </w:r>
    </w:p>
    <w:p w:rsidR="00422749" w:rsidRDefault="00422749" w:rsidP="009207C4">
      <w:pPr>
        <w:spacing w:after="0" w:line="240" w:lineRule="auto"/>
        <w:ind w:left="1" w:right="318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включ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 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 в по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нав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ю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ость; - пр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ие инт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к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ям;</w:t>
      </w:r>
    </w:p>
    <w:p w:rsidR="00422749" w:rsidRDefault="00422749" w:rsidP="009207C4">
      <w:pPr>
        <w:spacing w:after="0" w:line="240" w:lineRule="auto"/>
        <w:ind w:left="1" w:right="2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лирован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 потребности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hAnsi="Times New Roman" w:cs="Times New Roman"/>
          <w:color w:val="000000"/>
          <w:sz w:val="24"/>
          <w:szCs w:val="24"/>
        </w:rPr>
        <w:t>мообр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зов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ании</w:t>
      </w:r>
      <w:r>
        <w:rPr>
          <w:rFonts w:ascii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нали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сам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рш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нство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ии</w:t>
      </w:r>
      <w:r>
        <w:rPr>
          <w:rFonts w:ascii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hAnsi="Times New Roman" w:cs="Times New Roman"/>
          <w:color w:val="000000"/>
          <w:sz w:val="24"/>
          <w:szCs w:val="24"/>
        </w:rPr>
        <w:t>оопред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дн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тво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те</w:t>
      </w:r>
      <w:r>
        <w:rPr>
          <w:rFonts w:ascii="Times New Roman" w:hAnsi="Times New Roman" w:cs="Times New Roman"/>
          <w:color w:val="000000"/>
          <w:sz w:val="24"/>
          <w:szCs w:val="24"/>
        </w:rPr>
        <w:t>ля и</w:t>
      </w:r>
      <w:r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ся;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оц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аль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но</w:t>
      </w:r>
      <w:r>
        <w:rPr>
          <w:rFonts w:ascii="Times New Roman" w:hAnsi="Times New Roman" w:cs="Times New Roman"/>
          <w:color w:val="000000"/>
          <w:sz w:val="24"/>
          <w:szCs w:val="24"/>
        </w:rPr>
        <w:t>-пс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кий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>
        <w:rPr>
          <w:rFonts w:ascii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мат в кла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ссн</w:t>
      </w:r>
      <w:r>
        <w:rPr>
          <w:rFonts w:ascii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коллек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иве.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4.4. Кла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hAnsi="Times New Roman" w:cs="Times New Roman"/>
          <w:color w:val="000000"/>
          <w:sz w:val="24"/>
          <w:szCs w:val="24"/>
        </w:rPr>
        <w:t>ы для прове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лассно-обобщающего 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троля 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яются по 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льтатам проблемн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-ориен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ирован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 анали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 по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z w:val="24"/>
          <w:szCs w:val="24"/>
        </w:rPr>
        <w:t>бного года, по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годия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и 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. 4.5.</w:t>
      </w:r>
      <w:r>
        <w:rPr>
          <w:rFonts w:ascii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Продолж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-обобщаю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троля</w:t>
      </w:r>
      <w:r>
        <w:rPr>
          <w:rFonts w:ascii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пред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имой г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би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 сос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оя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ия дел в соотв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 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явл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ыми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бле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мам</w:t>
      </w:r>
      <w:r>
        <w:rPr>
          <w:rFonts w:ascii="Times New Roman" w:hAnsi="Times New Roman" w:cs="Times New Roman"/>
          <w:color w:val="000000"/>
          <w:sz w:val="24"/>
          <w:szCs w:val="24"/>
        </w:rPr>
        <w:t>и.</w:t>
      </w:r>
    </w:p>
    <w:p w:rsidR="00422749" w:rsidRDefault="00422749" w:rsidP="009207C4">
      <w:pPr>
        <w:spacing w:after="0" w:line="240" w:lineRule="auto"/>
        <w:ind w:left="1" w:right="-1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4.6.</w:t>
      </w:r>
      <w:r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Члены</w:t>
      </w:r>
      <w:r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гогиче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олле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тива</w:t>
      </w:r>
      <w:r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hAnsi="Times New Roman" w:cs="Times New Roman"/>
          <w:color w:val="000000"/>
          <w:sz w:val="24"/>
          <w:szCs w:val="24"/>
        </w:rPr>
        <w:t>акомят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объек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сроком, целями,</w:t>
      </w:r>
      <w:r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форма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методами</w:t>
      </w:r>
      <w:r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клас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-обобщающего</w:t>
      </w:r>
      <w:r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hAnsi="Times New Roman" w:cs="Times New Roman"/>
          <w:color w:val="000000"/>
          <w:sz w:val="24"/>
          <w:szCs w:val="24"/>
        </w:rPr>
        <w:t>роля</w:t>
      </w:r>
      <w:r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ответствии</w:t>
      </w:r>
      <w:r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ом работы Школы.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4.7.</w:t>
      </w:r>
      <w:r>
        <w:rPr>
          <w:rFonts w:ascii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льтатам</w:t>
      </w:r>
      <w:r>
        <w:rPr>
          <w:rFonts w:ascii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клас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-обобщающего</w:t>
      </w:r>
      <w:r>
        <w:rPr>
          <w:rFonts w:ascii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ля</w:t>
      </w:r>
      <w:r>
        <w:rPr>
          <w:rFonts w:ascii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роводятся</w:t>
      </w:r>
      <w:r>
        <w:rPr>
          <w:rFonts w:ascii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едсов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ты, сов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рект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, кла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hAnsi="Times New Roman" w:cs="Times New Roman"/>
          <w:color w:val="000000"/>
          <w:sz w:val="24"/>
          <w:szCs w:val="24"/>
        </w:rPr>
        <w:t>ные ча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ы, ро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дит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ельские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обран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я.</w:t>
      </w:r>
    </w:p>
    <w:p w:rsidR="00422749" w:rsidRDefault="00422749" w:rsidP="006E7BDD">
      <w:pPr>
        <w:spacing w:before="5" w:after="0" w:line="240" w:lineRule="auto"/>
        <w:ind w:left="1" w:right="-20"/>
        <w:outlineLvl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Фрон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аль</w:t>
      </w:r>
      <w:r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ый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троль</w:t>
      </w:r>
    </w:p>
    <w:p w:rsidR="00422749" w:rsidRDefault="00422749" w:rsidP="009207C4">
      <w:pPr>
        <w:spacing w:after="31" w:line="240" w:lineRule="exact"/>
        <w:rPr>
          <w:rFonts w:ascii="Times New Roman" w:hAnsi="Times New Roman" w:cs="Times New Roman"/>
          <w:sz w:val="24"/>
          <w:szCs w:val="24"/>
        </w:rPr>
      </w:pP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5.1.</w:t>
      </w:r>
      <w:r>
        <w:rPr>
          <w:rFonts w:ascii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Фро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таль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ый</w:t>
      </w:r>
      <w:r>
        <w:rPr>
          <w:rFonts w:ascii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роль</w:t>
      </w:r>
      <w:r>
        <w:rPr>
          <w:rFonts w:ascii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ровод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елью</w:t>
      </w:r>
      <w:r>
        <w:rPr>
          <w:rFonts w:ascii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информации</w:t>
      </w:r>
      <w:r>
        <w:rPr>
          <w:rFonts w:ascii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 со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тоян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зоват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деятель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z w:val="24"/>
          <w:szCs w:val="24"/>
        </w:rPr>
        <w:t>коле</w:t>
      </w:r>
      <w:r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z w:val="24"/>
          <w:szCs w:val="24"/>
        </w:rPr>
        <w:t>елом</w:t>
      </w:r>
      <w:r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конкрет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ом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. 5.2.</w:t>
      </w:r>
      <w:r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фро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нт</w:t>
      </w:r>
      <w:r>
        <w:rPr>
          <w:rFonts w:ascii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hAnsi="Times New Roman" w:cs="Times New Roman"/>
          <w:color w:val="000000"/>
          <w:sz w:val="24"/>
          <w:szCs w:val="24"/>
        </w:rPr>
        <w:t>ного</w:t>
      </w:r>
      <w:r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созда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остоящая</w:t>
      </w:r>
      <w:r>
        <w:rPr>
          <w:rFonts w:ascii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членов админ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страц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z w:val="24"/>
          <w:szCs w:val="24"/>
        </w:rPr>
        <w:t>колы,</w:t>
      </w:r>
      <w:r>
        <w:rPr>
          <w:rFonts w:ascii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води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ольных</w:t>
      </w:r>
      <w:r>
        <w:rPr>
          <w:rFonts w:ascii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тод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ких</w:t>
      </w:r>
      <w:r>
        <w:rPr>
          <w:rFonts w:ascii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объ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ений,</w:t>
      </w:r>
      <w:r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вор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ческ</w:t>
      </w:r>
      <w:r>
        <w:rPr>
          <w:rFonts w:ascii="Times New Roman" w:hAnsi="Times New Roman" w:cs="Times New Roman"/>
          <w:color w:val="000000"/>
          <w:sz w:val="24"/>
          <w:szCs w:val="24"/>
        </w:rPr>
        <w:t>и работ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чител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олы</w:t>
      </w:r>
      <w:r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ковод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чл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нов</w:t>
      </w:r>
      <w:r>
        <w:rPr>
          <w:rFonts w:ascii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адми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ц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и.</w:t>
      </w:r>
      <w:r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5.3. Члены г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ы должны 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тко 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ределить цели,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и, разработать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лан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проверки, ра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пред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ь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бя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ос</w:t>
      </w:r>
      <w:r>
        <w:rPr>
          <w:rFonts w:ascii="Times New Roman" w:hAnsi="Times New Roman" w:cs="Times New Roman"/>
          <w:color w:val="000000"/>
          <w:sz w:val="24"/>
          <w:szCs w:val="24"/>
        </w:rPr>
        <w:t>ти меж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обой.</w:t>
      </w:r>
    </w:p>
    <w:p w:rsidR="00422749" w:rsidRDefault="00422749" w:rsidP="009207C4">
      <w:pPr>
        <w:spacing w:after="0" w:line="240" w:lineRule="auto"/>
        <w:ind w:left="1" w:right="383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5.4. П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д каждым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веряющим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тавится 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крет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ая зад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ача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вл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ваются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роки, формы обобщ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ит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г</w:t>
      </w:r>
      <w:r>
        <w:rPr>
          <w:rFonts w:ascii="Times New Roman" w:hAnsi="Times New Roman" w:cs="Times New Roman"/>
          <w:color w:val="000000"/>
          <w:sz w:val="24"/>
          <w:szCs w:val="24"/>
        </w:rPr>
        <w:t>ов фро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таль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5.5.</w:t>
      </w:r>
      <w:r>
        <w:rPr>
          <w:rFonts w:ascii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Члены</w:t>
      </w:r>
      <w:r>
        <w:rPr>
          <w:rFonts w:ascii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гогич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оллек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ти</w:t>
      </w:r>
      <w:r>
        <w:rPr>
          <w:rFonts w:ascii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зн</w:t>
      </w:r>
      <w:r>
        <w:rPr>
          <w:rFonts w:ascii="Times New Roman" w:hAnsi="Times New Roman" w:cs="Times New Roman"/>
          <w:color w:val="000000"/>
          <w:sz w:val="24"/>
          <w:szCs w:val="24"/>
        </w:rPr>
        <w:t>акомят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целями,</w:t>
      </w:r>
      <w:r>
        <w:rPr>
          <w:rFonts w:ascii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ачам</w:t>
      </w:r>
      <w:r>
        <w:rPr>
          <w:rFonts w:ascii="Times New Roman" w:hAnsi="Times New Roman" w:cs="Times New Roman"/>
          <w:color w:val="000000"/>
          <w:sz w:val="24"/>
          <w:szCs w:val="24"/>
        </w:rPr>
        <w:t>и,</w:t>
      </w:r>
      <w:r>
        <w:rPr>
          <w:rFonts w:ascii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ланом провед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фронталь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рки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 соотв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твии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 пла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ом 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боты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школы, но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 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нее ч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за 7 дней</w:t>
      </w:r>
      <w:r>
        <w:rPr>
          <w:rFonts w:ascii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до её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22749" w:rsidRDefault="00422749" w:rsidP="009207C4">
      <w:pPr>
        <w:spacing w:after="0" w:line="240" w:lineRule="auto"/>
        <w:ind w:left="1" w:right="-1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5.6.</w:t>
      </w:r>
      <w:r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</w:t>
      </w:r>
      <w:r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льтатам</w:t>
      </w:r>
      <w:r>
        <w:rPr>
          <w:rFonts w:ascii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ф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таль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ров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рки</w:t>
      </w:r>
      <w:r>
        <w:rPr>
          <w:rFonts w:ascii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го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ови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справка,</w:t>
      </w:r>
      <w:r>
        <w:rPr>
          <w:rFonts w:ascii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основан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отор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й 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ректором</w:t>
      </w:r>
      <w:r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Ш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олы</w:t>
      </w:r>
      <w:r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зд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hAnsi="Times New Roman" w:cs="Times New Roman"/>
          <w:color w:val="000000"/>
          <w:sz w:val="24"/>
          <w:szCs w:val="24"/>
        </w:rPr>
        <w:t>аз</w:t>
      </w:r>
      <w:r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(ко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ием</w:t>
      </w:r>
      <w:r>
        <w:rPr>
          <w:rFonts w:ascii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кот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рого</w:t>
      </w:r>
      <w:r>
        <w:rPr>
          <w:rFonts w:ascii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лаг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ае</w:t>
      </w:r>
      <w:r>
        <w:rPr>
          <w:rFonts w:ascii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а од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из</w:t>
      </w:r>
      <w:r>
        <w:rPr>
          <w:rFonts w:ascii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чле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ац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</w:rPr>
        <w:t>одится</w:t>
      </w:r>
      <w:r>
        <w:rPr>
          <w:rFonts w:ascii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гогиче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кого</w:t>
      </w:r>
      <w:r>
        <w:rPr>
          <w:rFonts w:ascii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сов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а, сов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е при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рект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422749" w:rsidRDefault="00422749" w:rsidP="009207C4">
      <w:pPr>
        <w:spacing w:after="0" w:line="240" w:lineRule="auto"/>
        <w:ind w:left="1" w:right="-2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5.7. При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3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hAnsi="Times New Roman" w:cs="Times New Roman"/>
          <w:color w:val="000000"/>
          <w:sz w:val="24"/>
          <w:szCs w:val="24"/>
        </w:rPr>
        <w:t>ожитель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hAnsi="Times New Roman" w:cs="Times New Roman"/>
          <w:color w:val="000000"/>
          <w:spacing w:val="2"/>
          <w:sz w:val="24"/>
          <w:szCs w:val="24"/>
        </w:rPr>
        <w:t>з</w:t>
      </w:r>
      <w:r>
        <w:rPr>
          <w:rFonts w:ascii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z w:val="24"/>
          <w:szCs w:val="24"/>
        </w:rPr>
        <w:t>атов д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ый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hAnsi="Times New Roman" w:cs="Times New Roman"/>
          <w:color w:val="000000"/>
          <w:sz w:val="24"/>
          <w:szCs w:val="24"/>
        </w:rPr>
        <w:t>аз с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има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</w:rPr>
        <w:t>я с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hAnsi="Times New Roman" w:cs="Times New Roman"/>
          <w:color w:val="000000"/>
          <w:sz w:val="24"/>
          <w:szCs w:val="24"/>
        </w:rPr>
        <w:t>троля.</w:t>
      </w:r>
    </w:p>
    <w:p w:rsidR="00422749" w:rsidRDefault="00422749" w:rsidP="009207C4">
      <w:pPr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422749" w:rsidRDefault="00422749" w:rsidP="009207C4">
      <w:pPr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422749" w:rsidRDefault="00422749" w:rsidP="009207C4">
      <w:pPr>
        <w:spacing w:after="40" w:line="240" w:lineRule="exact"/>
        <w:rPr>
          <w:rFonts w:ascii="Times New Roman" w:hAnsi="Times New Roman" w:cs="Times New Roman"/>
          <w:sz w:val="24"/>
          <w:szCs w:val="24"/>
        </w:rPr>
      </w:pPr>
    </w:p>
    <w:p w:rsidR="00422749" w:rsidRDefault="00422749" w:rsidP="009207C4">
      <w:pPr>
        <w:spacing w:after="0" w:line="240" w:lineRule="auto"/>
        <w:ind w:left="1" w:right="-19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22749" w:rsidRDefault="00422749" w:rsidP="009207C4">
      <w:pPr>
        <w:spacing w:after="9" w:line="120" w:lineRule="exact"/>
        <w:rPr>
          <w:rFonts w:ascii="Times New Roman" w:hAnsi="Times New Roman" w:cs="Times New Roman"/>
          <w:sz w:val="12"/>
          <w:szCs w:val="12"/>
        </w:rPr>
      </w:pPr>
    </w:p>
    <w:p w:rsidR="00422749" w:rsidRDefault="00422749" w:rsidP="009207C4">
      <w:pPr>
        <w:spacing w:after="0" w:line="240" w:lineRule="auto"/>
        <w:ind w:left="9235" w:right="-20"/>
        <w:rPr>
          <w:rFonts w:ascii="Times New Roman" w:hAnsi="Times New Roman" w:cs="Times New Roman"/>
          <w:color w:val="000000"/>
          <w:sz w:val="24"/>
          <w:szCs w:val="24"/>
        </w:rPr>
      </w:pPr>
    </w:p>
    <w:p w:rsidR="00422749" w:rsidRDefault="00422749" w:rsidP="009207C4">
      <w:pPr>
        <w:rPr>
          <w:rFonts w:cs="Times New Roman"/>
        </w:rPr>
        <w:sectPr w:rsidR="00422749">
          <w:pgSz w:w="11906" w:h="16838"/>
          <w:pgMar w:top="1134" w:right="847" w:bottom="703" w:left="1701" w:header="720" w:footer="720" w:gutter="0"/>
          <w:cols w:space="708"/>
        </w:sectPr>
      </w:pPr>
    </w:p>
    <w:p w:rsidR="00422749" w:rsidRDefault="00422749" w:rsidP="009207C4">
      <w:pPr>
        <w:spacing w:after="0" w:line="240" w:lineRule="exact"/>
        <w:rPr>
          <w:rFonts w:ascii="Times New Roman" w:hAnsi="Times New Roman" w:cs="Times New Roman"/>
          <w:sz w:val="24"/>
          <w:szCs w:val="24"/>
        </w:rPr>
      </w:pPr>
    </w:p>
    <w:p w:rsidR="00422749" w:rsidRDefault="00422749">
      <w:pPr>
        <w:rPr>
          <w:rFonts w:cs="Times New Roman"/>
        </w:rPr>
      </w:pPr>
    </w:p>
    <w:sectPr w:rsidR="00422749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07C4"/>
    <w:rsid w:val="00000791"/>
    <w:rsid w:val="00001BF9"/>
    <w:rsid w:val="00005ABF"/>
    <w:rsid w:val="000066BF"/>
    <w:rsid w:val="000069E7"/>
    <w:rsid w:val="00007E28"/>
    <w:rsid w:val="00011923"/>
    <w:rsid w:val="00024E3B"/>
    <w:rsid w:val="000257ED"/>
    <w:rsid w:val="0002615F"/>
    <w:rsid w:val="00027161"/>
    <w:rsid w:val="00030F4C"/>
    <w:rsid w:val="000326F1"/>
    <w:rsid w:val="000331F1"/>
    <w:rsid w:val="000425DE"/>
    <w:rsid w:val="00047609"/>
    <w:rsid w:val="00050695"/>
    <w:rsid w:val="00051740"/>
    <w:rsid w:val="0006204E"/>
    <w:rsid w:val="00063A43"/>
    <w:rsid w:val="00066A2B"/>
    <w:rsid w:val="000673AF"/>
    <w:rsid w:val="00070C6B"/>
    <w:rsid w:val="00073D2A"/>
    <w:rsid w:val="00075C08"/>
    <w:rsid w:val="000862FE"/>
    <w:rsid w:val="00086DB3"/>
    <w:rsid w:val="00091966"/>
    <w:rsid w:val="000977D8"/>
    <w:rsid w:val="000A23AB"/>
    <w:rsid w:val="000A3325"/>
    <w:rsid w:val="000A4A1E"/>
    <w:rsid w:val="000A77E6"/>
    <w:rsid w:val="000B16B4"/>
    <w:rsid w:val="000B51A5"/>
    <w:rsid w:val="000C26A4"/>
    <w:rsid w:val="000C2AA0"/>
    <w:rsid w:val="000C5DE0"/>
    <w:rsid w:val="000C5E05"/>
    <w:rsid w:val="000C735E"/>
    <w:rsid w:val="000C74B5"/>
    <w:rsid w:val="000D733C"/>
    <w:rsid w:val="000F3118"/>
    <w:rsid w:val="000F3FC0"/>
    <w:rsid w:val="000F6A7D"/>
    <w:rsid w:val="00101CE4"/>
    <w:rsid w:val="00105670"/>
    <w:rsid w:val="00112068"/>
    <w:rsid w:val="00113C7D"/>
    <w:rsid w:val="00121D46"/>
    <w:rsid w:val="00127793"/>
    <w:rsid w:val="00131FF1"/>
    <w:rsid w:val="0013346E"/>
    <w:rsid w:val="001340E8"/>
    <w:rsid w:val="001433C8"/>
    <w:rsid w:val="001453D5"/>
    <w:rsid w:val="00147B00"/>
    <w:rsid w:val="001504F8"/>
    <w:rsid w:val="001517FE"/>
    <w:rsid w:val="00154A22"/>
    <w:rsid w:val="001558B1"/>
    <w:rsid w:val="00156A51"/>
    <w:rsid w:val="0015775C"/>
    <w:rsid w:val="00166703"/>
    <w:rsid w:val="001669EF"/>
    <w:rsid w:val="00166E40"/>
    <w:rsid w:val="00166F8E"/>
    <w:rsid w:val="00167036"/>
    <w:rsid w:val="00181C09"/>
    <w:rsid w:val="0018553D"/>
    <w:rsid w:val="001941B4"/>
    <w:rsid w:val="00195A7C"/>
    <w:rsid w:val="001B50C9"/>
    <w:rsid w:val="001B54BD"/>
    <w:rsid w:val="001B71A7"/>
    <w:rsid w:val="001C200A"/>
    <w:rsid w:val="001C2F37"/>
    <w:rsid w:val="001C3811"/>
    <w:rsid w:val="001C41D3"/>
    <w:rsid w:val="001D1081"/>
    <w:rsid w:val="001D4D8B"/>
    <w:rsid w:val="001D6004"/>
    <w:rsid w:val="001E09A3"/>
    <w:rsid w:val="001E1BC1"/>
    <w:rsid w:val="001E2CA8"/>
    <w:rsid w:val="001E509C"/>
    <w:rsid w:val="001E56B4"/>
    <w:rsid w:val="001E7743"/>
    <w:rsid w:val="001F129E"/>
    <w:rsid w:val="001F12D1"/>
    <w:rsid w:val="001F13F8"/>
    <w:rsid w:val="001F595F"/>
    <w:rsid w:val="001F6D9D"/>
    <w:rsid w:val="002121BB"/>
    <w:rsid w:val="00215560"/>
    <w:rsid w:val="00217EA5"/>
    <w:rsid w:val="00221F79"/>
    <w:rsid w:val="00223A0E"/>
    <w:rsid w:val="002302BB"/>
    <w:rsid w:val="002315AF"/>
    <w:rsid w:val="002325EE"/>
    <w:rsid w:val="00235C0B"/>
    <w:rsid w:val="002375DD"/>
    <w:rsid w:val="00245797"/>
    <w:rsid w:val="002538DA"/>
    <w:rsid w:val="00253AA2"/>
    <w:rsid w:val="00262AF6"/>
    <w:rsid w:val="00267ED9"/>
    <w:rsid w:val="00271054"/>
    <w:rsid w:val="002721B8"/>
    <w:rsid w:val="0027350A"/>
    <w:rsid w:val="00274639"/>
    <w:rsid w:val="00275CD3"/>
    <w:rsid w:val="00276EDD"/>
    <w:rsid w:val="002779D0"/>
    <w:rsid w:val="00281B4B"/>
    <w:rsid w:val="00281B6E"/>
    <w:rsid w:val="00291632"/>
    <w:rsid w:val="00292503"/>
    <w:rsid w:val="002A03C4"/>
    <w:rsid w:val="002A1CAA"/>
    <w:rsid w:val="002A494A"/>
    <w:rsid w:val="002A69F3"/>
    <w:rsid w:val="002A6C8B"/>
    <w:rsid w:val="002B0220"/>
    <w:rsid w:val="002B1E1F"/>
    <w:rsid w:val="002B3386"/>
    <w:rsid w:val="002B5471"/>
    <w:rsid w:val="002C0513"/>
    <w:rsid w:val="002C4F34"/>
    <w:rsid w:val="002D1E4C"/>
    <w:rsid w:val="002D29D9"/>
    <w:rsid w:val="002D4FB8"/>
    <w:rsid w:val="002D5410"/>
    <w:rsid w:val="002E128E"/>
    <w:rsid w:val="002E7AA3"/>
    <w:rsid w:val="002F6F0B"/>
    <w:rsid w:val="00300C88"/>
    <w:rsid w:val="0030665F"/>
    <w:rsid w:val="00307BD1"/>
    <w:rsid w:val="0031097B"/>
    <w:rsid w:val="00311563"/>
    <w:rsid w:val="00312018"/>
    <w:rsid w:val="00312331"/>
    <w:rsid w:val="0031262D"/>
    <w:rsid w:val="00313269"/>
    <w:rsid w:val="00314D08"/>
    <w:rsid w:val="0032250D"/>
    <w:rsid w:val="0032443D"/>
    <w:rsid w:val="0033054C"/>
    <w:rsid w:val="0033227A"/>
    <w:rsid w:val="003334E0"/>
    <w:rsid w:val="00336C60"/>
    <w:rsid w:val="00340245"/>
    <w:rsid w:val="0034122D"/>
    <w:rsid w:val="0034136A"/>
    <w:rsid w:val="00341A1C"/>
    <w:rsid w:val="003422CE"/>
    <w:rsid w:val="003441B0"/>
    <w:rsid w:val="00345047"/>
    <w:rsid w:val="003470CF"/>
    <w:rsid w:val="003602B6"/>
    <w:rsid w:val="0036114C"/>
    <w:rsid w:val="0036320D"/>
    <w:rsid w:val="00363586"/>
    <w:rsid w:val="00364DCB"/>
    <w:rsid w:val="003726D1"/>
    <w:rsid w:val="003757C4"/>
    <w:rsid w:val="0039525E"/>
    <w:rsid w:val="00396D6B"/>
    <w:rsid w:val="003A0191"/>
    <w:rsid w:val="003B021D"/>
    <w:rsid w:val="003B1641"/>
    <w:rsid w:val="003B24C3"/>
    <w:rsid w:val="003B60B3"/>
    <w:rsid w:val="003C05E4"/>
    <w:rsid w:val="003D26A5"/>
    <w:rsid w:val="003D4E71"/>
    <w:rsid w:val="003E520E"/>
    <w:rsid w:val="003E6AC5"/>
    <w:rsid w:val="003F0BCB"/>
    <w:rsid w:val="003F0CAD"/>
    <w:rsid w:val="003F2A8E"/>
    <w:rsid w:val="003F4EF8"/>
    <w:rsid w:val="003F4F0C"/>
    <w:rsid w:val="003F5D44"/>
    <w:rsid w:val="003F7715"/>
    <w:rsid w:val="00402D8E"/>
    <w:rsid w:val="0040575D"/>
    <w:rsid w:val="004160F3"/>
    <w:rsid w:val="00422749"/>
    <w:rsid w:val="00427BE1"/>
    <w:rsid w:val="00442FEE"/>
    <w:rsid w:val="00452F1D"/>
    <w:rsid w:val="00454F4B"/>
    <w:rsid w:val="00456495"/>
    <w:rsid w:val="00457386"/>
    <w:rsid w:val="00457BD0"/>
    <w:rsid w:val="004632B7"/>
    <w:rsid w:val="00465863"/>
    <w:rsid w:val="00465F2E"/>
    <w:rsid w:val="00472F68"/>
    <w:rsid w:val="00474109"/>
    <w:rsid w:val="00475401"/>
    <w:rsid w:val="00482641"/>
    <w:rsid w:val="00484375"/>
    <w:rsid w:val="004900FE"/>
    <w:rsid w:val="00490BF1"/>
    <w:rsid w:val="00491959"/>
    <w:rsid w:val="00491D42"/>
    <w:rsid w:val="0049342D"/>
    <w:rsid w:val="00493CEC"/>
    <w:rsid w:val="00497594"/>
    <w:rsid w:val="004A32F1"/>
    <w:rsid w:val="004A4A0D"/>
    <w:rsid w:val="004A605C"/>
    <w:rsid w:val="004A662A"/>
    <w:rsid w:val="004B34DF"/>
    <w:rsid w:val="004B4AD8"/>
    <w:rsid w:val="004C013F"/>
    <w:rsid w:val="004C3DAB"/>
    <w:rsid w:val="004C71C7"/>
    <w:rsid w:val="004D0C97"/>
    <w:rsid w:val="004D1EEB"/>
    <w:rsid w:val="004D328C"/>
    <w:rsid w:val="004D557F"/>
    <w:rsid w:val="004E303A"/>
    <w:rsid w:val="004F1CCB"/>
    <w:rsid w:val="004F1DE9"/>
    <w:rsid w:val="004F26E8"/>
    <w:rsid w:val="004F3B6D"/>
    <w:rsid w:val="004F41C3"/>
    <w:rsid w:val="004F46F2"/>
    <w:rsid w:val="004F6A47"/>
    <w:rsid w:val="00500CBC"/>
    <w:rsid w:val="005015AC"/>
    <w:rsid w:val="00501654"/>
    <w:rsid w:val="00507425"/>
    <w:rsid w:val="0051020C"/>
    <w:rsid w:val="00512C26"/>
    <w:rsid w:val="005137F7"/>
    <w:rsid w:val="0051542F"/>
    <w:rsid w:val="00516D8F"/>
    <w:rsid w:val="00517F90"/>
    <w:rsid w:val="00522AAA"/>
    <w:rsid w:val="00524D85"/>
    <w:rsid w:val="00525F29"/>
    <w:rsid w:val="00526112"/>
    <w:rsid w:val="0052725A"/>
    <w:rsid w:val="00530F09"/>
    <w:rsid w:val="005339DD"/>
    <w:rsid w:val="005358C4"/>
    <w:rsid w:val="00536A5E"/>
    <w:rsid w:val="005404BC"/>
    <w:rsid w:val="00564144"/>
    <w:rsid w:val="00571770"/>
    <w:rsid w:val="00577089"/>
    <w:rsid w:val="00581A6B"/>
    <w:rsid w:val="005828D0"/>
    <w:rsid w:val="005860F0"/>
    <w:rsid w:val="00591F85"/>
    <w:rsid w:val="00593628"/>
    <w:rsid w:val="005967AA"/>
    <w:rsid w:val="00597E28"/>
    <w:rsid w:val="005A4BEF"/>
    <w:rsid w:val="005A4C4F"/>
    <w:rsid w:val="005A4EAC"/>
    <w:rsid w:val="005A7192"/>
    <w:rsid w:val="005B0C27"/>
    <w:rsid w:val="005B11BE"/>
    <w:rsid w:val="005B12E9"/>
    <w:rsid w:val="005B292A"/>
    <w:rsid w:val="005B4F73"/>
    <w:rsid w:val="005B612A"/>
    <w:rsid w:val="005B68A0"/>
    <w:rsid w:val="005C02A2"/>
    <w:rsid w:val="005C13FD"/>
    <w:rsid w:val="005C153A"/>
    <w:rsid w:val="005C3B8D"/>
    <w:rsid w:val="005C4784"/>
    <w:rsid w:val="005C6DB5"/>
    <w:rsid w:val="005C6E82"/>
    <w:rsid w:val="005C7BEC"/>
    <w:rsid w:val="005D0565"/>
    <w:rsid w:val="005E4CEA"/>
    <w:rsid w:val="005E6E0C"/>
    <w:rsid w:val="005F342E"/>
    <w:rsid w:val="005F3824"/>
    <w:rsid w:val="005F4118"/>
    <w:rsid w:val="0060567E"/>
    <w:rsid w:val="00606FA3"/>
    <w:rsid w:val="00613CDE"/>
    <w:rsid w:val="00617273"/>
    <w:rsid w:val="006218C7"/>
    <w:rsid w:val="0062469D"/>
    <w:rsid w:val="00627C46"/>
    <w:rsid w:val="006306CC"/>
    <w:rsid w:val="00630BBE"/>
    <w:rsid w:val="00632DEF"/>
    <w:rsid w:val="006371F6"/>
    <w:rsid w:val="0064165C"/>
    <w:rsid w:val="006419DE"/>
    <w:rsid w:val="00644957"/>
    <w:rsid w:val="0064605C"/>
    <w:rsid w:val="006469DB"/>
    <w:rsid w:val="00651C69"/>
    <w:rsid w:val="00653A26"/>
    <w:rsid w:val="00654163"/>
    <w:rsid w:val="00657824"/>
    <w:rsid w:val="0066110D"/>
    <w:rsid w:val="006618AC"/>
    <w:rsid w:val="0066372E"/>
    <w:rsid w:val="0067342F"/>
    <w:rsid w:val="00673A60"/>
    <w:rsid w:val="006740B7"/>
    <w:rsid w:val="00677F88"/>
    <w:rsid w:val="00682D1F"/>
    <w:rsid w:val="0068334A"/>
    <w:rsid w:val="00690F99"/>
    <w:rsid w:val="00691D1B"/>
    <w:rsid w:val="00696386"/>
    <w:rsid w:val="0069772E"/>
    <w:rsid w:val="00697A06"/>
    <w:rsid w:val="006A1BC9"/>
    <w:rsid w:val="006A1DEB"/>
    <w:rsid w:val="006A2B8F"/>
    <w:rsid w:val="006A38A2"/>
    <w:rsid w:val="006A5E19"/>
    <w:rsid w:val="006B20EF"/>
    <w:rsid w:val="006B5023"/>
    <w:rsid w:val="006C709E"/>
    <w:rsid w:val="006D393E"/>
    <w:rsid w:val="006D5901"/>
    <w:rsid w:val="006D7E98"/>
    <w:rsid w:val="006E0F32"/>
    <w:rsid w:val="006E143A"/>
    <w:rsid w:val="006E5009"/>
    <w:rsid w:val="006E5461"/>
    <w:rsid w:val="006E7A13"/>
    <w:rsid w:val="006E7A9C"/>
    <w:rsid w:val="006E7BDD"/>
    <w:rsid w:val="006F4187"/>
    <w:rsid w:val="006F4AA1"/>
    <w:rsid w:val="006F4E32"/>
    <w:rsid w:val="006F50EB"/>
    <w:rsid w:val="006F58EC"/>
    <w:rsid w:val="006F739D"/>
    <w:rsid w:val="006F7725"/>
    <w:rsid w:val="007125FB"/>
    <w:rsid w:val="007126B9"/>
    <w:rsid w:val="007130C1"/>
    <w:rsid w:val="00714430"/>
    <w:rsid w:val="0072600A"/>
    <w:rsid w:val="00731064"/>
    <w:rsid w:val="00731792"/>
    <w:rsid w:val="00736BCF"/>
    <w:rsid w:val="00741C13"/>
    <w:rsid w:val="00746F30"/>
    <w:rsid w:val="00746F68"/>
    <w:rsid w:val="00753F3C"/>
    <w:rsid w:val="0076123A"/>
    <w:rsid w:val="00764535"/>
    <w:rsid w:val="0077158F"/>
    <w:rsid w:val="00773285"/>
    <w:rsid w:val="00773E86"/>
    <w:rsid w:val="0077763D"/>
    <w:rsid w:val="0078089D"/>
    <w:rsid w:val="0078356A"/>
    <w:rsid w:val="00785E98"/>
    <w:rsid w:val="007932D8"/>
    <w:rsid w:val="007944D9"/>
    <w:rsid w:val="007961B0"/>
    <w:rsid w:val="007A7A5C"/>
    <w:rsid w:val="007B0ED5"/>
    <w:rsid w:val="007B48CF"/>
    <w:rsid w:val="007B599C"/>
    <w:rsid w:val="007C517D"/>
    <w:rsid w:val="007D219D"/>
    <w:rsid w:val="007D313C"/>
    <w:rsid w:val="007E1418"/>
    <w:rsid w:val="007E2E95"/>
    <w:rsid w:val="007E4211"/>
    <w:rsid w:val="007E7947"/>
    <w:rsid w:val="007F686D"/>
    <w:rsid w:val="00802630"/>
    <w:rsid w:val="00804BF5"/>
    <w:rsid w:val="00811D99"/>
    <w:rsid w:val="00813640"/>
    <w:rsid w:val="008174E6"/>
    <w:rsid w:val="008225DF"/>
    <w:rsid w:val="008245A7"/>
    <w:rsid w:val="00832426"/>
    <w:rsid w:val="008328C6"/>
    <w:rsid w:val="0083407D"/>
    <w:rsid w:val="00835B09"/>
    <w:rsid w:val="00846284"/>
    <w:rsid w:val="00846B6B"/>
    <w:rsid w:val="0085280E"/>
    <w:rsid w:val="0085333E"/>
    <w:rsid w:val="00856162"/>
    <w:rsid w:val="00861998"/>
    <w:rsid w:val="00862F80"/>
    <w:rsid w:val="00871223"/>
    <w:rsid w:val="00875E52"/>
    <w:rsid w:val="00876A71"/>
    <w:rsid w:val="00877C90"/>
    <w:rsid w:val="00880018"/>
    <w:rsid w:val="0088670E"/>
    <w:rsid w:val="008877AE"/>
    <w:rsid w:val="00887B5B"/>
    <w:rsid w:val="008969B2"/>
    <w:rsid w:val="008A0226"/>
    <w:rsid w:val="008A1737"/>
    <w:rsid w:val="008A5C97"/>
    <w:rsid w:val="008B0174"/>
    <w:rsid w:val="008B0493"/>
    <w:rsid w:val="008B1A98"/>
    <w:rsid w:val="008B2BD6"/>
    <w:rsid w:val="008B4E70"/>
    <w:rsid w:val="008B5DA4"/>
    <w:rsid w:val="008C6DC8"/>
    <w:rsid w:val="008D108D"/>
    <w:rsid w:val="008D4734"/>
    <w:rsid w:val="008D4892"/>
    <w:rsid w:val="008D4D06"/>
    <w:rsid w:val="008D7579"/>
    <w:rsid w:val="008E0495"/>
    <w:rsid w:val="008E17F5"/>
    <w:rsid w:val="008E1E54"/>
    <w:rsid w:val="008E238E"/>
    <w:rsid w:val="008E3454"/>
    <w:rsid w:val="008F6210"/>
    <w:rsid w:val="008F7915"/>
    <w:rsid w:val="0090206D"/>
    <w:rsid w:val="009060F4"/>
    <w:rsid w:val="0090795B"/>
    <w:rsid w:val="009133D6"/>
    <w:rsid w:val="009151E7"/>
    <w:rsid w:val="0091746C"/>
    <w:rsid w:val="009207C4"/>
    <w:rsid w:val="00922735"/>
    <w:rsid w:val="0092474C"/>
    <w:rsid w:val="0092686C"/>
    <w:rsid w:val="00926CB3"/>
    <w:rsid w:val="0093029B"/>
    <w:rsid w:val="00931CC3"/>
    <w:rsid w:val="00936C1F"/>
    <w:rsid w:val="00941471"/>
    <w:rsid w:val="00947E5A"/>
    <w:rsid w:val="00947F79"/>
    <w:rsid w:val="00951282"/>
    <w:rsid w:val="00951F45"/>
    <w:rsid w:val="009531D4"/>
    <w:rsid w:val="0095338C"/>
    <w:rsid w:val="009535F6"/>
    <w:rsid w:val="00955694"/>
    <w:rsid w:val="009563C7"/>
    <w:rsid w:val="00960F61"/>
    <w:rsid w:val="0096443A"/>
    <w:rsid w:val="00965BE8"/>
    <w:rsid w:val="00971B8F"/>
    <w:rsid w:val="009747FE"/>
    <w:rsid w:val="00977AE3"/>
    <w:rsid w:val="009833DA"/>
    <w:rsid w:val="00984A6C"/>
    <w:rsid w:val="00986547"/>
    <w:rsid w:val="00986657"/>
    <w:rsid w:val="009913E0"/>
    <w:rsid w:val="00991B04"/>
    <w:rsid w:val="00992E90"/>
    <w:rsid w:val="009A1EBC"/>
    <w:rsid w:val="009A5930"/>
    <w:rsid w:val="009A64D3"/>
    <w:rsid w:val="009A6B09"/>
    <w:rsid w:val="009B1AB2"/>
    <w:rsid w:val="009B3070"/>
    <w:rsid w:val="009B5CBB"/>
    <w:rsid w:val="009C12B3"/>
    <w:rsid w:val="009E25B7"/>
    <w:rsid w:val="009E43B7"/>
    <w:rsid w:val="009E577B"/>
    <w:rsid w:val="009E6BB9"/>
    <w:rsid w:val="009E75BA"/>
    <w:rsid w:val="009F26D6"/>
    <w:rsid w:val="009F69DC"/>
    <w:rsid w:val="00A01AFE"/>
    <w:rsid w:val="00A0237E"/>
    <w:rsid w:val="00A06DEC"/>
    <w:rsid w:val="00A10C5A"/>
    <w:rsid w:val="00A20D3D"/>
    <w:rsid w:val="00A21736"/>
    <w:rsid w:val="00A245CE"/>
    <w:rsid w:val="00A3199C"/>
    <w:rsid w:val="00A319EF"/>
    <w:rsid w:val="00A3247F"/>
    <w:rsid w:val="00A352D1"/>
    <w:rsid w:val="00A47407"/>
    <w:rsid w:val="00A474DA"/>
    <w:rsid w:val="00A53BC2"/>
    <w:rsid w:val="00A54C1D"/>
    <w:rsid w:val="00A54EEB"/>
    <w:rsid w:val="00A5643A"/>
    <w:rsid w:val="00A56A39"/>
    <w:rsid w:val="00A66648"/>
    <w:rsid w:val="00A706D2"/>
    <w:rsid w:val="00A71B6B"/>
    <w:rsid w:val="00A74320"/>
    <w:rsid w:val="00A76410"/>
    <w:rsid w:val="00A821FB"/>
    <w:rsid w:val="00A84545"/>
    <w:rsid w:val="00A861A5"/>
    <w:rsid w:val="00A873A3"/>
    <w:rsid w:val="00A91634"/>
    <w:rsid w:val="00A961D0"/>
    <w:rsid w:val="00AA1A8D"/>
    <w:rsid w:val="00AA1F86"/>
    <w:rsid w:val="00AA35E3"/>
    <w:rsid w:val="00AA3D7E"/>
    <w:rsid w:val="00AA4E4A"/>
    <w:rsid w:val="00AB0381"/>
    <w:rsid w:val="00AB5470"/>
    <w:rsid w:val="00AC1F16"/>
    <w:rsid w:val="00AC5B03"/>
    <w:rsid w:val="00AD077E"/>
    <w:rsid w:val="00AD1900"/>
    <w:rsid w:val="00AD1ADF"/>
    <w:rsid w:val="00AD1DE3"/>
    <w:rsid w:val="00AD245A"/>
    <w:rsid w:val="00AD298F"/>
    <w:rsid w:val="00AD5A10"/>
    <w:rsid w:val="00AD7820"/>
    <w:rsid w:val="00AE1A9D"/>
    <w:rsid w:val="00AE53A9"/>
    <w:rsid w:val="00AE63AE"/>
    <w:rsid w:val="00AF5B72"/>
    <w:rsid w:val="00B01FFE"/>
    <w:rsid w:val="00B045F3"/>
    <w:rsid w:val="00B06B80"/>
    <w:rsid w:val="00B249B1"/>
    <w:rsid w:val="00B24BE1"/>
    <w:rsid w:val="00B2771A"/>
    <w:rsid w:val="00B31C54"/>
    <w:rsid w:val="00B37FBF"/>
    <w:rsid w:val="00B40A96"/>
    <w:rsid w:val="00B40BCA"/>
    <w:rsid w:val="00B42B96"/>
    <w:rsid w:val="00B4488F"/>
    <w:rsid w:val="00B46E11"/>
    <w:rsid w:val="00B50203"/>
    <w:rsid w:val="00B50C2E"/>
    <w:rsid w:val="00B51E88"/>
    <w:rsid w:val="00B5248C"/>
    <w:rsid w:val="00B54795"/>
    <w:rsid w:val="00B5590F"/>
    <w:rsid w:val="00B60712"/>
    <w:rsid w:val="00B65D7A"/>
    <w:rsid w:val="00B727CE"/>
    <w:rsid w:val="00B73BED"/>
    <w:rsid w:val="00B81C58"/>
    <w:rsid w:val="00B91050"/>
    <w:rsid w:val="00BB1E8D"/>
    <w:rsid w:val="00BB39DA"/>
    <w:rsid w:val="00BB407A"/>
    <w:rsid w:val="00BB52AC"/>
    <w:rsid w:val="00BC00CA"/>
    <w:rsid w:val="00BC4777"/>
    <w:rsid w:val="00BC53B3"/>
    <w:rsid w:val="00BD5A34"/>
    <w:rsid w:val="00BD6DC3"/>
    <w:rsid w:val="00BE0693"/>
    <w:rsid w:val="00BE1762"/>
    <w:rsid w:val="00BE29C2"/>
    <w:rsid w:val="00BE3CA5"/>
    <w:rsid w:val="00BE3D05"/>
    <w:rsid w:val="00BE3DC5"/>
    <w:rsid w:val="00BE7886"/>
    <w:rsid w:val="00BF2C41"/>
    <w:rsid w:val="00BF47B1"/>
    <w:rsid w:val="00C00205"/>
    <w:rsid w:val="00C015CD"/>
    <w:rsid w:val="00C03356"/>
    <w:rsid w:val="00C04413"/>
    <w:rsid w:val="00C1591B"/>
    <w:rsid w:val="00C2054D"/>
    <w:rsid w:val="00C23C7D"/>
    <w:rsid w:val="00C270AD"/>
    <w:rsid w:val="00C32180"/>
    <w:rsid w:val="00C3587D"/>
    <w:rsid w:val="00C36D94"/>
    <w:rsid w:val="00C37AB9"/>
    <w:rsid w:val="00C42D57"/>
    <w:rsid w:val="00C442D7"/>
    <w:rsid w:val="00C447EB"/>
    <w:rsid w:val="00C466A9"/>
    <w:rsid w:val="00C50085"/>
    <w:rsid w:val="00C5283B"/>
    <w:rsid w:val="00C532EF"/>
    <w:rsid w:val="00C56991"/>
    <w:rsid w:val="00C63205"/>
    <w:rsid w:val="00C64574"/>
    <w:rsid w:val="00C72A11"/>
    <w:rsid w:val="00C7460B"/>
    <w:rsid w:val="00C76F79"/>
    <w:rsid w:val="00C81AEF"/>
    <w:rsid w:val="00C91000"/>
    <w:rsid w:val="00C9527E"/>
    <w:rsid w:val="00C96C73"/>
    <w:rsid w:val="00C96D67"/>
    <w:rsid w:val="00CA177E"/>
    <w:rsid w:val="00CB5E0B"/>
    <w:rsid w:val="00CC2107"/>
    <w:rsid w:val="00CC2E36"/>
    <w:rsid w:val="00CC6789"/>
    <w:rsid w:val="00CD142B"/>
    <w:rsid w:val="00CD2D53"/>
    <w:rsid w:val="00CD38F9"/>
    <w:rsid w:val="00CD753A"/>
    <w:rsid w:val="00CE21C1"/>
    <w:rsid w:val="00CE2858"/>
    <w:rsid w:val="00CE2875"/>
    <w:rsid w:val="00CE563E"/>
    <w:rsid w:val="00CF064E"/>
    <w:rsid w:val="00CF1C86"/>
    <w:rsid w:val="00CF245F"/>
    <w:rsid w:val="00CF2EA7"/>
    <w:rsid w:val="00CF5049"/>
    <w:rsid w:val="00CF67A8"/>
    <w:rsid w:val="00CF7AE7"/>
    <w:rsid w:val="00D00246"/>
    <w:rsid w:val="00D07187"/>
    <w:rsid w:val="00D1028A"/>
    <w:rsid w:val="00D132A6"/>
    <w:rsid w:val="00D16DED"/>
    <w:rsid w:val="00D17472"/>
    <w:rsid w:val="00D30D2D"/>
    <w:rsid w:val="00D35425"/>
    <w:rsid w:val="00D510D4"/>
    <w:rsid w:val="00D5674E"/>
    <w:rsid w:val="00D5685C"/>
    <w:rsid w:val="00D57E05"/>
    <w:rsid w:val="00D60B18"/>
    <w:rsid w:val="00D65EAE"/>
    <w:rsid w:val="00D721CC"/>
    <w:rsid w:val="00D734EE"/>
    <w:rsid w:val="00D7599C"/>
    <w:rsid w:val="00D85872"/>
    <w:rsid w:val="00D86D5D"/>
    <w:rsid w:val="00D915CE"/>
    <w:rsid w:val="00D94F37"/>
    <w:rsid w:val="00DA0D5A"/>
    <w:rsid w:val="00DA7402"/>
    <w:rsid w:val="00DA7A47"/>
    <w:rsid w:val="00DB2966"/>
    <w:rsid w:val="00DB4644"/>
    <w:rsid w:val="00DB4E70"/>
    <w:rsid w:val="00DB53D7"/>
    <w:rsid w:val="00DC3CAE"/>
    <w:rsid w:val="00DC7CB5"/>
    <w:rsid w:val="00DD2D94"/>
    <w:rsid w:val="00DD43AB"/>
    <w:rsid w:val="00DD61B2"/>
    <w:rsid w:val="00DE03C4"/>
    <w:rsid w:val="00DE0CBA"/>
    <w:rsid w:val="00DE30C6"/>
    <w:rsid w:val="00DE4640"/>
    <w:rsid w:val="00DE470D"/>
    <w:rsid w:val="00DF0C8A"/>
    <w:rsid w:val="00DF3D89"/>
    <w:rsid w:val="00E125A3"/>
    <w:rsid w:val="00E12683"/>
    <w:rsid w:val="00E1351A"/>
    <w:rsid w:val="00E16E74"/>
    <w:rsid w:val="00E178A7"/>
    <w:rsid w:val="00E212D5"/>
    <w:rsid w:val="00E224D8"/>
    <w:rsid w:val="00E2743A"/>
    <w:rsid w:val="00E3143B"/>
    <w:rsid w:val="00E34EE3"/>
    <w:rsid w:val="00E35358"/>
    <w:rsid w:val="00E358A5"/>
    <w:rsid w:val="00E36172"/>
    <w:rsid w:val="00E366EB"/>
    <w:rsid w:val="00E37297"/>
    <w:rsid w:val="00E375FC"/>
    <w:rsid w:val="00E3791B"/>
    <w:rsid w:val="00E477A0"/>
    <w:rsid w:val="00E517CE"/>
    <w:rsid w:val="00E54FDD"/>
    <w:rsid w:val="00E551AB"/>
    <w:rsid w:val="00E62CB2"/>
    <w:rsid w:val="00E62FCC"/>
    <w:rsid w:val="00E65BD3"/>
    <w:rsid w:val="00E66DE8"/>
    <w:rsid w:val="00E75C74"/>
    <w:rsid w:val="00E762E1"/>
    <w:rsid w:val="00E77023"/>
    <w:rsid w:val="00E8451E"/>
    <w:rsid w:val="00E8686C"/>
    <w:rsid w:val="00E92945"/>
    <w:rsid w:val="00E93F43"/>
    <w:rsid w:val="00EA147C"/>
    <w:rsid w:val="00EB1373"/>
    <w:rsid w:val="00EB4448"/>
    <w:rsid w:val="00EB6546"/>
    <w:rsid w:val="00EB6732"/>
    <w:rsid w:val="00EB7B1E"/>
    <w:rsid w:val="00EC04D9"/>
    <w:rsid w:val="00EC04E3"/>
    <w:rsid w:val="00EC4D9A"/>
    <w:rsid w:val="00ED0B11"/>
    <w:rsid w:val="00ED719B"/>
    <w:rsid w:val="00ED797A"/>
    <w:rsid w:val="00EE296D"/>
    <w:rsid w:val="00EE60C9"/>
    <w:rsid w:val="00EE7C09"/>
    <w:rsid w:val="00EF0674"/>
    <w:rsid w:val="00F01C82"/>
    <w:rsid w:val="00F10703"/>
    <w:rsid w:val="00F23909"/>
    <w:rsid w:val="00F271DB"/>
    <w:rsid w:val="00F315AB"/>
    <w:rsid w:val="00F32ACE"/>
    <w:rsid w:val="00F344EC"/>
    <w:rsid w:val="00F3591C"/>
    <w:rsid w:val="00F41B83"/>
    <w:rsid w:val="00F527F3"/>
    <w:rsid w:val="00F539AD"/>
    <w:rsid w:val="00F5479D"/>
    <w:rsid w:val="00F709DF"/>
    <w:rsid w:val="00F73CB0"/>
    <w:rsid w:val="00F74DF9"/>
    <w:rsid w:val="00F750B3"/>
    <w:rsid w:val="00F7594B"/>
    <w:rsid w:val="00F80FA7"/>
    <w:rsid w:val="00F83BE4"/>
    <w:rsid w:val="00F95BF0"/>
    <w:rsid w:val="00FA518D"/>
    <w:rsid w:val="00FA6472"/>
    <w:rsid w:val="00FA673E"/>
    <w:rsid w:val="00FA71B1"/>
    <w:rsid w:val="00FA71D0"/>
    <w:rsid w:val="00FB242F"/>
    <w:rsid w:val="00FB4773"/>
    <w:rsid w:val="00FB5758"/>
    <w:rsid w:val="00FB5933"/>
    <w:rsid w:val="00FB5B62"/>
    <w:rsid w:val="00FB64BA"/>
    <w:rsid w:val="00FB6C4D"/>
    <w:rsid w:val="00FB6F9F"/>
    <w:rsid w:val="00FC4B83"/>
    <w:rsid w:val="00FC557F"/>
    <w:rsid w:val="00FC6C80"/>
    <w:rsid w:val="00FC6D1D"/>
    <w:rsid w:val="00FC7391"/>
    <w:rsid w:val="00FD4E3F"/>
    <w:rsid w:val="00FE28EF"/>
    <w:rsid w:val="00FE2AEC"/>
    <w:rsid w:val="00FE65CA"/>
    <w:rsid w:val="00FF3F1E"/>
    <w:rsid w:val="00FF5924"/>
    <w:rsid w:val="00FF6EEF"/>
    <w:rsid w:val="00FF77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07C4"/>
    <w:pPr>
      <w:spacing w:after="200" w:line="276" w:lineRule="auto"/>
    </w:pPr>
    <w:rPr>
      <w:rFonts w:eastAsia="Times New Roman" w:cs="Calibri"/>
      <w:lang w:val="ru-RU"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rsid w:val="006E7BDD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D4CCA"/>
    <w:rPr>
      <w:rFonts w:ascii="Times New Roman" w:eastAsia="Times New Roman" w:hAnsi="Times New Roman" w:cs="Calibri"/>
      <w:sz w:val="0"/>
      <w:szCs w:val="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9</Pages>
  <Words>2829</Words>
  <Characters>16130</Characters>
  <Application>Microsoft Office Outlook</Application>
  <DocSecurity>0</DocSecurity>
  <Lines>0</Lines>
  <Paragraphs>0</Paragraphs>
  <ScaleCrop>false</ScaleCrop>
  <Company>MultiDVD Team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Comp</dc:creator>
  <cp:keywords/>
  <dc:description/>
  <cp:lastModifiedBy>!!</cp:lastModifiedBy>
  <cp:revision>2</cp:revision>
  <dcterms:created xsi:type="dcterms:W3CDTF">2018-10-18T11:06:00Z</dcterms:created>
  <dcterms:modified xsi:type="dcterms:W3CDTF">2018-10-18T11:06:00Z</dcterms:modified>
</cp:coreProperties>
</file>