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42F" w:rsidRDefault="00CA042F">
      <w:pPr>
        <w:spacing w:after="0"/>
        <w:ind w:left="-1440" w:right="13869"/>
      </w:pPr>
      <w:bookmarkStart w:id="0" w:name="_GoBack"/>
      <w:r>
        <w:rPr>
          <w:noProof/>
        </w:rPr>
        <w:pict>
          <v:group id="Group 72" o:spid="_x0000_s1026" style="position:absolute;left:0;text-align:left;margin-left:0;margin-top:0;width:763.9pt;height:580.5pt;z-index:251658240;mso-position-horizontal-relative:page;mso-position-vertical-relative:page" coordsize="97017,73723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e6YEDwQAAPcWAAAOAAAAZHJzL2Uyb0RvYy54bWzkWNtu2zgQfV+g/0Do&#10;vZGoGykhTrFotkGBxTZoux9Ay5QlrCQSFB07+/U7pCQ6tWrEyUO8qB8sk6I0HJ4zZ4bi9Ydd26AH&#10;rvpadAsPXwUe4l0hVnW3Xnh/f//0nnqo16xbsUZ0fOE98t77cPPut+utzHkoKtGsuEJgpOvzrVx4&#10;ldYy9/2+qHjL+isheQeDpVAt09BVa3+l2Bast40fBkHqb4VaSSUK3vdw93YY9G6s/bLkhf5Slj3X&#10;qFl44Ju2V2WvS3P1b65ZvlZMVnUxusFe4UXL6g4mdaZumWZoo+qZqbYulOhFqa8K0fqiLOuC2zXA&#10;anBwsJo7JTbSrmWdb9fSwQTQHuD0arPFXw/3CtWrhUdCD3WsBY7stAj6AM5WrnN45k7Jb/JejTfW&#10;Q8+sd1eq1vzDStDOwvroYOU7jQq4mZEAE5p4qIAxEpEwirMB+KICdmbvFdUfz7zpTxP7xj/njqyL&#10;HH4jTtCa4fR8PMFbeqO4NxppT7LRMvXPRr4HSiXT9bJuav1owxPIM051D/d1ca+GzhPI0wlyGDaz&#10;IpIaYMwr5inzDnR90//BxLKp5ae6aQzypj06C3F9EBc/We8Qc7ei2LS804OIFG/Ab9H1VS17D6mc&#10;t0sOMaE+r/DAVK8V10VlJixh4q8gLOMZy92A9XLvmPG5h5B5XZBgSkMamakd1SyXqtd3XLTINMA5&#10;8AHwZTl7+LMfvZkeGUEbHLCegT8mmiHL9BNc0JsB9iIhfauY5OCCMbtnFTLeoCMDEuvWDUfUrGR8&#10;yumoP4YPgcRGsIdALSmNY4xtULB80hNJgjQL4QGjpyiOA2rtvxYpljedgbETJqQGyM0d0Nbkomnp&#10;3XI3rmIpVo+QNSqh/v0Cub9sxHbhibHlmXIA9JhRDzWfOwDZZN6poabGcmoo3XwUNj8Pbvy+0aKs&#10;LaNm4mG20R9g741ozOY02qx1Mo0hjnFM4j2PWTJoyfGYRjE5A4s23Vtd7+H9xcnEEIGHooR7L1Fl&#10;iDNKCYh7kuUhnWFEEgpSfHtZWkLHcj3p5VcnFNLfjFAX05CMn0+zUUaTMIXAOEYoOac+bfG7HH26&#10;zee+aGIX0SfRGWbAptnEDnRGRqug733ZTIIgiKGWWn0mIY2hxg7VbtrETruHkzYYLyibVp/xlG0u&#10;onri6Cf6dDF9EqFJFgU4gjL8v9SnreWXo0/YxszSrYvoE+mkJIkhLI7RiYOU0hQE/ObbWqtPu8m+&#10;HELhc3xGqIvpkwhNSRZkMdg5Rqipn2fbDpHLSrfuJOFJ/XQRfRqdNKaWr2N0YhJBgYV8fB59um/o&#10;y6if8GE406eL6ZMIpTgJ6HP727Pp031Ln5tOe4QIp6v2qGk8CTbHt0/79vBhf1598x8AAAD//wMA&#10;UEsDBBQABgAIAAAAIQA3ncEYugAAACE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jTw&#10;ruVfj3UvAAAA//8DAFBLAwQUAAYACAAAACEAeC1Jod0AAAAHAQAADwAAAGRycy9kb3ducmV2Lnht&#10;bEyPQWvCQBCF74X+h2UKvdXNWrQlZiMibU9SqBaKtzE7JsHsbsiuSfz3HXupl2GG93jzvWw52kb0&#10;1IXaOw1qkoAgV3hTu1LD9+796RVEiOgMNt6RhgsFWOb3dxmmxg/ui/ptLAWHuJCihirGNpUyFBVZ&#10;DBPfkmPt6DuLkc+ulKbDgcNtI6dJMpcWa8cfKmxpXVFx2p6tho8Bh9Wzeus3p+P6st/NPn82irR+&#10;fBhXCxCRxvhvhis+o0POTAd/diaIRgMXiX/zqs2mL9zjwJuaqwRknslb/vwXAAD//wMAUEsDBAoA&#10;AAAAAAAAIQAyUGjBbb8LAG2/CwAUAAAAZHJzL21lZGlhL2ltYWdlMS5qcGf/2P/gABBKRklGAAEB&#10;AQEsASwAAP/bAEMAAwICAwICAwMDAwQDAwQFCAUFBAQFCgcHBggMCgwMCwoLCw0OEhANDhEOCwsQ&#10;FhARExQVFRUMDxcYFhQYEhQVFP/bAEMBAwQEBQQFCQUFCRQNCw0UFBQUFBQUFBQUFBQUFBQUFBQU&#10;FBQUFBQUFBQUFBQUFBQUFBQUFBQUFBQUFBQUFBQUFP/AABEICS0Mbw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0Voooqy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lApdtADaUC&#10;l20tACbab0qTtSbc0ANDU/FIFp1ACbaXbTgKUCgBqrTsU4Lml2UAMp22l205VNADcU5RTttOxQBG&#10;VpQtS7aNlAEe2nKvFO2UbaAE20bakC0oWkBHso2VJto20AR7KNlSbaNtMCPZRsqTbRtoAi20badt&#10;NG00AN20zbUu2l20AQ7aNtTbaQrQBFto21Jso2UAR7aNtP2UbT6UAM20jLUm0+lG00ARbaNtTbKN&#10;lAEG2jbU22l20AQFaQLU7LTCtAEW2jbUm2k20AM203bUoWmstADAKaw5qTbTWHzGgCIrRUm2koAZ&#10;TSKdRQAzFGRT6ZtoAKKMYooAKKKKACiiigAooooAKKKKACiiigAooooAKKKKACiiigAooooAKKKK&#10;ACiiigAooooAKKKKACiiigAooooAKKKKACiiigAooooAKKKKACiiigAooooAKKKKACiiigAooooA&#10;KKKKllIKKKKok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cooASl20YpaACiiigApdtLtpVFADdtOC0u2lFACbaXZS4p1ADVWnKtO20u2gBAMU5aUL&#10;TljoAbShaf5dKI6QDNtOC1IFpVWi4DVHFO207ZTlWi4DPLo8upgtLspDIVSl21LsoVOaQWIttG2p&#10;to9KNo9KAsQ7aNtTbR6UeVTCxDto21N5VHlU7hYr7KNlWPLpNlFwsQeXSeXVjZRsouFiv5dHl1Y2&#10;UbKLhYg2UbKn2UbKLhYg2Um2p2Tim7KLgRbaNlS7KNlFxEPl+9BXHeptlI0dFwINuaXbUnl0u2i4&#10;EJWmMtWNtN2UXAg20m2p9lNK0XAiximsKlK01lpgRfhTGXv0qUrSFaAIaOtPZaZQAwrTalNMxQA2&#10;kxT9optADaSlakoAKKKKACiiigAooooAKKKKACiiigAooooAKKKKACiiigAooooAKKKKACiiigAo&#10;oooAKKKKACiiigAooooAKKKKACiiigAooooAKKKKACiiigAooooAKKKKACiiigAooooAKKKKllIK&#10;KKKok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paXbQAm&#10;2nUUUAFLtpKfQAm2gClpw+lACBadil20oWgBNtOC0qqaftoAZtp2008LTlWgBqoaXy6kAp22gCJV&#10;Ip6inqlOVeelIBFWjbUyr7UpjzSuMiVaeFp/l05V9qkQxU4pyrUu3ihV56Ux2I8YpwFPaNaAn5U7&#10;DQzbShaf8o70YPYUWKGbKNlSKGPUU4qfSgLEOyl2mpPwpoZfWgQ3aaNpqTA7GmkN2FIBmyjbT9r+&#10;lG32oAi20bTUu0+lLsPpQBDtNLtqTb7UbfagZFto21Lt9qNlK4WIStJtNT7KTy/ai4uVkO00jKan&#10;8v2o8v24pisQDNDKcVP5Y9KPLHpTEVwuaXZUuz2o24pARbaYy1Y200p7UrgVypphSrJjppWmIg2U&#10;xlqwy1Gy1Qyuy1Gwqdlpvl+1MRBtpjL1qwR7VG30oAgIptTMtN2igCOmVLTCvNADaTbTiMUlADKK&#10;dtpKAEooooAKKKKACiiigAooooAKKKKACiiigAooooAKKKKACiiigAooooAKKKKACiiigAooooAK&#10;KKKACiiigAooooAKKKKACiiigAooooAKKKKACiiigAooooAKKKKACiiipZSCiiiqJ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p+KAEWloooAKUChaeBQAm32p2KK&#10;XbQAqil2+1Kq0/bQA3FPVaQLUirQA3bTgKfspypQA1VpyrTwlOVKAGqtP2+1Kq08LSAaFpQPapUj&#10;HNLtHpUjGr9KfjPanKgpwWgoYqU5Up6rTtoqQI9lPwFo6U9VDdaCiPI9BS7VxneB/s0TMkYyQfwr&#10;JvNbtrZypSTIPYD0+tJysUo8xqGQDom6o2m/2MVx9x4+hjYhBOP+AL/jVKTxlcz/AOrlde3zRrWD&#10;qF+yZ3bSIoyZ1U9cbulNW6Tp5yn/AIFXnE3im7ZjmZs8/wAC/wCFRL4quIzzI3/fC1Hti/Ys9Pa4&#10;Xsy/nTvtcTdFQfiK8zbx06dWl/79pSW/xBRmH+v/AO/af41SqidJxPT1mU+g/GnhlPcCuDtfGizY&#10;/wBd2/gX/GtCPxMH7yf98rVqoiHTZ1u3PRqPL/2qwrfxBvJ+/wD98itWC+Wbs3X0FaqSZHIyyFHq&#10;KM+1Iu1ucU7cvoatSRHKxOD2xRtp3y+lO2indBZkVFSbR6UbR6UaBqR49qNvtUu0elG0U+VE8zIs&#10;U3FTbR6UmypHci/CkNTbKDGKnUvQhUdeKCtSbaNtWg0IttJt9qm2U0rRYCIrTCtT7aYVpCsQMvtT&#10;GWrBWo2WgRWK00ipmWmlaokgZajZanZajZaYiuR1ppGKn21Gy0AQUhWpCtNoAjpMU8ikoAZSNS0U&#10;AMopxWm0AFFFFABRRRQAUUUUAFFFFABRRRQAUUUUAFFFFABRRRQAUUUUAFFFFABRRRQAUUUUAFFF&#10;FABRRRQAUUUUAFFFFABRRRQAUUUUAFFFFABRRRQAUUUUAFFFFABRRRUspBRRRVEh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S0oWgAApaKKACl20lPxQAi08ChVp4WgBBmn&#10;BaAvIqQLQAKKfSqtPC+1ADFWpFpQlPVKVwEVacBT1X2pwT2ouA1Vp22nhKcq0rgM2mnhaeEqRVHp&#10;SGRbT2Gacq/3uKk6cAUoTuaRRHgfhT2UKPl5oO3/ACKduXaTn5vTtQnYLCKQeO9LtZQWYYUDOaRp&#10;BtOQq8dQKoXmpLaxsTJ8uP4sntSc0XGDLyzBmwvK9qo32rQ2oILgNjPKn1rmr7xcImKxSKCCOisO&#10;1cxeeKvMP7yYZx6N61zyqo6I0WzqNW1RpFLLtIwx6GsQ30EiAM+Je6gGsCbXpZDgPlPx6fnVdtUm&#10;X5kjjcf3mBz/ADrCVVM3hTcR13eXBmZdibeMH8PrWfJ++YA8cdqX+3Jg5823t/8Avgn+tOk1SPr5&#10;cIPshrmlUOlFRVTcwycqcUPcLDwTj8KuJcW8qk7UUkclUqCb7CD+8kIP+7n+lZc5ojN/tCKViN3v&#10;0NSBizDZyKYk9t5h8mONxj+JKheGfyGmyyRqcEq2P89aiU+xagpGl5hQxheSeuatpcKvDHDdxiuT&#10;n1JYGj2XEjMDyGJ6io5tfvY/3kaRyZ4+fP8AjU+1YexR3VtqEj5MYVh9DV9fEjW/Ty89eVP+NeZS&#10;6/r8PFvaW59ecf8As9QL4k1mNt1zbwKPqT/7NV/WLE+wPX7fxpOpHyw54x8jf41pWvja5eUq6QBc&#10;cEI3+NeJr4wmZlBMavngBW6/nV1PFoH+vuTE/cIGrSOIIeHPcI/HKo2GaILj+49TL8RLNZBmePZ3&#10;PlPXiFp4usrjKy3zg9eFfP8AKrlrq0MkZjilMzMeN4Oa0+smbw57XD8Q7CR8G4j25HSJ/wDCtKPx&#10;ZZXH+qnVu/8Aq2H9K8M8q5ZQ6Fhxn5WxUUi6g3+rvbuI/wDTOcr/AFq/rJm8MfREOsWshx5vzdht&#10;P+FWlkMgyOa+cbXxZrem/K8zMudxeSRmYdsfeq5D8XZoJVWTUWHfH70/1rWOJMpYdn0HHlmO4YGa&#10;dnMhWP5iPWvHrD4uTeWhWaGVSFJLpIf610Wm/FKzuFBuLiKJ8HJjikz1/Gto10zCVFo9B/nRtPcV&#10;hWXiuwuuUud5zj7j+n0rWivFn5DcdOhrdVImMqcicADdn8KF5pu5SVGak+Ve9PnXQjlaIRmlqQqv&#10;rSbR25rVO5DuRNTSKl20hWpZSbIStRtVhlqNloGQFaYy81OVppWgCsy1Ewqyy+1RMtUSQMtMYVOR&#10;1qNlpiK+2o2HNWNtQsvJoAippqRlpjUANZQOlMyakpNtADaaadSEUANooooAKKKKACiiigAooooA&#10;KKKKACiiigAooooAKKKKACiiigAooooAKKKKACiiigAooooAKKKKACiiigAooooAKKKKACiiigAo&#10;oooAKKKKACiiigAooooAKKKKllIKKKKok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VetOpFpaACnYo205RQAgFOAopyigBVWpFWgLTgKAExyKkC0gWpY19aABVp6r81KFqRV&#10;oAQL0qRVpNtSKtSAgWnBacqFulOVcdetIdhFWnBad5Z4Ip6p19adhXsMC06nBdvXmq88xj5zxihq&#10;xa1JicU1pe3T8aozavFEo3K5PfAH+Nc/rXi+OzSVkEq7Rx8qntn1rCU1E2jTcjqJbqOEZZlHOOWA&#10;rHu/FFrbneZocAfdMwGa8t1n4oTNMyCSYAEH/VR+lchfeKb64iZmnJHA+4vr9K5Z11bQ6Y4d31PY&#10;NY8eCRSsAxjcN0dx+R4FcvqHi6V7dwZXLEH5fPOeleatr2oSKwguNhx/Ei/h2rNuL3WfmZryMtjr&#10;sX0/3a5JVjrjRO2n16Q/MzMGP8JkOapPrkLcvLGp9GlFec6lfeIdu9L+EZYdUX0/3axb6DxNcN+6&#10;1G3XjHzKPX/crmlVZ2RppHqs3iiKHI3IR6+cKqzePo4UCLGsgB+8Jx/hXj8+l+M3bb/a1ntPGNg6&#10;f9+6rSaZ4oh+R9StSR6KP/iKx52a8sT1yTx5A/3kjQ+84/wqG58SmeFjE/PT5Jc9/avH7rXPsPyX&#10;haVwcExqMeo9O1XbPxZmM+UZF57otHM2UqcT05vEEtrCHF07kruMfnEYwOlU/wDhOrktj7BLN7+a&#10;T/7LXEQ+IPtRIy+R1yops2qX24i0nER/2lB4/I96V2V7NHR3XxHv7WQ7NCuW7fLKw7f7lTv8Rbx9&#10;Lmt/sU+5mBDee2eo7bfauXiutTb/AI+LlHbvhR/hT4tRi2GQq5UHBGBn+dO4cltjoNJ+I+lxyNBf&#10;zWcM7lUVbm6QNu5BAB5znFag1u1vLhjFeQiLGV2TAr26c15tqHhHRNUlF61kTcKxmV2lcYY85wGx&#10;1FZ11p+tQrt0u7gtoweBIM8d+qnvUNiseuQ6xFb5A1NLo+0w4/U/5NXItfjY4ktVcf7TD/CvD/7S&#10;vrT7swDnuFB4/KrOn+ONRjcLd3LSrkkhY06Y+g71mzRRPbxcW119y1hQ/wB5QDjPfpVK8gELF1X7&#10;Rk42ge3WuF0f4lWkUixSJdMzlV4jTHp611Vn4ot75tsSTK2Mkso6fnSTE42IpNclUZl0N7FOnmOC&#10;oJ9Puj/IqK38UW9xEVh1KOFyeGjuBkfka6a6gXVoRFOPMRW3AE45xjt9a5PVPhtaLCw0iGK0mwNr&#10;SSyEA55657VpqRZGzpeuvvP/ABUDTlSv7r7TnP8As/erdtvG0lvIY2tGmCj/AFhlPP6V4nN4f1zQ&#10;bqZ/tlsG3kgpzyp91rU0XxpIshtL55JrqNCzuiKFPIxjp2I7UnJoXKe4f8JJaXEyxzQQxKRy7yDA&#10;/MUrWuj6x8tvLYiQ/KDEEY8c9j6V5Jba1cLGTfyGfn+BQOO3p3rR03xJbaTOqwJKlxksrAAgZGD1&#10;PpmhVAdK56BP4Qu4MtFeTbOSFSMgY7d6oXGn6kq+Wkt0pB+8obn9afpfjq8wgup3libbsVY0BC9x&#10;27YrobPxJY3chHlTbsZJIH+NaqoQ6JzcPjbUtKO0fapW+9xOwPp6V1ugfGK+tZF+1WlwqbiSZrtg&#10;OnuvrWfceGba6/exRKrKNoLO3+e9ZNxocsiHzWjZe4BP+FV7ZoydJHs+i/GDTr4osklrEw2ghr1S&#10;cn8K6218aafeAFbi2PGfluFNfKf9lLDM7wBUaNskkk8g1pWfiK+0+MBJ8HpwinvnuK66eJSWpyzw&#10;t9UfXC3EM0Z2yJ1xwwNSLjaMHIrwDw78V7pblI7iaZ0LMSFhj/u16hoPjy31KOJdtxubj5kUfw57&#10;GvSp4iLPPnQcTrjRUUNwsyqwBwwB596nbG3IrrT5jntykVNK96kADDI6U3cvIxStqIhYU3bmpmXd&#10;0qPBFMRCy1Ey1O1RsKCLldlpjLVgrTGWquIqstRsvWrLLULL1pgQMtR4qdlpm2gVyJhtptO60hWg&#10;Y31ptP8AWm7aAG4pKdTTQAlFFFABRRRQAUUUUAFFFFABRRRQAUUUUAFFFFABRRRQAUUUUAFFFFAB&#10;RRRQAUUUUAFFFFABRRRQAUUUUAFFFFABRRRQAUUUUAFFFFABRRRQAUUUUAFFFFSykFFFFUS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00LTqAClApQKUUAFPpKcBQAAU8L0oUVI&#10;q+1ACrT1FIFqVVoAQL0qZFpqrU0a0hhtqRVpAtSKtFwsIFp6rShacBUjY0rnpUot16knNNDLHy3A&#10;qK4uFiG4uQAPek5KI1FsnGFz6VFPdInRvrwaxdS8V2tnE+6ZQQG/gY9K4LW/ibBayuBdKAw4+ST0&#10;FctTEKKOmFBtnod5ewHq+OfQ+lY914ktrOM4lXPXlG9a8X8QfF5IWOL/AG/MOiy+lcPqHxckkQlb&#10;3cMDqJfX61xvFHbHDWPeNY8ZRS5G+PPzbfkbmuF8RXsOoLmd9gLg/ID6YrxrUPivqd0sq2RhmlUM&#10;BuEg57dWFcjfePviRcOxj0uze0B3GQynIGOT/ru3PaueVa52Qo2PoOGOGK3UxuzJ0BP/AOqrH9oW&#10;UMyxxTFsjPzKf8K8B0n4hawsKrqM/wBnlAO6NHcgHPHRj2qovxgjZx9qv/Ift5aS9P1rmczf2Z7/&#10;AHHiT7PMEJjCFiM7WziobvxBp5j3NcYkz02Nj+VeJ2fxE0O6kDT69dlsg7cSkZPUfdqxeeNNNkYC&#10;21CSVdw+8r/4VHMUonqTarp15w1wwfqQqt/hVC4u7EwsBMx/4CfX6V5zH4z0yFiXv2EmMFdj4/lT&#10;dP8AHFrNMq/aFdSTncj+lQ5Giid21jpt5JGZLiVef4ff/gNXW0iDyxHZNJMFORuIBx37DvXDR+N7&#10;FpSnnopVtvyxP/hWnb+MFUYScLFjhwrBjWbZdiebS9Yhcg2iAf76/wDxVc1qMlxDIPtCLGNueOe/&#10;1rqpvFccChraf7W+cEXCsRj17c1SXX5r7m/0nTY06Flgycdu570uYLHBXd5asz7JSSpO/g8fp9ar&#10;xXV1N8umRpcuOSH4+XueSO+K9Ikh8PajHt+y2sTYw5htgpJPr8vNZ83hvR9xFpPNA/cwgIcen3aO&#10;Zlnn1946uvDJKsluLgEIyOjMACM9j9KiuvFEWoRm6u3SKdPkVY0baVz17+proNZ8FvbsXjsk1Fiw&#10;G682OTx15xz2+lYR0W4m+S6sIILI/wCsmjC7lPbHJ747d6qMu5SVy5pPjC2tJrYrKhZmTaGRuSDX&#10;Q3182rMblgu1yOVBA4GO/wBK8+1LwfbsySW11eLsJb5ZAuOmMcVm7PEWmzN9nluJ7PGEaa5zz1PG&#10;4d89qfMgcT0capHqF1uu2EYCYHlg+v4+ppLqHT7yQLDPI+Rjpj+YrzHTvHt1Z3LR3kduMpuG5GY9&#10;R7/Wuns/GOlTXCJ9pVJDnASJx2+lIVrFnVvAdtdA3Mb3DXEe6SNd6hS3UA8dMj1rnH1nUPD0zRXk&#10;MMMK/KGOWO4844P1rrZtSu8I9qfNib5vmJ6du4qWN7C8hVtTtLV5Dyd8IfnoOx7VLKtco+HPiJJC&#10;7snkEYI5jf2969M0n4pJcLvvXghcMQBHFJjGPx715pqfgm0SNZdIM0nO1lyqr3JOMDnpXNy3mpaS&#10;pDxKR97MjbuvHY1Dk0Tyo+kLebS9YiM0dzIxkG9tqkAbueMrVDVPDxvoxDbB5IlYMrbgD0Oevua8&#10;i0vxYZLeEaXfzSzqii6jLOqxNjovTjO7pnpW/Y/EPWLNRF+6faD8z7yeTnrupXbKUUUrrw7LoF4l&#10;9pSNc3kS/u452XYc5U56die9Xh8VNSs4jaa3DZ2ayHefLjdjt7Hhj3FdhZapoGuQsiTA3ZbaipCV&#10;yBgnkr9e9YninwVp93ayMitNPtULuC5+96kfWnzJaMbRlWq6PqcwvLO7lmunYTbCpC7ycgcqOM+9&#10;ddY6jqsNlGiW0JYZyCfc/wC1Xi994T1PTJZprC7v0ljZnSFboKm4cquBjjtWZB8VvFfhS7ePV44I&#10;7ZV2K8rPKxY4YA7ZD2z2qLN7GbR9I6H4zh0udFeSNTktyjHtjtXeW+pQXLCS0k81gcDKkD9cdjXz&#10;zovj/QNYwIbqOWUsVH+juDwM9StdbKupafE1xo95d3Tp0jmnIQseDkZHY1vF8u5m4nr+oXUVxDHH&#10;dN5bMpVQgPJOM+vtWZ9hktfntlMgPA3kf/WrzrR/iVqFvcCDxDDa2yqypG6o7sQDhjkM3PSu903X&#10;9P1qFTY3jzPgsU2soABxnkDvitHUiZOmxkkKXzBpiVbGPl9KltbibTWxGim3ByXbk+nr9KIVmjQ/&#10;aIkjOe3PH509IJZGyF3QnrkjH5flRGTTuiJRXU67wz8RDp8qIpgPzRht0bnGPxr1PRPH1nqMa+dP&#10;Gj7SSEjf1xXgE2lxshaJnjlAziMhfm7dvWqdvqmsaTcMA7CILtDNISecHs1d1PFOO5xzw6nsfXCX&#10;iXHKNkdOhqwMbc14Fo3xOlt3CfbPMUsTmTzCen1r1Hw14yh1S1i3yqzNxwj/AN0HvXqU8QpI82pQ&#10;cWdQzbuBTGXbQkySqGQ5yM9MU8Lkc9a7E1JHM00QMtRsKsMtRstJpkkFMYVKV601lpkldhUTCrDL&#10;UbLVCKzUw1My+1RstMRXK00rUxWmMKBkRFJTj3puKAGtSUu2koAbg0lPpp60AJRRRQAUUUUAFFFF&#10;ABRRRQAUUUUAFFFFABRRRQAUUUUAFFFFABRRRQAUUUUAFFFFABRRRQAUUUUAFFFFABRRRQAUUUUA&#10;FFFFABRRRQAUUUUAFFFFSykFFFFUS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S0bad&#10;QA1aeopKcooAWnLTe9PAoAKk200CpFoAVVp6rQtSKtAAq1Kq0iqKlUUAKq08Db70Bamjj+XJqCxq&#10;5PapV+XnbmmlgvamtP2Gam9ikrkqnytzvyDyA1VbzVIbcNIWjQAE4LgdBWJrXiYWquh8z5Qw4Ve1&#10;eWeMPHl00xt7aaSMFSvzRpjlR9awlWSR0Qots9A1r4gW1q5G6LG4D/j5A7fSuG174oG5tXjgn2uQ&#10;MGO8yfvewrzu/wBSvJV33cwlQngKoBzj6Cs1bGRZVkJXYOo715tTEHo08P3LWv8AxAvrlmjSS4JU&#10;upK3LHNcZqGvahcSSNtupeOB5jHHH0rYkjs7eadpomcsxI2k+pz3qBrvT1R2SCQYGTz/APXrzpVH&#10;I9GNJJGGJrmS3SWTT5blmOCjKSR156f5zWH9h1C+5/se5tx02+S31z90V2Vvqas58rcqY4BArWjW&#10;9X94Zk8peq45/l9Kz5i+Q5jRfCXlwu8sOxnVSd8GCp5zWwnh1IbcESLIOcx+X1Hp1rbWcLC5fJyu&#10;ePpUEer2cSkNFKWA6jH+NTzlKJy+o+GkuhiPTVQ5B3rb5zx9Kjj+F1gfmewt3P8AtWS11DeK7KDg&#10;xT49lH+NSW3jSyulLRxXA5x8yr/jRzaDscyvgaws432eH7eYgcFbJe3/AAGqS+G0a5YHQlgTHU2u&#10;AOn+zXar4rRGbiXbn+6v+NWIdctr9WBjkJKnqAPb1qeYaRxp8B2d5GG8iCBic5+zLn0xVK9+HlrZ&#10;xMVuIYjwdwtwuOfrXb3l7FawqQrY3Y4/H3rMV/7S4n+dOhHTpz2qeYtHnF18PhMzldYFvnJ3iLp7&#10;/f7VnSeC20/lfFzXJ6eSp6d8/wCsP+TXqN5oMZjJCr5WDuXcclfT8q5i88M2jTs9vEqMccs7dMfW&#10;lzFWPNP+E61HRXKz6RdTAfLukkZck891Nbeg/FS11BwLyGGxG4grPdDpjIPIHepvEHhi703L6xJD&#10;doWC4gJB3YyD0XtmsQ6T4P1i3aO10m4ju2OEkklfaMcnP7w9s9qtCsdf/wAJtpEjEx3tlER0C3Kf&#10;P/n+ta2j+ILfUjtQRgbS3nLIG3c4x/n0rwXxR4H1LSVa6tp7aKBfMlRdzFgo5A5XriuYsPiN4i0m&#10;Q20Go+WY17QRkYJz3X3qrCPrC91SSxJVLVtSAOMqSc8Zz0P0qGTTYdUiaMTR2yNwWwCBjn1FeUeG&#10;/jdBZwquqC8uZQrBmihjAJ3ZH8Q7V6Ro3iTTbxd4gn8gMQykDJOP976VnUi+hUWVbrShYSbUAu0B&#10;IZlTgAdz160i6ZZXqDzLiC0HXawXj9RW86xXCs8ClIGGWVupU9vyrLvNPs34WEg57sfT61hqjTc5&#10;TUPCdhr22JYLbTnX5vOECkkDI29vXP4VxmrfDu+8OuJrSW41hlUMBDbtnJOCOC3Qc16XqGk6haMr&#10;+fDgjHH4+1Rw64bP9xIWaZjuVlUYx/kGtoyDlPJxf6vpmJJft3y/N9mdnXp/Bg/l0roNH8fo9un2&#10;rTVSTBys0vI546r6V2VxpWmeJ45RBbMt6oIaSV2CmRu/BPGR6VxureFYdEupBfRpMwIU+S7dSMj0&#10;7VrzE2O2NvBcfNaa5G56G3hkB/4FgN9B0p6ra65btDd2EOmMxxvmQZAGDnkDr0rzOw1v7BcEWheK&#10;4KcsVBG3I45z3ArttD8caRqky2l/bXU95Ix2SBVVQoGcHDD0PbvUWM2c54g8JX2jSzzabJcSRSF3&#10;Z7WJlUKOQSVPTBNczbeP7rw/ctDd2E13tXb5s0xXcTg91PbivfDHDa2Q+0IXsriP5Y1PzeXjoenO&#10;D61zOp/DXQfF3/HjYCGQkSEzzyDgDbjhjznFUtARkeHPEu11a3XzBuP72KTodvTIH+c16p4d16x1&#10;SxkS5mt4JjIQPOlUtgAHvjjrXzFfWviLwfcL5N/bx2IXzJIkUMxY5XI3J7Dv2rp/C3jiHVHWdFnC&#10;K7IQyKD93PY+9Eoc2oz6Kk8J2F9C0sV9bOxUttSNWJJGQPvVxfib4e2F8u24gtnYOCfMtVY/dPrV&#10;bw34+jupo4LXz43jZEcui4Jzjjk+hrtZLiO+QPMrPITknp7dqxcuUZ89eKvhvf6VbvcaXfXEMqKu&#10;2G0gZGYlsEja3ofToKq+CvjRrNjeRWuqadfQxO7O015duqqNnGdy+o9epr37WdCaGQM2w/KOjH1N&#10;eZ+Lfh/p+tWMt1YW6QqirH++lfOd2T3PY0J8w7HSweItM1y2juvMtJJFQSCLzVcsSM7frxWhpepS&#10;FvNhuW0wMpGyOQrjnpxjr1rw6KC+0mR7eymjhljPlq2NwDLwDyDxmtjTfHF3pp+y6tM9zcRqdzQx&#10;ptJJyMdOx9Kvk6g+x9HeGfGckkey7gZwXP7yabOBtHHI9f5118JS4VLm3u1kBGfs8bZ5I6cHtn07&#10;V4jpXiKJbZopRI0jPkEKMYwPf2NdNo/iqfSQr+Y/lZ3BVRScEYHWmpWMpU76nqMNyGbDAIVIByad&#10;erHtEqqtxuONgAOOOv8An1rlrXxVb6xEHtkmjeNQbgyKBvJ9ME+h9OtW4dVkjHm7j5DcKu0ZB/yD&#10;WqakYOLiaNxpqTRmeC4WNl+URxjk+/B9/wBK1ND8SS6LdW8LXD7QCWYzFQDtIwfyqlAsZU+QpRs8&#10;bqo3VukrOCuZs/ezx1//AF1pGo4siVNSWp7H4b+ISeYA8yuoKfeuuMV6Lp2vW2pW6Sxyw5YE7FlD&#10;YwcV8rJcPYmIxNtVcGUYzuA9M/jXX+G/HUtiodZJBAUKqojQkfN7/jXp0cQeZVodT6KZt3VdtMY7&#10;eduRWD4f8WRa2uAJclyvzqo6AHsa6BmDIB6ivWhUUjzJU3EiPzc9KjZalpjdau5mQstRMKsEVGwo&#10;EVnWomXtVhwKjIqiSuy0xlqeo2pgV2Wkx7VI1NoAj201hweKfTWoAjWloooAa1JTiKTGKAEooooA&#10;KKKKACiiigAooooAKKKKACiiigAooooAKKKKACiiigAooooAKKKKACiiigAooooAKKKKACiiigAo&#10;oooAKKKKACiiigAooooAKKKKllIKKKKok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VetJTh&#10;QAtLtpKOaAFUU9aQZpw4oAQd6kUUKtPVaAEqRVpVT2p4WgYqLUoTpSIvtUyilcdhFWpVWhV+Y1Ic&#10;Z4FJO4noCqalGQtJtOF7VXvLwRxlVGSAQTnGKiT5UXH3hbiZYF3Mcc46V5/4k8bRLA8CPGXZVIBj&#10;b+9/9aoPHHjKLSl2NdSLIJVBUFhjKk9hXjd94yS6t2bLGbgKC5Jxn1x9a4KuISTR6FLDttM1de8U&#10;QGZ/NkVdzP0RvWuH1rxHa2rNLHKrMQSNyNjgCsfWzJNN5v26Q+YzNs5+TJzjr/nFZctq8seGcynB&#10;27u/tzXjyqOR7UKXKMvPFuoahMwt4beReCOCO2O7VQOuWEyk3s/kt0+RG6fke9VdUVrWMKzGxIYf&#10;PHyTx04/zxXI3muaJayATarubGdpt5Dx+Vc+rOix2N18QNBtFWFb/O0FDuhkzxx/dqjD8SNJt7of&#10;ZrtZHdlyHhk/DsK5j/hYXhizVVGkWepNjBaSLaSR35jPWqU3xA0u4uGktvCVmo4xtZBjj/rnVNaA&#10;r3O/ufiLrckzfYLSznt/4XZWBPHPVx3zU9v8QNUaVUvLe1ijPUqrE+38R7156vxBfYBFoKRj0W4U&#10;f+y1q6T45jmYC40SM/MeWlDcY/3a55XNlY7yDxVeSPm3ihk3EdVI+netOz17V5p/LktbdYyMEjr1&#10;H+1XJQ+NbGGM/wDEvjiZh8u09D+C0628ZJJJlUZOOzn/AArIvlPRbG4ZZmLgK23kflW6s7MwbA3D&#10;ivKo/G3kucRNKcf89CP6VaX4gTxOA9o6jrn7R/8AWou0S4nqa38yowKIFx19vzqpJeWsm8SylTj+&#10;EH/CuHtfijBxG9sSeFOZSf8A2Wry/EbR2k2TwJCF+ZpNrNn24T/OKXMyeUu3ljeyTNJpcIuQ2MeY&#10;wHGOTyR3qpaxR2zhtZY2jDtH83y44PGe+avWvizTL5RJaXflxsONkbjocHsO9TRx295IC227HTEi&#10;fpzTuFjDvr6waZRZTtMQx+8pH07CnfbNVeFUS2hMIOVbPJ/8e+tb9xoEdwqiGxhhbH3kVQfY1gX/&#10;AIJ1Gadj/bE9lFxhUBIHHTAf8aTY0Ph1Jlt1hG07eehz/nms6+0GyW1fzpZkTjJBHqPauhhs30+J&#10;VksI5lHHnMVy3fpyf/1Vma3JHdRt5x+xQbQGdRvxz1wPwFSp2GcpfeFY/KEmlmW5faWYSMoAPVeo&#10;HvXJaxodzcZhvojDtYN+7ZeuOPXsa9Bhs7mDmyle9jbn73lgDtwT3pVtS107X1oi8fx7X54x+lbR&#10;qi5T5s8QfCVbOVpNJFzcuWC4mljA245PQdwK5m3+16JKst9EsFyvKpncCpGM8E+/evp3VoI7dy7W&#10;cUcJIAcBeTjpgD61hNpOjX0TJLpNlOx4E0luhKjrjlf85reNaPUlxZ574T+LF1YSQiRLVYYzH8xj&#10;cnaO/DelevaL480PxRCrz322ZgXZYoZAODt7qe1eZ6x8J4dUuGbTL9IX3sfs8VqEGSflTO4D2rld&#10;W8E+J/CUzHfPFDkRq0dwq8kbsYD+xpvlnsUtD6Bm0e9tYx9hh85iefMZf8R7VRbxNEymC+dYZG5A&#10;RGPHr37g15x4H+Kl1aTytcS3OogqQEmuXwOV55B/ya9AvtW0bxNG0KRw6deOAqFISzYB3E5Cj3HW&#10;sZQsbJ3FWeFpUe4fy4d2YWUH5l9T+GK04dSx8lptlUdNwI47+neuM1LR9U0CMTO0l9aSBnV2kCiN&#10;BzkAknoentUOm+IItQUWsFy8NwgLsV3Zxnpnj1FY6jtc0fE2iTLDGFRjYbgfNLDd5mD8v0x7fjXK&#10;3GkQtC1sWk8h+WbI3A5+nsO1dXp/jCC1RoNQi+0wk7wZmLgNwOmD2zzVu+8HweKLdk0zUfJmbCKs&#10;cBXkHcTnI7VopGconlratq/gK8jkS1g/syeTc803zMIkP3gFYHO1ien4V3Gl+J9J8UafFc6Tdm71&#10;eTLTW/lsiLGCVyNwHP3O56msTWvD2r6Us1vqGmjUbSIPG1xPMh2IvDMFJJ5HOB6Vxq6PFNeSHQte&#10;lsLvHzWdpC8QjTjPzAgEE7TgevtV7mWx7HqF1ZeJozaX8zQmQAYgUg4B3DqD3FeL+OPA+uaDeLPZ&#10;WPmwpCpLTSofmLEY4Ye1dNZeLpdLt2stXsvsM8jeYLwzea8a8YA2gnkgjr3ruo9RimiIvrZLmHPz&#10;STYfHoMEHv8Azou46FKPMrniXhf4kH7UNN1wwWQR0t18mNyx52tyCwyOK9c8P+MX0tFFr5UmkBSI&#10;biRG3sxOSCMjvu7DpXP+M/hbp/iWznutBFst2qSysIbRYmR2GV+YkZOQeR6V5TY3XiL4d6jLbanH&#10;calDGnliGW8GxWbDhgMsM4z+ZrTkUiNj7X8O+JrfVISIpVdS5BIRhyAD3pniDwxbXX72F5nnVAqr&#10;uAB5+nua+Z/Afxcj02ZDBcz6hEJGJzK6DJTGMFT7Gvonw/8AEDSdew0M/mHcUwUfsM9196zlTa2L&#10;jI4/xNpYuIDaXu6HKvFH5ZGWyAD6+1eSeJPD+paBIxhtt2m7lWKaR1LMSuSCAR33du1fVN74ah1m&#10;ykk2RjfGzLMYwTHuH3h3z3/CvPNW8G3VrM0P2ddZt1I2mbaoJxnOGJwRyKalyrUuyZ4DNCfDVwt3&#10;4dH28RjObrpvOVI/h42kGvSvCPjY6hYwSAxHWUAQ26owTcFG4ZJ7Zbv2qjqfhOK5haOykQSkDbCk&#10;QUNzyc5A6fyrgdakvvDt/wCUY30+VBw8MoBbkjf8vc4ppqRlK6PpHStX0y6jja4uWj1FQpWFEbaZ&#10;e65weN3HX8a6TTPFVzp8hW4SGOAKQrbWJJznHB+tfOHhPxq9vE8dwjzyzhFS4eUlozz844JzyD1H&#10;SvQdJ16Sa1RPNkvHAJPmOfXrzUzhJbFQae57XbyGxmV7PEtuOWeTqGxjHb2rrNP1OPVbVYpWC3XC&#10;oiAgFQAc5P4968K0HxoUvolmmlaLLEo0jEH5T2xXd6X4g3MtzAGYAnChivUfT3qVPSzJlT1ujtNU&#10;ee0aAzIqQLk7up2jGTwfSoo5ku1E0Z3QN91sYz2/xqnpniq01jzLOb55WxF+8y2wtkHGR/nFMn0G&#10;+0u8kns5nvoWARbPd5aJwCWGTjqPT+KtYyZzTgdRpWtSaRMsiBCqkklwT1GOxr1vwL8QoNWZbVpI&#10;vMVFG1Y3HIU55P0rwG28Q2mof6o55xswee/pWvouqSWt8slozxzLn93GxTdwe/tzXo06zicNShzH&#10;1QjCRFcdGGaQrXl/g/4kpIy2120gkUxx4eRn55B7V6XaX0N/Arq+0HJzg+uK9ilVUzx6lJwY8rUb&#10;LUo+UbPv553elNc5wBxXVLRHPH3iuy1Gy1YaMkVHt55oj7xEvdKxWo2WrDLUbLVjsVmWmFamZTzU&#10;e33oERMKYVqZulRmgCNqbUjUxqAEooooAZR3oooAKKKKACiiigAooooAKKKKACiiigAooooAKKKK&#10;ACiiigAooooAKKKKACiiigAooooAKKKKACiiigAooooAKKKKACiiigAooooAKKKKllIKKKKok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paAKdQA3FOoooAVadj2pBTxQAiin4oWn7aAFXtUi01VqRVoA&#10;cq09V9qVVp4WkMVFqZVpqVKq1JQqD5ulO25YUY5p2cGjYncJplhi3HHAz1x0rhPGniqPTbOUxMrS&#10;PHLwkwBBA/nzXRa9fm3tZWJOFRzwB2FeK+IbqTUJpCzZj3OQCADgn2rirVDvo0rs4rxFqtzrF9LN&#10;NLKqMVIV5CwBCgd6xvtMBbeIY8Djbx/hWxqlqWkYDATIwM+1cF4o8Q22l2zx28csc5VWVsAgfNg9&#10;T6A14lSd2e5Sp2G+JtctNPjdw0Mj4ciPzACpHavN9S8ZX19MRbW1xDHH/HFKxByB6Dtg1bkhl1K4&#10;Ml4yyrM+5B0IDHnOMe1Xh4eEduPs4SNMHeCxOR/nNcx3pI42/sdR1yMTPrV1almz5TMzYwMf3hWd&#10;J4XSO4VnulvTjo0efXjqa7UaUFuGVgpXHABPtUE2i+W3mKFBA/vGkmWkjjI7KGOco+mR43YDNEPX&#10;r0rXXR7eWFTFbxKWzkJEOPStK40ieZ49rxgZ7k+3tUV1b3entGsUqISfm75/Me9WTYz4/CxnmYed&#10;5Ixn/V//AF61bPwaEkULfbuvSP2/3qzJdSvo7lx54zj+6Pb2p9rqWsfaE8u7RevVF9P92smhmpc+&#10;E2lkjU35h2nHKdf/AB6opvBsykCPWZE5xlUP/wAVWdJrmqrM/wBqulkCsdu1F4557D2rU03WpLtB&#10;uZicE/dA71lYu4+38B3H3m8RScjoVP8A8XWyPDpT5RqBuSed23P4feNUDrAh4bcR7AU6z8TQxyqA&#10;su3n+Een1pAXm8Nybcxszvj+GM5z+dRNoN3+7U28ztuG7MRzj39q1LfXGkUPAzIcA/Mo/CkbXNTj&#10;uDK1yDE+FChFz/L2pNDIl0S9jgUQmeAZ+6iMMflWaL7WdLkDG5vmA5xvdevHrXSW/jBI28qcSu6j&#10;JKouP51M1/pOotte2mYnjk46c9mrMVjnU+K19p5CyR3D7eMtdsOn4V02h/GK1uI1+3QQxDaTvuLw&#10;cnPTleuP5Vl6j4FsdUG+CBEJyf3kj9+nc1z2qfD+KygUXCRPFuwFSR85wT7e9CTFY9o0zWrDXI1Z&#10;L22KEFgFlVxwcetaF5aWuoWckIsocNj955YbGCD6f5zXzzby6zpnyaVdx2sIGFVlDYB5PVT3rtdD&#10;+J15YsIdQnln3MW/dxR9McencUrBY6rUvCElwyPbao1iLcljDEmPM6YXhh6Y79azJtHnk/dvdSKw&#10;5LMpyf1rbt/EEGqQpLAsiM6hiXA6nkdzTbyQeWGPMxPzN2P+eKkZkyalap/o97pUKbOd1wAMntwV&#10;9DWRdeFIpRvs7lHwMbYIwcnPsfSti6hiurp/7SX7QeCdhxzgY6Y7VTa1vrGdVsZo4ExkhuefXkHt&#10;irTHa5xN3pV9azXGxbiAqzYdUZc4J5rJbVHt5WTULdtSA7XJzz2PzA844r1GS+tI/Lh1GKSeab5N&#10;0fA3dGPUdzXN+JvBLakxn0/yYEdxgSu2cBcHse4q1UsHKec32nadJg2tta2bdCsMagn34A9vyqha&#10;3cWn38TXGppbyAEhZJQpxgjPJq3MvkyCH/l5xv3jpt6Y+ufasvXNG0/XIWVICNVICwzu7BFUHJBA&#10;Ppu7d6vm5gR6Z4d1galC0FxH9tgZURJJX3rtIIyMgjBGKy/FHgGQ3D3mmzNaCRlXbawEYG3kZUjj&#10;IrzOx1zxJ4LniivdRjltXZUgjt40JREOMElB2I7npXpnhr4qW01uiX6XU6hWOFjQc7uDwR2oaLOZ&#10;t5lvpDHdKNPYDcBNwSPxx6n8qqWOua34DvI5f+JhqkK5kZ/MdF+YFcE/N7H8a9C8aeAo76CK805I&#10;oHDCEmWR84wx6cjuK5C51Jb63eCUM6tjIwB0Oe30qRHe+E/iPoni+3a2vLWwW4ZY45I57hJH3OCG&#10;BBUHOeo71S8ZfBVdYzf6HdDTXlkUbdPs+QoUgjKMOCQD9a8ZutDvvDuo/wBq6XNDbRrKbqYElmYK&#10;dwwGBGevp1r1/wCFvxlm1KNLSeW4eWOF3J8mID/WD0+tUnYzcTibWwn2/ZtU0eQs5z9rvITlF7D5&#10;l6ZHr3qWyW50GFrO5nl1CKRvMN3MSAnQBeSe49f4q9m8TaHa6zC89vEEt1VUZZGYMTuzngn1HevL&#10;bizdUNpfFZhJ83yHAx29O4p76h8OhJY3D2e2SK5Zo5sMyo2Bj0ODyOai8R+GbLxZaJhLeG48wO03&#10;krIzAArgng+n5VnRw3WnySCWRWtSf3SL1VB2PHpjvWjb3E8UKzQuEibhVIBPX6e1XGVieW54J4h0&#10;m58I6tC5t5bSJYt5hMZhVsllz/8AX9q7Pw34guLCRby3vpSI2YfZI5yN5K4zwff07V6F428L6Z4+&#10;0e4kS2/4mG1IY5p5GUKA4YjCkjoT271862GpX3hzUobW8nEruDIDCoIwQR3A54NaJ3MXofaXw5+L&#10;UU1pFb3cSHKQxt512DjIIOQRXoS29prDm8trmF0k6QRYcLjjPB9vTvXxr4Z8UCTa0PmIy7C5ZV5P&#10;t+ter+E/iddaYixpNMoVGHEUZ6tnvWc4svm0Ou8YeA5IbgXdlMyeXGo8mCAjcSxBPB9D6dq8u8Qa&#10;Kmoefb3MKi5zt86WPLjDZxzz69+9fQq6tF4gU/ZFeNvujzQByOexPauM8aeEYLzzZrCNILkKBK8j&#10;thpN3zsBzwc//WrGPusqKu9T5d1jT7/Q7txm4WJnYRybWRQAeCPbkVp+FfGFxodw0s88t4hjKBJJ&#10;yACWBzzn0/WvRde0GDVbaS1njD3MCPEHLMFDkYzx2yPSvJNb8OXOk6lNE7xGJdoCoSeSoPcfWuxS&#10;TRU7JaHtOl65aa5KqwyQ2spJUKkgLcDORjFdhoesS2G0TF0jjJA8xyokGMBuexr5v0vXZtLuUvIX&#10;ZPLJ/hBPIx3+tex+GPF9rr+n2wu45pptoTcVVRwoPY+uaylBbmcXc9Bj1SUXH2m3LRYbzMxuRu5y&#10;ORXoPhPxmlxbRpcupkCsSZZ8n73v7V5daw3FnCJJHVrWRQ0ca/eCY6HjrgjvU6ytFGLi1Plh/lG7&#10;k/17isb2Kcbnq3iTw+skn9oaU4jiiQIYLOP5WbJycqeuGHbtVbR9VluLhIzC1tcW42bdx3zHBBOM&#10;A8Yz361Q8D+OFu7qOB/ONmztvj2KCSEyOc57Dv2rrdW0OJmt9S0tFtpRudmkYkndjscjufzrojI5&#10;pRsTx6iGmtmRvsssTAuVfDOcjr054P516R4R8feQot5X37EY73uevzZ7j3rxq+Z7hF+yHyrmIH7Q&#10;79Hb1HXuD6da0/Dl8saKtzukn2ncygYPzcenbFddKo4s5KtJSR9X22oW90P3Txyc4+RgakZOpryX&#10;wX4tkhkUSvIy+YxO1F/u16rZ3QureKUZw6Bhkc8jNe9SqqaPAq03Bj29KiZamK5pkgwK2d+hlGz3&#10;K7LUTVYZaiZa1EV2FRstTstRstMgrtTDUrCmECgCEimMKmK0wigCOinEUmM0AMIpKee9MoAKKKKA&#10;CiiigAooooAKKKKACiiigAooooAKKKKACiiigAooooAKKKKACiiigAooooAKKKKACiiigAooooAK&#10;KKKACiiigAooooAKKKKllIKKKKok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BQadTcUu2gBafTVp4o&#10;AMU7bRtp1AAFqRVpFFSqtAAq9KkWlVelPVaVwHL0p6ilVaeq1IxVWpAvSlVafigoB1xUN5cx2UZZ&#10;mxgA8gnvipGnWAZb6VxHiTWnnysbOAUHRz/erGpOyNqcLsx/GWuCbzBGVYjzMfKa8z1S6S2j+0TH&#10;YVDSdCRxya6DXNQWHzDK5J+c85NeZ65qDaitxHHM+wB1Y5Pyg+1eLWqXPcoU7HPeLfFGoapcPFp0&#10;MFwFdWG4FTjbg9WHc1gafosjMNisY8nJ3DriulsNFMcayB94II83bgnn65//AFVMrJeTKbKJQMY2&#10;JhQT+navNep6KVkZUmii2jST58gbjkjtXPavY/2tfQqmWaJuQpA649fpXUaxG8bQh7h4zk5j5IPT&#10;jrXOa5qkOmLvkH2diGIkXOWwB6DtUstJlS4hGmsYWyHU8g89ee1Y2oTyTRsqqp4H86t/2pcapbpL&#10;BZfa1Y5E7SgFsZHcZ9vwrL1CCeYFMm2YgY2tnv14qLmqTKN3qF5aKgWKPGD972/Gsq81e5YbvLj+&#10;YHdwf8a0H0ef70l27qOcMM/1pvl29uu1wsrH7qsnU+lUmPlOdOpXbSsYo42Pv/8Arqvba7qEEZV4&#10;IQ2c9/8A4qukOxTl7COBOzjac+3A/wA4rP1O6021jbb5cjYBH7ojv9KoT0KdvrWpbnY28OM5H+d1&#10;W01rUmXc8EIQckj/AParnW8RwRzGNVyXbaoyR3+latnqVzsGNPEyEEcyj19xT5SbmlBrhuHKPsDA&#10;ZICmtmOztmmWWeR028fL/wDqrmJL+SI7xpMak8cSL/hVf/hLLqRxCbFk3c7vtAOP09qjkZSZ11zp&#10;8HmxSW7vJhtx3fhjtWhDCJIozJlSGzx9a53TNaMZj82LIbb1fOPXtXV2PiHS08sT7E5wcxlu/wBK&#10;zcWXchkmuYZCEjUwfwsep/X61pMtnrlu2+Vw+doCDHTB7irkmnQa9GH06YEMdwVY9uAOD1x3rn9R&#10;0u/8K8XYaJcBy4ccAnHYnuKlWGTpp82nszW6b1Q5+cjt09K29N8bajYwLGsFsSoP3lbuc/3q5/Rd&#10;Qa5uAIXa9Z2UeUzFRyenPrV3VHkivJEns1scY+6wbsOOPzqnawzrLi10LxIokuL2dJmO5liUgDHA&#10;6qe1c/J4bv8AR7hZLC386FRktK68McjHUdsU77VDH/q22H0UEVrnUzJx5jFv+eWTg+/+fSpJMG48&#10;Py3/AO/jRmu48u0e5QofrjntketW9L8Q3+l/6HqUMNtBGp2soLNuJzg4J7E9q6nTb638shrWOOQh&#10;R0BLn34/zmi8s4biQyJp8N1KTzEyqMDHXJH0/Os2hFmxW3voVlikZpmByvQYBx3H0rNuNUMEyrqO&#10;2CfGVVASCvPPGe+a5xI9T026e4t5Zpo2GwQrLsC9OevqPTvWlceLtPu2DX1nHb8Y81h5hA7dF9ak&#10;d7GxcXwa1BQhoXQ72wchcdR+GazbC1jhunvLEtNJIu0h+mOPp3AqbS9Bub0SXFnctfWc2JCp+RYk&#10;OSAAx5GOwHamzK+m3kkMa5KgfIp2gZANZsZl+NvCFr4ohikmknUIwX90yjoG9QfWvNP7Kv7WM6br&#10;EAtIJv3jNGwZgO2MEjqvpXsek67ZarqTWsO2W5WLzTaFTjZkDfkjGcnGOtZGtTaPLfR6RqbRWerX&#10;Ee+ENAZW8sEnO4DA+63Gf51pF2GeV3WjvdW7x7W+ywqVRwwyUx1PvgelcDrGg6hpt9Jd6db+fG+E&#10;DSuvTAzxkdxX0JceCdRsbeSa1tF1G0kQuXLJGETGQcE5OQentXnuoaK+o63cW0Em24RQ7WIGFjGF&#10;5ByF7jp/erfmIM3wD4yk8L3U00YhMroybZUYjBKnPB9q9e1q203xJbvcWtxJLOoEaqo2g4OT1X0N&#10;eG6lppSRSiiDj+ED39K1fCPj648Pyq91FJd2auzPI9wcDK4A24JPOPzpFHWX9nbcwpI7SR5SRT2P&#10;THT61wninwnc+a13ZxNNJI6qQzqBjb17egr11ZNN8Xael1ZCO1cxebIUi5JcZGTgZxg1mSWDrGLS&#10;OBbxozuMjYUn8/ris2ykZfw7+KUd0ywXEkCSNK+FWKTpsB/oa7zxNp9vqkTXVq7y3aKqJH0U/Nzn&#10;I9Ce9eH6l4Nk166XWfDF2YZbdfJXTLVPIWZsnc28soB2v3HO3Ga1vBHxw0/WLqO2uC8Ekjtjc7vw&#10;Ez/c9jWkdjOW5u3TGzuAB/rVc+Yp6Bgen55q7b3lsVEryYnbhlAOB+nsK2tUsbLWdPS5tfLSQxGT&#10;KxYMhYAjJ4/ya4XWroQ262M//EuaJwxvE+ZnyCduF57+v8NOw+hsX2gvFKLrS1a5hjXBaRgPm6EY&#10;47EVzXxU8F23i3S7i50957h1jjiADKgyJMn7wHY1pWPiC70e8jnkikubRMl7dpsIxIIGRz3wenau&#10;h0vXtG1S2a4sGjuLRW2PH5JRS2AeQR7jtVqXKZSjc+RI2uvDOqXNtPEsYWbyxuO4/KxHY16N4R8X&#10;W1xCtrdSpHGiMwKI2c7vx9TXfeMvhHp3xCgv7zRbyCC7slmlnhjsgp3sCQpYsueUYZ5rw2+8J654&#10;X1CW1mgYLGABOJlBYkBsYDH1/SuuMlKJzWakfSnh3UJbFftcaqxjcj5gccjHr716ppmqQ+KNJilR&#10;w2oxqsKwopVeACc5+p79q+WfA/jSWa7jJaW4t97BkeVtpOzuCPpXt/hnxRaXEcU9m5gMfySRRhlG&#10;/bzzgc89fauepGx3XVtDe8RWy3XlRyllmi3LtX+9xx+YrzvxBpEVxcPAGczqwZlyOBt9ce4r1OfU&#10;rHWo7cYS2uIxjhCxnY46nAxyOp9awNb0OO+uHjjdbe8BDOVj+bbjpnjPUVzKTIS7nzVrPhefR5hc&#10;xxsQiDl3UjkkdvrVvQ7pxsMIV5M/MD0DY5Fek67ph+zvFPZx+UwBMzbW289Md+n6157qXh25sfPu&#10;bCQzQ7tx2Yj2knG3r2BHNdPNdC5bM7zw7rEjY4TzY9mFwcbvTr613ljcPLbJcKFN8+RJH/CFz1H5&#10;Dv3rwvw/4qgjkeBnZJIyqTSZYmMjIJ6c456elelaHr3l2MU0btdW7Bgs5YqW+Y9jz2I/Cs2jU7rT&#10;4/s95GYfn6/e+hr1TwP4liWUW7uocqqkbW6hTXjGj+LNK8SQmOzuvJuWYqgWN88AEnOB2zXR2WqS&#10;6SUlEbMsYw8wfaemAfXnNJOxlKNz2vUtHTUlWdS5Zcuu0gA557/Ss1YZLX5Nv7wdQSKp+F/G0F/b&#10;xoGZiqRq5LMcZH05ro98F4d2QiHkSbck9sf59K6uZNaHG4uO5o2erJcRmdGU7Tt6HH+ea9A8D+KN&#10;s22QxqFVQPlb+6a8ka2mtYWeMEIOqKcAmr+ieI/styqtujPThz2B9BW9Gs4PU461JTR9K2N4t9Hu&#10;BBAAPAI61I4UsVByRXnPhfxksflI5cq/ljJdun5V39tcw3sKywybmbtgjgHHWvoaNaMkeDVpSgx2&#10;KYwzmrDL2qJlrczKzL1qFlqy3eo2SqRBWYUxuhqdlqJlpgQEUxhUzCo2WgCOkanMKSgBlNp1I1AD&#10;aKKKACiiigAooooAKKKKACiiigAooooAKKKKACiiigAooooAKKKKACiiigAooooAKKKKACiiigAo&#10;oooAKKKKACiiigAooooAKKKKllIKKKKok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nCgCjvQAtKBmkpwoA&#10;BT1pFp+2gBy07b7UkfWplGaBjVX2qdV9qaoqVRQOwqqeOKeo9qVe1PVagQ9V/CnKtCipFUmgYi9q&#10;c2VBOKcq1Uvrz7OpznGD0A7Un3KW5Q1a7VVwZAvzD+LHavM9b1IQ8lsjaP48d63PE2t/6Q6qXADL&#10;/CP7tebeINUMmY8tyo7D1ryq1Q9ShTMPxJqT3U21HYjc4O184yRWR5MFvbyyM0bMF3FDgFsDpRqE&#10;hjkBU4LE1lXExuCyA9Mhs968eUuZntwjZBDem4unwv2e325Vc/KDx07etKs0cfPlrZD+/wALj37f&#10;SoGeKzhUzKWjzgKvXP8AnNZVzeTatII1fEbDBVgByOe1ZXN4xINQ1E3k80QUuFZlEwbOOcbv61j3&#10;lvawxGS+uIbhcE7bjGFA69T3qc3CwyTogIEZIl/2sZ6frWJqMa6lNKZRusmGPLPDbcYYcev1qdzd&#10;Igl1NF502FZoP4VtW+UDuRtGOv61HcaabiZS98YWxjY3U+/Wsqa7TRbhotODW9uvCofmxnk9c96W&#10;PUJYbyOK/fz7hhlWjAAC4PHbuD2o5StjSuNMa1tZXluSIwhYO4wMAdc56Vyl1e2/mBUuopi3Csrg&#10;4PtzV7VdYvr6RdPafMM5aBFKqAFOFwSBnoRTrbwTaaXbxPeQpLJyyGOR+CD+HtRyk8xi3CzkZ8+R&#10;xn7uT/jV280FrxTi3KjGM+VnvW1b6Xa3DfLFgYzyx/xrWztUony55p7C3POj4Aaa4SR2Nuqtu3tb&#10;8Yz1zntVpvBMzSqLbV5HUMCViQkY79G6V2d5qENnA325XmiKn5Y+uAOR1FZMfiLTYdzWEE8G8bBu&#10;APH4se9PmJ5TD1DwxcW0Kj7bJK27H3DnofeseTwrdywsY5ZvM6DbESf513Cw3eqKJElQI3IDjB44&#10;7Cobm6fRo2dzll5BQA9TjvSVSw1E86uNF1KzP/H7dM3OEwwOR2601YdUVAzy3gK87W312cl7BfN5&#10;gR/NJ3Bm45PfrUcmn3U6iUSR7Ceh6/yoc+YvlOctfFmqaWgjW7vIWXgqLh0PJzXf+GfiVBrC+Tqt&#10;rHdOzkf6ZcBztCggfMvTOa5ifw7b6l+6Ea/bh80kjOwUr0wMfUdu1R2/ga8hYSxSW6SL0O5j/SsH&#10;EfKdpJqVqt951msNqFk34gYDvkdPStFryG/QTvcpNKx+aNnDMMcZPP8AnNecyXUul+ZBM26Z8orI&#10;AQGHGfpk0uleJo9Nu3F2JZW2YJjUdSQR3HaosOx2F1Z3tvMzM9wvbaQwxxWhY+JJYZALmweFMkme&#10;ViAvHqV9f50abrY1yFZJt7uwLEsAvQ47VchW08QKbMRNmQ4+ckDj5ux9qdwN3SdRtbhklW6hZl2s&#10;IxICW7461pX17JIvmKrWgJ++CRnjpnj/ACK5ZPCk2n/NZtDCyc5LMeR06g1oW2pSeWLXU2NwU+b9&#10;2ABnPB4x2NF7k2NH+z2DHzJjD/ssMY/Wsa5Vbf8AcT6WHjYbjPJHwvtyPb1710sytKftNyfMgfhV&#10;HDA+v6GqusRm6s5Dn5MAEH60mkS0Z2lyX2m7nt7i4e3kwfKjZgiKOi8HGMH9K6PSdW06+kMd21rb&#10;3AUszzOu888A5wehH5VgafdNBbzhjmKNRlQBnaAePyqVdIstWt0vbaHy55D8zSMeQMjGMkdhU2BD&#10;tY8LfZWWW1uP7PnICm6hj2MV5OzII4zg4z2rmri4eG4WG50xr6ZlyNclXLW45/d7iDgcH+If6zpz&#10;z10PiOCCc2evpLffL5qeQAAOcDoV/wBr86r6/wCH7+1s5G86H+zwF8yEE7mbdwRx/u9+1Q9DRamT&#10;Z31/ZxkJd3Go28gG+NZGKRL6HkjGD7dKhvI7W6/exWkNlcsfmu0UB3GMbS2ASOnf+EUujXix/aYY&#10;gyx8JKpA+Ycjj9an/s+XUJ2SBkS3A3Kjk5Hr29c0RkKUTjPE3hFrWSO6sGOsZAiNrbw7tvU7+CfY&#10;dO/WuHutNDW7xrDhWwcBOOterabqcmn3jQxsVlMe/cACMZAxz9K5/WI9M0FsXVtJINof90xPBOO5&#10;HeuhamZxfhLVdS0DUm3m6ktDLH+7Z2VAik8emMGvXY7iHxJpsUtq8djKzFi0LBmwCRjIxx0rjb7w&#10;rdGyju0khW2vYzLAhY7lQgEBuOuGHc1kWfiifwHO32+RprQL5SR2yKxDHDZ+bHHB796UomkbdTav&#10;tPkjb7faM2jxxDabOFSgck438Y55A6fw1w3ijwHDrGde8Pxpp89qiwLpWm2w3TNu+ZwUwc7X5+U8&#10;J19PYNe+yzQsRE3lbQCpPOc/X6V5RqHiDUPA9wusQ3Hl6RbL++gjRXlZ2JQEbh/tL3HQ0o6Ow5RV&#10;rozvAvxSmtdSfStUMlpLazR2ojvLsq0jBirDaw68DI56161dWth4jsY7iNLd5XbJiVVkYAZGf5fn&#10;Xlut+ANM8aaX/wAJXo9qtrfxQtqlxNdSuGeRl80MFBZc5DHHA5Haq/w7+Jwtr99GnNw+qW8DPLMs&#10;aeWyl1IA5z0Zew6GujSxgm7nRaks+mQs7xyXMQAJZgQvJxjvUyrBBGbzSp43tozhrWzI2Ox4JO04&#10;zgjt2FdNqttb31nIBGfsnAeNiQScg+v0715fd/bPAMyq8y/2Zt82WGABmZmyoILAdwvftWPxM22P&#10;SLOaOCOC5sb1Q7BZLy0t3ALHrskwf94fMPXisTxppNp4uj3KIdMmMqu2EDNgKVwensahsmSPT0v7&#10;EGH7ZEJ5N3JbI3Dg5APzHpUcd4JGLy5ZiOSAKtScTKUebU8c07XX0HVYILnTWsbZgZHupT5SJkED&#10;OVxyQB171654Z1CIR22oWN0l5Dt3Nb28gKuxXnJBPIyD07CuH+JXhwT6fNDMEd2jTB3MBjzP/rVi&#10;/CjxBNa3X9lxOyJHcSR7dqkfLHjr17V12U4nOm4ysfRfh/V2kkklZSGBVghflOpxXUW5TWJDiZba&#10;bG5pM5YgcYPT2/KvP9M1C3tfKZkcmTaZNv8AF69/c10Nrf8A2aZr5Ny2cg2JHgFge+fyPeuBrllZ&#10;ndo46F3WNHOqafLCYfIlbAA8vLYBBzjj3rz28tDY3L2VxB5QyeJE2+YAeGwfXH6V6/AZbu4UswMn&#10;QE8dq53xp4ZGrSF4hGt+saokrswAwxJ4HsT270ubUXQ8O1/w+kM/nWsSpuZ3cQxY385Gcde/51N4&#10;a1xtJmMd1kQKhCwzSbVViQcgHjPX8zWtdTGG6uLGY7riN2hVl+6GBIz9M+1YGqWKrMwugJWyMlSf&#10;T8O1bqWhNjt9esW0u5XVNIyIoECmCyXarMSQTle+GHbtXf8AgfxRa+JdLkgPktdW8cSyw+aJHLEH&#10;IYYyCCp6+9edeGb65iuE0u/k8/z2aT92AFwFyOcA9Vq59n/4V3rkeqWeIbW8eSS6SP53k4Oz7/Aw&#10;XPQiokJHsFn5mkzLLCWaNmDSBMqIwDnnHbk9fSu90HWkvLSNkmV8gnasm7+LFcP4b1K11bS4neOR&#10;kvIYy4bgkMvOcHjr2q59iufD8zT2ciQ2DDZHF95gTyc5HqD371lCTixVFzI9ahnj2+VlZ0Y5MmQQ&#10;Pb9P1qvqGmqsLXEZCleQFXrk+tU/D80d1CQAc7yOfoK1pPMEZjZgUPAH0rrT5jzmuUb4f1mSOYRS&#10;7ocMiqzuRnnGRmvUfDevSWsakytJHtYAmU4+9XkF9GqGFlGGXn+Vbvh3xA+0WzszKiEgBV/vf/Xr&#10;upVHA5qlNTPoWOZZuVYMOnBzTyN1cl4c1xpMKSxy5/hH92uqhk8xdw7jNe9TnzHh1IcoxlqNqsBd&#10;wcmoGroehzLUgeomqZ1qIrTWoMiNMYe1StTGpgQtjbTKcRzSNQAxqa1OakoAZRStSUAFFFFABRRR&#10;QAUUUUAFFFFABRRRQAUUUUAFFFFABRRRQAUUUUAFFFFABRRRQAUUUUAFFFFABRRRQAUUUUAFFFFA&#10;BRRRQAUUUVLKQUUUVRI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4U2pFoASil+lKKAAClxRTqAFUVJtpq0/BNAD&#10;o6mVeKYikdqmUdKBgq1Kq01V9qmC0ihVXpUirQq1Iqn0qUDFVakZS3AFNHFSqSqlivFU7JExu2Rq&#10;phVmbjjNcT4s1YCOZVKk4kHQ1q+JPFVvZo0Ych8OuAWHI/CvMdU1iS6dyd2CWxlyc5rgqVLHoU6b&#10;Zm6nfeXGJGwCWA6H0riL69+1KXGOBjgH1rY1y/DsYSSrKwOMn0/+vXLuwjjIDbhXjVZ3PYo07FS4&#10;l+0CRO4yoxVW3X7MskZ48wbTn/PvU7xE72U4J5yKZJExjAHzHHzP3X3rhPQSsUr2GNIwJGZU3cH3&#10;rB1G6kubd7eEK7vggdO+f6Vc1ppmX7PA7TyIwY/Nt4x7/UUTwhR53lLEV4wMf570M0ic3eXg0+NI&#10;WIFzKCiIQSC3TGR7muf1KO4muIYjGPtMx2SICMDOAMc+hrsNQs0k2N5KSu2SrMBlDxyM/wCeKrJp&#10;apskkKvdMf3asvO4dPm7dqRqcu2jx2S+XOXSdfvLkEDuOg9MVdtNHg0+IpA8j5O75yP8PaugfSwG&#10;M14FWVuGjZQ+PTnvwKzrjddoQE+yydAqnP45FMZRjjlErRKgPmtt6/h/WkuoYtLZluWaPP49vb61&#10;ebQdQuIVZQ0QVc+crjP+91z71nXVj5TbLi8a7m6YkUnH4knrxRcVilJqEczGO0YSkc/MCOP0pkmi&#10;ajH881uEQdSHX/GtS0sI4lDiCNSRjIUZ60i+ZMw8+9kRe6nLA/rUXHYqWdnYW7q880iSZBAHIyOv&#10;at6LVrWxRJoJd7KctvU4Cjknp7VmSyQqpRYEuDjAcgAj35FZN1HKxcLlOOIweDx0/Gs2yrG7qHxC&#10;tVlYxzRtPkblMT4Ax/8AqrDt/iZbyTq4lhOOP9VJ6Vh3Wh/b5CrT/Y5fvHam49OmQRWfP4HXOf7S&#10;NsMfwwn8+GqLlqJ3DfE7TrzEVxcxoR8o2Qyd+D2NMk1YXCG4tSstuvz7yCOB1ODjvXmmreBdQs41&#10;lguGuEYMwk4QgDkHlqo6beatoM6tNLcXVuOHhachduQTxk+/GO9WmKx6aPG+nXEht5rlVlT5iqxv&#10;x+OPetSz8QaGf3M96yBjn5Y2z0/3fauGjn0nxFao37rSbgnc0kcJdiBkbSQB7H8Kx7vwHrdvZSTW&#10;WoT6iVI+Yv5ZzkAjl/Q5/GtNGSz26GKx1K0kS1meWNkxnGDgjjqKzW+H733yhJjD1VhIgJ/zzXh6&#10;3/ivw+CZJ75FHJVb4gYXtw1buhfF6+tY1juLi73BTkNdue/0qJIR2q/Dl7GQiNJjD0VmkTJ7/wCN&#10;JeTG8gbzcLdcBEXoRnr/AD710Ph/4pabq0astosrlSTEzHjDYzkp/nNaTQ6Bq0g23MNnNjaqLaE5&#10;xznIA9/yrJxYjlNE8TQWd3b2xkUSF0jKlGPIOMZruJpp5IxKiKUY8H/JrOk+FsV5m4t7xEI/eLIt&#10;sAeeQfvZzWZL4Z1nS7h1j1K5vkAwI2kKAZwc8sf8mosxGxG2p6C2YreNl+4DIQevPZq07HUEupAh&#10;YbyTgAH0rP0/VJLn5dRhNs2CSrP5uDnjp7VDqUEn2hXtyYIwvMkZxg5PYUAtTTbRUkuJJbkvHKGL&#10;2yqRhznODwf9n061Wn0m6W4aeSLbu4+8MdPr7VT0/wATPHI0F3Ex2kJHM8m4nHG4DHHY10em69p9&#10;432Z5g0yKWYMjHv9PcUXHYx/szXDeSBkY38Hn0o0/VJrGze5Cp/ZqP8AvZmBJVjgAYznuvbvWjNv&#10;sWGLcO5HXcAcf5FRXv8AZ2uWckVlOsCNgG1jhIRyCDuPQZx/Kkx7C3GkQa9bpcwvI8m3zECkKCWG&#10;R1FYkljPY3Lx3qeTEowGBBOTg44z71DDrMmm3i2txNJYbJBFbqjlhcYOMfL93t1/ve1dTHdwXllH&#10;9thRDnPnOPMLHJwOnp/Kp2Kuc34i0qSTZJGpaLhd24deeKybyO4t7OTyow2n8GSZj8ytkcAZ/wB3&#10;t3rprZjasftjl0PRH+YZ9e/vVLVNHuY7SS9tR9tsI8LJCSERmJxyCe2VPTtQpWE43PONO0+XTL6+&#10;u9DT7ZNNJ5twtwQFRgSVA+7xkt69BT9V+KFtpqfZPF0sOlW8bDDW8Ujt5hGVX5d/G0senbrXRpJb&#10;yLcGFVs5VB8yONerc8EjGcc1yXijwlH4hhDT2sM4MgbfNGr5IUjvXTB8xzTjJHW+G/D95olhJNpM&#10;JufDSyE3V7O6+ZHKQBtC5BI/1f8ACfvHn0oeJfCMFxp8oDTGPCgncv8AeHtXldlq/jT4T3CvfT6h&#10;4g8OLma6SbUjHEWYbFVoiz7sMEOcHt6Zr3nQtY0T4jafJdaHqAuEWQweQLd0DMAGP3gvZgenaqnH&#10;qOnJ7M+do9Ov/hn4ifULaBXhubvzy1ywcbUfcCApB6NXc3DaF8UrNLh72b+3pG824tbdSkaIuUBB&#10;dT22fxHkn8Ot8a/Du51G3YPGihFlwSqtjIH+17V4Hq1nq3w78R3d15s0dkyrAjxTbASVVsYUkj7p&#10;rKLbdjZ2Wp6b4cfUPDkqi7gjh+YvyQ3BXHY+orT1vQhcaTPJbb5LEbRJKWAIbcOMH8O3euV03xcN&#10;Sga4ERu51bYtvI5+YYH8RGBjJP4Vt+G9dt7td9vfSahZByHgcMqM20dQ3pwenatpRaQQkpHCW63H&#10;gHWTMY1W11C4DySTHeQitklQp44c9Qe1ekW8MOt6TBqto7Sx3DEBvug4JU8EZ6rUHiTw7BqNnIwE&#10;dws6OcvEP9D3D+HPXGe2PuiuHtb7Vfh/KRIZr/RAPKgY3GxC7fMSI8ttOQ46evrSjroOa5TpVkEM&#10;ZSPlicgGvG/iV4MmjvrnxNpkclxLbja4kdRGJGkIYY4JwH7Gvcr6Kz1iFrnTZl8tMISkZT5s5PXH&#10;YisK801LhGidVeDpJCygrIwP3iOhOcflW0ZOD1MXHmV0YXwp+Ia6vpzWOoNDBc2kUEMaQxvy2CCC&#10;eR1UV6ckXl2aXsXzSyHaVP3cc/4CvANU0Sbwb4gTULY77WW6M80ceIhGiuGxwTuGCe3bpzXsfgfx&#10;lZa1p8MoO8MjHyW3ELh8Z5H+c0VrSV0RTbi7M6/wV44jmuo9Kv3jguJ3Z1SONySoTOc8j+E/lXoF&#10;3bx3aR28zMryoGiC/wAUfUH9DXivjbwtcwWsms6LcM0luioGhHktuL4OGyCOGrrPhj8QLfxDpcFl&#10;eSul/at9kkuZGaV0aONdwzj1z0OOTXKouxu3qR+KPC803n5R/wB35nlYdfm9M/kPSvONStLiNja3&#10;UflJGQQVIJzj6n1r3nUbea3hkaSLz0mVjDIzD5hjrjtnI61wevaHHfryEiuN4LLsBIGMde/ajmA8&#10;ysmS0YWl83kmQ7/l5OMcdM9xXoPh+6OrWbaTcYSKZEW1Mf3pFUZyTyAcAdcda43UtKRXEsEovkVc&#10;GZk2kHP3eTn/APXUml31wlxEpeS1eMYjkWQk4wQcY6cfzraOo7Hc6BdXPhXVpInjRY5Z1WIyfMWC&#10;sR2PuK9o8Na+Lq3TeUD7WJCqf71eG6frkOqpsliH2u0AERY7muH+uPlJKjk+vtXYeF/EyQt9nuN1&#10;tfIhMlvuLbRuGPmAweCD+NYtaikey2UIS/iQ5+2kEpH2Iwec/n37V0u5reKMkYfHI7ZridLvPOcS&#10;+axmUkLJzuHHQH8T+ddFpuriaQwXimEdEkZt+/GcnAHHb862izjnE3Zpp2t1IRduzP6fWqv9nrcW&#10;6zNuDMecEY7j+lV3viu6NSzq/wAsfJGfT6dqdY6oY5jaypgoucFs+nt710xkc7idf4Y8TCSZRmP7&#10;zfwt/dr1LQdaDLGCV52fwmvD441tbhTaP5vGflGzn/8AVXX+HteKyRI7MrAoMbiea9OjW1sebWpH&#10;s8jeYqsvORk1GVqpo+ox3duADuZVUHOfSr7V7UZKSPGlHlZVZaYy1O6+1Qt3rXYncrutRtUzioqB&#10;ELCm1IwzTNpoAjYU2nt1ppoAY1JTmFJQAlFFFABRRRQAUUUUAFFFFABRRRQAUUUUAFFFFABRRRQA&#10;UUUUAFFFFABRRRQAUUUUAFFFFABRRRQAUUUUAFFFFABRRRQAUUUVLKQUUUVRI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SrQAYp1FFADl9aWilAoAFp4FCinhaABRUirSKtSKtAD1FSqtNVakUUmMcq1Kq0xRUyiouUO2kA&#10;YqRVOBTUJbipY8rnPSp2BaiqAPvED61i6/rSabC6iRWO0N/rMfxYqTWdU+y527h8wHAB7V5jqmuS&#10;6lCxkdmOAvKgd89q56lTQ66dO7I9bvjeTPKXyNzNgtnqc1zN7eCQErxsznDVNcXUn7xd3y8jGBWL&#10;NN+7n28cHP615VSpdnr04WM29zc3Tv1Bx79hWVcR/uGI/Qe9bVugdQe9Y0eXXaTkE1wSO2BWgjLx&#10;ygjkDjj60+e38q1z0JTPTHarUMO2ZF4w7AfrT9ThO3YCBgMtSkaXOZisDJdPKRwwx936d6qhfOcI&#10;33T1zyK6RLYxWqHjOf8AGsq101nQk7c59TUSNYsz10/7QzuV2C3OVXb/AK32H5e/WoZo1j3yNEA8&#10;o+RCvMJAxkfXr2rpvsqxrGMcgc8ms/ULLzbyIjG3d82SeelIu5zq273UhictlRu3sM5/zmrCafBb&#10;/M6xvj+8orZawRJmKAL+JrFuJGkO3PUUiosz9U1F9vkwIyj5k/dt+A6Vmw6fhWnm/eMecOvIx7mt&#10;b7Ou4kjnPrRJCdkqtgjb8vtxSNUcrqU8pkZIkZFBBBTOOlRabpNx9oRpJpHQE5DKcdPrXSDSFkhV&#10;8LuJ65NWl08xW7MNuQfU+1SwZRk01JI0CwqpAxuCdfesq+0llY4B3A54TnpXYW8Y8ncRkqoP6VXm&#10;tBMpm42txyTn/PFZscTjJNOCwq+0GUnB+Tmr76PFqOmTSRqiuGCgKgJ6g/1rRksQtw2QCnYZNWtP&#10;szayCMYEZJJUEntWbdjdHIpp7SJLDKGwg2Dev4dKwtU8MqzPtRSp9IeOlei3dgDJIVAG4k9TVOXT&#10;lWAlgCcHuajmCx5avhsQTN/pHkLjhdmAP1qzDcX0FwpzcGPvb5YBvfH/ANbtXft4Vi1a3URIi3Gd&#10;zO7sAQMjt+FYU2kzspVXjF2fuSZOAPy+vatIzJ5Sna29nrPFzHBCUwCsqq27PUc49P1rM8TfDO3u&#10;4RcafJGHeQZitrUEhQCCflPTIH51otp727nJXzc/OwJwWHf86s2+sXGlfO0hK42gKoJ9e9aKRDie&#10;Urour6AxJnvbf+DbtePrz616T4f8Tx6pbtCqrDcM5CyCUFgAAeOAfWuivNNsNchE1xAZFZs8sVOR&#10;x2NVZPBulWcLS6Pai0uF+68kjsAeh6k9qu6IsXtD1a80Wd5Dqk+pxllZrczNiMAn5TyeDnHTtXYW&#10;vjTT9VUJJBbWcoG4lplLdcYPA9a88s9NnsJt0royyMDKFz8wB57e5rprPQNM1CFZILYpcNks7u2C&#10;AcY6n2qWKx09rp9lNISk9vdNjooVj9etS6hpke0srKwAHyBRzzWPpckGlttVGEwUhmXkYJz3P0rp&#10;Lfy7qMx7T5rHhj09f8axkGxyWsaaNsUiwBNmWJEfXp1rl9ajljiE9tcPbyM4BaIkHGDxkHpwK9Hv&#10;bZ/Iu4pSrHayx47cEc/pXBahpV4s7K8sZtxjag6g4+n1rMo09B8UNawu+oxlyWIX7VLjsOm4fX9a&#10;ddWK3cwura/GnlBt+yxHG/8A2uCPX0/hrCspre/hK6gjT4bI28dvYj1NJ9uk0mUNfMZpAMgxAdDx&#10;jt3zTuJo6ISW2o2VxZ3NrFBd+WYbe+lAMm8gjzEyAc5weD6c1R0nxFceD5Dp2oafJq1tCpC6jdMV&#10;SVmO7A3KwyASOp+6adLcR6hbwTxBleNN6FuxIBH8qe17balYR2upxvcsjbzt+UZ5weCOxoJNtdLS&#10;5h8qC8XUIw243UY3gHGNmQT9evesPT7+60rVYFuhNNYYLSQzMRExwQMg5HXHX0FP0O7uPC948Ukm&#10;dLeMt5EQBbziQN2SM42jHX8K7C60Wx8QQNNbwbIFwjLI7A5Bz2J9RWTWpakefeLtC+0tFqWny+Si&#10;l7iS3tU4kHDBGKn6jkdzxWHaK3li+lmP7z5fsDn/AFfP3v09B96u2nhfR7r7NcEPayuY1jj5+QHB&#10;BJwehrL1zw6jsbmyVIYXYBVdmJHHPr3FaRlylaSMG6hsNStXgvoLaS2fG83CqycEEZBGOuK8r0fR&#10;fEHwt8WWNxYXOpX+lxo0strbLJDC7srJ82Cy5HynJHYV2Fw92imO4lWS3PLIoGT6dvXFV5NZ1OOw&#10;lW9uVmfIIKIoGMj2HfNdinzI55xs7o9t8K+KLPxNo8XmwQee0EfnI8iyNEzLyGyM5Bz19K574l/C&#10;m08SaPDLbpDK7XCsVjsxIcBGGeDXnvgfxfFoupvFIJib2aNTsVTn5iOcnj73avdtPuri40uGa3k2&#10;QMTtVgMjkg9vUGlbl1M730PiSxXUfC99HFf211aZzJ/pCtFwQQDyPUV1myWx1CLVLJXjt4F2tpdu&#10;CqzMcjcccZ+Yfwn7g/D2nx54E0HxAjXN1Y+bIsaxhjNIvAfOMBvc15hpeg6hHbtLPPC+1v4SfQe1&#10;ac3NoOK5TX8K65DfNKk88eZigaGSUHyM5ypB9OnbpT/EHhdNSupE85XsQVaM+VuiztxxzjPX9a5P&#10;VtLfQbiO4tikT3LGSUgltxBB79PvHpXTeGvELTWscN4zzRKrEKqqOd3XjHqayS5JXNnLnVjjPCX2&#10;7wzrFvZX01xJaSFpXkuCyRjKEAEHI6qPzrtrixEkbvGwxMfMRlXsTkY9RUXibw+15ZyJ+7+2FV2S&#10;FiFA3Zx/Pt3qDw3qTXdmbWUlprNzabsAD5ABx6jr15rSUufYIrl3Od8TaUJLOeOWMMWjkVWePPUd&#10;RXA6DfXHhnVZojJKlusW1fnMaZJU8dvWvZdYtU1K1mAX95Cj8sSOce30ry3xLo/y4O3zN4y2Tj7p&#10;pw7MiceqPcbLUYrZdssiXljnMm9wY844B6jrj9K4rWmbwd4sS9tEMemXIa8eSH91CjSFxgsOCfu8&#10;98iszwH4ik1KL+y71mmaeVm4VQuAoPJGD1Wu5bR4fEmnyaReIJt5CRZYqqxqQygkc8bTSkTE7nwj&#10;r1r4k0lVbUoWfyIwgacSFSy9ufpTde0OS3t1MbtO+8AuqHJGD714jol3f/DzxPOt3Or6ZHeKEht1&#10;DMIo3OVywHO3A6/jXv8Aoerp460W3u9LD28chZwLoAHCsVPTd3rnaLR5f4os20m/jvILQz2UcQ3w&#10;xpiNmJI5wCM8jt2Fc+txE0jXUYR5M7vsykEpn+H8Pp2r0bX2juoWEalbDaBJE33i2euf++e/avN7&#10;iSw0LVRJJBIYpnc7Yzk8fU+9aRZZo6eQ8yXETeW8bLI0SdSc5wfyrqdj6nZR3FuGhvXPz+UMybRk&#10;ckc44H6Vy9taszpcWhEUM5EhVuu08gd+cGtm1vLzSJDOsoEbDYAqgn17j2okI9J8M+MzrEZuTEdP&#10;nVyi2Bm+aQbQd4GAe57fw16BDdf2hYxtA379EXcsbbmUnGQccjvXjcl1Y6bfR6zBDJHZWy7Hj6yF&#10;jkZAJx/EO/Y16P4L1AyFLyMlbe4RZSpA3YKkj8efWovqTKJ2ul3X221lt3/czogjWRjlt2CMj3yK&#10;ebGSOIRG4ZrhT802DvYeh5z6flWQ1w1rdpMhwHff0yeua6LT7iK8/esrGRgcseO+K1Ujkkh2n6t5&#10;VwkDfNK2WG5+cY9PwrorHUTazITDu8xl+fONnPXp7/pXnmsyvp9wt0h2zxoArDnGSR0PHc12Gh6g&#10;usaSHQMJoYFMjOAMsV6jHuDXTF8rOeUeZHr/AIV1UyY+fYB5f8f3uv8An8a7u3mEygg5/HNeH+HN&#10;YkiaFNzcGMH5RXq3hvUvPjUHdnaT0H96vdw9W6PEr0+U2mzuxUciVOy/NUMh5Fepe552xA61Ey1O&#10;9QtVEkR6UxqlZeKjYUAQtTWqQ01hQBHSNTmpKAGUUppKACiiigAooooAKKKKACiiigAooooAKKKK&#10;ACiiigAooooAKKKKACiiigAooooAKKKKACiiigAooooAKKKKACiiigAoooqWUgoooqiQ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nqOKZUnagAoWhadQAYpwBHWkWnigBV4qQEcU1Vp6rQA9eelSqtRotTKKAHqpqVVpkdSgU&#10;lqN6DlFSrjpTEqXbtqZWRUdRegBHPrWbrOrRWds4LgNsbgqTyBTte1OPT7LcWKk9xkdx6fWvMdd1&#10;p7iSQ+fIVy/G49K46lVI66dK4zXPEBmuH27CMg/dPpXF3WtJ5bbmUN/un1qxfahuYhRvORzn2rFl&#10;/fHHkqOPavJqVmz16dJIt2uprOJEYqAeBgHvULw+W0mOjE9altbEqA2wL0PQVe+x+ZGx4yB6VzXb&#10;OnYzrOPEhJ4XHBqlNYlHGAenqK3IbUrxipH08tzgfkKOUpGNb22ZYTz8rAnmnyW++WcnP3jj9a0V&#10;t/KcDA6+lPW13M3A6+lHKUc5cQnOzuDTpLNoVOAT9SK2LjTT5zMAPyFJNasWxjjFQ4GiZzslvhh1&#10;wx+bnpTGtVy2CSo6Gt1tNLN2/IUyTTSqngdPQVnyl3OWurcH161R/swRRlhuyPUiupk0/c5GAfwF&#10;I2nhoyML+QqeUpSOSh092Zy4IGcjBFSR6P5kksjbhGuCGBHpzXVrpG2Njhen90VGbDELKoHzAjoK&#10;OUvnOMuLd3uGSMbohyGyM9Ksafov75W+faCcnI9K6i00Nc7nC9O6A1OunhfuKv4AClyi5zlry1aQ&#10;+Wwwi5UEEZxVX7I6o0SjKgHacjJNdc2jtIzHA6+g/wAaZ/YpU/dX8hWfKXGRxy6WW/14ZB/skdaD&#10;a5gZYssSe5rrpNJLcbV/IVXXQXDDGAPoP8aiULm6mcz9iZVUkHOOeRVS6sjIx4OM+ortX0NwvOOn&#10;oP8AGqM2klCcqv5CuaVOxamcn/Y8f3svk+4/wqlq+l28yn55PujuPX6V1k1iVY4AA+gqnd6WWQna&#10;vT0HrWWqNU7nDeXJByy4SL/VnPUD1/IU2TUp7ldjogiHIZQc5/P61081rEAyui9xyoNZN7obzDdB&#10;gKTwFAHb61fMVZMxE0O1uP8AlpL68Ef4VD/Yd3pkgktIvMK8/vGXqePUdqmMN9btt8psjuJBR9on&#10;tvmnnkwOxYmq5yXBFBdS11LgxtZW4Rn25zzjP+9V+PUDZtum2pMeGXBIH5fhTF1W3muIwpzhhuOD&#10;6/SrN9qVnCv/AB7R3L5wdy4PT3FWpGLidRDMmpQr9qPl9/3Y79PftUVvY3GmxGbT4/PVT1lI6ngj&#10;qO1cvpWuRW1yzzXTuCmPJbcQvI5/z613Om6xDcIYoog8bNy3TnHpinchxYaf4murfet5HDCDgfKC&#10;fr0JrWt4bbWP3/mNhhnK8dOO4rCvvsCyBnuVDZJMflE/hmnWWrSxyFbW182AD5SsgQe/GPWjlTJv&#10;YzfFngtdS8vZ5zYx0dR6+o9682hl1LQLhdPuLeOOwl/eySkhnB6DGD0yo7dzXvNjfR3kZ8+IQuDw&#10;p+fj1ziq2qaFYaxbvFLptrbOwAE/lI5UA59Pw/GpcbC5jxF9FktmOoaarXCZ+0TmRgAgHzDA4P8A&#10;e9elaNnqsd9bqzsBOcllVTgc4/wrpL/4dajp1w81ndveWu5ne2AEaFAchCC2CCMjpXOap4VnvLh2&#10;hk/s2ckFraEDCDGOoIBzwfxqCkdJofiS1s7p7O5lEdsUMocIxbfkDHA6Yz2rShsX8L30dxZqZdOQ&#10;FpJpiCVcgrjAwcfd7d6801GKZY1iuGayuc7gVO8lOR1HbPb2rY8JfFODTV/snXYWleeRpfMnlaXC&#10;7RgY2nup796Ycp7Rpt7D4j0+ZC/3YgD5YI+8D6/Suc1LRZUuHtkRmgQgqxYbjx/9c1iabNKt0bzT&#10;b6WS1mcTGGMtGqpnIXk8jBI6fhXU2+vQSH/Sh5Jx945ck+nA9KzYrWPKvGHhoXCl5vMWcRqFVWXB&#10;G7/9deYwXQhiML4W+Y5jiwcFfXPTse/avp7XNMh1O1d3gjtsALu2BiOc/wBa8n8WfDia4sZbi1gi&#10;gdVVRNGiKy/Nzg5B6H9a1pibujx3xEYmQSzsUkhDuAvTPB5/KvQPgX48treQW9vLG96ltIXjaN8B&#10;fNBzngdx371ja34VuIdP2SWyTFYmDO23JwOT1rymbRb3Q/EF1fWWuXNhJIgjNrbbowgwp+8rYOSo&#10;OMd67VFSRjazufc+u6Omq2kklsXkkACgZAH3s9/Y14H8QPDT3F4uqXCumowQrHHErL5ZXceT7/M3&#10;fsK1vhL8cl1OL7PeLMwe4f8AeyXDyYAjBxjb6j9a9N8ceFIPEVlLLaGONAioZFiGQQ+fUetZW5NU&#10;VzNnhmha9LqEMljqax2/kqsFt5QOX4KnJyR2X0606TTYre+k89nSDACtkEk4Ht9az/F3hzUPCd15&#10;i7riOR5GMoYIYgpHzAZJPXt6Ve0PWIdS0e3iuV5Xc32t8uzncRgjGe/r2rZ+/DUzg+WRpaLcI+ny&#10;WRb5ZJN3Q54AP9K57UdPn0fXVvdmLNQWaRiDjO4Dgc9x2q/cLPa3kdu0f2Usu7zEYZHX0+ldClr/&#10;AGxZRwCBZ5Nip8+Dvxg5OfzrCCcWdU5cxyy3MsciSxqrLOdwJ9Dz6+9ZfiDTV1SRt5YSbgxVSAOF&#10;x3rdkjFhdyW1wgRi5jiXrtIOMDHTtTvs0TzNGWUzAZbK/wBfyrVy6oha6M8r0++m8P6lDbsiiJgZ&#10;Cz8nkEdj7V61pc628en3cR3eZAsh3DjLLz+HNea+NNDnkheVE8mZUULtxn73rn3Nbvwz8WQapDDp&#10;VySt9C5tlVyX3BIxznGB0PGe1OWkbkrex3niS2XxZYQyyEhrCJmQRfKCSAec5z9wdK5TwvrknhDX&#10;ri6AjBeHyv3oLDkqex9q6mGKTSblzM7SW9w/Kk8KoPIxzkYPT2qlq3haPULuTULZ1NtMQEjEQAGB&#10;gnk+oPaojqaNWO+1+4/tpv7fgxJHaoICw4XOehB5/jHSuE8YaJFq2mtLG0jSN87gEAAllPGR9ad4&#10;A8SHwnjR9cd72K4ladmuHLrt2AAFcNnlK6640SO3c3/mibT74mZUMeFhU8qAM8j5gOgxiod7hHU8&#10;Rs76bR7ponVVRHCgtycKcdjXd6DeWmqIpMp8wqSQoIHBx3FZHjfwjJbX0F9EVMTSSTCJVCiRcghT&#10;z6eo71zVxql1prG4iia33fJ5Ecu0L+I+n61S1HJW2PX9L1iaFh9rWOKTJwFBPGPqfetrw+1tp95c&#10;yRyMUvm8yYsPukbiNvHqx9a5DRvE2na/hoQvnbiixbTzgZzkge/5VrNa3GmfPNIyxXPzI2c+WBzg&#10;AH3A7VnNWBanrmja4txD9nlZVTascRVTlgRjn9K6XQdU+w3jwZXy1jOCQSeSD/WvKdGvB5duBK27&#10;CbDzlj/Su70e9jmURXB8h1Uk3HLM3PTjnv69qISMakUdlrGnxyfvFLGMKAWyPWsXR9ck0vVljUJs&#10;M6rlgScBvY1vR3BmuFSaPykI5UncPrXJ+LNPks5lmhO1WaRwyfLtwQQetdTlc5Uj0aO7jW6WWNtx&#10;mcM2QcDnPH513/hXVo48KzAHY38J/vV4/wCEdYgmt7eKR/Nl2RKWfJIOMZ5Fd5ZzC1+cOcEY4yO9&#10;ehh523POxELnt8Mm+MkdM08r8uTWP4d1FL63bDnPmEc5PYGtZ+MDdX0EJc2x4M42ZG1QsKnYVEy1&#10;0IxIWAxUTVMw4qJhTAhamtUjCo9tSA002n0ymAh5pKdTW60AJRRRQAUUUUAFFFFABRRRQAUUUUAF&#10;FFFABRRRQAUUUUAFFFFABRRRQAUUUUAFFFFABRRRQAUUUUAFFFFABRRRQAUUUVLKQUUUVRI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LSUooAXFG6lpNpoAkX7tFIowKcF6UAKtPApFWngUAKtSgU1e1SrQAqiplFMQVMq0mNIdGPa&#10;pRzximqNtSKMEE96L2C12OjXHWq+oalFaqcug4B5cDvUl5cC3QHnrjivNfFniQhSELj5F/hX+9XH&#10;VqWR2Uqd2N8UeIzeNLF5m1UdgD5uR94f4Vx1zqUXzK0qEnI5cVXv7x2UuzZDnd0HrWPcRpNlgvzc&#10;nmvDnVcme5To2SNBp4dxPyP+IqGK2kaQfum/75NZ0asrYJ4rqbNXbkkHn+lZL3jotYktbQtGAUxw&#10;Oq1MtqE4/pVyDsPoKma0LYPHr1rojHQzkUFtB2A/75qTyF2ngflV1bfb6UjW/pjFHKSmZMlnucHH&#10;f+7Tvsnl9v8Ax2tVYV7jn6082wYDj9aOUfMYbwf7P6VH9n3n7v6VvGzX0H5mohZr2Az9TS5S+Yx/&#10;seM/L/47Va4tScjHb+7XQNbbV7VVe3Bbt+dZ8o+YwItPJkOVJGP7tEen/wCz/wCO10dvaKzdB09T&#10;SLYheoH5mlylcxiTWWyD7v8AD/d9qqQ2e4D5c/8AAa6W6tQ0e0AdCOpqG3sNqEEDP1NHKHMY0ljt&#10;GFX8lqzbaUFQll5z3StaOx+Yk7SPqattbZU7cAfWjkJ5jn108bn+Udf7lRTWIwcKP++a6FrdVHTn&#10;61C1oGbtj6mp5C1M50afn+D/AMcpf7MO4ELx/uV0a2S+g/M0Nabfu4A+pqXTNPaHOSaf8vK9v7tZ&#10;91p45+Uf98+1dZJb+uKpXFmpzwPzNYTpmkahxt1pe5dwXv8A3Kqf2fuQgr+a12M1j+7B4xn1NUjZ&#10;x9NvP1NcjpnRGZxF5oqtuO0dz/q6x7jRZNx2TMo/uqp4/WvRbqxVlIAAOD3NZFxpRViflz9TWUo6&#10;G6mcK2nqvBgDt67OazLzRwOZIRtxzuj461281jtYnjP1NZN5G8w2yEMCP61gzVSPPry1EcwEdjsX&#10;ccyLHgdevSnfYYZYgWmj3Z5UgZ/nW5exPGZFYgp8wAHpWLcafI3zQlUJP8RNK5sopmBfaOlu5kjv&#10;1lJIGxR0469a2PCOpRzMI3vlikLthGlGT8vXGarvpu77oUSd2yelVVsrGGQNZQNDeD/VyMxIHrwS&#10;e2e1XGQ3BWO6Fjm3u5XfzWClolYZL8E4X68dKydL1C/fUJLd9OubSBE3LcMGCscj5RwB3PftUml3&#10;91c2rbpcm1QbvlHYduPatCx1CfUv3QfhRu+YAd8dvrWykcFSNiFfEOo6W2waNdXhbnPzcf8Ajp9P&#10;1rq9O1oanCY54RYSM2B5j84ABzyB7iuAl8ePZzZmaVyV42xp61fXxNb3ELXuybbGdnKjP8/emzJI&#10;7VoJLPe5la5jfkLzgj079azNYvLS3tVnOnwpKzhTkAN0PfHtSaB4qg1xGjRZh5AVT5iqOuemD7Vq&#10;XOnWWoRhbiEyDO77xHPTsazZdjnNU0DTfEVmstubUTrJtKxRq7bQCc8c4ya8j8UeFXt5gJYmtpvL&#10;BWZ4drKNx6H8x+Neka3Y6j4RmS4s54obaRRGUX523HJz8w6YUd60tSs7LxZpk13LCzyIREGdivAI&#10;PRT70rjPH/B3jifQbyWwvBI8UkkcEc085RQASpYAjpyD1r1Oxv4vJW9iKakJMr5CMG28/e7+np3r&#10;zHxZ4If9/cReSv2bzJEy7ZGOR256d6q+B/HD+H5jBqDSzwpEwCwxpwxYHPOO2aRR7XZ69JZyrBLb&#10;tfK2W+dye3TGD6ZqvrVjJG/7i4a8tNo3tGCY92ehwSM9P0qtdXSI2YAyT4+Vj0Hr+mauaffrLbsk&#10;QZbEt+8iYDJbA5z+XftS5rMVjkpL7T7qSezvILa1BJi86cr3yC3IHTr1rzTx14CWK+lu9NUanBI6&#10;qrWtvuU/JyQVJHBGPrXuevfDqz1XS7i6igjWUwvKrPK4wxXIOBXkf9qaj4V1SbT7u4WSwhUCOGFV&#10;OGYBs5IB7t3711QqGbifPl9Zal4D8RWrW9zdXFqsXmP5W6JNzbl5wSM9P0r6o+G3xITUrUpczrJE&#10;Z2B8273LwgI6+9cH4v8ADGkapr1v4fjtCuoXcAkjleRxGACzHJBz0Q9u4rg/DF1d+F9Vg0+4lDxy&#10;lpisIBHKkdSAf4a2+Iix9G+LtLg1ONCLeO5gug+ZvLDrArY+bPTGDnt0rxXxNbS+D9YuPskbanaj&#10;bGkUKlUGVDFgBkdcj8a9X8M+JmuLFLW5Z5IZo440UKowpGMEj2IrmvF2ijVNUnsdLC29xGVkZpmO&#10;3btGQOvOWHaiL1sZyXUz9SjGs+Hbq4gk/wBPVlSOOP5pSNyk4xz0J/WsXw14sudMv0srmGVJlZgD&#10;LKVYgLjOCPY1hfDX4hW82ow2N0txJdSyOyOEQKFEecHn2Paum+InhuWHT5PEdgY4JI40+ZmJbLPg&#10;/KQV6PWk42RMJXep0c15aagUc28LTNzuOGYMe/TrmoLzR7WSISx6pDFdscPbrjzFHqfmzjp27iuX&#10;8Ka1Hq1g7RiQXVnEhuHcAB3wclcH1U9h1FLrklxb2y6pBIEmmcRlsAkjB7Yx/CK54nU9iC5t7m5s&#10;5Jbuxlt5FIUQTIcsMjnkDjk9u1ef6mj+GfF1tfWwaKLyzK/lDy1Vm3ggkd+RXpGheNIPEjCXUFmu&#10;FDGM/IqnAGR90juaTxf4Gi1a3MtukaQzRq6rJI+cFsjPXtW8fe0Mlvc7DQbi28RaDYM00Qla2jJy&#10;wdiWQfrVmyi/s++ktpW3wIny7+FycHgfia8o+HevXWk6xd6ddSmSO3njt4FjRcIFZlxnAJ6Dr6V7&#10;EsUeoIJiuWbqWOOnHasXozRu5yPxF0tPtAu7GRZVjhVd1uuQDvPGQeuDWr8P/EDa1CdDu5z5kkca&#10;RPNLuMewEkKp9doBwapzK1vavYXJ8ySU7wU+7jI+n901xV5cXnhfVlv7OVYbhXkMbqA23PB4YY6N&#10;W0l7pCdmeq6hpcuoRX1rNGw+zq8UMjoTv6jK5+g6eoryvWLVtH1KaC4gNwE2jEiY5Kg5wc17L4c1&#10;+DxVodtNEsi3lrbRveSSgASSFckqAT3Vuw6iub8feG49S06O8t1RLySdQ8js3KhWGMcjsO3aueJr&#10;ueUaHdXGjXkeGkC5LGTcUAyuK9g0jVk1zSlhllUMsce2R5N5HGTj64rx90laxkLsDJkYb2yK3vBf&#10;iKOAzLMJHSEIrBVHPDDjn1q5aopaHq/h+Y2s8sM0mCWVLcyHG7kj5M/h09q6+xvJIXKTloVA/wBd&#10;IxAJz05/zxXGW/lX0NjeKpBiVZYt3VeAR/IV1enSLqdun2wGZeT6cg47Y7VzbES1R6ho2si9mWWV&#10;fKCkrh3z2+nvW3qOnxajp8u7b80TbCVDYyO36V594dknVcXTiRd5yFHt9B3r0e2zLYRMD+7jiBwe&#10;uMf/AFq64O5xWPObW9bRNUji3khZgpO7bja2K9Y0DVYtQsYj5qE4Y/6wN/ERXknjjTns7qG4iKqJ&#10;nkkPJJ6g9/rW54B1VljWNyx2xt0A/v1spcrMqsbo+jvBN55cio0nBkY8t/s137qrRxMGByM8V5P4&#10;duAuJhnarkH16f8A169OsJPOs7dvWNT+gr6XCz5onzleFmTMKiZasMmBmomUnmu9M4Ss6/L6VCas&#10;N81RMtWIgbvTKmZc1Gy0gI29aY1SGmNQA2mt1p1NagBKKKKACiiigAooooAKKKKACiiigAooooAK&#10;KKKACiiigAooooAKKKKACiiigAooooAKKKKACiiigAooooAKKKKACiijNSykFFFFUS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TloxS0AFKtJTloAWnrSCnKKAHLTgKFHanhaAFUVKopqipFWgB6L8oNSrTE6YqZVqSx61JkLG7Hja&#10;M01eMVQ1q+Fnb4z99W/ix2/+vWc5WRcI3ZieKNeSCEKGXIkHVT/dNeMa5rYFwuSoGwfwn1NdX4y1&#10;TC/6znzF43/7JrySS8fUplOWAxtzu3e9fPYmrqfQ4ajdF77ROs0ksqKsLMWVh3Hbv9KfE8N1IoDk&#10;nI6D1qCGJ22IzM6gYw3IrotL02IqpEK7vlP3BmuKHvM75e6aGi2ckcamNd3ynqR610VpY49evqKh&#10;0mxbaOqDB/h962Y49vb9K7oROSUyGO0wR1/MVO0eAKsKvTilZPx/CujYzvcqbaPLqxtHpTgo9BUD&#10;K3lZIqRYfrU4UelOEdAFdoqhaKrrJTPL5/8ArUDKbQ1CYPm71peT/nFRmHn/AOtU2C5XhhA65pTC&#10;M96tLH/nFDR4/wD1UrFXKMkG71pFt/rVwR5P/wBaneXt7fpSsBT8j60/yqslPam49qYit5GeuaXy&#10;B71Z201loGiDywPWmSLU+2mOvNKxZTeOoJrcHPWrxSmSR8VlJFIymt/mxzisu6gZW4Hb1ro5EAQc&#10;DOfSqr2qyLyB+Vc8oG0ZGEbfdH3ziqU0JXjFdB9nCyYxxn0qK4tEZzgL/wB81hKFzVSOTmtx71jX&#10;VsM9+lddc2oDHA7/AN2si6s/bt/drmlTOiMzi7/TtxYndg5PUVlS6YGHG7r6iu2kt1nLJtA28fdz&#10;WfeaX5fT1/ue1cridkJnDfYTCx4P5isvVNDW4+ZN7T7QFXIAPP8A+uu1e1Td8yr+K1S1DSSvzxy5&#10;AA+ZV6c/Wo2N+a5wdmt3pN1vmiVERwQSQeFPsa1bq3GrKNQ52THAK8Djjoee1Lq0It5IyzeeGJ3A&#10;jp060WWqeT+7js/tESjiNT8o56gY/wA5q0zOUeYx7q1uL7EtxHsA+UbCPr6muZke80u6SS4iWOFR&#10;lmznGcgdD616PFqljqcZBW3tnU58rcpJH97HHr+lZ11pthLCyS3FvM56I4UkjPoTW6MJRscnp+r2&#10;F/OXuZzG0LBotithjnvwfQV2Wi+Lry3O3T4oJ1CnHmKw4zz3Heub1TwkkSpLa7W3ZbbDD06EDg1R&#10;gS8sTsxPb4GN2GX3xSkibXPe7fUYNQUyxvucfLgAgY69/rXP614XZgbu2EkkkahQGZQOv+BrktC8&#10;XyW8r2kkLR8GXzWlI9Bt6V6fGVmjMgmD4OPJBzu9/wDI7ViyXocTdKGhijz86LtlH904Gf61x/ij&#10;4e22vR+eHuCXkB+R1A4UjuK9X1DQUlUSwlSTlpFSPO3vg4/GuN1q0ured9jTLDkBQoIXp2/WlcDh&#10;PCniK+0Nl0nUoobaed2mVACxK7euQSOqn8q7bzdtu0i8opwSahu00nxUhuIorKx1BR5UaIEaUgHJ&#10;K9DjBPT0NJp9tNHCbecSfO27dID6DsfpSZpuO0nxU9veNE3lhWkVc7WzjOPWtbWbfTvFkItbu4kj&#10;VHEv7kYOQCO4PHNcbrFu1i0k0ak7Cz/KMdOetP0zVJLqxikUskxzkByWxkjn9KE7CaMTXPA9wvh+&#10;6RopASVP+sT+8tcLN4l1SO1czW9ultn5nAORyMfxeuK9s0/xJa/akW4WG6tDne8soKDjgHII64/M&#10;VxXxG+Gsun28kli73dusSFlt7Y7CxfHOCRnp+ldkJGMg8M3mla9ZwtZXTzXtvHGZI9pVVkI4HKjI&#10;yD0NdBNHJqEK2jri5jO9kXsPr07ivDtD1K50HWGRWltcXCiRA5j3bWPBH5/nXrej+OItPUXstkl1&#10;5ilMvKPXrnafSns7i5eZHjvxV0WK11BNWdpFure3RETIKEF2HIxn+I969A+EfjaPXtHs9ILx+Sf3&#10;chRGDhkiU4BPH8I7V0PxI8F2fivw5eX9g8E88axwrZ28Kys+JASRg9g2enavm2xn1jwP4uZfLvrO&#10;KOWVivzwLyGX+ldafOrHI48jPYfEHgefw34i+3LHJ9nvrp5t8kiH5Q+cgDkcN3qTULMSL543GNjg&#10;Nken/wBaui8N6/bfELw8Y5LmFbmxtUX5phM5dkP0IOUrOurNoIVssmR4zuJxzzz0/GsJLlOiEubQ&#10;82ikl1DUorudVTywU+Tp0P8AjXUW969tZ75Aq7cbOM5XjBrBvtPlm0+WT59OuAQFtdpDsMj5gOD6&#10;9u1bug3lvrWnRW0nlwSQAW7sxDFmRRliOOT6UQl1KkrFDVtTitLnT7pnAgV/NnYgnaoKkkDr0z61&#10;6V4RurLxFpMF1YzNPDIGKttK5wxU8MAeoryu+t/LXVLKdPNW53wwSSLwucjKA9eo6egqD4d+Jbnw&#10;nrk+jSvKba2t2Ku8pjQlmVuF6A/Me/rRJdQjqepalYzSRNNqCeRdKAFSMgqVz17+p79q53XPDklx&#10;aoWVw0g3RAMvzDIJ/SvU9dW11Y+SFhg3KB5gAOMHPtXnbQ3thrElpdC4kgnkcW88wYKirk/JnjBG&#10;Oh9KcZc2gTicj4G1MeGvEVxBOVjM11Gi7gWztcjt9RXtNvefaZDPx5bDggH6f0rxP4gWLWt9pt7a&#10;oV+yySTTNCuN+0qcsR06Hk+prpvBXiwaxZxA3IjbYzGMz7iMPiiUeUUWUfF3h+XQbxZnRliWIEsz&#10;KerEdq4qRU0XUoLxCSlyXkkL8gccYA5/ir3nxRZx69odywhWWT5UGEDnhgf614p4q0eb7HcRqr+Z&#10;G21FEZyvzDIA7VnFmknY6zw3rkdrJBvZV+1GPZ8pOf8ADqOteh6fNPbyG5KKLd12q/qc+mc9jXz5&#10;oOoSXscyGRo59NChV3kszDPAHY5X3616/wDDvxP/AGlp8NhejynjjeQtcS5JO/gYI9GpyiStT1XR&#10;pBqV5HAxwHJ+7weBnv8ASu+0HUp7m0vrMImy3QQqQDnGGHPPXivHbGa5028jty8qO2XE+SpXg8fp&#10;6969T8K3QaOEkBGxHvbPM/ufX9etTGXKY1I8pf16A3emwBRn7PE2/HGPlH+FcFZ3jaVrdxMwURNH&#10;sDMM8/Ke30r0vVF2zQxIu9bpirbRxGCQOfXr7dK4Dx9o72LMIt2PNUb0TGfkJroiubUw3R7J4K1X&#10;y5khfaAzsehz93/61ez+E9SVo3RiBkIF4PPWvl3wJ4hF5iTzQriVlA83J+4P8a998H3gkigYSdFi&#10;J+brXrUKnI0jycRT3Z6ZJ9wfSo15WlhkE0IP+yO+e1Kq4r3onhsrlaikFTnrUUlakMgNRt0qZqie&#10;gRFTTUhFNoAjIxSU5qbQAyilakoAKKKKACiiigAooooAKKKKACiiigAooooAKKKKACiiigAooooA&#10;KKKKACiiigAooooAKKKKACiiigAooooAKMZooqWUgoooqiQ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eKKatOoAUc04U1aetACi&#10;nr2poFPWgB6+tSKO1NUU9aAHqtShelMRamWpAPu1ZQYWq+OKtKPlNEttCg6+1ch4z1BY1iUEMR5g&#10;PzfSutkBWPNeW+LLx5Li7yeIml7D1/8ArVw4iXLE7cLHmlqebeMb9ptQlXcUTcpHzcfdrmLV1htX&#10;QKNxbO7oR0q14u1DzLmQLuDb1PIH92s63bzGCetfLzftJH1aiqcdDofDkH2u4IaTdjHynnsa77S7&#10;EJt/d5+7zsrB8I+HxGUnwnzorfeOeVP+Nd1ZwiPAx6V204JI45yJbe3XaBwn4VP5ef8A9VPWIN0p&#10;6rXbFHHIasXv+lJtqWk28imxxIGX2pVT2qdlFJtFSWR7cUAU5lopDuN2+9J5fvT6QGkMZt96SpCK&#10;btzTEhKRvm9qk20jKKViiJVx3ob5e2adTW7Uhibs9sUgXmn7aKmwhrjpTccU9qSmNEVMZc89KnK0&#10;xloKRXK9eajePrzU7LTGXrWbKKjR4PrScN2xU7LzUTLismaIrzRjB4H5VW2Vcb5qiaPvUWKRnzWo&#10;JzjP/Aay7q13fw44/u1uySDpVdoVk7VnKKZrGRzM9mq5woUnPIWs24015DnzG/75/wDr11V1Zjng&#10;d+5rOkiC8YrjnBHRGRxV3ZEMQIz1/u+1UhCX6rhO6kcGuruo13Hj/OKyGtxjGP1rkcTqjI5LVtJj&#10;kDEBR97+AVyosJNN1CWdJWZGXYIlBUDpz19v1r0e7sPMVvu9+5rmtT08Kx4HUdz6Vg24nTGR59qE&#10;Ysb5QR5bGPO7G09TxWJqX2u3bzXMyBVHztkY59a6bx5Dut4Zofkl3KhY/wB3DHH51wzeKHkhaLVG&#10;e5jY5Kxoo47dMd61hItx5iz4f8YTWuoSRyTSXYaVVVGnPy8ngDn/ACK7WPVY9RctLarGCM/OQenH&#10;pXBx6LZ3kkFzpkP2dsiRzKzEknBHc+9dBZx3f+reVSyjJ446/Sum6aOeUbG7LYwXnWeO1cfxEDJH&#10;p1H+RWnpuqX+m3sfmfaZI+SWZ2A6EVyMOuQNOYp0kd9u4EAYxnHrXf2NxbXlm/mxsz7sA9OOPQ1y&#10;z8jJxOis9QN4bdxKbcfKXj3/AOtzjg9M/wD16u6nZx3UYcooQtwu0EdDXOwxtHJbtEQsakEjvjiu&#10;ijvBeQrAm4MvzHcBj/PNZpisebeLPBUtnC97p0zxvGigNawlTktg8qeODVzQfE1vrsZSRYreRnKh&#10;2lDEAAH0Fdk00UULWN0rSGT5/l6Y+uR6V5nr3hWfw7cLcWLQwWyICybmZixJGeQfbvVXGtjqdR08&#10;ND5ZtwySqVExTggj73v1zXA6xp91ot9K8CTPBwimNCq8gE4xx1Brr/Cfihr6OWz1RpLlgEitdqKo&#10;jJyDnGMj7vr0qfxJpF1LAEjkjVBICASfQ+1Id7nnjXlvF8rLHFF1KkgKfc/pVvwt4wu9LvI7HUxN&#10;f2sjNI893Mdi/LwpDAjqo79TWZNaQalYyBUxJkAFiQOCD2rJ1TUD5bbyxXAyMD1rpgTJHbfETwBp&#10;XiTT7XUdGms1uFiluJobGBHcswVlVipznIIGR615nHot/ZqILg3CBf8AlnIjLgnnofr+tdj4V8RS&#10;KoFizQxR+X9qVlU7wM8Dr/tenWu0Oi2fii1S5jhxcSHczyswyBlegP0rSRMTzjwr4ik028jspZWj&#10;WRmcyNKVA+X0/D9a5jx5eQWvihXurGO8tZIzK1zMAUGWfAJII647966bxB4XeyjZlMYuwoKSBmIA&#10;3Y9Pr2rB8aaYdf8ABszQbUuLeOK2d5CQC6uu4jGeOa2oysYVVcyvCV5ZWWtI9lfW9ubi4jb7LbyK&#10;vmfNwmAeeuOnevSNYsZZibyMulxIwDQKp3qAMZPfsO3evk7VNcvNB1GGawm8i602Uu0mxWG9CCCo&#10;IOeVPUV9DfBD4pQeMtNtxrK3V5qvkSyTT+WiI2Jdq4CkdFKjoOldM48yMKb5TSutQ07xLGdRhS1i&#10;eL9yIY2Vy3Oc5GP73p2rjvEVm+i6nEtsGC3EYuSYl2AMxOQcdTx1rptY8GyeCdSit4jCls0fmskb&#10;s2SSVzlh7CqUgW8t5ZL4edOrbIWXgLHkYU4xzyfXr1rlemh1/EVmiXXtEmKOI7q0tztK/M5cqenc&#10;HK1wF2tzH+58qWXUFOZHwfNK44z3xyvX2ruII5PDN/A0rBra/lBCRcnaCODnGOG7Go/F2lx2TNr1&#10;ooiS6dYRkkvwuDkHI6pVLXQnWOx3/hvXE8T2Mnk3KhfMKfaY5fMCEAHGR/j3p+qXUt9C8Eyuj2Z8&#10;uGZySZBkAsuenAHQnrXm/wAMbyTw8V0x2zFNM8xWMAg/IB1PP8NeqTRpfWXnBf8AVAH5jjripsoO&#10;6NY+9uZiaXFq1t5JRJ/k2SfIH6jByPzrzDxFZyeA/FV7dIjJZsqwpCqmGNSUVjjt/CeMdzXpGm6m&#10;+g6oFkYmO6mUARgHgN3z/vVJ8Q/CcHi7T45VjTDTq/712XorL2re/MtTnfuvQ3tA1FEukDSKYcnc&#10;rP8AL93v+lZPjPTIrW4ivo1SaGRpHkCoNoyRjJ/GuA8K+INSmt2t57nfdvISkgRQoXaODx7Ht3r0&#10;DR9Si8W6PqNhtcz2YijlaQBVLbjkjB6ZQ9h2rBx5djWNpbnhvjGNvDetWd/ACkVxcPPKkY8tWUMr&#10;YYjqME8mt3T9SlvrSPV7KRw1xlPs1u5JQAkZyO2V9O9XPiH4d+2abfFwjCxhn2/MRjC9vX7veuK+&#10;GmpzNjT4nKiKF35UY++O/X+Kt4Wa1M5Nxeh9J+FfEkPiy1aBZI2unkKo4lEjgBQ2B39f1rrtN1m5&#10;0eaMTCYxQMoLu5VQqnknPQYrwrw3NP4N8R2n2VxEAGk+QB+SrL/F9K9usbyHxToszqrZjtwbrzPl&#10;8zcpztwfZvTrXK46hL3tz15b6PUNHt7qHaWa3EqNGwYsSoIII/nWLrUJ1bRoIpQUuBLuZmG5ujDn&#10;v3FZvw+1CS5tTbFiba1SKOJMD5UwQBnqeAOtdLcxx/bJGZcxkDC556Ct4Ssc7jbY8h8O38/h/VoP&#10;NMiRfM53sUXlSK+i/AevtNb28iuxQrCxxLkYxmvn/UrE3ylztLABQSSO9ei/DHVpIUNpIzMFEMSY&#10;UYGMiumMndHNUipJ3PrLw9epdWikOudicbs9RWtg+lcB4Iv23LGSSAYl6D3r0J2CoD719FRm5bnz&#10;dWPLsV2yozioX+ap2yRUTCvRtocepA/FRVNIKi21AxjcVGxqRhUbCmAwnFNpzCm0AI1NpzU2gAoo&#10;ooAKKKKACiiigAooooAKKKKACiiigAooooAKKKKACiiigAooooAKKKKACiiigAoopaAEpce9GKSg&#10;BfxpKVvlpu6gAz7UjMeOM0u6mtMF6g1LKQ+iiiqJ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lpKVaAA0q0N60qUAOFPpo5p9ACrUi01&#10;RT1NAEi9KkVaZHzUoG33oAeq1KtRpUq1AD8DaKkC0yNdx64qWNtyk470R1ZQ26YR2+TxXjXjq4Fn&#10;Hqjk43icjIz6/wCNeu6s+2xkfONuOM9ckV4X8S5/tUNwivsO2cHB65FeVj5WVj1cHHW55ErG81ee&#10;Uj5GQYK/QCut8OeH2nukba+NzDhh/drn7LS2+yoQ5L85IXnqa9b8NaI1vGWOdwc9Y8HoK8GjHmlc&#10;9+UvdsbGj6cbaGMENgIo5I9K2IeKZBDtVQT2HarKRhff8K9VRsefKQg+8aWl285zikbitCAoppb2&#10;oXPFQ2UOGaQmnbvamsuaoLh2ptKF96UCpGJtNIq807PtR+FADaKcRmmsvvQMKRqP1paBkeDSbelS&#10;BaGXpSFcYFpWWnfhSZosMZtzTSuKlprdKLAR0jdKXPPSlYUrFpkJpjYp7L71G9SyyJ6YwzUm3cOt&#10;N27fesmUQsmM1E1WX5qIqKzLRVkhDetVZIyOgq5IpB6motwHUZqGUZsxbkY9apSKWPStiTa2fkA/&#10;CoHtV+9kfTFZONy1I5u7siSeD19R6VRnsdqnr+Yrp3iEjY24/Cs+W0O055/CsJUzZTOXnhYbhj17&#10;1z2rWjMxOD1Hceld1PbAZ+T1/hrC1O1BY/L3H8PtXFOmddOZ5jrUK30axgk4Ibjj1ryDXdHe1b7r&#10;fdB5Yete665pJjdGjJUYAwqY9a43W9FS8ib90qnaBny8965tj0qbTPFmjeKR3A+eM7lB6Ej1rUsd&#10;eupoVhuI4kVct8oOc5+vvWpq3h97eZtqMRubOIsd6xrjTp2XbHHIpz95UNaRkVKKNefxMtvCEgZH&#10;Xdkllbriuh8JX9ne3CXEUxeRXZQNpA+77j3rjofDc9xEVPmKc5/1RNaGkeHbyzukEVzPEuScIhUZ&#10;x9a03OdxPULK5FvNJJGQz7g2GHGcmup0/U/tlunnlUbknaD615t4f1SbS5pluraS5UMoDzEgYBOT&#10;yD1rpbXVI9QuWaGRYAVz5Ubg4xgdsf5NYSRk4neeUJrdmiy5Bx6VTvIf7cgaZs7lwg2cDg57/WoN&#10;D12KGRVkZGQsSS0gx0rVvLMW8ga3kBgA+byxhc++O/SpizKWh5N4l0UWGoRzJvLrK74YjGQQa7bw&#10;j40W90e30i+aKGO3DSgxo27dvPU8jGGNReJNLW7VWjxKcOXKpu2Zx1/X8q4S4VtDvJJpJjDCwCLI&#10;x2KSQDgHPsfyqkREg8VaPc+EtUiS3i3weUJGaZgSCSy9iOOBXNT3DLILZwBvG73/AM8V7Je6evib&#10;R54p4hHcMwVbiRN7KAQ2BnBx17968y8UeG7ix06a7aGSOSMKBmEqcFgOv410RZozj9Jvl/tiWGUh&#10;T54SPAPzfMRz+lddJq1pbytbXMvllOeFJOTz2HvXn8s6QTCc7UeJt7NnByDnJPbpW6l1H4i0W3Kh&#10;YpS5Y3YIdnALDbnj+faujdGF9T0zQvF1v4ms3jeVBcM5VUjRgCAAe/41ylxpsen61c2ALbryaS5w&#10;xBPJJ4PQD5e9ZBuhY6pDqlq32W0gUq8MLbY2YgjJI4z8w7dhXaTG21zS4bkNFbTNEmLzhmTofvcd&#10;ckde9KOjHJXR4J8YvBdyYzMInwBcOn7xOehryDwpqDeGNYmlnCxsYTGdwLDkqe30r7D8V20Mmlwx&#10;XNrHOiwuouJUBDjaAW5Hfr1rwnxl4P0+6ZpLf7NCzSL/AKuFc4247Gu+DucMlynvOqeJB4m0a4vr&#10;cpI8ZWIBVZV4IPf/AHq5FLx4rtbq3CuI8rLu6LJyCP1FZHwxnurdRpk7zXCzTPIXkJwPkHGDnP3a&#10;0tQV9L1aYeUzRs7P5ONobJIzj/PSueorM6Kbui2qQW6XLO7B9QBLjsCc5xxx97vTrHSluoVtMt9n&#10;jy6sCNxOe/5ntUNrfW3iS3ubdGitLq3Xy4o1YM8jkEAKODnIHA9aybHxBc+DdYni1GGWTbHs23Tm&#10;PBO1gcMDzioiXI5HxNa3vhXU4ppIVSZIgyq5DDBLL2P1r2j4feILPVdHtUEwMht4TOqow2NszgZH&#10;qD61k/EDwnFrmlTzwlJ7lURFWOEO5w4Jxg56E1w3wr1KfQ/EWoafdeZlpPLRZmKbdgkyAp/D6USJ&#10;izuPF2k232wMskhaSSQqMjk5Ht71c8D6s2l3jWt3titY4W2vglixYHBx9T2q5r1uLu1jES+bLMjb&#10;WRdzRsQMEe/5dK4+8sLryFsEnmjvYm3PIoPmFTk4IznHI/IURZcloM8WLD4ZvE+2O0Nx5QdUPzAq&#10;WIz8o+tb/g2/FxrmisCCksbsDg9PKJrO8QXFt8SNButUWGK2mhK2yxjEzHDK2QcD++eMdqwNBvrg&#10;ebZqJbS7ttsVs4YiRwMhig4PQc47Gt2rowvY9Q8X6VHcLkM+WEhPI749q+ZfiPpLaD4ovb9AxWQx&#10;xAyEEf6tT0HP8NfS3hm8OsWrWtw+64jRIt0rb3LEEE4POcivN/i94TNvcSGSAzjzox80H/TOsG+V&#10;mq94nbV4PFOnyzI4ZVby8xqV6EHv9a6r4Z+Kk0LUBCzRiBpYUkZkYkKpIJGO+Ca8a+GupSWdg+nS&#10;briaadpF3Md2Ni8Ac5+6a9Ait9yGW3bDRjdN5Q5Tv82OnQ9fQ1tKOhLPobT72OzvprlWzFeyCSFm&#10;B+YEkg47feHWuvkzq2jwBPmk3liq8cDcO9eW+E777dp2ml38wwRQ4DNu3cD/AAr0PRL0GY738hNh&#10;xGzYA5Fc/UzZW8RMmpwsbY+YNoX053Z71D4dvvL1CzjOA0MsakYPUEf4VatbN7D/AEZladnO8MVw&#10;fpj8KqvarBqEMyOEdZd5RRgsQQcV0QkYyWh774J1TbdISVGXiPQ+pr2WxuVubVGBznPQe9fOfhO+&#10;kzA4jYZ8snk17h4Tv/OtI1PLbWO0tk/er3sPM8HEQOiZty4qJxU/BQ4A+tRPXtqV0eO1ZlZhUZFT&#10;PTCvFAEDVE1TtxUTd6QEbUxqe1NagBtNp1I1ADaKKKACiiigAooooAKKKKACiiigAooooAKKKKAC&#10;iiigAooooAKKKKACiiigAooooAKGOBmihh8p70ARmSlVjQI89TTvLC/xZoAOtNb5aJJQq9vzqpNd&#10;YH/16AHSTgd6p3E+/GOcVFLMW4B/Wo0U85NSykdDRRRVEh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SrSU5aAFpV70lKtAD1py9aatOX&#10;rQBItOApq1ItAD0qZfWolqZaAHrUq9qYlSqKgYsf+sP0qeHAQj3qKNfmqVflYCnHS7HLRIzfEBxp&#10;8oz1x/6EK8G8ar5lxKM5+eXP517l4mm2WuPX/EV4t4it/tF9KvHzSOOfc14WLfPKx7WD+G5keHNE&#10;+1RqQuV2k/6vI+9XqMcQjkGxRt/2RWL4R0pbWwiyFztYcE/3q6CEbVJPXNZ06fKrnTOprYUdaeDR&#10;jPNLitTMaaDTtopNtBQ3FKO9LtpB1FKxVwxS7adxS7aZI2m4qTaaNtA0M20baftFKakoj20hFSba&#10;RloGyLFLtpcUpFAhnelIzSd6fjIFAhhGKSnkU3bQMa1NNSbabtoKRFt9qVhUjCmfw0DRAwqNxU7V&#10;G4qWWV2prVKRTGWsmWiE1E33jU7LUTr8xrNlx3IWqJlqcimbahjKsi0zbxU8kfU0ypKRVWLaf/rU&#10;2S3UqeB+VWWWoxzQ0WZs9mGzx6/w1j32m7mPy9x/B7V1DJVW4gDHpXNOBUZWPOtQ0fzQuf8A0D61&#10;ymp6A6xsVDdB0j969Wv9PxjG38z71hX2n5jIO08DufWuGcD0adQ8P1jR5FZ8xs3LceWa5m70542J&#10;CMnONuzGOK9n1bSFZn4XOWxya5fUNGg/5aRhnyMkMfSsOWx3Rnc82k1KSPg27QjruJI/DpVyHxNb&#10;W8LArE75yH80ZHt0rY1Hw+jKvmKrLnsx964jUPDskMgdTGIQvzLuOSc/T6VSYNnQr4mgjZS8Mc6O&#10;ckNIMAflVsazaXSgw+Tp56743AyPTjH1/CuRhsVmjKqACgwck0Gxki4LL5fYA1VrmZ6ppOpWGpwm&#10;1kmt7G4kY7dzrvwADkDg9jXT6Dd3G8Wt0ssauxYtMTgceh9xXgthfTQahE1w++9AOyRQMBcHjH59&#10;u9e4aBrkepMILsSS3rsdkmAFCgZwcH2PbvWElyuxjJHRf2OqxXQEgxcKdrbPXPI5561wetaTEt9L&#10;Z30KS2kZDJNcRjy2baOmeM8nv2NehKtzGqpLIrK4xAFH3frx9PWsnxJo/wDatqlr8v2pJA7uxIUj&#10;B6Y+o7UI5jlPCbXdjMljcTzXayOzm5lJwvy/d5z/AHfXvWzqlqkKmwvI1vY5QHNzOuQvPC4Oe6+v&#10;euO0fXZ5tSht/MbzHyQSq4+6f8K9E1a3EmjztMN84KhWB4A3D/69aIpvQ+fPiB4Jl0uS8mgie4t7&#10;wzP+7tyEiXqORkEYb26V5ppeo3fhy+kUma4tQm1ICxVFJIOQORnr+Zr6i1y1+3WcFtJho5I2j25x&#10;wQB2rxLxx4BudN1WedHt109mRI4g7FlbYMk5HqG7966YPQm2lyzD5E2nS2X2iOQSNuzkHpg9M+1S&#10;eFdYNvdtpdy5MJmcL5smF2heMKe3y1wlrrnk6XNcx71kR8Bto9h0/GukkVdS0eDWLAeTNDCiSPL1&#10;MhxuIHIwd3/1q1kiYs9D0/ezXVpdK17b3p8qGSb5ktVORlQcjGGHTH3RXC/ErwnHpUOyyZbuQTKD&#10;5EQBwUJzwTx0rpvDd3fX1ijNOpMEaE5UDt2wPam+I5EitVupwXZ5ApK9eh/wohOxNSNzxHSb6+0W&#10;RdRS+uLhYSR5ayMoORjrk+teyw3Ft4z0bTrhWhtJBaxRSzAiQhwAzbjxyc4Oea4LUfDEVuhWBES0&#10;IBePexJbPX+XftWt4EL2dncaczZaW5d49v3Qm1cAnrn5a3lqjOGmhV8QaVP4e1C0ubESTOsrSNJb&#10;oVLFSCCSM9eea12uLbxlpcMd/HDbX27zJLi5xJK2MqAc4PQjqegFU9Q1abzbsSuWhs2beoUZKjOQ&#10;PwFS+HZNO1w+dDbyKWQn94cdDjsTWaRtLYv+C9QvVj/0xpwfMb/Xu3TaPX3o8b6HBayWWsW/lwSR&#10;+Y8jRRhS5faMlh9T9c1Hbyy2/ia00qZt7To0nyj5cAN1PX+GtDxlDPeeFb+1idVnTy1iZvurh1z2&#10;9BVyRiX7MtdaLbXEd0UeK3WQhWyWO0Hk59qydcae+0yKW0ST+0Gk/eSw5MpUAjBI5x938hR8M9Xg&#10;1zTdW00JJ9ssYY7d5HACF9rrkYPTKnqPwq1brc6fq01qsiiWNOWAyMHB7j3rm2Z0R1Rg+BNatLjx&#10;BaQrFDb2LF/MiDjyi2wnJGAM8D8hWN8Qo7vw7qz6vHHNHAs8zQsoMalWYAbW9MMOlMuNGk8N6hE9&#10;sUijVdxCkscnI7j6V2PxMWLxJ8LrUQqVu4LaHMkpwMloskYz6HtXZDUwqRsQeFdWJsba/jbMjRxz&#10;ybX5Bxu5Pr15Neg+TbeMfD9q0yRGZpC7PIBKxwWXnNeFfCzWWuLXXNOlLPNbpHbo20BQ2HX64yBX&#10;pnw719otYm0Wcu7W1u0h2qNvLKeD1/irGpHUqGx4X9nuPCOuW1zLHKpjQttdTFnIZepr0Pw/q0Vn&#10;cWfmyIYdXaPzS8gCxqxGd394Yc9cdKu/GDwpHJIbhEQKtuinLtn/AFh/xrhNOWW+sbiMMPMsYwsD&#10;NwEODj6/dHWtt0QexeGbybQtcnR53e2muVFoGcqjoGOPL7EYK9PavXINRGo2MUQX7PcAlmYNl8ZP&#10;B6HuK8E0W+l1q00adny2iJE9wWAG4gKTsx1/1Z647V6h4V8RRatcNNCsi7oyfnUDowHY1lKIj1JJ&#10;G1G8jdWMZA28HPqf61V1iwfyZJ03BrdWc7V5YgZ69ulWrCMprEEMRCqwJwfXB/wrW1K3VYxCB/rg&#10;Uk5654/qaxvYVhngHxR50tvE7YIMKtum6dua918OagYX8xJNylCBtfjqK+WtDjl0zWr4KyhVuBs2&#10;84wzY617z8PdUe6s4hKzOfLc9AP469fDTPMxUD3O3cMpQOGyexp0i7aytBmaRd7nOHI6e1bDYkzX&#10;0VOWh85U3IHHFQfxVYkGKixXRcxIHqMipXWo2FAETUxh2qVhUbUAR0hpaKAG0lPNMoAKKKKACiii&#10;gAooooAKKKKACiiigAooooAKKKKACiiigAooooAKKKKAFpabRnFADWBqVV7mm0ySbYp60ALI4Wqk&#10;1xjv+tRTXRPQn8qqtKWzzQBJJcljjP61Xdy1JglqcF9aAGIp709u1LTHzUspHQUUUVRI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+mU&#10;+gApwptOoActSKvNMXpUi9aAFVealSoxUiUASrUqAVEtSp0oAmRalAFRL0qVagofHncfTFTLjG5j&#10;jFQhtozRMx8lsUpbFLV6nN+Lpd3lKPukt/MV5je20j6zb7VypuOeR/eFemeJoT5MbE+vb3Fc1a6a&#10;sl0shUHa4blM968qpG7uepRlyqyL9nbLHaoCSDz/ADp0jM3UCpZvlcgcD2qKRhuAHpULsdO4gzgU&#10;c0tFSUJzTt1JTlFABikKelPxSUANVKkAoXHpTvwoJE3UYzRTqChmyk21Nt96bj2oHcjwaa1Slabt&#10;oKI8UlSbaaRzQAmygjb0p4FNIpCGc0vWlxS7aQxpWm7fmqQ0m2gaI2WosbasN9ajZc0FIgaonqdl&#10;qF1pMohNRs1SsKYy1kyyPmo2UZ5qbbTGjOc1mykyBlpnlt6VOV9qTdt7VDGV2Xgg1WePBq8w3ZqB&#10;15pFog5qPaVqxt9qhc+1JloYcVXmw1TNk1E0ee9QxmZPGcA4rJuE80EHj6V0Ei716d6y7iDb+XpX&#10;NKJtE5HVLDbvYbj949RXNXURycjv/Su8vog24bc9e1c7fWfzEiPuP4fauScTshJnE6hDINuF/X61&#10;iSeWgyzEGu8uLVHUAxr17rXOXmi55C5GP+efvWVjpjI5K4QKJSvIbJ5rnLvEdy7SfKhwAfwrqtV0&#10;2X5gpdQu7oprn5LcySGF0yV53MvX/OapGmhz0yy2MLHaM9eTn2rrfDd1No6+W6qtsXLM7ckHaB2P&#10;sO1ZOoWvnwtKqZ2gDywuc8//AF/0p1pcFLdojIZtzZ8wt06cfp+tEo3VzOSPffDt9FqmnQ/PxHEm&#10;NoI6j3+la2YfLEW8715Ix/8AWrzH4e655peMybPJ8pdvmff68Y/D9a9Mm8prCO6DokjtgpkZHXv+&#10;Fc2zOSSPKPil4dk+0i/tkaSOKBFLMy4yXI6cHvXXeGddTxPodxaXrLFdyTYSOFSMqArZycjse/at&#10;fxBpY1XS5tsYZflXaE3Dhga8Zs9WuvDviizvSZltYkYvAXMaMSrLk9u47dhWj20EjuLGORbzVbO5&#10;Xy4zIYYCpyXGWHPv09OtcL46t5dHndblfKsBIqxy5DMWKZwcf8C7dq9S8Q6f/amlaNq1g21mh+1T&#10;JbLuOSqMAzD8eT71kzaVbeKdNigu1iEqt5jecgkbjIGQfY04SaG9rHyvceFbjwtfx2csbJayL5ru&#10;7qzAnIGMe6jtUXhvWLnS5ry1iSNmkupJIw4JLLgYPB9BXqsOkjWbCSz1JPsuoyN+7a6jzMEGDwGw&#10;ccN0968t8baZN4c1vz44pPLt02/KhQSfMy7s++fevQi7ox22OriuoLfybmwfz5ziS+WQHbE3XC9M&#10;jO/16Culs7pNfs4wDluX+QEdCR3rzWwvG00WVwzGZb3bI8JbAA4O0+v3sdK7jQryKOU3kLKDIhX7&#10;CjD93yPm4+np/FSkl0LWpxetXdwudRdEE8KhVX+EgnHPP+0e9b2gzWt5a2+r2shlECCO4JBCpMV+&#10;ZQCMkDcORn610XjjwnDNYyvGscBCKPJWEfN8/X/PpXk3hnWW8P8Aio6ZcuUs3nlkaKWTZG3ysASp&#10;4PKjn2HpW32TFK0juPFFgHtUmTcxuEdzyMcgHj8684Zp9P1GVFRThQPm56gH1r17VIxcafBcwr9p&#10;hERk2xjcqLgEDI7Y/lXmnia3xK1/GuDKyr5Kj7vy9c/h6d6jqancPrNl4u0eea+m8qYMIwsCsBtB&#10;BzyDzya1vDetTQNFaxLGwRQkG4HLKqnk89cD2ry7TbwadbNA0u7c2/JbHYdvwrd0jWJNFvIbmTdO&#10;kgLRhnKgDB6Hn1FbGZ2uveHf7HvrPWbYO7tIbu68xgVjIIfgDBxy3qeKi8SyNruiQapZATXM82GT&#10;7qBQGXIzg/wjvXVxrbeKPDZu7a7iuJbS082WxiIlaQlM+W2DwTtK8g9+K57QJjb3jy3Fj5MTRkDS&#10;5VwsJyPm2kcE4J6D71c00UnY5/UpLfULSTU7dzJNDiNVwQvUZyCM9G9a3PBBVobpCf3twI2K+43E&#10;4pk+gDQdWg00AXlrMnmvKI8IDyMEcjPyjv3FLoMcmnazPIyMsO9tikFVx8wGPbkUU5O43qeQ/Zbj&#10;wj8Sry78sC3utXMszyENtVZiSQAc9GPrXW+JLtptUn1u2CyWlyVjSQjAOFAPHUcoetZPxAhlfUbu&#10;by3RWlmcPtOBznOataTeRXngbTrPcks8cjuzbgzEbn6j8RXS9VqY7M9b8Wal/wAJZ8PdV1Jtu+GS&#10;OECMFV4kjPQ85+avBri2k0m4Msa5ediwDkEZBz2+tewfC7VoddsX0mYR+XcXDEwyOHDYRWzsPX7v&#10;6V574u0qTS/EGqJMrCM3UwtldCowHOAgPb7vT2rnpPXU1qLTQm8DX0cTX9nu/faoUhkXB4Ztwwp6&#10;Dlz1zXa6fJ/Y8x0S4/d29su5WPL5JDYJHH8R7eleQeG7yWz19ZH3r5d0jDcSOj5r1pL6HzDq1x5b&#10;rONmJGGMjj7x6/dronsYRue0+E9cTWbN8Mpk80qAqkdFB716LtSbT7ZVJLLEA3twK8L8C339n6lC&#10;jPtiLuxy21fuEV7DpN8slvMokDtMgEfzZIyDjHr1HSuK2pbM/UreSyuYXK4DOWXJBzgj/Guu8M6g&#10;0dukkgVVKsM4P96uc1FTqNhOoJE1nEw9WLY/Q5WneF5pG02GKV2WRQxIcnP3j2/GumEnF6HNOPMt&#10;T6a8KX4vMAkZ3sOAf7tdbbuw3jA46V5H4N1N4buNt7GMO2fn4+7XrFrN5lvFIP4lDHB9q+nwsuZa&#10;nzWKhyvQskb1YvxgcYqHaNuamZt6LjvnpUcg2jFei99DgWxA61C1TvUTCmIjIqJ6maoWoAjIpKfT&#10;KAD+HNNp3amUALSUUUAFFFFABRRRQAUUUUAFFFFABRRRQAUUUUAFFFFABS0lLQAjHbQvzUjrmhfl&#10;60ALyrD0pGZeuaZLMuw8jP1qnNcf7X60AWZLrbwMflVCa43DnFRSTFj1P50wqW70ANZt3WlXFHl+&#10;9KFoAdSUp6UlABTZD0p1Mk7VLGdBRRRVC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n01adQAU6kUU9RQAq9KkXrUdSLQBIoqRRUa8Cp&#10;VoAlVfxqRVpiVItAEi1MoqJe1SrUFjsBuKTbmMjFSRqN2e9IuenanLYI7nOeJsyLDGM/xf0rOt7f&#10;ZGT3AHatnV4w8ynHQtVCX93GccZHNcFRanfTZTnYLGDxnNQtHhw3YD0pZvn4PIoZj07VzHZETGfa&#10;l20qin1majdlKBS5pSKADbSGlzS4zQAxfWn5FG0UbRQQLuFAFLtHpTlxQMNtG2nUUAMbvTKeaa1A&#10;7hjio2WpM0mKAuNpNuak20oXFAXIwlIy1J0pOtBRHtzSlflqULihvu4oHcqtTTxUrLUMn3qBjGNR&#10;NUu0U1lHpUMq5XYVE3FWHxnioGrNmiIt1G6nbKYwwcVDLQHHWmED2peaRlFZsZE3eom5qZsc1Azc&#10;8VJYm2omx7VLuqPbUlELJUEgINWWqFuaTGVZcL0xWfOpIya0JFFV5o9ymsJG8TFuFX5uBnmqE0IZ&#10;eY+/cVq3FufMzx1JqtMhrnkjZM5TULNuNsZ/BfrWNOrxg5iY/hXa3cHAxgVh3VqPLLMAce/vXO0b&#10;xkcTqUCzZ6IfmyMVy2r2ZjH7qPfJuGSi84xXoV9patuZAoPJ5JrmNSs5IXLBlByB+lI3izhLub7P&#10;KHUZjA5QHANZxtiIjEjld3O9R0rR1SE7SgxkgfzrGt79vLIYknPoK1WxZ1/g+RRMFYi1aNoxvJwZ&#10;eTz+nv1r1jRZRfYhaT5FUsHY5B5/+vXhVneSRzW7BsDcp6D1FeqeDdU+1RqilhIEYkkDH3q4pLUw&#10;kjr/AA/qvy+XcLtLOT5cjdRgc4P+eK8++JnhGVdUjlhjf7MtuoZUgOwne3XHGen6V2mqwCO8SS3H&#10;llU789zV68u4NetXV0ZgcL83HQg9jRFmTOc8AX2LCS0kfciRRRFWbhRgjGO30p3iTTZLGRr2yDSr&#10;IwQRwIQANvJyPcfrTLe1g03UPKtk8szyhX5JB5x3+prTmvjYXTw3RMlqo+SOMDIYgHOePfv3pP4i&#10;Tz7xxpsGvaJc6pYyR2+owhIYordQ0pG8ZKkEHox6DoDXDyWNv4x8Oz2M8cUepxMtttkQSTSbCpLY&#10;OG5+bI9jXoeoabJoNwrsV+zKu50jJJJJI7/h3rznWI5/D/jCG8tHWFZ1a5GPmPz7xzkdcV2U5E2P&#10;Njot3pt5qMd1DNstJGWHzoioIUn7uenQdPapIriSO3S6jlaB3O0qrEEDnv8AhXpup/YvE1o/lwsL&#10;tUbz5JCQGdh1GD0yD2FeYa1bNY6hLY5H7rB45HKg9evet73LR67/AG7b+LtDuNSVI7aeFxCtiHDt&#10;IAVO4cA/xHt/DXjfxW8JteW0+oWmYLtY0UJDD+8yZOeQc9GNdR4Juns9ShhkbdEzMxVQP7h/wre1&#10;DTV1pbrYAP3hUbyR0Oe1Cl0M5K2pyXwd8WCS1k02+Ak8hLe3f7RNnsytlSOOnIrf8eeEVvE+2aao&#10;ljklUC3tYdwUBSCfl9x6d68806xOj+Jr5INsZe7xLgk7sOfX6mvWNF1po7SOElvlBPCj1qgWp4l5&#10;aTQt86sc/e64qzperCTzo5AJxb4Rdz529Rx6dK7HxJ4Ls4lNzpUK2tkiAPHJI5YvuxkZJ4wV79q8&#10;zs1Nn4jezP3bqWTIXp8u48mtoO5Mjvfh/wCKp/COuO5WS4hvrmJvJ80ou0Mfl6HIIbHSva9VaDVN&#10;Mi163tI1uLqTY1jGAzxgZXJIGSPkHYfeFfNs16bTVLAsSRFMNu0DjDCvXdG8XSw6HbTK8gRiwA2L&#10;n7x/wqJolM6LxdYvcaFdRWrs102zZcwjLp84yBjnpnv3rE8J30d9qVrYTspkt1MUryMGLMFOSwPQ&#10;5XvXW6fcQapeRi2Ro7XkPHJ1LAE56n279q8+8QWMvhfxBPdWjLDJcTytuX5u56hh/tGsY7mhV8aa&#10;S80moRNEyo5mWJjHwQcjK/p0rzvwWp0jxhe2V25+zRW3y+d8qbiUPAPGeT+te0apcR6ppumBwzXT&#10;w/fPA3lV547Z9q8V8cWd3pPiW8cSxhzsUlef4FPce1dN9DNo6LwvqUvhzxFaMEePAZt24x9UYV3/&#10;AMUtG/trQdF1K3XLx20lxK0ce8glEbLMPoeT71wWreVfTC+tlMccahCH+9nJ+v8AeFem+E70694R&#10;1K0nJdYbFYgGAUDMbDt9Kxj7rNnqjwbVpXmutLa3gaNYXzczR9CMr8zkD2J5969Q8DRwaxbxw3Ek&#10;b2iozo8mHjLb8cZ4zyf1rgbuH7LfX1kOI5JGh2jpjJGM9e9dZ4YhfS9LggiIVEDYA56sT3re9zHl&#10;sdJ4fv7mNNl0ktvKXJHnMQ2MD17da9g8F6qSbd2l3iHyjzJ6fy6V5D4kmM+twR2v7stDxu+rfXtX&#10;TeFNaazurO2kLEyvFG+1Rg84P86hxEe7/Zgs6Tq3y3bb2AHGCc8nv1rKuJDZ+ILrDFIdgC84XOF6&#10;frWho94L+zuF+bNrGBHuAGOD+fQdawvFDTQ6fHchx5jyhS34H/CsluZtaHrvhjUkOFR1bLn7r/7N&#10;e2eGLwXWnqvBKxRj72e1fNPgu9VV3/NgSN2H90V7t4J1ANHGq7huEQOQK93C1LaHh4mB28LbWYHt&#10;ilddzFu1NZeXYccU+PmFc19BF3VzxJK2hA9RN3qaSomApkETVC3WpnpjKKAI6YaeabQBHnmhqUgZ&#10;ooAYKKcAPSkoASiiigAooooAKKKKACiiigAopDmkyfWgB1FG4elG5fSgApN1HmClwG6CgBN1G6hl&#10;21A023rQBPuqrcXG3H+NQT3h/hJHPoKq+Y8n3jmgAkuCx6n86ZuLetLtHXFLQAzBFKslOpNo9KAF&#10;3bqQ0uKKAEGaWiigApknan0yTtUsDoKKKKo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BVp1NWnUAOWnLTVpy0ALUq1FUq0APqRKjqRKA&#10;J0qRajSpFoAkXtUy1CvaplqCyRKcwwM0w8KDUjf6s0PYaMi/TnPuaxbhuWH1rb1RvLhJ9/6isCRt&#10;2TXDM7aZWb7xpetI/wB40imuVnfElXtTqavanVABRRTiKAG07tSAU7FADKKfj2pAKAFpRRjihaAH&#10;UnelooFcRqbT6SgZGy0oFPpNtAAtLTcU5aADFJtNOpD0oAbTd1O600igoa1QyruOamxTGHNAyuy1&#10;Gy1O1RmkxogbrUTCrDrzUTLWbNokOAKa3rT2ppFZs1RFTWp+2mMtZjI5R8oPqKr7dxqeTPSoipWs&#10;2WhjrSNzQ2TSfdFSWRutQNxxVhmFQOu72pgVJIz2qFozjpU7sV7Go2k+XpWLNYlCfIyPrWfMp9K0&#10;puW6d6rzKD6VjJGpjXDHjisW4mIHOAMV07Qq3XH5Vj3lqmf4cY9PeueRpE5m/jkdSVXIwTXOX0jR&#10;khwBz/SuwvoXVSERmGD90VzeoWodjvG05H3h7VmdUDi9RtVnjPllmfAAH41wWqaS8MTMVYcD+Iet&#10;eg6nHJaqZEVpNoHyqCM84rBmmt7tSkhiQn+8QfeqizY4WxvDFeohwAsijofWvX/Bepxw2sbqwLFG&#10;HIP96vMNV0UQvLPC4YKWf92n4jkGp/CPihrO8aGclUWI4MkuBksD3pTjdXIZ9Im4kOkT206qly7A&#10;qi9xkc56djUE0Mun6FcwyLtdnDAE54yvp9KyPDN+2ozLdySmSNGZCrPuB+X1/Gt6+spjauZJHkbj&#10;CMCSeRXHszJowNN8QwNJLHNIqmEheFb3/wAKv6vZ2s2kw6nJI4gmk2K46EjcOmM/wmvL7XUH0fxZ&#10;dQ3O6SO6vtiiVtoQeYQcA9R836V63ZwJqmmw2+VNspLouNyZyeg6dz+tPfUmxia5YzeItInOzN38&#10;qJHGQAQGB7/j3ridRhfWNGutCvh5M4YQokR+YqhBBzyM/Ka6DTdRuNN1eAXUsiW2CXMzlU6EDOeO&#10;uKj8WaaY9Qi1KAFUeESDy0wH3E/NuHXOevet4kM8YS6m0bVJl2r9n0+bDM3JCox5ODzwvat2RrTx&#10;hapd2krTXEjbmVQUUKuVyNw9h3rQ8SeH0vLOaaNFiaRJHl2xZLkjPzevfr61514b1C40XxZeWhaS&#10;K2jg+TLFEydh4HTuf1rqiSx+lQtZSrJKNkwJ2r1GMY7fjXVeINSS0uNK124YR29lYxws+CVGdyjI&#10;HJ5cdKu6hY2moX0clvHCmE2+VEgOTzzx9f0rHWzk1LT9Q0e9iaPzblvLadScRqQV2qf4flOMcUo/&#10;EOXw3MvxRo/7ux1iIM1veBrsuSMbTtfIHXoeh5rQ0bUIpNFt/Ife2WyCD03GsbRdYFxLq2hzzfaF&#10;tz9ig8yTcIvvJ8qHp0HA9AKtW7HR/wDiXtblUhGRdEbQ+ecdPf17VrLYygU9auBa3K3mf9WgHI45&#10;JH9a5D4kWMGpaDFqVi7zmBd11nhY2dkAABAJ5z0z0rttejSSzkg8tXZgpDYyfvf/AFq5KyvYdmoW&#10;cyRyQFlWRJCCo2k4yDx1FOm9SqmxhWl0ur6FFZMfn+zCFAoIJJXHU8V2Pw9jurOwh0UxLtto3fkg&#10;ty+eTnH8VYdxokelst7bussLHzikaYWJRyBkHpj+VLp+tvZX8mpCVkgmTy1xJtXPHRu/3TW81oYR&#10;O8+F99LoeqW+iMqrJcySThW5bHl+oOP4K9A8WRprdj/xLSbm7s/lmjPyhGJAxzjPRuh7V5V42ebT&#10;9et9T0wPtggC+baZADFmBG5ehww/OvTfB2qReINMs4rfYLloIzdtE4dy+3OZMc5yG6981yrc3Obt&#10;1l3HzVCtbkeYB2I6/Xp2rnPHDx3kI89ilr5qlHQcltp4/n2rq/GGn3OiXkUqpM0TySNJhCqsAQef&#10;UcnrXNeKrcav4ftprePLtPkwRLuKgBhnj/DvWhLMXRbKSHSZrcrw8m7qM9F/wro/hzKdN1uS2k+V&#10;bu4ij55ONxHGOn3u9cF4X1KW6t2gNy7TNIdo8wlsYB4H4GtzT9Qm0vWrKZhIfLuEc7mK9GB61MtD&#10;aOpc+IGmxaf4inYM+Wupiu4g5w/sPes3SZnkvpFUAuEyR+IrufiNax32n6bfLbqGmikmLBMnJCnO&#10;e/1rzqG4Fm2/fscjBbODRCRE0dzfzQ3Oi3F/buZFiYJkjAzkdjz/ABUunYs/sV5L8p+SZe4OMGrc&#10;OmRx/uFkVrRuXUKPLJ9xnGeB+lYv703F6HZ1t7Zjt3Z2bQT07AYFaSMUfSfw41KKSOEswH2sQngH&#10;vnp+feu01i1gupWtN7bYyH469Pp714d4J1p2srSSB2KwRwt+7k4wBx06dK9h8OvLrFnHdlmLyBs8&#10;ljw2Ov4VlYTM3wqxtLhEcbVLMT3/AIa9v8D6pGrRAMODF2NeIakjaZrdvCAVDR7s42/3h/SvRfBN&#10;5t2MX/55H731rtoSszzq8dD6Fs7j7RaBhg5B7e5qWH0PpWT4VuRdabGcg9e+f4jWuRsmYdsV9VRl&#10;eB81V0kDrULDGanJz2qF+tbmBARTGFTNUbUAQNTKkYUwd6AGtTDUjd6jagAWkpVpKAEooooAKKKK&#10;ACiiigAooooAKXaaSl3UAM4pMZqTaKRsL3FACBRUe/y+tI1wq9x+dUZrvfjB/JqALE14MdR+RqhN&#10;NvzjHOaiZmbuaRfegBNp7ipUo3A+lFACd6WiigAooooAKKKKACiiigApknan0yTtUsDoKKKKo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BVp1NWnUAOWnLTVpy0ALUq1FUq0ASL2qRaYv3aetAEyVItRpUy9akCRB0qVaiSphSLHL83B6U/6&#10;9KSNeaJPlU1MgjuYmuSfJtHTJ/mKwmY81qaxIWfH+0386yGNcM9z06SGNzQqig0q1znUPSn01e1O&#10;qAAZp9NAqTaKYDaOfWiiqAUc0n6Ui9KGoAdnrSrTaVagB1FKBRjHNMBrZoBpTTOhoAf2opKWlYAo&#10;oopAFFFFMBOlRvmnt2pdvFA0Q80j4p7LiomoGxjAVE2KkbvTGpDRG3XrUbLx0qbFMapN4kDKPSo2&#10;4qVqYwqWjREFNant1pj1zssjam7QafTazLIGX0pki8VMRUb1JRX2U1lqSkamBSkXPXmoGUYq1ItQ&#10;MKzZcSlMo2k49apSMT/Aa0pFHOaruiHoKxZqZzcDpWddxoyHjnHr71tSwgjisu4tj7dKwkXFmFcS&#10;bAy545FYV9DFMxzjOR39q6DULQ/N0/i71zl3E8ch5H+RWDOqJzOrWTCNtuSMD5QPeuC1LRVb95G+&#10;xgAB8ue/1r0m8Zs4J7f1rjb6Py+Dzxnj60LY3OLmuZIfMgZSwOUJxj2rDvrNNxaJvLlzz3OMen5V&#10;0erwmORnGMEsa5q+do2MoOCxx+ldMNVqQz1f4W+JHvrRoXdQWuH/AHeRk4RTnpn/APVXs2oTmaFr&#10;lFwEAXYOc8+v4182/C6Yxa9aOvEAeTcvcnyz/wDWr6Ns5ln0+QEEpv5H5V5dVWloZs8i+J2jR6fe&#10;abqUILs0ktxKAD8uCjcnPHeuv+G+vG80q3mZleFkfbCGHBEhGcgc9/zrL8eWct5peqFmUpDDPsB4&#10;wNp9vYVyvw51abT9LghDkKqPwqg9ZCe9Utg6HdeP9LiXRbl4Ti4CptQZLH5x2z9ag0C8HiTwmYrq&#10;RVvLUraRxkjeUQJ/CMep/LrXS6np8epQtM6hkUBSCSD19vrXm/hO/wD7N8W3cU25oFvbjCoB93BA&#10;H6VSM2Y1vqzR+JJ9K1CVfImu/ssZkIj2LvKn68Ed+1cb8S/D48OeJLy6tg1zZO0ccbqp2EmME4bJ&#10;zyDXd/FDw/Bp+paZqccaq1xLLcodzEg7kYZB4zzWXr0f/CReE7JH+abz97M3yg43jt9RXXFknN6f&#10;qv8AZV9G00qmMZJlYhVGQRj/AD610evRrHdabfRHdFLZxym4XlAW3cZ6dx+dcH4stvLb7Dx5ksau&#10;D/D94/4V1PgLVB4j8JXGnX+6e4tp/skLYCqscaoQvy4z35IzzWk9FdB5HEeJdHj8L65YalbfINQu&#10;WuJ5SDt4ZW3ZJIA+Y9MCtyz1K0126dbiWJ7fbvWXzBtJGBwRj1P5VY+IWlM+klJyrx28EwhAJ+UB&#10;R+fQda860u58jSoIYMpKpOWIyMZP/wBaqi7rUTVtjqYbi6msZHu4JEuQ2FLqVO3jtge9cPrkJ0+S&#10;4aM4kunLMuOWIbPH59q9Z1byJJAwRtu0Dr7/AFrzjxhagSwzgABGfbzyMkCinpIFruYui+KDJI2m&#10;3pVYpituFkcJlTlSBxk8GtrWPD6SaXDa2Ks0Ucm5VjBfHBz39TXnPiSN7CSC+BAaMtMpHJGMHoeK&#10;7zwB4tOo6HbTO0jTMr7mKKM4cjt+Fdr1Ry7M6zT7z+3vCN6ifJctMFRFO9iBsOQO/erXwz8Rt4d1&#10;LUIRtjkLKjs7AHK7x0I96PCumR22oQi3URw7mJUkk52n1/CsC2ha18ezLMQ1vNczlkXqcbiP51xf&#10;aOp/Ce+69bp4p8LyXEa75YbN5G8vL5LJnt06V5t4dhCzG0uP3IjQtiTg5yP8a7P4ca49xHqlkWY2&#10;+I4Qm0fdO8Yz16Vz3ijS5NO8U3s8bItqwRUQElgdi56j2PenU02FS13PG7zTX8MatC9q5Xam7dt4&#10;ycr3zXVJjU9MFyU2yQw+Y8mcgkrnJ7DpVX4jQxhjcWy+XCkKgqxyc7z9fUUvhO6M9slm+WS6SOEj&#10;AwQRjk9R17VUtQ1voenaCsPi7wfcpOVkewsFWHa2TkxnsMf3R1zXkusWJtb+W3liYhMfKwKnkA/1&#10;r1L4WFLO+1nTmB8tpI7dFXoAC64z1rA+JWi/YvFV8VChMxgAMT/yzWsFoarXcu+D55NQsJIpvnna&#10;U7Wxg4Cg9B171la9dfZZbiArsiZnSbccbl6H6d6PBeqGz8QWsDFiGLt8oH9w/wCFXfiJpPl2ctyu&#10;0efHNJ1OegP9a6I7mUkkbfwx1orcJaqg+yO0ER+bgpkjrj075r6J0S6+xWMaWEiooBAjUhyBuJPX&#10;Pf8AnXx34H8QyWNxZIjMoV4Q+FU5we2fxr6c+HetJdqs0odo2ibAwAchwPWpqLUyudn4s037dbvq&#10;cOVkhVYxtG7+L/7L0qTwprMltNaQyD77RI2SB3we3vV3S997ZvYSHd5r59BwAeo57VTuNNXT7yJ1&#10;CgxyZ4JPQj1rSDsc1RXR9BeA77fb7VI2qy8Ag9Wau0m+dQ44JP1ryT4Z6kzQAksRI6DoP7zCvW7c&#10;+ZCvp/8AXr6fCS9zU+axEdRiknr1pHTvSbsMKfJ90V3o4CBqjapWpjCrEV2pjVKwqNqQDGqNhUjU&#10;xqAEptOptACUUUUAFFFFABSbqWm0AOzSimUoNAC96Vh6UlQSXW045/KgCR5lXsPzqpNdDtjv3qCS&#10;43cc/lVV2JagCWSYsc1DtNA96fQAzBo2mn0UAJtHpS0UUAFFFFABRRRQAUUUUAFFFFABTJO1Ppkn&#10;apYHQUUUVQ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CrTqZT6AHLTlqOnK3WgB9SrUStUitQBMv3akXtUINSpQBMlTrVdTUympYEy9qm&#10;WoI+1TrSLHK3zGkuGxGcUv8AD6VHfnbbvjg8fzqZbFR3OX1J91wR/tN/OqDdTVq6Jads8/Maqsp3&#10;GvOnuenTGU5aNtPC+1ZHQKvanUdvSlWoAclFFKRTASkyKDmlqgBRQRRRQAoFOXtTKfUAOobpTeaU&#10;j3pgNpaKKoAFLtoWloATbQRilpGosAlFIaN1QAtITQx6YpM0DQ1qik+9UrUxqCiJqYRUrVC2aAGN&#10;w1NanfWmtUmqZG9RstSmo2zmpZaK7VG9TMtRMKwaLuR0jU4imsKzLTGrTJF4p9IzetSzRFZh1qNh&#10;U8hFV2yxpDIpBVZhVpuarydKhlRIGX1qvKgFTMTz2qF+OvNZssqS5A4FZs25eccVpzDdjBqhJ6Hm&#10;sZGkTKupPlb6Guev2DSMPcfyrp7hB82VHftXMaxGfMbaMcjoPauaR1RMDUIyqllGTgfzrldQhhuA&#10;SXbdgDj6/Surukcxtkt/k1zE/wC+t2CxYPqB71COjocVrm8lo1AKjcvvXJ6iqogTPzhuR+FdzqEK&#10;stwDgMobqOc1yt9aq0YGAWzy2OTxXTFmTZkeD9UbTNatojtCMWYlgSfuEdvpX1tbzReUUVsqTnpX&#10;xXM0ljfRzbmBVfUjrkda+r/A2qm+8P3O4+fL9oIEhfcwG1Dj+f51zVo9SC14mjd9J1DauYxBLuPo&#10;NpryONn02MXSAGJ/kDNzn8B9K9aZ21Gx1mJ2MflxuuGOd2Qw6fhXjXiuYWubMTBPLdTt3Yxlc9O3&#10;WuVbGi2PbrSZJtOlctwHxwPpXknjhhZ6hcmQ7bliXhTqGQucE/r+Vd9pGofaNLlMbb18zGFbI6Cu&#10;a+JGmrc3VrehAqR2caMNmQTubkn15qkyWjah1JfG3gdYAQZdK04IFiBXkxYw27r9ztXBWtmHgWym&#10;ykkeWKqeevr070nw58RTabrV3pk0ciQ6ncRW0bySFVClmXIBHzDDjirPxIjn8La1cm3hkuo96IJI&#10;lKA5jB6jPcV0wZmcDY+H4tP02Wx3SefI/mKrEHI47gY/hNYfhfUp/CfjNbQInkSyzTs0gLMCVYcY&#10;PT5R2rvda09JphPbXCsioFLxDIByeMg+9cB4gtvs98bnfm5QfKuMOwJIyD17mttxLc9T1azttb8P&#10;30yyOS1q7ybeANyE8ZH1rxGz02Gy8RXShn8sRABmIz/CfSvU/BuoNqVj9lkcxGSOOLaz535BGMd/&#10;p71k+KNBFjqU0SWmHUrmVYcE5UHH+fSlfoVJFP8AtIQaxBHfFYUKEkqCTjBx0z3rA+J2myWWjreo&#10;pKzZkhLEYZSyc46jgjrVzWMzyCTGWCgBup6nvVnVnbXvBl3bPGXe2SFI2b5yPmXOB2+7WkdNSYnm&#10;OqRprWkWkMpKyLAUCx8clQMc/SuS0Oe48K+IrmMIu1YdgMnzHna3Y1000bq04DMDakjaO+M8e3Ss&#10;GXU7e3vpLm7hjw4C5mYDnA7kegrvh7yOOpufQGl30Ft4ktNRtX8ywhVlkmcHhirDGOD/ABL271L8&#10;UtNlex03UY1LGYPLFyNrBth6dehrk/AM39o2xtHuMCSZvnZs4woPTPtXofiCY6l4Tltmi3S2KRRQ&#10;E/M0g3KCVHbhc8ZrmkrSNou8RnhPWF0uHSDEVaZlh81XUkKwA4H4k11XizzdSs0vmUfvZQPl4HCk&#10;dDz2rzKG3msbFrsvJm2j83yzkfdGcZ7dK9G8I6lH4g8F6dcTFU3s58uRw+MO471FTYqnoebXVjBB&#10;pc1iHcxyEOSfvdR7e1cn4ake21TUbeYBEaYRwnqWG5hz+npXXalCY3EUkuzcoPmNxjn/AOtXHLbv&#10;DrkL7mCfaQd2MBxu65pXuW0dzoc5sfEWmEY/4+oz83PRxXffEK3bU7BLpRkyTr904HCsO/0rzizm&#10;S4uXug6obJxKFz9/BzjPb7vv1r0/TpF8R+EbGXIV2kZiud5GGcVg9C4nid9cPaapDfqFKRJtJbpz&#10;kdOvevSbq4GseC/OfASHTy7FBjAMeT1+lcBrGlyC4W2kDRq6BsshA6nt+Fdf4ZvotQ0HUdKVk3i2&#10;FqCGDEkoy/d/pW1NmczzXwrqBjutUjXaY3cKhIOSMtivfPh1MLzw/aWcR3XEayOydMDzD3PHcV81&#10;s7aP4mltCxTbeGI87M7XxyK91+EGsJp+tTSzSK8LWrqqPJhQd69M9+DW8lfU5T6V0nxAsbi+ZlCx&#10;ErnaccjHTr3rV1KQXljJdg5UxtLkcDkZ6Vynhm18/RJ7J/mnkmLKzDLYAU8D8DXTXCGOwgiGSsUW&#10;2RR0IAAwR+BrGL1sTJXR1nwx1VJNOt1DLlHGeD3dq9z0G8W4s4wCM4J6H+9Xzd4Nuha3Y2ARxSSR&#10;hVU4XgnOPzr3jwtdD7LGc4O1v4v9qvdws7WR4eIhudNNHtGajj+bPtVl/cZFVW+WQY4Ga9xHjsRh&#10;8xFRtUsnzMTUbCtDMhYVFJ2qZxxULZoAZTKeRTaAGU2ntSUAMopT1pNp65oAKKKKACkPWl74pCPf&#10;FABtpkx2DNJLOI1PI/OqU11uzz696AJXucDt+VZ8km5jTJJGPQn86VR7UAMxSrT2FNztoAcFNLTP&#10;N/zmn0AFFFFABRRRQAUUUUAFFFFABRRRQAUUUUAFMk7U+mSdqlgdBRRRVAFFFFABRRRQAUUUUAFF&#10;FFABRRRQAUUUUAFFFFABRRRQAUUUUAFFFFABRRRQAUUUUAFFFFABRRRQAUUUUAFFFFABRRRQAUUU&#10;UAFFFFABRRRQAUUUUAFFFFABRRRQAUUUUAFFFFABRRRQAUUUUAFFFFABRRRQAUUUUAFFFFABRRRQ&#10;AUUUUAFFFFABRRRQAUUUUAFFFFABRRRQAUUUUAFFFFABRRRQAUUUUAFFFFAwooooAKKKKBBRRRQA&#10;UUUUAFFFFABRRRQAUUUUAFFFFABRRRQAUUUUAFFFFABRRRQAUUUUAFFFFABRRRQAUUUUAFFFFABR&#10;RRQAUUUUAFFFFABRRRQAUUUUAFFFFABRRRQAUUUUAFFFFABRRRQAUUUUAFFFFABRRRQAUUUUAFFF&#10;FABRRRQAUUUUAFFFFABRRRQAUUUUAFFFFABRRRQAUUUUAFFFFAwooopCCiiigAooooAKKKKYBRRR&#10;QAUUUUAFFFFABRRRQAUUUUAFFFFABRRRQAUUUUAFFFFABRRRQAUUUUAFFFFABRRRQAUUUUgCiiig&#10;AooooAKKKKACiiimAUUUUAFFFFABRRRQAUUUUgCiiimAUUUUgCiiigAooooAKKKKYBRRRQAUUUUA&#10;FFFFABRRRQAUUUUAFFFFABRRRQAUUUUAFFFFABRRRQAUUUUAFFFFABRRRQAUUUUAFPplPoAKVaSl&#10;WgB1SrUQqVKAJF6VKlRLUqUASrUy1CtTLUsCaPtU61BH2qdaRY/+GqupSbYG+g/nVoCqOrf6lvoP&#10;51MtjSG5zUzbpX/3jUDGpZPvt9aiK8mvMnuelTAGnLTQKctQjcce1OVaO1KtSArUN0paaTQAlFJu&#10;pR2qgCilbrQvWgBdtLTu1JtqAFBooxRQAm2jbS0UwADFFFFUAUUUjHFDARh2plO3UA1ADaKVqa1A&#10;0JmkooplEbVGy1M3eo2pARH3prAVIVzTWWgsiIFRt96pStMZcdahlxIGFQtVhlqJlrNlohpCtKfv&#10;GkJrIsibimSHilZqbNUSNIkDNmm0uOtRSNjpSARuKrSGpWaoGas2aIgkqFlL1OwzmmN8tZs0KE2U&#10;xVRkP3jV64G4iq0n3CKwkaRMy4x8341i30KSOc+o/lW3dJwx+tYN65WQ89x/KuSR0xMTUoUjiY57&#10;D+dck7JAdmzg85zXTarIZI2XPYfzrl7iRHhZsHI4qI7m/Q5/WNM+S4lDEbg7gY/GuHvnMLEN69+O&#10;1ek6humhRAeCpHPvivPPFkP2eZ0HBDr/AOg10x3MZHJanYreWMtwvOzC/Lz3H+Ne5/AfWBfaBOs+&#10;3zDeuACwBx5aHpXiFhPusJLRskyPu9u3+Feh/AXUCJo4QW2tcykjA/55D/CrxC9wEe5z6fBbmQgh&#10;Vuc78k/4+9fOvxYga28aajHA37lTFtIGR/ql7/Wvo7V/m0/zB1jiZh+VeC/FKzEcf9psAXmnRCQT&#10;nhCOnT+GvJjsao6H4a6pLJbG1nb5nnY/NgHGwHpj2rf8QWsmq+HtRHzb45REmFydode1cX4VZ4de&#10;tVjbap3H/wAcNd5NJLbgwlvlm/eEAev/AOqqG0eU3U32HVtMkVMz2c4YDPJZWXt9RXpuoafF4x8J&#10;2V5cOIb2WYtInVgFLqMgEdgO1cR400yOy1HTpolCSXErOWyTk5U55+tdJ8PdUN5rE2l3RaWOG3aQ&#10;KAAM7l5yMH+I10RMZHnGhreRaLPZ3cMi3cku5PMQo23C9FxyODz/AIVzPi6BJ5PPiYCS3jWF2HzY&#10;YMcg+h56V6rBDHqky3G3/SF+RXY4wMeg+pry7V4S2q6pYDG+a6kY/wB3hievXtXRAmO4eD9WaSbz&#10;EYQyWTRsTkHzCM/l933616hb2sfiyxjuGX/THJZ2UljgEr0GPavFNFWXTptWXcN27ClecEFvWvTf&#10;hn4lKKsDlzOsLlmCrg/OP8RWctzVo4fxHH/YgMUyFpCgcbsocFsdPwNanhiCGaECXAgnRGkUnA6E&#10;jn61sfGDQ4rO6E0yK222T7rH/nowrk9EvHWa2tg2IpV4XA6KuRk1vLYzRw/irR/7J1y8KbjBd3Mu&#10;BtIG3d2PfhutedfELT0+xIEHljzl+bk/wmvafiFaFpNPbjCmQnn/AHa838aaamoaTEqqA/nAksSP&#10;4WFd9DY4K24/4ZeNAbcsTGknnthjIOPkHbFe86zdP/wgyahauIbhYIX3jD7txXJweO5/OvkbwTcR&#10;R3UdoisryOzA9vufX2r6l8EtL4q8P/2QWB2wQIPMG1RtGeo5/hqKys7lU3dD9L1KHxFoN9CIQssV&#10;tsuZ1k3clCCzAfd6E4/wrd+H7IdNg0qF1lSBHkEiHOcuT0/4F61xPhHOl6l4t0vOPMmNs23lThpF&#10;6nnHNdV4bmj8LykqrK+woTH83Ug9/pXPLVG0dyr4s00St+5zP+7X/Vgn+I+lcfqti6W4mSTL2ys5&#10;gC5ZiBnb7HjFeta5ob6XaSNlPNABDKSerY7iuB1KzWKZSwBNwx3YJ55/+vWUDeSMiz3t/Z3lv5Qv&#10;Nn2iLGSM4yp9Op9K9b8Aq3nnTIzi3hhZ1wM9WB+v8R715fpdg7TXs2V2Wbb1GTkAEnj16d69F+Gu&#10;pA3jXPzfPAw6DP31/wAKzqaBEwPiVZ+RG1xbxssiRIAQC38ZH8jXJeEbyTTb7zlbczyRvKMAYwSe&#10;fTqa9g8daHHLaSfKv3F/iP8AfrxyztmsbzUw5BHmHZt7YLf/AFqumTIxPiXo32DWLPU03A3k8tyf&#10;lOPvK3Xv96ui8B6hLNCjB8Hy27A/x1b+JFgL7wzpE+BmG0kfJJH8CH+lcv8ADu+ZWEeT8sLHoP74&#10;rsXwmPKfZ/hPXo5tatjGybMsDhwedhrtZJF8u538CYHbk4znPT1614N4T1KXTbZrtnOY5D90AnlQ&#10;O/1r29G/tOw8OTR8K8UbzbuCwIQ8fr6VxxfvClHQt6OViezCjBjkBxnp82a9f8LaoTboMjO1ucj+&#10;9Xid/eJpWtmMBhHO6LCF52nAznPufevTfBVwZLWMMcvsbJx/t17NCXvI8fEx0Z7UreYhxUM6/dI6&#10;0aaxkjOf739KlkGWx719FE+fkQr8y89aYwp/SRx6Ypj1sjnI2FQstTNUbUyuhC9RFqlk71HtzQIZ&#10;RTttNagBppN2KDSDmgA5paU425qCSbbQBNuC855qlNfFWIGPzqKW8O4jJ/IVUYlmNAEk8zSCq/Jq&#10;U8LTcUANC08fLRSGgAambc1IVooAi8upaUYpKACiiigAooooAKKKKACiiigAooooAKKKKACmSdqf&#10;TJO1SwOgoooqgCiiigAooooAKKKKACiiigAooooAKKKKACiiigAooooAKKKKACiiikP1Ciiikudb&#10;jfK9goooq+ZkcqCiiikUFFFFFxWQUUUUveH7oUUUUe91D3egUUUUxBRRRQAUUUUhhRRRVEbBRRRU&#10;8rL5lYKKKKJNx3CNpbBRRRQpBysKKKKOZ9A5V1CiiijXqGnQKKKKYgooooAKKKKNegtOoUUUVN5l&#10;LlCiiirUu4uVdAooopDtoFFFFAgoooplIKKKKTEFFFFAgooooAKKKKXtB8rYUUUUuZjUV1Ciiir0&#10;Ikl0CiiikMKKKKACiiigAooopS94UZtBRRRTUSr3Ciiim4hZLVhRRRQoyQOUXsFFFFBAUUUVJQUU&#10;UUwCiiigAooopMaCiiirRDCiiik4sakkFFFFPlfUOZPYKKKKlxHcKKKKWi3H7zCiiindPYVmtwoo&#10;ooAKKKKACiiileS2DlT3CiiinaTHeKCiiii7iKykFFFFPm5g5bBRRRRcLBRRRSGFFFFHMiuS+oUU&#10;UVHMx8qCiiiqUmZO/QKKKKYwooooAKKKKACiiinzC5bBRRRSsx3QUUUUrSHeIUUUUWEFFFFPQrXo&#10;FFFFTzR2J5ZBRRRVAFFFFABRRRQAUUUUAFFFFABRRRQNBRRRRa5KlK4UUUU+RCm2mFFFFV7NGicJ&#10;R1Ciiip5EJ8qCiiilymfNzaIKKKKDTl5QooooEFFFFABRRRSuluJhRRRRoNt2sgooooug3WoUUUU&#10;73AKKKKACiiigAoooouDi7XQUUUU+YqNmveCiiiloSmkwooop8qZTauFFFFHKhXQUUUUcqC6Ciii&#10;jlQXQUUUUcqC6CiiijlQXQUUUUOKKjyxCiiilojNwcndBRRRSbRXLbcKKKKrlQXQUUUUcqC6Ciii&#10;jlQXQUUUUcqC6CiiijlQXQUUUUcqDQKKKKOVCVwoooqdg5e4UUUUc1y2opaBRRRTICiiigAooooA&#10;KKKKACiiigAooooAKKKKACiiigAooooAKKKKACiiigApVpKeOKAClWkp60AKoqVVpi1KvWgB69ql&#10;XtUS9amWgCSPrUq1ElTrUsCRe1SoaYtOWkWTA1R1X/Ut9B/Orq1Q1c/uW+g/nUTehrTWpzUi/vG+&#10;pqFvvVYb7zfWoG+8a82T1PTitBVFPakSlbpWTZrEctOpgpc0hC5FLUZzUlAxDSYNOooAbilpaVaA&#10;DFLRSbqAFptLuo20AJRRRQMUGl3U2kPSgCTdTSaatLTC4UlLimUXJ5mK3akpSOlLSHzDStJjin0n&#10;alqO9yIrTWFSU1ulVcdiArzSMu2nHrTHoaKGnmmuDtApyjnmmytg1m/d1KjIhUYqJ6lZ/SoOc1Lk&#10;zUbt71G61NUT1F2WkiuwqFqmaqzZrKVyvhGvioG60+Qmq0jH3rJo1jIRmqItTmz9KZUM0GM1QSE1&#10;M1RyfSoZSK0kh21QkyTV2RsdqqSsBzWMikVrg4jP0NYd394n3/pWvcvlT+NZF1/X+lccjrgczqXQ&#10;464H865e8hLMAR2rrLyPc3rx6e9c3qKlLhcKcbfT3NLodaMHUGMWzH8Of6VzPiNv7Qt1jboJA3y8&#10;dj/jXQ6huZ3yD1asHVoSbdSv3t3Yc9DWtNkzWh5RfQGPUornH3Ex7d/8a9X+FO1datnB+USSZP8A&#10;2zNcHf2Ia4UcY2/3fc13PwfjZYwZCRL9ofG772PLH/16dbY5ep7p5v2qxuEPaMgY+hrzT4kadG2g&#10;wDc3m/aVyuR/df2r0+2hVtLkIIyYfmYD7vynk15141XyLZXc/aIjKoG7pnaea82PxG8djzD4e69I&#10;zK8wjQCVhwD/AHB717DfShrjSnJxHJZRvn6g14FpVx/ZvzQjzlDE4jOBkjHavaJLppPD2mXjAjbZ&#10;Qg5P3cgcZ/GrnuMwfHVuNOktZnyDMZHizyG+6e3TqKxNBujY30moHAmljMbKRleo6f8AfIrrPHVm&#10;dQ8LxXhODa2ckyAjOfkB4Pbp1rh9DmS+8L2cu5VuGZtyZy4AZhz39K6I7GbPRPiBp8ugeM7GW3Xf&#10;aLahnklIJDFpBjAx7du9eW/ETw/Jca5b6npytcK1srSlmUBZGZtwAODj5h/jXpfivVjrnw91W/B3&#10;30ckcUfz75ceZGTg9cfMf1rmvFW1vC2m3kRCNHp9ukyJ3kyNxY/3uec88VsjB7nkNiTdXV2kw2zQ&#10;vtCr/eyeD+IrS8JXFxpHi69uBGuGt9nzcjqh7H2qfWoI7aTS544lgMx3ysqhfM+6cse/U9fWo/8A&#10;UX0l4p3RyLtAHTt3/Cg6PsnXLbyXXg++0hFzcXEodUyASAUPXp/Ca888NxeX4ueyl+UxyyRv6gqG&#10;79Oortpb4+H/ABpp9rLMXjeFpDvfYOQ46fhVXXNDt7PXbLVLWeMi4eaabyUA2lhxuYH1Y9aZjT3O&#10;e8aQpdPEASRbmTp+HX8q4rW4V/s2JwSQZP6Gu28Tptt5GDbjIshBH0/+vXJ31i8nh21PzF/N5G3J&#10;/irromdWx4npe7TfFlkWGAEY889VYdq+lPg7st74TZ/16I/PT7jn+tfO/iK38nU4pkGCsQHyjHdu&#10;/wCNe4fCHURN9iXf8yQRg/Pk/wCratsTrA5aPxnbeLLcrJc3KjIUyyHnj1qhYySax4ftY0UMQzN8&#10;vHQsO/1rRvLwahY69EQC0ccirzuOSGHH5Vz/AIP1X+z1W3mT7iNxI23q2ehHvXJH4Edf2z13S9Uk&#10;8Z6XLcMEysnlfugVHGG/i+tef+JpDaagIzwUldRnnoRXTfDmV7OP7I24CSZn5OP4B2/Csr4oaW1n&#10;cWl0qsyM80r4TAwCp5NZVNGaR3Oet2RJgueblgD+J7fnXS+HNtnqUkLHCLEcE8nkg1zGnSJLJC7b&#10;VLFTHk+vp+laElxL9ukii3+coBOwndjA6/pWb2OjoemeIS95E2APugccfxV5NqFubbUpicjdM3U/&#10;7Ve6atYLHcLDtHzIDnb7n/CvG/FVjLDfXjBHwJJSvykd+1OmYSBAt54W8RxZ5Nk6jHujivLfCWNN&#10;1CSEnDLEchuerA9q9B8PXDPHd27kgThY2DH1yOR361xusWqaX4wv0VlCqigYG0cqhrt6HOz3XwXd&#10;NqelS2gALSTHheDwqnv9K+gPh/qAOh3VqxAMFtHERg54Vh/SvnL4Y3AHiC0s1G5pHkYKDyf3Z7fh&#10;XuPw9u1GparayOIzJMkSqzY/iccD+lc0tx9C/r1qJrvTJ1JP2WQyN6DlT+PTtXonw31SKS+d3cBT&#10;A3RT/fWuR1jTWgkvlyWVU+U7eB8vaoNFu5dPsYmid/M5U7GKnGSa66L1PPrrQ+p/Csmy3aL+9IT/&#10;AOOj/CtuRducd65rw3cLxyM7z3/2a6Rs4BPQ8ivrcO7xPmKysV9u2Qt/epJPu0+TrUZbdWy3OeOx&#10;Ft4qFlOTU7Go2rRkdSFh1qFutWHXioGGKQyNm5opdtI3y0AJmmsR1NNkkC//AK6pzXW1iM/rQBJN&#10;MApFUZJutMect3/WmbS1ADW+ZiaAKcFxxS0AFFFFABRRRQAUUUUAFFFFABRRRQAUUUUAFFFFABRR&#10;RQAUUUUAFFFFABTJO1PpknapYHQUUUVQBRRRQAUUUUAFFFFABRRRQAUUUUAFFFFABRRRQAUUUUAF&#10;FFFABS0lG7bzQAtJSrDI2X3Lt603cGkIHWm5NjSSHUmaGDxtkkYoBT0Oagq6ClpCSx44FLztAB5q&#10;7K25N3cKSl8uT+8KZ5nPPNSgY7NLSfKxXA5pWUjnPFO9hWuJS8jrTGYelP3FuTS5m9CuVLUSiiim&#10;SFFFFABSgFuAMmkp8asGypxQgGUfxbe/pRt2wqz8knHFDHd+9HBXj/P51N9bFu1haSjO7k9TRWvK&#10;7bmPMr7BR068UUKrSQtITyDis4tL42W038IUUIR0bntSqV85kA6DNPli9gUpLcSiiij4Q+IKKKKO&#10;bmDl5QooooAKKKKAFpM9u9Bz24NK2yMbsHIqXfoPQKKRd0nzA9OaUq33iciqVRdSfZvoJRS8Uhqv&#10;dkP3oBS0i9Dij5lHBpWsHNcD8vXiijiTrRnPHpxSAKKKKACiiigAoopWAKjigA2nrjikoaQqpANI&#10;AwUtmgBaWmnPWhZKNF0EpOWiFpaAoXmlYEYKcHqaPaLsEqb3bG+1FLtKjc3JPPFIrKfmx1rPllLY&#10;uKj1YUUUVoIKKKKBBRRRQMKKKKcUKTiLSe3ekZtqk06ZcJE464zUSlYqMb7BSULIux2cEnFJHKki&#10;jaCPrRFtkyVtxaKXijiqafcE12EoHzdOaGIGPTPNNaYLxGCpqLMq66DqKdt8tctyfam7t3SrJCii&#10;igAooooAKKKKaBhRRRUN6l8t0KvzNgcn0FJ7d6eqlBvThzwTTJEe3XexBJ44q9WtzJ2T2ClX5s45&#10;x1x2okBSQZ9KRt0Iypx5nX/P41KvfVlXXRBnt3oHPTmkUqo3MMn2pqtt5FVouotew+iiij3Q94KK&#10;KKWnQd31CiiigAooooAWkPHXig5/hODQQGK7uTSC1wpaNrNIVB6Ui7n5J4o52PkQUUvFJVrlluT7&#10;0dgopVjaThSAfembiZADyaTilsNSb3HdBk8Cj0pYwGby3+YNzSFfmIHRTxUFhRmjOeKNoWqRLClp&#10;Bk8g8UMG9aOVbhv1F5pM05dxXGaTy8RkfxU+dLoL2b7geBk8CkoAdlIYgqKQMOR6cVN5S2RSajuL&#10;RR9OlFHqLfYKKKKYgooooAKKKKSQ7hRRSkbvmXgVZAlFI00a8FTuoRhJn17VDi31LUl2FoHzdOaN&#10;204bn6UxpgqEpkGhJLqF79B+eoopTHtRH7uMmkqvdDUKKKKiyDmYUUUVQgooooAKKKKACiiigAoo&#10;ooAKKKKC4hRRRRuY+01sgo7Z7UoUtwKaziNCPxocZdDeV7aocuWyRzjrjtSds9qa03l7FTK+Zwff&#10;/OaUDd+7PVeajlmSop7IVjt68fWlPy8ngU1pIpvlKsT1p2fM4ble4qlGRFrsSil4HA6UlVqjblUV&#10;cKKKKm5ipuTsFFFFMYUUUUAFHtRTliLLuPOaVh81kNpabvH8XNKxZuVOKpWRElonEKKN4Ucjmhf3&#10;n0odmVpGKbFpKG3KwGeKKkbdwooopiCiihulABRSKMml+9IQelPoKUpRV+gds9vWikWQE+WMgNzS&#10;/d4qQhJVAopN1G6qVhWSYtFJuo3VJWgtFJuo3UtRe6LRSbqN1Goe6LRSbqN1Goe6LRSbqN1Goe6L&#10;RSbqN1Goe6L1OO9LyOtNViy7l4YdCaciyMkjuwO0ZFEZ8zHRSktQ6daSlGXUMT2zTd1W9DOXPzWQ&#10;tFJuFHFJWZo13YtFJuo3VOovdFopN1G6jUPdFopN1G6jUPdFopN1G6jUPdFopN1G6jUPdFopN1G6&#10;jVj0FopN1G6mrrckdgnoKT2oUvnKnApWUx/MT15q+ddjT2ctxPbvRSjDLux81Jz361PMnsZ63Cii&#10;igoKKKKACiiigAooooAKKKKACiiigAooooAKKKKACiiigAooooAKKKKAFWnU1adQA5aWilWgBy1L&#10;TFqRaAHLmplpi9qkUUASJUy5qNKlSpYEq5xUqCmJUgNIskUfgKytbYCNgP7o/nWpuyoFY2vMFz/u&#10;j+dRUWhpT3MNzjOeM1CTzTmYO655AzTMruPHevMluepG9h607r05puR6U1ZNtKxSbJRS8etMVhyc&#10;UoYbulQaDttOpGf5aFakAZ9qTmlalB4oEFHNHSk30AO5pKTdTwaAG049KYzUoagYUUUUAHNNapAw&#10;Xk800lSOlADRTvSm7hTlNNC2JMcVFg7ulS9qjyauxPMhW6CkpdwGM0jMvYEUWQ+ZDWz6U3nbmpOG&#10;FRSNtQg9abSC/YaxP0pjMAM5ps0h2L9Kz73Ult4xuDHB7AelZvQ1hFstyTBe4H41Xa8QdXX/AL6F&#10;cnr3ji303O9Jz8wHyop7Z9a5ZfHE+qcWskkfb95GnUc+9YOpY640bnp8upInSRP++hVSbWF671PP&#10;94V543iC7jB86Uvn+6i/j2qGTXp9ofzG8sngbVzWbq9zaOGuegrrcXeWMf8AAxTl1RG+66N9GFeW&#10;Nq1xOcxybR/tKKtWuvzw8GRic54Van2iK+rNHqC3QZQcj86a01ecw+PvsshWYzMM4+WNO3XvW1Y+&#10;OLS8A2x3AOM/Mq+v1p+1iQ6MkdMzkckUxulVo9UjlUFlc/gP8aWS48vjmplUUtiPZtbhJ3qrJkdq&#10;nUtLyDj61HKr5+Yg1m2UokMhHrUeadIKZWZqhjNg01mH+TRIvOajb5hUMsr3BHGBms2aTjnir87F&#10;cVmXH3TXNM0iQTEbTyOhrFv5DuO3nkfyrRuHwp+hrJuHyxrlZ0xMmZ+ORWLeRlzuKHgY/WtyeMN+&#10;VY95NtUj2/rS6HTE5nVoQrKQvUtn26Vz2pMqjAIY5Hyg+1dPqH7xX+jVyV8BHdPn2/lTps1ktDnI&#10;bBbuZRnPbgZrp/B8a2PiiytYWHkuHc49djf4Csramm2rzAYdTwV564Her2iMbfxpp4Q4XY5x/wAB&#10;etamxy21Pc9NVm0+8UPuBixgD2NcT4m019ShFmCyiOQPwuT909vxrrfCUslwt2hbK4QYx67qxtfm&#10;+w69cqMgAKOOf4Qe9eYviA+dPD8P+nxWMsTRvKWYbsg42nt+Fe2aXbLqHg2S3dSDGUhXrkhdnNeY&#10;+ItLbT/GNjcW22NUt/Uk5O8d/rXo3gvUHk8PzmZi7eeRkAdNq1c9yjNOsf2zbXujOVEcCG0J3A4B&#10;BTkde3rXncato/iu90mOT/RLeIMkmMAkhGPX/ePeuntYZdO1rWnZlJvLhjDt52/M2N3/AH0PWsTx&#10;FaiO4edQBqDMokmycMu3pjp2Xt2rqj8JlI7rw/YpcXsejzyhLW4LO+7jopI756qO9UNVs4203WLK&#10;TiOK7aKKM8GRFddrDvjj36dam1i5bSrhbqM7Z40G1gM4ySOh47mrHivT5LVtIvWKmC606G5lVSdz&#10;M+7n25xwDincmS0ueXeKrUNpruJNxsopDHGBzwvA/wDHazPDDLqui25uV2Z3HYxwQQxHtXW6xY29&#10;xb3KJHh7hXCkk4yR35965XTLY6RdNaT4dI14EfIySD1OPWrTKjrEm13zNSmGo3atFdwoI0ZxjC5P&#10;bgfxHtTvCupNrUGqWt4vEJjSF2OMjLZIAAzwo9aS/vBrWh3Ij3C6LBUkcAAAFT2/HtVfRYZLXUtP&#10;giYK0yt53cMQmc+3Oa0M46SJvGOm/ZrW1YEhNjnpxgBe9czosg1O6axJDRRoZAQc85Hp/vGvQvFU&#10;KX2nxQMuZPKdAScDJAFeZaTHLpHii8tlYBkh/h5HOw9/rW9HYitozyrxRbiKTcR8gQZY8AfMa7f4&#10;L3ONWCiVSu1fTj5HrI+LeinQ43iO3Bgjf5CT1kI7/SqnwT1Ef8JAI/m6AdB2R66Z+9A5oaTPdUjW&#10;HU/KQ71vJtsmO2Wx/wCzH0rnPFgj0PxBdRoNqLtA3HHVAe9dFHiO4juP+ebiT34Oa5/4jW5vrRdT&#10;GMzTquW4PCEdOn8Ncq2sdT3uek6K32bVoGWQLEN2X4wDtPervxJmik0EGQq5NtNtO7H8A/OuN8G6&#10;1JrkeAzcyMvzqB0UHtXYeKdPGoeHSrAEwWsg5JH8A9PpWVTcuJ5Zb3ii3s5AAhtlVgN33sAfl0re&#10;0u8Rm/tVyoedShQtjGDjr/wH0rl9Nt/tC3sZ5FuNvP49PyrSt8tp0UC8BSTz9T/jUS2N0fRN1dDU&#10;LGW/QiRoiIxtOe49P96uF8UWtvceWV2tI+8uqtkgnHB5+tdP4PmE3hy6ifJ3Tn+SVzWrW+3VokTA&#10;DzkH/voVlTepMjzXQWWbVtWj3BGtp9qL1OdzcfpWF4q0mSfW7m4yxlfaCoTn7oH9Ku2crWPj7Ubc&#10;HH2jUzHxyP8AWsOfzrf1qx8vxBdK+CAF6E/3VruvocrNj4Y6itn8UdF5WRNkpK7gP+WUlezaPdNF&#10;4uSVX8gS3ysA2Dn95ngn618z+AdaI8VWOoIWBh8xPujPMbDp0/ir6Hacxx6NfDh3Cz7u+flbp0rG&#10;RR7TcSNdfa/MGQyYVuzcY4rFs43W6eCNGmZVz5ajkdOfXv8ArT9H1Z73SdFd2ZmuHdWJAGf3mKsQ&#10;yDS/FV4wyP3QX5eeyHvWlOVjjqxue8+Hbr9yZg4+VyO3oP8AGu5t7j7Rbwn0UZOfavKvCN8ZrZos&#10;n5pT2H90V6bpa/6IoHdFz+VfU4Wd4nzmJjYtSKG9x61Bx64qwy7YwKrsvzV6UTz0MkHpUbN05qeQ&#10;YU4qq3LH61ctzN7iN0qJl9qlIqJmpAN4FQTSqv8AEO/eieYKMc1lz3HzHr1NAD7m4POKqk+YMk80&#10;rNuWmr0oAiC881JnAoakoATcfSloooAKKKKACiiigAooooAKKKKACiiigAooooAKKKKACiiigAoo&#10;ooAKKKKACmSdqfTJO1SwOgoooqgCiiigAooooAKKKKACiiigAooooAKKKKACiiigAooooAKKKOvA&#10;5NIApcKeHOF7kUjfL14+tDLuGOlG+wXtqyPhWO3lc9fanrIzNiMBh3zWZrfirSfDdq8moX9laAIz&#10;A3NwkWdo56nt+leH/ED9rLR/C8ksOnR2OrDy2IltdXQchQR91W7kj8K9XCZdWxHwo8jF5lRw61Z9&#10;BtEu7LEh+4qtc6lFaqTI4Vep4Jr4L8Xfta654hZhYpqGlLvVxJb6w5BAXBXhR35/CvMNQ+MXjbUJ&#10;B/xV+vxLtwV/tWcjrnP3q+oocN1Km58vW4khT2P0um8daFbsVlvtr5Ix5Uh5H/Aaavj7RBlnvcRk&#10;YDeTJ1/75r8w5fiN4qb73iXWJW/vG/lJz6/epg8feKmXcfFOsY/55/b5f/iq9NcJSe7PO/1uj2P1&#10;Et/GGjXTfubzecZ/1Tj+a1rRXxm+7tI+hr8qY/iP4tXiPxTrUP8AtLqEw/D71a+j/GjxtpNwkknj&#10;DX7xFJJRtWnAORj+8frWNThScFeLNqfFcJuzR+ojeXld7EMelNkyrZAyuetfB3hH9sTVtDZI77Tr&#10;zVgTGpkuNXf5MdTzGeuefpXuXgT9rjRvEUltDfW1jpok6yXGrodvz47oOxz+FeBiMjr01orn0GHz&#10;yjUtdn0B5g28daduZvvDBrH0LxXo3ia3SbT9TsbncC221uUl4B2k/Kema1lb5ck181Uw86L95H0t&#10;LEQrR91jqKKKy32NdgooooAKR0KrvA68UtGwyNgvtXr7U+blFa+w1lMjFSMDrS+Y5YKgBU9TSMTt&#10;BHWuW+J3jBvBXgnUtTjtjPJB5ZG2Xyz80qr97Bx1rWjRdaVkY1qypRuzqcjOCee9L8nrXxbfftu3&#10;dnfXFv8A8IzM/lSNHv8A7XIzgkZ/1VQ/8NzXX/Qrzf8Ag4P/AMZr6unkNerFNI+Vq59QpSsz7XLL&#10;60SbGUpGdwNfEzfty3X/AEK83/g4P/xmnj9ui6WMkeE5i3/YYOf/AETUS4Zrx1a/Ia4moS0R9sbB&#10;GEPp1pdxLl0Gc18+fA39oif4n3l3FLpMlnskt1Ae+M2PMLjpsHTb+NfQar+7Bzg/3a8LE4N4R8rP&#10;fwuMWKXNESiiivMU7uzPU5LK6CiiiraS2M029wooopDCiiigA5/hGTTfLHR8g0/G7gHFNUFWD58x&#10;R2qopyfKRN8q5hrhduxTk9KI1WNQhJBFfNfxk/ahPw+177Jb6Ub8pc3ETiLUvL2+W4HICHGcnjti&#10;vPX/AG6Lp3J/4RWYf9xg/wDxmvpaGQ1cRHmSPm6+fUqD5bn2x8nrSEr618Tj9ua6P/Mrzf8Ag4P/&#10;AMZo/wCG5rrp/wAItMf+4wf/AIzXU+Gq8en5HHHiahJ2Z9rhdzDbzThIY5ChAGK+ePgX+0Ne/FbU&#10;bxP7DuLFLSW3DN9taYMJC/J/drjGz8c19DM4kUSbcFq+bxOHlhqjpy6H0eGxKxMFUjsOWMrIM9KO&#10;NzY9aVnJkHykDHWkxjPOc81xHoIKKKKRQUUUUEhQ33RRQvzMQelMA3DYfWmKztkYGKWQFWAHPHaq&#10;ur3w02waYrjAGTu245A6/jVRi5OyJlJRTbLiso4Y4ofZ2Jr5H8aftky+H/EWq6bF4ee5+xXU1v5i&#10;aqV37HK5x5RxnHTNYKftzXRXnwvMPrrB/wDjNfVUshr1oKSR8rPiChQm4vofau5WGM0mEXO0kk18&#10;Tr+3NdBh/wAUvNj/ALDB/wDjNOH7dFyrf8irMTnj/icH/wCM1rLhqule35GEuJqMtD7W8t5D06VI&#10;2dgjHJHNfL/wh/aubx14jSwudKNg013bwRrLqnmFvMcrgAxjOOOO+a+nlUySGTPl5H3a+fxODq4V&#10;2ke9gsXTxSvEKKKK849UKKKKACiiikMKKKKqL0IlTtqKKb9488AUpbbzjNNaMtj5tmanlUpF83s0&#10;DMcgJyKd5zFRG4AUcgjrXnHxm+Idz8OdFS7t9Pl1BVt7iZmjmMQHlqrckK3qee2K+bf+G6LoNsPh&#10;eZiP4v7YP/xmvpMJls8VC0EfOYvNI4aV5n2x8nrR8nrXxP8A8NzXX/Qrzf8Ag4P/AMZpf+G5rr/o&#10;Vpv/AAcH/wCM13f6t4iO/wChwLiTDy2PtfcVBMfzHHOfSiNll5J+buBXx34Z/bUuNY8RaZYP4ckg&#10;S6uYoGkbViQoZwpJHlDIGfWvrHw7qseuaBa6hEVUTFvlRw/RmXr36V5OKy6eEV5nqYXMqeKdoM1I&#10;4933+PpRu+Zh2BwKNu1CS+G/unrS7twHybff1rwubWx76jpcSiiiqJCiiigAooopp2E1cKQtSnpT&#10;amMfaSKlPkiOijjaQksQ2OaRlDQqsnynPavEf2gPjpN8KbMPFpj3bfa44NyXhgJ3RM+fuH06V4s/&#10;7cl3IxP/AAjMy+39sH/41X1GFyStiI3ifL4rO6OHlyyPtjzht3HgUxSitv3Hrmvir/huq5b5P+EU&#10;lAP8X9sH/wCM0n/Dc1zyD4Vl9v8AicHn/wAg11f6tYj+rHJ/rNhz7aaRp+VAK0is8h6DFfE7ft0X&#10;ZjCL4VmQg5yNYP8A8Zr6l+F3i+Txz4buLxomtGju2iwZTIThEPXA/vfpXkYvJ6mFV5nsYTOKeKdo&#10;HZBqWm806vDtyM9y/OgopwxTarmUieVx3CiiigAooooAMsvKjLds01lZSrONvenfpTPmZgSSQp6U&#10;RjzOwpS5VcVNrSFs8EUiRpD8uTu614z8evjqvwxtAsGni7mW7jhKx3vkthomfJwh44FeHf8ADc92&#10;/wAx8LzA9OdYP/xmvpcNktXERUkj5rE53Sw8nFs+2ty+tJ8nrXxP/wANy3X/AEK83/g4P/xmj/hu&#10;a6X/AJlaY/8AcYP/AMZrtfDVfovyOSPEtHqfbG1pOIhub0PpRCRIvP388AV8baN+2bqevXT29r4X&#10;u1kVDIfJ1VnOAQOgi6civseL5XEgONvG31rwsVg5YOfs57nu4XGRxkfaQHSL5qk91+WnK/yhfQYp&#10;C3yOemTnFAXhTXlyR6kWGO9N2Fj7U5244pXbbGSBk+goQ5DGULj6UYDd6+evjr+0hP8ACnxTHpS6&#10;NJfrJarcGUX5hC5kdNuNjf3Oue9eWN+3JdhjjwzMRntrB/8AjVfSYbJK2Kgpx2Z8vis6pYWo4Pof&#10;a/l0o8tZVLMQa+KP+G5bz/oWJ/8AwcN/8ao/4bmuup8LTE/9hg//ABmu7/Vmule35HEuJ6N7H2sd&#10;zScDIJNOZvLwO7cV8f8AhL9sy68SeIrKw/4Rya3Em/5v7VLdELdPKHpX1hoWoHXtD0y9ZTAZraOb&#10;aW3feUHGeM/WvGxWBqYN2ke5hcwpYxXiaPPfrRQOO+feivGe57CCiiikAUUUUAFFLSbhkDPJ6Uc3&#10;MPl5QpFwFIi+b60vfHevDvj1+0BF8J7wW8Nol/O1pHcLFHfiBm3SsnACt02k5rsw+CqYmVoHFiMd&#10;TwyvM9vEpjY7gATTw7dSBz0r4l/4bmupBu/4RabK8/8AIYP/AMZob9uS7mCn/hG5o9vb+2Dz/wCQ&#10;q+jp8OYiX9I+aq8SYeL0PtkhupFNiYt1HFfFC/tyXgbnw3OR/wBhhv8A41Uun/tu3d5IsR8MzRFi&#10;ef7XJ7Z/55VFbh2vTVzShxFQqOx9oLtkkfccFT8uO9SVzvgPxEfFfhbStSa3Ns1zZQXBUvvOXQNj&#10;OBnHrXRV81Vw3sZWZ9PSxCrJNBRRRWPMtrGvK73uFFFFIYUUUUAFFFFABRRRQAUUUUAFFFFG407B&#10;RRRS+EU4qK5kI7pGuQfn6EUiq8Pbiq99dCyQSGMSZO3BOO3/ANavhmT9vDUNwX/hG7kgj739tN/8&#10;ariq4xUvi0Ps8l4fxWeJ+xV9u3U+7txz05PSl+eFi+PmPBr4LX9unUZGYnw9dLtOR/xOW5/8hUrf&#10;t1al94+Hro/7P9tN/wDGq895pC+59X/xDbM7/C/vR96eYccfe9KYq7eJfl+lfB6/t3agszH/AIRq&#10;524/6DLY/wDRVeo/A39qK6+KfjDT9Nm0eaxE8k0eZNRM33IWfO0xjPTFddLMIVHZM83HcD47AUnV&#10;qppL0PqLjt07UUkbbo1OMZGaWvRjLmPzSvTlRnyt3CiiiqtYdla6CiiigkKKKKADr16VGyHpGN31&#10;qTOOa+dfj/8AtFXHwr1i6t4dLkuljniiDJfmAHdDv6BDXPVxEaC9493K8qqZpVVKnuz6JWZtpUgD&#10;NIquq4xXwYP27tQY/wDItXI/7jTf/Gqe37dOpFx/xILrH/Yab/41XlyzSjfRn6CvDjMukX96PvEE&#10;qckUkkjycAA96+Do/wBurUdx3eHrrGeM6y3/AMapYf27dQa6dP8AhHLkKBnd/bTY7f8ATKqhmlJ9&#10;TOfh1mME5Si7eqPvBUCqc/e7CnCuR+GnjB/Gmgz3klu1uyXLQ7Wl8w8KhznA/vV1q161Ooqq5kfm&#10;eLwssJU9nIWilpWrQ4RtDdKKG6UANwjAhiQe1LtaNRtGT71W1C4+x2Nxc7d3kxtJtzjOATjP4V8l&#10;/Fb9sK98D+ONS0qPQZ7iO3MQDrqrRg7okf7vlnHWuOri40dJH0+U5NXziXsqSufXizZjLfxA01d/&#10;JI6nNfBbftzaieB4euh/3GW/+NVIv7dmohQP+Edujjj/AJDTf/Gq4ZZpRvufcPw2zGCuoP70fePN&#10;HJ7V8Gn9unUTn/inbr/wct/8apV/bq1Ff+Zduj/3GW/+NUf2nStuL/iG+Ypc3K/vR944b0ow3pXw&#10;f/w3XqP/AELt1/4Om/8AjVJ/w3XqP/Qu3X/g6b/41S/tal3F/wAQ4zGWvK/vR944b0ow3pXwd/w3&#10;XqP/AELt1/4Om/8AjVH/AA3XqP8A0Lt1/wCDpv8A41R/a1LuH/EN8y/lf3o+8cN6UYb0r4O/4br1&#10;H/oXbr/wdN/8ao/4br1H/oXbr/wdN/8AGqP7Wpdw/wCIb5l/K/vR944b0ow3pXwd/wAN16j/ANC7&#10;df8Ag6b/AONUf8N16j/0Lt1/4Om/+NUf2tS7h/xDfMv5X96PvHDelGG9K+Dv+G69R/6F26/8HTf/&#10;ABqj/huvUf8AoXbr/wAHTf8Axqj+1qXcP+Ib5l/K/vR944b0o59K+Dv+G69R/wChduv/AAdN/wDG&#10;qD+3VqJ/5l26/wDBy3/xqj+1aPcP+Ib5j/K/vR95KrNMrY+UcE0q7ZGkDHAzjiviDwz+21qGqapB&#10;aNoFygkLfMdYZsYUnp5XtX2P4P1z/hIvC+k6gYfJa6s4Z2UvuILoGwTgZ69a76GKpz1jqfJZ1w1i&#10;cl/iq33Gt5itlEOdnFJ8/pXBfGL4hN8OfDtxfxWJunW0uZ9qT+USY0DYztPXPXtXyfJ+3XqLNn/h&#10;HLpP+4y3/wAarLEY+nT0Z25Rwpi84p89FX+79T7vG70pfn9K+DB+3TqS/wDMv3R/7jTf/GqX/huz&#10;Uv8AoXbr/wAHTf8AxquOOaUl1PoH4bZnfWL+9H3hhvSjDelfB3/Ddeo/9C7df+Dpv/jVH/Ddeo/9&#10;C7df+Dpv/jVV/a1LuH/EN8x/lf3o+8cN6UYb0r4O/wCG69R/6F26/wDB03/xqj/huvUf+hduv/B0&#10;3/xqj+1qXcP+Ib5l/K/vR944b0ow3pXwd/w3XqP/AELt1/4Om/8AjVH/AA3XqP8A0Lt1/wCDpv8A&#10;41T/ALVpdw/4hvmP8r+9H3jhvSjDelfB3/Ddeo/9C7df+Dpv/jVL/wAN1al/0Lt1/wCDlv8A41S/&#10;tWl3D/iG+Y/yv70feGG9KMN6V8H/APDdWpf9C7df+Dlv/jVJ/wAN16j/ANC7df8Ag6b/AONUf2tS&#10;7h/xDfMf5X96PvHDelHNfB3/AA3XqP8A0Lt1/wCDpv8A41R/w3VqP/Qu3X/g5b/41TWb0U9x/wDE&#10;OMxX2H96PvHn0ow3pXwd/wAN1aj/ANC7df8Ag5b/AONUn/DdWpf9C/df+Dpv/jVKWbUZdRf8Q2zK&#10;Tuov70feZVZIyjEhz0AoREQYJPpXwdH+3dqEbBj4buXI9dab/wCNV6d8D/2pLr4l669rLok1oPtN&#10;tFl9RM3+sZh08sdMfjWtPH0qjsmcOM4Jx+X03OqmkvQ+pdobCp8zUu1l4YYamquf3gbaT/CKduLc&#10;nk16ys1dI/NK0XCo4iUUUUGYUUUUAFFFFABRRRQAUUUUAFFFFABRRRQAUUUUAFFFFABRRRQAUoWi&#10;nUAJilFFKtADgKeKatPWgBy1KtRLUq0ASLUqVGnSplFAEi1ItMUVKtSMeoqUCmKKlFIoVeFrgfF3&#10;iCOzU7mUfIp5Vj/FXcXTtHECoJOe1fOfxA1+V32b3UmJf+Wp/vmuWtLQ7aMLs62z8TQ3kjDevHoj&#10;D1rZtbxZMYIPTsa+dm8WTab5rLJIzZ4UTkHr/wDXrT0X4veXMsc7bDuVf3l7jPPPUV5Ep6nsxpaH&#10;0AZad51eaWXxGhukBWSNuCeLoHv9K1IvHdq3HnQ5/wCvkVSqIPZM7pZhxT/O71xqeMLYgEyxBfXz&#10;xir1r4qtbgYSaFzxnbODVcy7kckux0n2n6flSxtWNHrEUhwChPs4q2l7G3AkUn2YU+ZCcX2NLcPW&#10;nA1QW6B43D/vqp0l3Dg9OvNMzsywaZtpFbPepBz3piGbadS0nSkAjdaFoNH8NADqKbupGbHtQTcW&#10;Rvl59aN/y1VuLpI1+Zl69zVSTWI41JypH++KV0jVRbL8k21qFm3de1c7eeJoogThO/8Ay1H+FYV/&#10;48hhyBIinB6XIFHMjVU3LQ9Aa6VRjP6Gq0moxpyWH5GvKL74kBGOJe46XXt9K5jUfivtU7bjPA6X&#10;vv8ASpcy1hT3p9chQbd6/Nx901Vm8RW9rkvIo7fcY185zfGB4w7GRmxkj/Tf/rVgah8ZLi/kaONp&#10;Acg/LfE9selZuozaOEPpy58U2mN/nLgn+41YeofEWwjU/wCkR5wP+WT+v0r5rufiNqU37uOW6LA5&#10;wt0xNVdN1S/v7djNe3CPuwFklYkjAPc1PtGjaOFR7Pr3xchjMixyW7Y3jmGSuE1b4otdb1Btz34i&#10;f0+tcDfR3RlkLzTEbmwWz/jWeLV5JGHnNnH+e9ZOo2dMaKRv6h8Rr+K5f7NFaydPvI3TH+8Kz5PG&#10;2u6q2w2dpluPlBHTnu9LZaTJJCuLVpn5y3lZJ5ro9P8Ah5qOpMPKtLq2OSNyWjHHGfas9ZGllEy7&#10;VtVEXmXdtHFEVDblIPHc/eNC6pEspELB3xyGU9K9K0H4RXvlj7ZfXDJhf3c9q2Mdxy1dNa/D3TtP&#10;+U6da3TgYLfY1ye/oafs3Iy9tGB5PZtqN59+CMDGflI9frWz/ZdwFP7v/wAeH+NenQ/DJLiQyrKt&#10;qrDiMW3A/UVfvvA6XELRo6wlsfOsHTn61Losr6ymeHaolxarlowAAx656fjWLF4hMEhUeXkDupr2&#10;S4+FLK8jy6mZlJJEb2+QB6ctWRd/DaAMRHBG5z95bQc8Vg6cjRVYszND8YXEca/JDjaf4W9frXYa&#10;b4mjQjLIOT/C3pXLN8N7tfuXE0Y9FtyP61LbaPcWLDe0so6/MhHtRGMog+WR6Fa69HdELuXsOFPe&#10;tFZPlBXmvN5POjVWjkkjIGflJFaWkeJGtcLcylsKR+9lxzn3q9TGUUds0gPSmVThvYps7Jkf/dcG&#10;rO4etUjGw5uRVeRttSMetQyH1OKUrD1Ks/zYzWZO3GK0JyeMDP0rNkHrxXFUNomddc8fWqE0f86v&#10;XGd3HPJqtLjbzxzXMdMTFuMqpNc/eLuB+n9a6m6jTyz8y/5Nc7eQsqn5SePT3qGdEDm76TbvH1rm&#10;r1RLM2enH8q6HUmAZwTg5biuW1aXyckHB3AdcdqcNzpa0MPVpvtEgUcqVGT+Jra8Fyeb4htM8N8+&#10;AP8AcNc3qDeUpIbdwOfxrZ8C3BbxJZ8YOX4z/sNW09jlke8+FLj5bxBgnCj/ANCrkPF115fiK7jk&#10;wpGzt/sLXT+EXCSXRPOShx+dcf8AEwpDqk9zvWMvIi4zj/ln6/hXmfbIOUs1P9oRW0vyyOCwUemD&#10;/hWvpLG01yK1YYVyzc8nof8ACqduqyX0d+2EWIFCD06Hv/wKtmwjhvvEVlMjIcRkbVwc/K3+NaS3&#10;NbGNqE3/ABUdmj4Aa72r7/OK5jxFbtH8RdVYjEflIA2f9iOulvB53iKUEYaG7bZnrnf29OlZfxAh&#10;azhF9sImkmVGfGGI2Hq3foK647GEzT1qZriwlZgAOBx/vCt6Ff7Z8CPcDl7UR2yheBhdnXPfmsLx&#10;Rbst4lvHlY3jDHaOM5Pb8K3fCN/HI1towVcSjLJuHzEJnJTufl/T2qepU/gRyFnbLbzXE10TEkbb&#10;wRzwCSemawNU8q41i4vlYmzlCqknqQoB469j27VseJY5bbVtTtWkdFlnliQHIAG4jgfiOKoTLHFo&#10;dvYFFaaKQs0pHzHO44I/Ed+1aIzhscFosTWOkzAD995mVVuQeFH+NT+G9SE3ia3iyvmbpAVAPXa2&#10;a0bW1T+04bRSrrIC24Djoe34Vx2ls9r8QJSHYCG5nXaDjPDithdT03XLwJbllIIiVi+QeMD/AOsa&#10;8k8Q3H2zUprhcGJyuGAx0UD+lezT2sV/pJ2hGaSA78KGIyvf9a8W1hVsfGF/ZSsqwRopXf8AKuSq&#10;HgdM8mtaWzMa+6Og+PEJ1qCTUV58q3ii+Xgf609jz/FXi/wrukt/GkoY4IkYdD/dkr3vXmS48Fah&#10;9oiWRd6AzSjIX504yf8APNeF6HpYs/F808LjY00jfu1wACGxyPrXXDWLOfaSPoObb/YcsoP3rcsP&#10;++c1z2sXgl8FWCEji4J4B/262NQZrfwfC2TlrAn0z+7FczqSyN8OdLn2tua5YdOesnf8K5up0yLX&#10;wpvTp80cZ2jMztyCf+WY9PpXsM25dNneQbUmiJBHptP+NeF+G7r7KwaEeZIHOFQ8n5favbdQuxc+&#10;GdJUYSV7QBlB+bcUXg++azqblRPL9PVf7Q1hUOQ0pH6tV+G1aKFSgJ7ckVlaeTDq2pR53EzlW9vm&#10;brXR6e6tMYeHKrnHXuO341nL4TZHp3gP5tJlLcDz2/8AQVrHuHebWLvaAfKnbH/fR6/lV74fyNca&#10;BcFMlvtBAC8n7qVF5Yt9YwQGMlx84x0+bv8AnXLDcpnjetMLb4gabIeGbVNxHbPmrXb+Io/PvJLo&#10;/dcqMjpwuP6VzPjLTgvjCK4yEEd/I4G3HSQHrXQ3Fx9u0+Mfd+bO7Oc9RXfE5WeaeHWGn3CRoc5Z&#10;m+bn+H/61fRti0smhaHKVGyO2jckem1T/SvnC1jNrdpuzu5IB4PQ19JeE7ldQ8J28QVS6WMajncQ&#10;THj+lRIvoeqeBZBqOl2EinKwOWyOP4z1z9KteMmaO4e5UZLuq89Pu/8A1qyfhGxjtrm1lO3YYwN/&#10;HVnPSup8XWqG2UAq370dv9k1N7I5po77wXd7dVgXjbuY9D/cNew+G7ozLcDjChcY/Gvnvwbqm+6j&#10;ZW3MHYAB+fu17p4VuNsMZ/ilWPIzz0/+vX0OCnoeBjInUNll5qrIdvSrjfdA71WlX2r3YM8VbkJb&#10;K1HjGTTypFQzSBe/61o9yGRTybVNZtxcc9qsXUu4HB/X2rPkUtTERySbqhMe6pioFRscZoAYV20l&#10;IzE0L0oARqSlakoAKKKKACiiigAooooAKKKKACiiigAooooAKKKKACiiigAooooAKKKKACiiigAp&#10;knan0yTtUsDoKKKKoAooooAKKKKACiiigAooooAKKKKACiiigAooooAKKKKJe77yHFc2jD9KQgqx&#10;KnH+160vXikZtqsD/COKrl5lZbsz5uR67DXYMuJGA/2jxXhXxc/aesPAttJHpb2OrXPkxyo0GoR5&#10;5k2ldu1s8An8ayv2hP2iH8C3Euj6dJeW2p21zEJZlt4XjZGhL4G4n+8vYdDXw1qWrXmqSia+m891&#10;XbkKF4yTjgDua/QMiyCOISnWWmh+fZ7n0sO3Touz1PQPiH8fvFnxAupBdX3lWTPNtt/KhOI5CMpu&#10;EYJ4AGetecTSecxL/Mp7UyRSFVjyuMge1KsbyQhkICYPB61+pYbBYbCLlpxsfluIxmIxb5qkrjNu&#10;BhG2xdo+uPxo20KRjAHNLXaqcL3scbqTta4bKTbTsmkqmk9CE2hVjB6mhkHajNGanmjflHZ7iLkc&#10;YyrcGpI2NvIpj+RQRhuoFR7iOBxnihiVjw5yvoKipTp2s0axqVNGmeg+B/jn4s8AS7dLv/Mt1iaJ&#10;Y1hiOAzBiclGPX+dfXnwk/aksfHkiWmow2emTSTyIGm1FCQqxhs7di5ycivgK3nSP/VgqcVe0PVb&#10;zw/fRXVpN5UsZYqwUNjKkHgj0NfMZlk2GxNJuMPePp8tznE4aaUp+6frTa3K3lvFLBKrxSIHVkIY&#10;OCMgg+lSNlR/db1NfOP7NPx3bxdYjS717ueaxjs7ZWaCJFDEMpIKnJGVHUV9HlvtAyOvvX4/j8BL&#10;Az5bH6/l+YLHQvcVeBRQDuGaK8dPm17HtNcugUUUU3qrjWmgn8NeZ/tEf8kr1z/dt/8A0ojr0z+G&#10;vM/2iP8Akleuf7tv/wClEdevlv8AGj6o8bMP4Evmfm3rYH9tX/8A18Sf+hGqW0Ve1v8A5DV//wBf&#10;En/oRqlX9AYSK9lHQ/n7FSl7aWvUTaKcvWkpV610SirvQ5VKV9z6X/Y3/wCQ3qP/AF8WH/oUlfcz&#10;da+Gf2N/+Q3qP/XxYf8AoUlfczda/EeItMVK39aH7hw5rhI3/rUSiiivjZbn2i2CiiiqJCiiikAU&#10;UUUABJHI61T1rUo9CsJbiR0SBMFmdwqjJA5J6dquE45ry79pbxBJ4d+D/iC4iZknQW5VlVWxm5jH&#10;Q/jXoYGj7aqo+aPOx9b2NBv1Pgz40eIJNe+I3iU7lMUerXhiKkMCDM2MEDnoK4VVPc81c1i+a+1O&#10;e7ckvPM8rEgAklsngfWqjZZtw6Gv6CwFGMKEVY/n/GVpTryd+oka8Yp21R82OnHWhciQZpVAkcx9&#10;2Nb1rQg5WOOlF1Kqjc+z/wBi/wAKra2OsXe11+0R2EvKnB4lPXPvX1Wy7Ywo9a8h/Zl0RNL8B2My&#10;qoa402xclWJz+6J7/WvX/vGvwTOKiqYuUkfvuT03TwsYsWRvlIo7D6USc0en0rwmfQISiiioAKKK&#10;KfYaCg5AyKKGyRgVe2gl3Bsqd2elcT8ZNbPh/wCG+saluVWg8nG5go+aZF6ke9dqSWhb1zXiX7Xu&#10;snS/gvqtupYPdCHBVQR8txCec/WvTy2DrYiMF3PLzSp7HDyn5HwP4s1A6l4p1m7JBNxezS8EEfM7&#10;H+tZHWlkYyyM55LHJpK/oPC0YwoRVj+fMVUdStJ3AKKHXG0jtzRnFCksHrdRT6HK2+52fwg1Q6T8&#10;RPDs4IGNVs3OSB0mU96/Tbw3q51zSYLvKkSbuVII4YjqPpX5T+GLlrPxHpUwOPLu4X4Gejg1+lXw&#10;N1Q6n8NdHnJYswmyWAHSdx2r8w4qwyhH2iX9WP1DhWu5S5G/6uehUUm6lr8vP1EKKKKACiiigAoo&#10;opw3JnsgpZPur9KShj0zUU9GaVI3R5v8eNFXWPh/rB2sxh0y9PygnrF7H2r81dWsVsb+WHaVZcZz&#10;kHkA9K/VjxjYpqHg/X7dlB8ywnjGSQOY2HavzI+LGljRfiHq1mAoEflfdJI5iQ9T9a/VeFqys4s/&#10;K+KabupI5LaKNopaK/SZ2btY/Mot73LOl3jabqlndx/egmSQf8BYH+lfo5+zd4mHiT4S6DKzoblh&#10;cMyq4JAFxIOgA9q/Nnuo/vHFfY/7Ffit2lTQnaQw2unXEqrsXaCblTwep++etfFcTYdVcOml/Wp9&#10;pwziHSxDu/60PrgqJGBPXpSc9PTiiRTG4weMUi55zX4zKPK7H7VGXMri0UUUhhRRRQAUUUU0Jg3S&#10;kWlbpSLRHdDlsfH37cI/4lg/7Cdv/wCkz18iFfmr68/bg/5Bg/7Cdv8A+kz18iN96v3jIEvqyuui&#10;PwbP5NYp2fVjdtGOVpaG/hr6rlVtj5Xmd9xR981+k37OH/Ij33/YRk/9FRV+bI++a/SX9nH/AJEa&#10;+/7CMn/oqKvzripJUHY/ROE23iNT1eiiivyGOx+vR3CiiikUFFFFMQUUUUAKKjkfyYLhz2UkZ47G&#10;n1m+KbwWPhzUrr5v9HtJZDgAn5UJ4/KuijT9pNIxrS5IOTPhn9rvxMbzxlqWnqys0VzbyYVgT/x7&#10;Dtj/AGq+eMAsCOlegfHDXDr3xS1q8JYxyeRgOoB4gjHb6VwO3Y23uea/fsroKnhaenRfkfz7mtZz&#10;xVTXq/zB1CjINN2lhk9qcvzdaRmwyKO5xXrTtBOVjyYylJqNz3X9kjwLH4u8eXyXSv5H9lSyKdjY&#10;yJol6gj1NfoRhfOVF6EetfKX7FegraxxaoAgefT7iMkMc/8AHyvbp/DX1WP3bhj1FfiXENb2mLbP&#10;27hyk44VJjsLhgexx1pdx247Y4okX9yzDvzS8eWmOuOa+Qkz6+1mIfuCk/ipT9wUn8VXEqp8J8I/&#10;trf8lGi/7B0f/pRNXzgv3Wr6P/bW/wCSjRf9g6P/ANKJq+cF+61fvOQxX1KGh/P2eyf1yeov8IpD&#10;Sj7oor6XlVtj5vmfc6v4Vj/ivdL/AO2v/op6/TbwP/yJuhf9eFv/AOi1r8yvhX/yPul/9tf/AEU9&#10;fpv4HH/FG6F/14W//ota/KuKklU07I/V+FG3S17s2qKKK/Mz9NCiiigAooooAQuV4x97oaGUDaT8&#10;z/wn0NLJtbaMfN2pqn7xfkr932ppaApaEd3cLZwiaaRdzHaQxC/56V+afx68dy+PvFlpeyFT5dik&#10;GUdWHEkjdQB/er7u+N3iiTwj4TtNSZ32S3qQgRIrNzHIeh4x8tfmXc3bXSlmJLYxnAFfpvCuDTbq&#10;Ndj8w4nxllyJ9yJflBx3pMHnFOVcr+FNVtu4V+pciTvY/LOeT6gfuCrmk/8AIQi/H+RqmfuCrmk/&#10;8hCL8f5GubExXspadGdOGlL2q16n6dfBj/km3hn/ALBNn/6JWu4rh/gx/wAk28M/9gmz/wDRK13F&#10;fz3mH8efqf0Pl/8AAh6BRRRXlnp9wooopiCiiigAooooAKKKKACiiigAooooBhRRRS6jMvxASLRM&#10;f89B/I1+PX8NfsJ4h/480/66D+Rr8e/4a+Nzttctj+qfB6MZOtdfy/8Atwf3ac3Wm/3ac3WvjnJ3&#10;3P6k9nD+VDW/1Y+tfQX7HP8AyVTQv+u11/6SvXz63+rH1r6C/Y5/5KpoX/Xa6/8ASV69XLZP261P&#10;zXj6nCOT1Gl0l+R+isP+qT/dFOpsP+qT/dFOr9LpbI/gbE/xZBRRRV9WcgUUUUwCiiigBG+6fpXw&#10;f+25/wAh69/6/rb/ANJa+8H+630r4P8A23P+Q9e/9f1t/wCkteHmv8Bn674dpPM4X/rVHyqtOBpq&#10;0q9a/NlJ9z+8VThb4UOb+Gmp/rm+lOb+Gmp/rm+lXCT5lqebjqcPYS91bH6kfs//APIo3f8A1/v/&#10;AOi469RWvLv2f/8AkUbv/r/f/wBFx16itfq+F/ho/wA7OIv9+kLRRRXWfLBQ3SihulNAZ2vf8gPU&#10;f+vaT/0E1+ZX7SX/ACVTXP8Aet//AEnjr9Nde/5Aeo/9e0n/AKCa/Mr9pL/kqmuf71v/AOk8dfLZ&#10;w7RP6G8K4qeNaa6fqjyz+IUtJ/EKWvgXe+5/Y/soNfCgoFFFXObta4eyp2tyoKKKKz52L2UFtFBR&#10;RRRzsPZx/lQUUUUc7D2cf5UFFFFHOw9nH+VBRRRRzsPZx/lQUUUUc7D2cf5Ub3gf/kZrP/gf/oDV&#10;+pPwnJ/4V/4c/wCwZaf+ilr8tfA3/IzWf/A//QGr9SvhN/yIHh3/ALBlp/6KWvt8ju4O5/LPirBK&#10;rFRX9XZ5/wDtWf8AIjXP/YOv/wD0Utfm3J1r9Jf2rP8AkRrr/sHX/wD6KWvzZkbmuHOeaMz6jwop&#10;KWDk5K//AA4lJ170UetfLxlJvc/oD2UP5UFFFFW/Uj2Mb7IO9FNpwqHKXRl+zp/yoKKKMUuefcXs&#10;6b+ygo3YopMVcXN63D2VP+VC5zRQKN1Nt9xexhe9kFFHWii19bg6UOyCk20tJupap7h7KCtohK+g&#10;v2P/APkbpf8Ar+sP/Rj18+19A/sgf8jdJ/1/WH/ox69DBuXtlqfB8ZUaby2pJRW36n6MR/6sGlpI&#10;/wDVLS1+o078iuf58V1+9n6sKKKKs5gooooAKKKKACiiigAooooAKKKKACiiigAooooAKKKKACil&#10;pdooAFpaKUUANVeakApMU5aAHgU7FJT1oARVqZRTVWplWgAUVMlNValUYxSGPSpVpiipVpDQ5R0q&#10;ZajUVIKQyvfSi3iDsMgtjrjtXz94m0CHVLhZPKYARheNx7k+vvXv2qDzLdUbkBs/oa83vNMiVTtU&#10;Dj1PrXJWWh30Janzj400H7Dk28L7w7DIVj/EK8lvl1Mag7m2niEUrEFoj8+D249v1r6w8ReGob3f&#10;iNd24nLOw7iuF1T4dOyTPJ5DDDGP94/H6fSvFnHU+gpzVjyDTfEGrRIPLma1ODw0Snv05FU734ga&#10;zZzqjzG0JXO6SNBjr6rXoT+AmLFR5O/ud7/4Vyfifwnb3MgjuYlkmZBtYOwGNx44/GsXBnTGaIdP&#10;+J+r7oonuBeJIOdqoMYGey11EPjzUNPhSaKdQzqHMeEzwM4+77155feFbnS4I57J4YQg7sSewHUH&#10;1qbS9QE+YbndJKu1NwAAz0JpcpqrM9T0r4zXcYDXMkcB2kFpJEXv05Wu+0v4jC7IaB4pxkjzI5VY&#10;A46cD/Oa+dL7T4ZuJE3JnIGT6UngHxNfWoCLORCZWLLsXk7B7fSpUuUJU0z6ss/GXzKWljckg7d6&#10;gj26V1umastwobeo8wKcbh3rwHT79rq3SSElJdqszMBySOtegeFdYkk8lHZiy+WD8oreNa2hxzo6&#10;XPV4XDDg5qUSEHg1maZcGSMHPY/zq9khgK7FK55ziT7m45pC9N3cU0mqMyVWoZqYrUMfl4qLDFLY&#10;KmoriY7qR2xtqC4k2qfoaq+gktTI1e+EbneRjI6nHauIuPFBjsJZZZE2qRkFlHcd8Vr+LbwpnBP+&#10;sXsP7prxjXNWn8lrTzDiQBvujHX/AOtXBUmevRplzX/iPOt2kUbIIi7KfnUjGQP7tcrrfjN/tSES&#10;xqhPPzrzwPasPXIpGurJEYBpHIOfcisfWtPna6jg3pujOG9OcH0rm9o0eiqaF8QePLxrqSG0GNpU&#10;71Kvkbf931NULa8uJoGuLiXdEp2lSoAPTv8AU1UuNNaG6dV2iYYy2TjGB/8AWrTsbdLjSZoSM7n9&#10;T7Gl7WRfs4kDxtcI24+Wjj5MjqD6etVLLTnS+kCRPJtXJdVOFHHzH2FdVbabDdQ267OIFUHJPoOn&#10;5Vof2fDaRl4U2GceS3JOVPUc/Sq9pIHGJzlvpsufOFz9nDDHmtGCp9uTjt+laOmxXMS/vQ/m7jjc&#10;m04x6fnXRaf4RlvbdFcwtZ8lI9zAhs9eB9e/eus0/wADm4mVpvJc8j77DjH0quZy3M5W6Hm02nan&#10;qEiIizbScfLBu4P4V1Hhf4YT3skTXJmGRk7rdh/Fj1r1PSfA8Fv5beXHkbTxI/auqsNLjtiqqoGP&#10;c+taxijknVcTk9D+GdjaQoGiZ3wQWw47/wC9XoOm6Lb2a/JHt+YnqfT60+LZH8pHIq6sy44Brqjy&#10;nFKpKQySxEnAOPwzRFosY+Yn5j7H/GpkuPrT2um7H9BWylFGDi9xfs6qMA1BJa/5xUyyk96JJeKT&#10;khWZTaxhlyJUyOmSSKqzaLD1hG0+2W/rV8yhuCDS+YE6cVm7GkbmL/ZbA/vHP4riqV54YtZFOwdu&#10;2T3+tdDJmXrVdmCjis2kzeMmcTd+FApbG7HP8B/xrMm8HQzH51Y/8Bb/ABr0KTEnWoGgj7r+tYSi&#10;bxkcPFpM+nk+W7DP/TP/AD6VoxtcLy0h/wC+AK1pYDIueKz2ilY43LisOUu46O4B4Zlz9aSTDd6i&#10;ksWX5srnr1NR7n9aljTCTK9Dms64RtpJ5/Cr7E461UmcbSDXPI0Rlyr7VTul3D8a0bjHYetZ9xk8&#10;D1rkkdETHulxE3P+c1i6ncOhwOm0fzrYuy3QnjH9awNQmEnPPQfzrNRuzqijE1CzSRWkP3vmb8a4&#10;jWlZLp2eNniyMcEDOPX867LVLoxxnBPRuwrnNSkjuLRNyktvyT+BqlozSU2lY4OeSSaJiykDpjFd&#10;H4YjMHiyx8oFV2uemedjVlXFnIjgErsxyK3PBcyXfiC1IBzlxz/uGuqp8Bh8R6/4KuxNPeq2DtZA&#10;efdq5v4pW6XdzIgIGJUPHP8AyzroPBtuILjUmI+86kYPu1cd8Tr5rXUpyCQPMQcAf8868V/EO1jP&#10;v5IrHRrhSVJ3A8tjuKm8KySL4i0yRW225iJbjIyUbv8AlWHrQkuNPlJYY+Uc/wC8KveDNUQ6hZQu&#10;GKIpQjA7Ia3RfQZ421BNJ8RWMluyxtNduz/MDuw6+v1NWfGVtJrXhGyuQ+9pLnJVFzjAcZ4+lZXx&#10;T07y1ivV2hkE00RycrjaRx09Kv8Ahi+kv/hrpEkzb5mlkLNgDOJJB2/CummcszM8IeLG8WaLPqF9&#10;IjXEUxhUblB2gKewH949qfpGvPofjK2u5GVY18xlkchVVSrgDJGO/X3rh/hrmHT3tc8POze33F/w&#10;rQ+KEzaboUtzAdkkcMQ3desgB4P1q/tCfwnoXibTxfXVlqUiMVuHa4Rudr5KtkHoRz1FczbyRXHi&#10;u9gni/0dYgyqWI5wnf8AE1u6H4mi8S+D/DkeJTJZ2MKyGRQoJMaZxg/7J9K4u71Bl8ealBGSqrCp&#10;AIH92P8AxrWSMVozC8K30k2rW4uYWSXLYkf5cDae2PrXM3SyWHjW4uHiby2uZyCwIDDLcg/jXc6v&#10;p62OsQPagRAR56k8/MO9YvifTXmu9KYFd0gkZsk8nCmn9o1O28ISfa/LiZwEuPLX/dB4/HrXjPxv&#10;tRoXj/VVSTcgaFQ2MA5hQ+9eo+Arh9moljl7IJsOOhG7p6/dHWvMfj9DJdxnVHYGWe6jVm6E4iI6&#10;dP4a0p9Sa3Q7Dy/7U8B6laSyBmknXnHPDRnoPpXiWkXZ03x59juID9mM86fOdgcKGwQcfTvXrfhW&#10;7kvPD1yrNmQz4BIAHRTXl3i5YbfxJFeIhBtZpxKc8sW+XgfXPpXXTOKW57Z4ijaPwjYsuWjlsSUA&#10;HEY8tcc9+v6VgTI//Ct9KWSTCC4bBK4Gd0lbzXy3/hHw7C4ZhcWKImQBjdGg5x9ay/E1ubXwrZ6c&#10;uB5Nxu45HIc9ev8AFWb+I6PsnIeApJJdUgVzyXft/sGvYry7kih0zbyEUZ/ALXi3hW4Nl4itADhf&#10;mPAz/A1e0Kv2nRZJ25MdvvHt8uf6VlUWo4nCQyBfEl3n/l5uz+rn8+tdhounxwa1O83+rMWAWyoz&#10;le9cFJcf8VHpYGQZLtc/99rXpcMPn3TxDG9Rkk9O3+Nc9T4TsidB8OZpbLS5QMr/AKQx5H+yta2t&#10;WqW17YXScmWQyS/mp59OprP8P7YrN1jG0GQn9BWxrC/uLJZPmMikLjtwOv51yRepTPKfiOqRyTXi&#10;DlDNKOeOMGubs/E08nhmznTlmdgcEHu3t7V2XxC08P4f1ZsLmG1uD1P9w/4V514Tt/tXg3T84J3O&#10;eT/tvXoU3ocsiXxNbi01KJoGyBEOnPc17X8MbzOiqCw3m3gHUZztNeH3MzXcLTSHdt+Xpjv/APXr&#10;2P4SxfaLUnsiQdfoaJjieq+DtUlsdYKM2FmlhX5sDv8AT3r0rUIf7SXaDuG7d8vPbFeW2cK/2vbs&#10;ox5cqE8+4r1zw2q3GCwyNh/9CrmM5GN4BuCsySd1kb/0CvfPCmoPJ9k9B5XpXz14czYjGf4yeOe1&#10;e4/D+4+0RRk5yoh/rXuYOVjw8Yj1ZW8xd/c1HN/Wm27fuVP1/nTJpa+mg9D516MgkuO39apztuyf&#10;rSytzUUn3RWpLKsneoWqxJUD0ySFhuqJ1qU1GxoAi20nSlJpKAEam0rUlABRRRQAUUUUAFFFFABR&#10;RRQAUUUUAFFFFABRRRQAUUUUAFFFFABRRRQAUUUUAFMk7U+mSdqlgdBRRRVAFFFFABRRRQAUUUUA&#10;FFFFABRRRQAUUUUAFFFL9aQ1uIvzHA60L8y5HSlfhdy9/So3VsbUJ/4DVR21CXkOLDB9q8w+PPxH&#10;tfAfhC6SWaJLnUrG7SJJYncMyxgADb0++OvrXpdxItpbmSRhhVLNuOMYHOa+Df2xvH0utePv7Kt5&#10;XNtYgqBHcl0/eQwk/KOBzn619LkuBeMxMex81neOWDw711PDvEmuSa14iu9VAjNzOFDIoIQAKq8A&#10;nP8ACO9ZasI1JU5X3ppfyVBIy3Q560bTEcsNy91PSv3XD040KfJHofhOIqSxFRzl1Fxt+fs3NN8p&#10;WPmZPrSlT98nC9Qh6H2pzKMLJu27v+WX07fjXRdtanPazIzITx/D2NOZCoyRinw273MhESNI+MmJ&#10;FyQPXH+eteofDf8AZz8S+NrqNbu31XS4GleNpptLldVwm4E5Kjk4FeXXxtHDazkehRwVbE6U0eVj&#10;nOKTPOO9faOhfsOwWkEclx4kjnZlRjHJo4yvGSOZa2JP2LdNkQsNXtU3DAxo6/8AxyvCnxJhVKyl&#10;+Z7tPhzFSV3H8j4XpOlfZGvfsLxSxiW38VpEzOP3cejjIGD6Tf5zXzt4y+C/inwfJ82haxdwCNZG&#10;mOmSoqksVwTgj0/Ou7DZzhMS7KWvzODEZNi8Nq46HBK7DKgAq3BoXELhU5J45qW4jkjYxTQNaSoS&#10;rJIpVtw4IIIHIpJNpt41AHmhslh97vX0XNGUfdPDnGUXaQyZdpy3DU2WI7DnpT/4fm+Y+9Jtb7xJ&#10;KjqD0qb8q1CKUtjc8H+Im8O+ItHvf3ey2uoZmaRSQAjg9Bz27V+kHwX8dWvj3wHpd1DNHJcSLM7L&#10;HG6KAszrkbvw71+YeclCOAvOK9//AGVfipdeG/FVzZ3M0y6ZFpsoijlvDHCHM0bfKCNoPLdPevjO&#10;IcvVel7SJ9jw9mDo1VTbPv8AJzzSUi/dHOfehjX4nyOm3Fn7fzqpFSQtFFC/eNS9NC1qrifw15n+&#10;0R/ySvXP923/APSiOvTGrzP9oj/kleuf7tv/AOlEdexln8ePqjxMw/gS+Z+bmt/8hq//AOviT/0I&#10;1Sq7rf8AyGr/AP6+JP8A0I1Sr+gsJ/Cifz7iv40vUKVetJSr1roluzlW59L/ALG//Ib1H/r4sP8A&#10;0KSvuZutfDP7G/8AyG9R/wCviw/9Ckr7mbrX4fxH/vcv66H7lw3/ALpH+uolFFFfGy3PtFsFFFFU&#10;SFFFFIAozRTW60AK3IwK+X/2zPEA/sG903KZmsrd8bTni5z16fw19PN93ivhP9sTxEbrxda20cpe&#10;N9LhJ2y5GRPKen4V9Zw7R9piV8j5HiKt7PDNHziynNI0mxcCl3Z7805VV+DgH3r9ypLlgkfhtV3n&#10;cSTcrgsMDFbXg3R5Na8SWdrArSSy79qhgM4Rj1PsKw1YyL83617F+yv4d/t34weH2lj3WivcxuWi&#10;3x5FtIRnt1I/SuHM6ip4ScvJ/kejltN1MVBea/M+9/hvpi6V8O/DEB3CVdKtUkViDhhCoI49810a&#10;HbUdrClraQW8YUJCixrtGBgDAwO3SpAK/nrE1Oeo2f0JhafJSSHr15oNJRXIdYUUUUhhRRRQ90HR&#10;hTo/vEe1No2nqDz7U38QL4Rqk/Z2PbP+FfJv7dWtBdI8OWaFT5xug2VOfla3PFfWEmV4H3O/pXwf&#10;+2J4g/tXXtPtQ+77LdX0YHm7sfPGOnb7tfX8NUObHQbPjuJsRy4KcUfOy5pxApFoNfuT0jZH4Xe8&#10;riUvPGO9JSr6+lRG9kVLcWOVlmjZQCY2BOfY19+/sja4l/8ADnR7TcvnxwXLsoUjA+1N36dxXwBk&#10;LuI/ir6r/Yj8WFvEs+kySbY7fSp5AGm4ybiM/d7fer5Pial7bDaf1ufX8M4j2OJ1/rY+z6ctLxuz&#10;xTsDgivw+Ss7H7jF3VxGG3GeM0lK3zY9qSpKCiiigAoooqoEyFFNbLdP4etK2ccdaUkKnuRUM33R&#10;DPGk0JRiQHBU496/PP8Aa18Pyab8XdfvVRvssklqiSMynJ+yx9hz2Nfodt/1Z7Z5/Ovlb9trwakm&#10;gxavCima41SBD5cHzYFvIOWHX7or7Hh2v7PERTPhuI8P7Sg5Hxazc0bjTVyxyR+dP4Nft6XM7n4h&#10;dpWG87d3pyK9v/ZX1+PSfGV5LIyqx02VDlSR/roj2+leI4+X2rqfh3rn/CP6xNchtoa3aPiTZ1ZT&#10;1/CvLzKj7Si0evltb2dZM/VJXcNtkAVuwFPqtp8wurdpS24q23Oc9h3/ABqwy4xX89YmLjVaZ/Q2&#10;FkpUkxaKF6UVibBRRRQAUUUU0Jg3SkWlbpSLRHdDlsfH/wC3B/yDB/2E7f8A9Jnr5EbrX13+3B/y&#10;DB/2E7f/ANJnr5EbrX7xkH+6r0R+C5//AL0/ViUN/DRQ38NfV9D5R7jv4q/ST9nH/kR77/sIyf8A&#10;oqKvzb/ir9JP2cf+RHvv+wjJ/wCioq/OuKv93Z+i8Jf7wer0UUV+QQ2P19BRRRSGFFFFMAooooAV&#10;etedfHDWodL+HPidWcCSTSb0IGUnJELen1r0SvmL9s7xY2k6VpFlA5xew38Mojm2/wAMQ+YDr948&#10;H3r3cno+2xUYng5zX9jhZM+JL+5e+uXmYKA2Pu+wxTN25g3pxTNp3kZO39KeVAbg5HtX75hY8sFH&#10;sfgeKlz1HLuJjt3qfT4xNeQxkne0iqoHck1CzDdmtbwfaf2j418OWqru+0ahbxHC7vvSKOnfrTxU&#10;lGlP0HhablVgvM++/wBljRn0/wCGOizMrAtFcLywI/4+X9PpXtKruPz8fSuT+Feh/wDCP+BtMsiu&#10;0xebx5ezrK7dO3Wutr+ecyqe0ryfmz+hsso+yoxXkgX/AFmD9z1o24LY6UUV5B6stwP3BSfxUp+4&#10;KT+KtoiqfCfCP7a3/JRov+wdH/6UTV84L91q+j/21v8Ako0X/YOj/wDSiavnBfutX73kP+5QP59z&#10;7/fJij7oooH3RRX0vQ+bOs+Ff/I/aX/21/8ART1+m3gcf8UboX/Xhb/+i1r8yfhX/wAj7pf/AG1/&#10;9FPX6ceB/wDkTdC/68Lf/wBFrX5TxV/E+SP1fhT+F82bNFFFfmR+nBRRRQAUUUUDGyKPMiI+9nIp&#10;JMSNlzhlOeKfsJ5z05FZHijVF0zw3rN6WVGtbSabO/aflRj17dOtb0YOpJRRz16ipRbZ8l/tn/EZ&#10;L2abwqrwl7G/t7gqI3D82zHlvukfvO3tXyYqAMOeK7n41eJn8VfE/WrxmZo5fJIJm8wcQxr179K4&#10;ev3vJcMsPh4vukfgWdYn2+JmvNisxGQORSMBtGOveiivoJPU+fSsriH7gq5pP/IQi/H+RqmfuCrm&#10;k/8AIQi/H+RrmxP8KXozpw38VeqP06+DH/JNvDP/AGCbP/0StdxXD/Bj/km3hn/sE2f/AKJWu4r+&#10;eMw/jz9T+icu/gQ9AooorzD0+4UUUUxBRRRQAUUUUAFFFFABRRRQAUUUUAwooopdRmV4h/480/66&#10;D+Rr8e/4a/YTxD/x5p/10H8jX49/w18Znm8T+q/B3ev/ANu/+3B/dpzdab/dpzda+Oe5/Uw1h+7H&#10;1r6C/Y5/5KpoX/Xa6/8ASV6+fm+6K+gf2Of+SqaF/wBdrr/0levUy3+Oj814+/5E9T0l+R+isXEK&#10;f7op3WmL/qY/90fyqRK/TaWyP4CxP8WQlFHeir6s5AooopgFFFFACP8Adb6V8H/tuf8AIevf+v62&#10;/wDSWvvB/ut9K+D/ANtz/kPXv/X9bf8ApLXh5t/AZ+veHf8AyM4f11R8qrSr1pFpV61+aRP70Ww5&#10;v4aan+ub6U5v4aan+ub6VpD40ebjv93n6H6kfs//APIo3f8A1/v/AOi469RWvLv2f/8AkUbv/r/f&#10;/wBFx16itfrGF/ho/wA6OI/9+kLRRRXWfLBQ3SihulNAZ2vf8gPUf+vaT/0E1+ZX7SX/ACVTXP8A&#10;et//AEnjr9Nde/5Aeo/9e0n/AKCa/Mr9pL/kqmuf71v/AOk8dfK518B/RXhNrjn6fqjyz+KhvWj+&#10;Khv8ivhD+yI7DR83Sl7470N/DxsB71NHZS3Xy2yvcydSsKljj147dKlR55WOatVVCm5sgBz0pa9C&#10;j+BfjGbmPw1rjDp8ukzH+lO/4UL41/6FjXv/AAUT/wCFeksDWeqifJPi7LIe7OornndFeif8KF8a&#10;/wDQsa9/4KJ/8KP+FC+Nf+hY17/wUT/4U/qNf+UX+uOU/wDP1fj/AJHndFeif8KF8a/9Cxr3/gon&#10;/wAKP+FC+Nf+hY17/wAFE/8AhR9Rr/yh/rjlP/P1fj/ked0V6J/woXxr/wBCxr3/AIKJ/wDCj/hQ&#10;vjX/AKFjXv8AwUT/AOFH1Gv/ACh/rjlP/P1fj/ked0V6J/woXxr/ANCxr3/gon/wo/4UL41/6FjX&#10;v/BRP/hR9Rr/AMof645T/wA/V+P+R53RXon/AAoXxr/0LGvf+Cif/Cj/AIUL41/6FjXv/BRP/hR9&#10;Rr/yh/rjlX/P1fj/AJHM+Bj/AMVPZD/f/wDQGr9S/hN/yIHh3/sGWn/opa/PPwd8D/GkPimyml8K&#10;69BCocMz6TMF+43U7fev0X+HdjPpngvQrae3khli0+2jdZEKMGWNQQQeh9q+nyujUox1R/OPiPnG&#10;FzCqpUJXX/BZ5r+1aceBbr302/8A/RS1+bEnWv1A/aG8NXnirwhdWtnbTzSmxvIgsEDSsS0YAGB3&#10;46d6+FZP2cfF3/QF1r/wUTVhmmGqVpXSPe8N+IMJl2GlGtO3/Dnk+7IpB3r1Zf2cfF3/AEBda/8A&#10;BRNS/wDDOPi7/oC61/4KJq+djgKuuh+2S4yyq2lVfj/keUUV6v8A8M4+L/8AoCa3/wCCiaj/AIZx&#10;8Xf9ATW//BRNRHLq3YFxnlL/AOXq/H/I8nC0rfKQD1PSvVz+zf4vP/MF1se/9kTVna78DPEOg6fN&#10;d3dhqcSwxPKfO02RBhRk8np9e1KWDqwWqNqXFmW4map06iuzznGGx3oH3ivelk3xsAyMGHUEc0gY&#10;lslcH1rzptxdj66jP2kVJbMcp3DI6U3rn2pYxiM/Wm/3qrndjRx1uKo3Zx2oX5mwOtdL4P8AAeqe&#10;MnZNNtLu58tkV/stq02NxIGdvTof1rsx+zj4s8wldH1k/TSJa66eDq1ocyR8vjOJMvy+o6NapZo8&#10;nor1Zf2b/Fyqc6PrX/gompx/Zw8W4GNF1o/9wiatY5dXtseZLjHKea/tV+P+R5PRXq//AAzj4v8A&#10;+gJrf/gomo/4Zw8X/wDQE1v/AMFE1JZdWT2KfGeUuP8AFX4/5Hk4yWCjqa+gf2QGB8XzLn5hfWA/&#10;8iPXKn9nLxerDGia3n1/siavZ/2Zvgvr/hHxLJdX2n6lErXdnJ/pGnyRDCu5PJ+v4V6uEwtSnUTa&#10;Pi+JuKMBisvnTpTTbR9tQ/dC96k6VGuc4K+Wak6d93vX30Ze6kfxHXbdWXqxKKKKsxCiiigAoooo&#10;AKKKKACiiigAooooAKKKKACiiigANFFFACrTqatOoAKctNp9AC8dKctNUU9aAHqKkVTTVqReM0AK&#10;vpUq0yNeam43UAKvXHeplUrjNNTbjOAW9O9TKWk4MRA9cUhiqpPIqSMcU3y9v8ePapF496m5Vhyq&#10;aeFNNVvXika4ij+9Mi/VgKQ7D5AZFCNwAc8VxWoWxt3GRhduSc+9df8A2hanrcwr/tGQVzeuX1jG&#10;pIvLeT5Rx5i+v1rGpsb0nqc7LbRqzSKWLE5qk0O1mIz8xyaku9atmJUSRIMn5vMFUJtQibaVuEP0&#10;cV5ko6nswloM1HS7bUECTySIA275CPTHpXCaz8OVuLGWEeeVbGT5iZ6g+ld1Jexsgwyk5/vCq3nM&#10;yneSB/tGspI6YtniN18OZ9DeaWCKVldvmMkqHvx0x61hXXg0XEpceaZtxJXeuN3p09a+gLqGKZCC&#10;iSg9iAayZvD1rKxZRDC3J4iGc1zM2jUPDm8OzWXE6NGvTO5Tz17Vj3nhueCZZ3jYBVx99ff/ABr3&#10;q48OQ9HijuBn+KIGqQ8ExKpWVkmz/fgB/maxcTeNQ838Na0seLeQqoXZH9059K7bS9WS1uEwy7Wd&#10;cZB9adeeA0t8ywwKOrfu7bHuORRp+ibgxd9rJghWTkn060ow1Lc00el+GdYWaNQGU/Ix+6f71dYs&#10;jbskDFeW6KZbThd/3SOMjvXoOm3TTDDE/ePVs9q7Ys86SNlX3KMU0nnio14AwaXdW6OWSJBQZB3p&#10;Mn0pm4BskZHvTIsOkYYB7Cq8zLIjYPaneYSx+X5c/hVS+mIyqR9j936VEtjWO5x/iy1MztjJ+de/&#10;+zXlXiCxkmk3KpLBAOo9TXreuW8ky53Mp3DsfSuOvtJZZAChb5f+efvXmVFqevQkked3enmGOKUh&#10;vMQbgMjGRg0lnoy6h5t5PvSR8FAhGCRkf0FdtqGiGWEAQ4O0j/Ve1VtP0ZoY9jAgL2aPHrWPKd7m&#10;rWOTh8Nlbt5wH3MuD8y47f4VRsPhzKn3kmHP/PRPSvS4bKNeoX8VFXVt0I+XaPoKpJGDkzzRfAEk&#10;k0e9JQqN8uJErsPDnhkaSVkTzC7KUYOykBS2c8fSt6K2EbEsA2emRVpGRQAAorRJGLkxraXDcQqN&#10;z785IBH+FbEUI3BnyGHpWfHIF5yB+NPk1DZ0+b33VWiMm5GxGwTvxT2uF3DB7+lc62rhesgH1kpr&#10;a3Dj/Xxqf+uoqlOIvZymdVFfHdsXaSB6GnG+Lf3fyNcm2vQpEu2eMvnlhKM1IuvRx8b1fvnzBTdW&#10;KL+rs6lLkNksQAOTxTlvlbhCCPoa5f8AtpNyfvFAY8jzKnXV06IFx/eV+tR7ZdB+xfU6j7UV64FI&#10;bzd6fkawlvgy587d7b6mj1AdCn5tVe1M3RNY3hxg4x9DTDdL6/oay2vASeR/31TftQ9R/wB9Ue0J&#10;9maTSK3U4qLdtqi117/+PU37Xnv/AOPVSmHIzQM3ao2Ct1NUvtB/yaPtJ/yaHK4uUkYlfu80yVuM&#10;0GYe351E8o/yahlELDcxJqGRTnpUxkBNMkasZFxK0nA5rOmXc2O2K0JGzVKYbVJrCRrFlC4iHv3r&#10;Om/d9a0p+h/Gse/ZgT16j+VcsjqgZlwzSHGOMVzk7ReSw3Hf2FdDM3lxMxOMVzF9GI/mEgPHT8az&#10;vZ2OqO5hXzJ+9DHH3gK5m+kSFjsOWyOv0roNQkOW/dnHzfN/WuW1ZQ3zLJhiw+UdelFm2b2VikNe&#10;e6UxSCMbv7qn6+tX/A1qq+JLMxFmXL9f9xq5a4k+zMDjnGc9K7jwTb7vE1m0fMY3glRxnY1b1LqB&#10;g2lsel+E9k82rYJJhZd3ty3+FcR8ToftdzIsXzP5qEjpx5dd34LhNtL4jkZdw3BgCMZx5lcL42vF&#10;/tWeUqAGZB5eenyCvHv7w99TnZLtbj9wpzu56HPr/Sshbc2d1JInJDsTu9TxUdtcND48023fIR4W&#10;YxscA/LJzj8P0qbxOrI9x5BIBOf3fb5unFdcSWaXxSnEPhnQo4zulvLORSrf3ikfA/PvU/hm0a3+&#10;FOiRTgo6zSZGQf8AlpLVD4k7JNF8CkyKClv+856/LDnP61ctnP8Awitkyz5gMjbUDfKOW6dvWtom&#10;LOR8M28I8RWkkTs0ahgWPrtb2rR+IFml14S1SJSxR3Qk98+YprI0C8SHxFaKAuzDEjOB91q1/Hhc&#10;+EtRdAwDFCNvvItH2kOS90z/AIF7mt/EUUg2i3WFY8dTgSDn8hWj4h0tbHUJtVJYNOVjOSCv3R0H&#10;X+Gs74JzD/icRAfPL5Knnkk+YPx6113i7T/Ot1ti210kDEFefunt+NdTOXqcBBGtn4duoZyY52kD&#10;KvXIyvPH0NW74xzR6KXYgpEdmO/yL1o8YNFdxtPbBIo1RVKxYwTu68d+RTNbiEEPheQPhTbsX7D/&#10;AFaYzR9o1KXhWYrqGsquD+9AH5vXN/F6P7ZpMUR+8t0jEL/uN/jWrZeZZ+IIAhbZd3S525AI3/r1&#10;qx4y01b3Vri3fbsUqw3LkfcHb8aun1FV6HP/AA9lE15FET+9aR8KP9yuF8VzW1v4pvo5pCkD3U/n&#10;NgkqQxxjj1+tdh8OrtDrVs4CgBnHX/pma4TxpAZfEOsu3Cm8mK5HHMh6V10zkkeyQ2/l6L4YbnyJ&#10;LeMwt3ZdqYP5EVX8dKsOiwknA88D/wAdarulAXnhPw6PM+a3sogvc/6tOnp0rN8YMZtHhhc5dZgT&#10;u5PRu341m/iNZfCed6TcM+oROACwyB+Rr3K1ugfCYUEbjZAMMH/nnXhHhF1ul804ysjD1/hH+Ney&#10;xSFfDZwf+XTsf9ipqDjucNa/N4m0w/3LxD/4+K9h0RftWvXATmTyskdOPlrxmRmt9d0Zxn95cqT2&#10;/iX/ABr1vw9eC31aab+9Ft+9juvf8K5Kmx2x2N74ft52nyZ+957cD/dWui1l1kksPMO0xH5cf8B6&#10;/lXLfDG5X7CwbAPnt1P+wtdNq2JlO0fOA23HJz7VwR3Lscz4jt/tWl6xGMnzoZVGPdW/xrzrwraC&#10;zlNi+QIoyeuTywPX8a9Fa5P2e+ikTc+xl+Y85wRXJW9ukepzSHbGxTBBGD2r0aZxzOF07/TNQi0/&#10;+ObLADrwCevTtXsXwqjFr/aEJ4K+UnPtvFeMs40vxFazhxlYz329Qw617N8NZka3u5yVzIsT5z6h&#10;j1qphE9K0kRpdXe5iH+TaPU4Nej+GWkj02GRVBJDDn/eNea6Mynz5XZfm27dx9M9DXpngthdWcUe&#10;eQjNjOf4/wD69cq3CSJ7CNLiQBCW5I/SvTvh7OkTSx7vm/dLjHfmvKPD0jBgTkfMev0rufCt8be+&#10;+996SP8Aix3Nevh5WZ4+IjdHu9hJutAO4z/M02TJY1U8PzGex3E5/HPc1ekWvqaLvE+aqqzKkikc&#10;1DJyOKsyc1XbjNdJj0Kz1DIpqeTqahk6UyStio3qbotQMOaAGU00+mN1oAQ02n0ygAooooAKKKKA&#10;CiiigAooooAKKKKACiiigAooooAKKKKACiiigAooooAKKKKACmSdqfTJO1SwOgoooqgCiiigAooo&#10;oAKKKKACiiigAooooAKKKKACjGeKXGaTpQMVQPuHtzTLdiq7j2NSxgff9ajVSy47VX2bE395vocv&#10;8SNci0LwR4ivZ50heLTrqaHcVBJWJjwD1PSvzN8feJm8VeKrzUzI0pn2fMVUH5UVei8dq+w/20PH&#10;knh3RdI0yF5UXUre/tpAsaMG+WJeSeQPnPSvhpflr9e4Uwvs6fPI/H+KsV7WfJFhKoZQW65pxbzP&#10;vcr3prfMeeRS8swC8LX6Eo2baPz1ybSQi5mLc4WPoG4J+nr0qxpumz6vqENrBE0k80iRQxhSTuY4&#10;AwOTk4qq7YbCfKwPJ96+hv2SvhZF441i51W7jgmOl3VnOheWRGHzyE4C8H/VjrXlZnjFhKDkz1st&#10;wbxddRR3fwD/AGV0uNPg1nxNpkLi4t5U8p5riKUOJsAlQFAG1T+Yr6x0vS7HTbZoNPgMAZ93LFuc&#10;DJ5J7Cp7G2Wxs47eIbY0zhc56knv9alRRD/q/lNfh2YZjWxVRpvQ/bsuy2lhqadtRNp6Fl3dOveg&#10;lgnlnhh3PSnbRu3H73XNK2G+9z3rxXOUX3PfUIuPYYEG0F42Zu7AcVma54asvEmmzW19CtwJNoI3&#10;sowGDD7pHcVreZJ0DYXsKQ/L9z5a0p4idKfNB2OaphoVVaSufFv7Qn7MVxYiTWPD9hD5Sfa7u4EU&#10;k8rADa65BBAP3vSvlq4tZtPumiuY2inXAZGUqRkAjg+2K/WfWtNTV9JvbJlBF1BJC4YkA7lIPI5H&#10;XtX5y/tGeCh4Q+KGtwRiJIEa3RFjdmwTbo3Vvxr9W4fzadZqlN3Z+V8RZTGjF1YLQ8vLKW5puWI2&#10;N909eKTbzg8mnxgyKSTxmv0b4/dPzhe4rjdvQD7vetHRdal0O6aWNmRShQFVB6kHv9KzpG28D6Gm&#10;JJ8xWX5ouyj1/wA5rmxkFUp8jOvB1HTqKaP1m8Ka1H4g0G1voZBLHLuw4wc4cr247Vr15H+y5rza&#10;18F/DrzFnuGFyWcqADi5lHb8K9dC7q/njMYqnXlHs2f0Pls3UoRb6oUUL940n3cZ70q/eNeZ8Wp6&#10;afQRq8z/AGiP+SV65/u2/wD6UR16Y1eZ/tEf8kr1z/dt/wD0ojr2Ms/jx9UeNmH8CXzPzc1v/kNX&#10;/wD18Sf+hGqVXdb/AOQ1f/8AXxJ/6EapV/QWF0pRP59xX8aXqFKvWkpV610S6nKj6X/Y3/5Deo/9&#10;fFh/6FJX3M3Wvhn9jf8A5Deo/wDXxYf+hSV9zN1r8P4j/wB6l/XQ/ceG/wDdI/11Eooor42W59qt&#10;gooopiCiilo2EJTW605vkxnvTT60LXYHpuIzKq5dgq9yxwK/Lv4teMD4w8SW1x5rS7bRYssqjo7n&#10;Hy/Wv0e+JOvjwx4J1LVDvxB5f+rUM3zSIvAPH8VflhIrtcK7kEgY/nX6bwlhnKTqM/MeLMRypQIF&#10;UrIc+tPZTuO3rSDl3z2NGW3HacV+qz2sj8p+JiKd3SvrX9ivwv5nk6mYf3iahcBZCW4Btl7dP4q+&#10;SY2C8mvvz9jnRRbfDVbsBRK94ZFYMeA1vD2/E18jxFXdHCOL6n2HDtFVcUrdP+AfQQUD5e44NLSk&#10;AAHHzH7x9TSV+F3ctWfusUopIKKKKBBRRRQNBRRRSYJNhRuKnPailYhVBYZFLqO+lirqVwtjp8rS&#10;MFxg7s8dQO9fmr8ftaGsfEDVlWTeLfU71e3eX2+lfoJ8WtZ/sHwLqd++4iERf6sAnmVF6HjvX5me&#10;OL9tS8Ya1dgnZLfXEmGAB+aQntX6fwzR95VF0Py3iat7rpsxKKB82aF+Y4r9USufljVtQpc/Kw9q&#10;FIY4FDdSO9bSikiOozaeM16l+z34tTwV4xvL9pTEJNPeDKhSeZIzj5uP4a8vb5VH0q9od01ndNIS&#10;dpQqAAM9R/hXiYyj7am0z18HV9jUTR+ty7ZYyUIPOOtLHk7ge1YvhLVP7U06S4XdsWUoQwAP3VPb&#10;61trlST/AHuRX8+V6bjUZ/Q1CalTiC9XFJQnJeiuW9jqCiiimtdhPTcKKKKOghykBgT0pm0ySZ7Z&#10;pW6UrH5VC8HHNR1KQjfeKj6CvJf2j/DcniDwbZ2wi83bqEcmPm7RSDPH1r1o/wABH3geayPFOl/2&#10;1ZJE20gSh/mJHYjt9a9nLqvssRGR5OZUvbYaUT8m5lKDGMUxVPOa0tct/skoBx9wHj6ms7dwo/vd&#10;K/fsHU9pBSP5/wAVS9nNxF5ZQB34oRnhbYp5HpzS/d4H3u1IobcSxya68RDmgzmw8uWaP08+C3jW&#10;Dx14Su7y3n87ZetDltmeEjb+En+9XfZO0A9q+U/2JPFQj0GXSJfMaW41SeQFVXbgW0Z5PX+E19WH&#10;O5vTPFfz9m2H9jWdz9+yiv7aimhy9KKF6UV4J9AFFFFIYUUUVSJYN0pFpW6Ui0R3Q5bHx/8Atwf8&#10;gwf9hO3/APSZ6+RG619d/twf8gwf9hO3/wDSZ6+RG61+88P/AO7L0R+C5/8A70/ViUN/DRQ38NfV&#10;dD5R7jv4q/ST9nH/AJEe+/7CMn/oqKvzb/ir9JP2cf8AkR77/sIyf+ioq/OuKv8Ad2fovCP+8Hq9&#10;FFFfkENj9fjuFFFFIrqFFFFMQUUoGWxTR88gUdTQMazbVzmvhL9sDxRHqWu2doJfMa1ub+LaNvyn&#10;dGO30719yalcC1s5JDnC46fUCvzO+OOtHWPiN4iRyzC31W9VNygYzMfT6CvveGcPzVlO39WPguJq&#10;6jSdO/8AVzz+NieD1pFyqkGlX92oY/SlXp83Jr9kgktj8Zk29xGwYz616b+zz4Rn8R/ETQ7lIPNi&#10;sNVsZJG+b5QZgc8D/ZPX0rzNl2MFPfmvrH9ifw6klzr1zKqsyvYSRnc2RzKf8K+fziv7GhLzPocn&#10;o+2rx8j7GhiW2jESDCr7596kFBA3Y/ioAr8Eqvmm2z97oLlgkLQaUUNyKysjV7iH7gpP4qU/cFJ/&#10;FVIc/hPhH9tb/ko0X/YOj/8ASiavnBfutX0f+2t/yUaL/sHR/wDpRNXzgv3Wr97yD/coH8/Z9/vs&#10;xR90UUfwCivpeh82dZ8K/wDkfdL/AO2v/op6/TjwP/yJuhf9eFv/AOi1r8x/hX/yPul/9tf/AEU9&#10;fpx4H/5E3Qv+vC3/APRa1+U8VfxPkj9W4T/hfNmzRRRX5kfp6CiiloemoCUUUVKknsVZiNIcgV5B&#10;+0l40tvB/gu8tmuVjl1PT72NVUoSzCMDB3H1ftXr7Dp718HftefERvEniC30q3aZP7Lur+1m82NA&#10;rfOi/KRkkfIeuO1fUZFhfb4qPY+Vz/FfV8O9dT57vro395JMSS7YyxAHQAdqhxSBf3Y28P3NOav3&#10;qMFTpqK6H4PVm6lRyfUbQV4opS3BqkvduyJPsNP3BVzSf+QhF+P8jVM/cFXNJ/5CEX4/yNc2J/hS&#10;9GdGG/ix9Ufp18GP+SbeGf8AsE2f/ola7iuH+DH/ACTbwz/2CbP/ANErXcV/PGYfx5+p/ROXfwIe&#10;gUUUV5h6fcKKKKYgooooAKKKKACiiigAooooAKKKKAYUUUUuozK8Q/8AHmn/AF0H8jX49/w1+wni&#10;H/jzT/roP5Gvx7/hr4zPN4n9V+Du9f8A7d/9uD+7Tm603+7Tm618c9z+phG+6K+gf2Of+SqaF/12&#10;uv8A0levn5vuivoH9jn/AJKpoX/Xa6/9JXr1Mt/jo/NePv8AkT1PSX5H6KL/AKmP/dH8qkSo1/1M&#10;f+6P5VIlfptLZH8BYn+LIT+KijvRV9WcgUUUUwCiiigBH+630r4P/bc/5D17/wBf1t/6S194P91v&#10;pXwf+25/yHr3/r+tv/SWvDzb+Az9e8O/+RnD+uqPlVaVetItKvWvzSJ/ei2HN/DTU/1zfSnN/DTU&#10;/wBc30rSHxo83Hf7vP0P1I/Z/wD+RRu/+v8Af/0XHXqK15d+z/8A8ijd/wDX+/8A6Ljr1Fa/WML/&#10;AA0f50cR/wC/SFooorrPlgobpRQ3SmgM7Xv+QHqP/XtJ/wCgmvzK/aS/5Kprn+9b/wDpPHX6a69/&#10;yA9R/wCvaT/0E1+ZX7SX/JVNc/3rf/0njr5XPP4Z/RPhN/v79P1R5Z/FSsAynH3+1J/FTlwGBIr4&#10;HZan9j9BhLMuG5xxXQ+BN0WrSmM4PkMPX+Ja57+JvQ9K6LwH/wAheYf9MG/9CWuzCpSqK585xDUl&#10;Sy+co7n6uaDpkcduxeP+M9z6CtX7Hb/88z+Z/wAah0k5t2/3/wCgq7X6hRppw1P88sfjK0K7SkQf&#10;Y7f/AJ5n8z/jR9jt/wDnmfzP+NT0Vt7OJ5/16v8AzEH2O3/55n8z/jR9jt/+eZ/M/wCNT0UeziH1&#10;6v8AzEH2O3/55n8z/jR9jt/+eZ/M/wCNT0UeziH16v8AzEH2O3/55n8z/jR9jt/+eZ/M/wCNT0Ue&#10;ziH16v8AzEH2O3/55n8z/jR9jt/+eZ/M/wCNT0UeziH16v8AzEa28cPykAv1BB4p5Mvy/MCvb6Uq&#10;KpUmUbpM8EelIuctk5H8PtV6RWiMK2IqVF7zDarh/MGf7tQfYo252j8zVn1zz6Ui+9OSU7XQ6OMq&#10;01yxZW+xoOw/M0osk9B+ZqwRSio9nBO9jRYyvf4iD7GnoPzNJ9jT0H5mp6KqMY21Q442s95EH2NP&#10;9kfia8o/aG02GP4f63IFBcaXfMCGPXyq9ePIryz9ohR/wrnW9vBGlX2f+/NefjIR5W0j6bhvE1pZ&#10;hTUpdT8wNQY/a5SeDx1+lVxkqDvUj0HWp775ryXfz0x+VQKoVuBivzPE29oz/QjLLvB0n5Ik+7Ga&#10;j6c04tlTSSfdH0rmqStayPS6NH1X+w/As15rORnM9kP/AB+avuaPT4Yxgx/qa+HP2FyReaz/ANfF&#10;j/6HNX3arYb5ua/SsmUZYaLaP4a8SsRVpZ3WUX1/RFY2du3AjOfqf8aX7HEOFTHrkmpkG2QHtRzu&#10;bPTPFezFJdD8keOr/wAxD9jT0H5mj7GnoPzNTUU+WLewvrld/aITZRbSx25/3jSx23l/NEMHqe9S&#10;7Qx5GaNzLwhwKh01zaIHjKz91yDO7mRSzewpeOwIHoaAx28/epOT945NbytfQ4pSbkFFFFIQUUUU&#10;AFFFFABRRRQAUUUUAFFFFABRRRQAUUUUAFKKSnLQAtFLxRigAWnqtAWnLQAqrT1WkWnqKAHqKkVe&#10;tNWnj5etADlB7VMsJPWmquIw/Y8UzU9RTS7GW4kDFExkIATyQO/1pXGWN0cPzMyrt7k1WuPE1ha5&#10;EmoW0YGchpUB4+prhLzXtV8TXxi0a6FrBkxstyi8uCSTwG4xj8qv6b8O7i8zJrDW92OGPlu69fvd&#10;AOtZu5orGxd/ETRbX7rPePnB+ylH7dfvdKwr74sSE7LTw94iYkcOmnhlBz/velb1t8OvD9sd0dht&#10;bGP9dIf/AGauhh0WztV+SHaM5+8x/rU3KR5FdeIvH+tSM2lx31jG33RdaeARznn5D2wKozaD8Xb7&#10;kazaxg84ktQDz/2wr3WKMRriP5QKju74Wqln3EAE/KB2qeYrlueBSeBfjHMxCeJNKVeoVoRn/wBJ&#10;65LxL8L/AI5+WzW/ibSAdq/8sM/xf9e1e7eI/jFofhN2F3aX8jhghMMaHqu4dXHavMof2vvDWval&#10;DZW1lrSPKDgy28AHAJ7SnsKmUk0aQi0zwrXfDvx50Ms1xqsV4m4jFpp4c8ED/n2Hr+lczcfEb4q6&#10;IxS70jxFdGMkM1toasDt6kfuxwe1fcE9wusaHa3yAiO5iSZQ/DAMFIzjvzXKappkUg+ZAd27ua8+&#10;b5dz1qXvbHyPH+0F4ztf+PvQvFMHbMuiInPpyPSuis/2sbG3jI1Kx1xuc4+xwrx2/jHevXfEfh7R&#10;mz9ts2mG8fdkYc7f94dq8i1rwH4I1Y7bfRZUcqADJcS44Of+ehrmcubY7402dHo37VHgrUnWJrma&#10;wfAyb14IwDgkg/vevGK67T/it4R1Ta8XiTSnLbTt+3Q7uegwG6184a5+z3pGpLMdMsre3uCxIea5&#10;mxy2fU9s15tr3wQ8d+EWlvbDWNIt7WHfNsVndticgfNCece9UopkypuO596w+KNIvFBg1Ozcdci4&#10;Qj9DV8XcMo/1ilv94V+bMPxe8a+G2Ns+tKXjGCY7aEjn5u6e9d34O/a71e1uEj1q+vrsl2P7myth&#10;8u3gfw9803TMuY+8428yMhnVkxjAPaqh022LMUgbOfvZOP514z4G+OS+Ikt3zeeXIIWw8MQOG+hr&#10;16x8QJfKnkiRdwXduUc5/GsnFmibZZSAQt0/Kuh0ucZHzY5P8qx9u5QTzUiPJb/MG4HpSQpHXx3A&#10;+UZzmrUeK5uw1INtDbieB0FbcNyD61urnPIuNiomG6m+cG9aRpMHjrRzE8rDa3OFOPpVaZkj3BlO&#10;7FWDcnBAJz06V598Q/i7o3gHzU1K2vp5RG7hrWNGHyqG/icf3hT3A3dSG9ySRtyMDv0rm9Uv7VZA&#10;xmjUbR95wO/1r508eftoaclw8Glx6xbOsinMlpbkbdnI5c9yK8c1b9ovxdrGUtNXkiJUD95aW/UH&#10;P909q5Jx1OqE7I+0L7xdpFqQJ9TtIwuc7p0HTr1NYt98RvC8LMW8Q6XDx/y0vYhnjt81fHdqPiX4&#10;4f8AdeIbACQjHnQov+s6fdhNdDZ/sy/EnXoUluNe0GQe8ki98HpB7VSjG2pftJH0XcfGLwbasfM1&#10;/TpO3yXsJ/8AZ6zp/wBpDwJZ9dRR+M/u7iA/+1K8f039kHxHnOo3miz/ACn7lxOOc8f8sx2rrbL9&#10;jrSm5u7Kwl5/hvbkcY/DvT9lEPaTZ1kn7U3gJcD7TK3+7JAf/atVpv2rPAS9LmYc/wDPSD/47WW3&#10;7IfhKKNi2j2xKjnF9df/ABVc/rP7K/hOGN3TSLcY/wCn259P96jkguouaZ2B/as8DMvy3cv/AH8t&#10;/wD47WbdftUeFJXAg1Boxj+J7fr/AN/K5vS/2SdB1G3SWHTrNVYEgPe3OeDj1rO1b9kvS7eBpYbO&#10;yTaB/wAvlwe9Cpwlpc6IqpvY6z/horw7cNk6xCoP96WAdf8AgdWbf43eFrzA/t+xQn+/dQD2/vV4&#10;vrH7NElnG0kY09Y8MwH2iYnA/wCA1yV98AdWaHfYz6fCzHCl5pTjg/7B71X1eHcp1KsOh9S/8LG0&#10;S4gV7bxNpJJP3ReRE4/Om2XxDEn3tThmOf8AlmYz2r411LwH4u8JSsj6nYHaQn7rLdRu7x1Fa+Pv&#10;EltMscOohGPI/cxkdP8AdqJYRS2Y1i5L4kfa3/CxnjLFhcSovI8uJDx+dXtP+LlnnbM08OB92VI1&#10;PX/er470z426zZyLFfXs0yqVVhHbw8gcHsK6mz+LmkapxLbXzz43MxjQA847P9K5p4OUVeJ10sVT&#10;qOx9jWPxC0q45ivojxn/AFkfr9a6CHxFFcL8kwbnHBU18g2/iCRP+PFmhOP4lU8d/XvXV6J8VrvQ&#10;50TUZ5pxkufJhj6EYHp3FcbjKO52cilsfTS6kGx+8HP0qT7cezfyrzXQPHkGrRwOizjzAhG9FH3v&#10;oa6yHU1ZRnd+QrL2nK9TGVO250H24/3v5VILoev8qxfNL8A1Y84e9U5tGbp2NYXSkdf5Uv2gdjWY&#10;jnGe1Txtu6VpGZhKKLv2gHvTWmX1qoG7UbhW3NcycSwZV45przZqJV3dKb/y0K9xSYWEZjVeZvlN&#10;Tt83Sq7LuQt2HFZyQXRQmfk1nXihvz/pWndKFAPrms24jLdDxmuaSsdEWYd9zCwIJHH865m/AcHY&#10;pPA/nW7rGrQ2cLBlkL4BBUD1+teF+Nf2kPD3hWJ1ez1UzeWsitFDEwwWx3k9jWcacpyujo9pGK13&#10;O31SZYYX807Btb73HauA13XtMtSd+p2dq24AtNOijp05NfPvjz9qbVNYnmTSry8toWaYBZrS3+6T&#10;8o79BXluoePvEniaVhcaiJEyHAaGNeQMdlr04Yd2uzkqYiW0T6L8UfFrw3pWVa/iupNisBbTROfv&#10;Yx9+vYP2f/EUPibw7caobe5V4b6SENMgUj90h6A4/ir4o0H4Tat4lvoppbiyeNS0ZDO6nhSey+9f&#10;e3w58IL4F8G3tlEsaGS7M/7t2ccrGv8AF/u1lilCMbJlUXOb1PRdHkMNtqsgDASJuHHXhv8AGvLf&#10;H2ZJnlTl2kXK/wAQ+TuK9TWGW08OT3BZctaeZx1+4TXj3iDUt0zzTFnDMBwBnO3/AOtXza+KyPTS&#10;sjH1CCKbx1p15FtPlwFcbst0k7fjVzxBaPHIkSj5p4xKMZPUnr78VS0V47zUobxlJEe5OeD90/41&#10;03iXTpZdQ02aFlSM2aEhic5O72ruiYy0Mb4gWAl0Hw6coTDbMX5PHyR/4Vl2t5P/AMIvZwxvmJZG&#10;IwAR1bv+Ndh4j0+I+HQ90ok8u0cjaSP4Bn0rjY7m3tvC9m8aMsRkIC9T1b3q4tGaOY8KK11q0E7/&#10;AHFLKS3H8J/xru/Ftut14HvfJG5h5a4HJ++lch4bt2jX5SB85/kK7i323th9iA+V8bg3AJGD169q&#10;F8aNZx904L4OalDZ+J57eQ7Wa8t4yOP77A55r0v4lGTT76a8j/1EkiIrKM/8s/fjsa8X8GzJb+Pt&#10;fCAg2mpj/wAdlfp+XevevEVqviDwLp05GZHuclnJHTzB2rtODqec3Omw6no87ae0bxbgp2uW+bIP&#10;bPbFZ/iiOWPTtKhbho4io44GAtL8LdSXULc2cQZUknclXAxkID169q6H4h6fHbW+nLtHmMHwQTjj&#10;Zml1uapnGYxf6Gw5KSoWI5xytT+JpWbWriRckNtGQP8AZFQ6T++umV+WjdQntz/9YVb1KHfdyI/L&#10;jBJ7dBV0xVFfU4XwzYjR9etYflCtufKkkfdI6n6Vz/j2xP2i4eNcNJNI3fn5hXR+F5/7SvIpmyZF&#10;ZlDHjjbnt9ap/ELbbLBIBgKz78d+Vrqhoc7R1PhlrhfD+nc58u1iyMc8IPb2qr4kmM0Acn5jIMqf&#10;vDg9qm8GXUl1Y2q7v3XlxAqQOhHSoNeiLeILqLj7OoUqncHav+JrN/EXLWJ554Xhayjx0XzCeP8A&#10;dFeyWbF/D6Ag4a1Hb/YryjQ4jIv2c4MrsSG7Yx/9Y17FBbiDw3BkcraDOD6IKiowhucXDai/1CNw&#10;MizlBPJ459v93vXcaexEazD7rAgH8f8A61cd4dzu1yQ9Ad3/AKHXb6NCt14Ys5FGGZmyT/vNXLPY&#10;9CJteD1+x3McK8BnZv8Ax3/61dhdKVuLMLyXft9RXLeGod2r269zu/8AQTXT3NwI760XnckmAfcE&#10;Vxx0ZbOOkuiviS5t5gwV7sx/MMDG8g1l+LIU07VJ2jKpHlVBzn+EHvVvW5seJlY53NeMc++8VmfE&#10;BybVXBw5mXJ/4Ca76Rw1EebeIoy2Z4yrMqAfKcn73/169U+HNw66MuG+b7PDkYGc7TXmSxi40yZ2&#10;GSGx/KvQfhk7NviY5U+SoHtyK1qCgerabcStb6Yik5kkKvx/t/pXpfgXVFsdYmtpX2qkB9Mcsp7/&#10;AFrzS1ZbW5tkx9yQEY+oNb66kbO8kuwWHmDZwAT2/wAK4upc9UenR2f2IbRgN1GCTWvosjx3sBbv&#10;Inb3rNZmutYghU/eQ9foTWjayquoW8QB3LKqk9s5Ar0aL1PLrbHuXg+53WOM/wCctXQSfMM1yHg6&#10;4C2uw5yCP5muu3ZjFfVYZ3ij5jExaZXZflqq/UirbfMvFU3+Vjnua7epydCGQdarvVqT7pqswpkk&#10;LVC1TNUVMCNulR1K/eosUAFMp9NNACUUUUAFFFFABRRRQAUUUUAFFFFABRRRQAUUUUAFFFFABRRR&#10;QAUUUUAFFFFABTJO1PpknapYHQUUUVQBRRRQAUUUUAFFFFABRRRQAUUUUAFKBSU5aAGM22lX5qSQ&#10;bqF4U/SgBsz4GB609/ljOKaqbutMmk2Qsx4A9TVwXNUS8zOb5acmfCv7ZmtDUte0mDKk2tzfp8qk&#10;H78Q5z9K+ca9f/aW1D7b46vU3bhFqV8B82cfvR+XSvIK/oDJqfLh4+h/P2c1ObES9Qoxu4FFFe/8&#10;NzwNyTT4zcXSwAZeR1QD3JxX6Hfsj+H10P4T2cr+Ys91v3KzAgbZ5gMY9jXwN4LtRceL9EiIDiW+&#10;gUrtz1kUdO9fpl8I9NTS/AWlxKqxgebhQm3H71z0/GvzvimsvYKPmj9E4Vo/v+byZ2W3FFHO7Pai&#10;vyGTuz9girIKKKKJPqEQobpRQ3Sjl+0xc32UN/hNfMn7bPhBJfh9BrEfmtO2pxl13rsCrbzcgYz/&#10;AAjvX03npXkf7U+nC++EOpbhvEIkmCld2CLebn2+te9ktZ08XGz6nz+d0FUwjufnAT+5X1zS8lxj&#10;pSKvr0oXK1+/KM+VSR+BScVJxY5mC49aQEkUbdx5p+5VGMA1vCF/iMpSs/dPs/8AYt1prnTLXTPk&#10;xDY3EnAO7/j5Hfp/FX1TIfMhZl57V8WfsNXkjeM7u2ZWCJpE7DJOP+PiLt+NfaK/u4GXqc5r8Ez2&#10;nCOKqWXVn71kMpyw0bvoiRcCNfXFIv3jSj7g+lIv3q+ZVuXQ+pirMRq8z/aI/wCSV65/u2//AKUR&#10;16Y1eZ/tEf8AJK9c/wB23/8ASiOvTyv/AHiPqjxsw/gS+Z+bmt/8hq//AOviT/0I1Sq7rf8AyGr/&#10;AP6+JP8A0I1Sr+g8P/Difz7if4svUKVetJSr1rqkc59L/sb/APIb1H/r4sP/AEKSvuZutfDP7G//&#10;ACG9R/6+LD/0KSvuZutfh3Ef+9S/rofuHDP+6x/rqJRRRXxstz7NhRRRVeZXkFLSUZ280m72BKwg&#10;G5x9aJCA5WjlWU+poZcyFj0pp8rSIa51c8S/as15bH4Y63aZXfJFbOAykn/j5Tv+FfnfbxleTxzX&#10;2J+2h4l2LJpySczafbvtWbri5b+Hv92vjpdzcDNfuHDNF0sM35n4dxNWVXEJLsPLBd+Kav3ARS7f&#10;U0m7au3FfYrXU+Pi7KwqqZFyoyelfpp+zno50f4Q+HlYMGurO3ucMQfvW8XTHbivzx+G3h5vE/jT&#10;TtKRGf7R5nCxeZ92Nm+73+7X6deBdP8A7J8C+HrMLtNrp1tAV27eViVenbp0r8y4txHNGMEfpXCe&#10;Hcajn/XQ3fWigdAaK/Kj9aYUUUUEhRRRQAUUUU7c1g5uW4Ubtp56UUKvmMV6d6FrLlJfw8x4d+11&#10;4kj0v4Q+ILEMn2iSO1kVGVjkfao+44/hNfnpLK00nmsACxLHHvX1p+2j4mMmqrpyyZhm02Bigmyp&#10;IuHPK9/uivkluuOx6V+28N4f2eHv/XQ/EOI8R7TEWX9bg27qBkULu2g4oyQCMH2prMywr8p619k3&#10;yq58cve0Jd27gcmkxtx61bu/D99pyG4khuBEnUtEyrycdfxqmSWwelCmqmw3B0wZc80RvtNO/hpm&#10;Oazqr3GiqL99M/Sz9nzXF8QeDby5QqyrqDxkqpA4jjPf616ojV8xfsT+KUuPAt7p0sqm5m1eZlV5&#10;suQLeE8KeSPlP619N42gV+AZtTdGs4s/oHJ6ir0VJC5wT70lLtpK8Jq576dgooopQ912CWuoUUUU&#10;xBRRRQAUbd3FFOVtprSnLklcyqx5o2PzR/aE8Mt4U8aWVoyuofT0l/eMrHmSQdv92vL3YErjtX1b&#10;+214T/4nkerQxYjt9LgjLJBxk3Eg+8On3hXyhH3yPzr97yer7XDRaPwLOKbo4mRJndn6VE0Zl/dj&#10;kjmn+47c01nMbeYOd3FfRVZe7Y+ep6O57x+yXr4sPiPo1sSgR5rlySpJ/wCPZ/T6V+gFvIJoI5Ac&#10;hlDfmK/MD4K6x/YPxG0i4L7EQzEsZNg5hcda/S7wrci98L6Pchtwms4ZM5znKA9e/Wvx3img41lP&#10;y/zP2PhfEKVHk8/8jXXpRQvSivz+59/y2Ciiii3Uq/QKKKKpEsG6Ui0rdKRaI7octj4//bg/5Bg/&#10;7Cdv/wCkz18iN1r67/bg/wCQYP8AsJ2//pM9fIjda/ecg/3VeiPwXP8A/en6sShv4aKG/hr6rofK&#10;Pcd/FX6Sfs4/8iPff9hGT/0VFX5t/wAVfpJ+zj/yI99/2EZP/RUVfnXFX+7s/Q+Ef94PV6KKK/II&#10;bH7DHcKKKKHsx/aCiiiiL0HL4hF/1hNEo28jk09QNo9aYp3cH9anfQe2p578fPES+GfhTrl7lA8X&#10;kECRWYczxr2+tfmnrl6dU1/VL07f9IupJvlBA+ZyeAfrX21+2T4oEHg7UtHWTBuLW2k2ibHS6B+7&#10;3+7/AJxXwxI33cde9fs/DGHcaDk+/wDkfi/FGI5q/Kv63G/eOKXrQvyjNHKjPWvvV7p8A9REiN0w&#10;AGT04r9A/wBk/Qf7O8JtMd4M1lYv8zAj/Vue31r4I0u3e41KGCFGkdskKi5PQnoPpX6afBPRBo3w&#10;58PuV2yT6TZlh5ew5EI6+p5r8/4orqNJI/QuF6PNVud8FxzRQpygor8c5ua7P2Xl5VYKKKKbJiB+&#10;4KT+KlP3BSfxVUNyJnwj+2t/yUaL/sHR/wDpRNXzgv3Wr6P/AG1v+SjRf9g6P/0omr5wX7rV++ZD&#10;/uUD8Bz3/fpgfuClpD9wUtfS9D51nWfCv/kfdL/7a/8Aop6/TjwP/wAiboX/AF4W/wD6LWvzH+Ff&#10;/I+6X/21/wDRT1+nHgf/AJE3Qv8Arwt//Ra1+U8VfxPkj9T4S/h/NmzRRRX5j1P1JaBRRS496t+9&#10;oQ/d1Epu6nUURpqLF7RtGV4m1BdP8P6ndkgC2tZZTkEj5UJ5x9K/L34iat/bXjfXrk7dr6jcyAqC&#10;PvSse9foJ+0J4vg8K+BNUiM0aS3mm3qoDOI2LCLHA7nLCvzYu7hrq5lmOS0rlyScnJOevev1ThfC&#10;uK5z8p4oxSqPl/roM27pCB6UUgynzfhS1+mx13PzJhRRRRfmdg2EP3BVzSf+QhF+P8jVM/cFXNJ/&#10;5CEX4/yNcuJ/hS9GdWG/ix9Ufp18GP8Akm3hn/sE2f8A6JWu4rh/gx/yTbwz/wBgmz/9ErXcV/PG&#10;Yfx5+p/ROXfwIegUUUV5h6fcKKKKYgooooAKKKKACiiigAooooAKKKKAYUUUUuozK8Q/8eaf9dB/&#10;I1+Pf8NfsJ4h/wCPNP8AroP5Gvx7/hr4zPN4n9V+Du9f/t3/ANuD+7Tm603+7Tm618c9z+phG+6K&#10;+gf2Of8Akqmhf9drr/0levn5vuivoH9jn/kqmhf9drr/ANJXr1Mt/jo/NePv+RPU9Jfkfoov+pj/&#10;AN0fyqRKjX/Ux/7o/lUiV+m0tkfwFif4shP4qKP4qKvqzkCiiimAUUUUAI/3W+lfB/7bn/Ievf8A&#10;r+tv/SWvvB/ut9K+D/23P+Q9e/8AX9bf+kteHm38Bn694d/8jOH9dUfKq0q9aRaVetfmkT+9FsOb&#10;+Gmp/rm+lOb+Gmp/rm+laQ+NHm47/d5+h+pH7P8A/wAijd/9f7/+i469RWvLv2f/APkUbv8A6/3/&#10;APRcdeorX6xhf4aP86OI/wDfpC0UUV1nywUN0oobpTQGdr3/ACA9R/69pP8A0E1+ZX7SX/JVNc/3&#10;rf8A9J46/TXXv+QHqP8A17Sf+gmvzK/aS/5Kprn+9b/+k8dfKZ18B/RPhR/vr9H+aPLP4qVulJ/F&#10;St0r4SW5/ZKGV0fgT/kMTf8AXA/+hLXOV0fgT/kMTf8AXA/+hLXVhv4qPmOI/wDkXzP1p0b/AI9W&#10;/wB8/wAhV+qGjf8AHq3++f5Cr9fqtL4T/OnMv94YUUUVseUFFFFABRRRQAUUUUAFFFFABRRRQAUU&#10;UUAFFFFAwooopvYTCvLf2iP+Sc67/wBgq+/9EmvUq8t/aI/5Jzrv/YKvv/RJrz8X/DZ9Xw3/AMjK&#10;n6n5fX//AB+Sfh/IVBU9/wD8fkn4fyFQV+YV/wCIz/RPK/8AcaPohf4aa/anfw01+1cr6HoS6n1h&#10;+wv/AMfmsf8AXxY/+hzV92N1r4T/AGF/+PzWP+vix/8AQ5q+7G61+l5P/usT+FfE/wD5HNb1/RAv&#10;Wk7mlXrSdzXto/G1sFFFFUAUUUUAFFFFABRRRQAUUUUAFFFFABRRRQAUUUUAFFFFABRRRQAUUUUA&#10;FOWm08UAFOWm0+gB1LSUtAEq1ItRrUqUBcetTIo2se+OKiXrUqL0YttVeT6UXBIfEr9SvFeK654n&#10;l1vx9pul7Yts9sT8isG48xuCTj+GvZbi5i/huEXns4/xr5N8UeMI/DvxV0a+LqYYrM7v34RefOXk&#10;9uorJs2jE+s/D9olpp9mqltyxLkN67QK0VUKZGY47184Xn7V2madYxww21pPKkaglNWUNkcHoh5r&#10;kLr9qnUNcuJLWw0u53yMYl+z6mznLHC4AT8qjmK5T6t1DxlpmirtvLoQqDtz5btyRnsD2rg9e/aJ&#10;8EaTG32bW1e62hkSSzuMHJwf4B2z3r54n074hePb2SQQeJrS2YCRSEuJEyoC4B4HrXXaD+yteXd1&#10;HLf69O20ldtzprHI28dZOmTUNlqKRzfj/wDae17WtUuLbSrXSrq1OVjdoJlYgOSOsg7Y7VwM3/Cc&#10;+PZCI9GtHMhP+qkVP9Z/vSV9ZeHf2dNE0ZoGnt9P1BlGS0mlplsrjnJP1r0PT/A2gaZHGLfRdNhd&#10;Qo3R2canI6HgVnZmnMkfH3g39mXxJrlun9raZcWy7Gb9xeW/3g2APvHtmvc/BX7L3h7w0RcLeat5&#10;ySMyrJPCRyoXtH9a9pt7eK2ULHEkeOyqBTofkjO7jnvVwgZOq27HM61Yw6Lo9tEjOYoI1jDPycDa&#10;BnArzXxDqVjawXUhnIO2RjlTjgZ9K9g1uGGSxkMzxlOP9ZjHUetfHPx28TnS5dRS2vjGqteDbFPt&#10;HHQcGufEUz0cNOxm+MfFNst9LLPKqWbMoSQI2S23pj8+3avENf8AjlZ6fdIkdxbsxjDANby+pFeR&#10;/Ev4vapeTPpNvJeboJUkM0V65LDZ0wB/tevasPwj4B13xhIqyDURcM7IqtbSSPgLu45zjrXBGFme&#10;p9YaWh7PH8W9P1Bgr3MI875m2wycHrxWnqHjrTLjSma0ullmhhYlWicDdt4HIHcVd+Gn7Hep65sl&#10;vdVu7AeWjL9o0hj95WJAzIOnH519F+Ff2RdK0zTTHcXtneu0KKzSaQmchTknLnrmuylS1OOtjL6H&#10;xnJ8R7uWMQyx2ywKcqyo+Sf++vc1xWpR+E9ZhYJqlywIC/KjDoc90r62/aE+Hvh34b+GbaG20rS7&#10;q7S+jidorOOGQq0Uj84BOOn6V8w6b4DFrGZJIMBW+61tjPGK63T0OGNe7ONgs5NLkkktl8xYzutD&#10;IR+8x93d068enWvd/gt8cjeBtO1JrS3uLX7PbokUEuS3zKQTkjqB7V49461S30OxCiGNSI5Rv3BN&#10;u0DnpXl1j4sksNQgu7O5ZGMqyyGCcqWwcjJH481g6fQ6Y4ix+nOg/FSytz5c08KbVP8AyxkPeurl&#10;+KXhWNS02qbMelvL/wDEV+YzfFDxHqFw32SbVG4zmG8kbjp2HrXRaBonxF8TSLsvPFBXcUIVbmQc&#10;DPrXM6LR0/WObofoPP8AHrwNZna+ubcZB/0Sc9P+AVLa/tI+CY2A/ttNnHP2O46f98V8T6X8CvHW&#10;qK5mu/ESnAPz2M7dc56tVlv2b/HiklL3xG47BdOuP/i6jl8w5/I+4Y/2gvBF5/qNbV264+x3A4/F&#10;K0oPitol0pWO+RmJ4HkSj+lfn1qXwR+KWk82ll4vuxkKGh066GQRnPGe9Z00/wAQ9Bs5Gvv+Em08&#10;ght9wbiLAJAzk44J4peyuL2yXQ+kPjv8ftX8TXsHhjwbb6dq80slzpt2k0Mkbxs5WNArO6Lknfzy&#10;OB078t4F/Zni8QWcmpeNxqGj6wuHW3sbiFoyQWHZX/hVD97ufw+S9F+ImraH8QILySe8vLhNUSUx&#10;tdOHlZZckZ5OSfr1r9E/hb4kufG3w30rWprOW1uboT77eRzI67ZXQZYgE5C56d656vNTVzpoctR6&#10;nPaX8K9B8NqI4Ly+cKCv711PU57IK6iz06CzYeQ7uc5+bHp9Kk1C0lVi5VwSQNhU8cVYtYefmO3n&#10;uK8h1pt2PUdCKRtabNIqKCq4woragjMqg4rFscKyDO7pXUafGJIl+XHPp15r1KUXJXZ51WSjoiFb&#10;c+n61cWLbGc+tXBafKDj/wAdqOZdqGurl5UYRq9DHvGEaux4Vclj6CuU1Bo2vhesxFqjrJ5n+6Oe&#10;OvY102oM3mKgQurkhh2x71g+KJrez0i4QrEp2su3gYyp5rz6ktT0aUHLUo6x4ss4bRLiGZXRn2gs&#10;jeh9vavBfiH8TJ5FaGBbZ0aJSSY3BzvPv7VS8deLNS0vUpltYLq9tw6BYYZW2DKAkgAEdc/nU3wn&#10;+CuueL9YtrjVU1CKBZJImjvLGSRSBGSCdxA6n8xW1OLlsa1ajpxMnTfHMWoW62pePz5FWLasbj5i&#10;MYz061DdeF9dmmmvIrFWtlXeJPMTsBnjdnsa+wPCn7N+hWawTS2GnySRiNyX0mMEkcnnPWvSLX4d&#10;aBb2Ytm0HTZFYFCTYx45J7Yr0qdHueDWxkkfml4m8B+PNS06PUNO0OG4tJpQEka4iXOAQeDID1Br&#10;xvVvE+ra8pkuLa3SQKEAjBAwDnux9TX6SftPW9r4C8FWS6Vp0KFdSjj8mzjEO1WilYnCjpn+dfGu&#10;k+BDrF0mm2Oj/br6Ykxw29n5krYGThQCTgKTx2Brt9mktDj+tOW54JHcXcdyXliRdj5GPr9a3LPx&#10;NCvF5IsSY4Kox5z+NQfHnS9a+Hd5ZQ33hu/0lbiS5RXuLZ7YNsKAkZUZxuH0z715PD4qdjlg0ox9&#10;0y5/HpUxT6kyq8usdz3aEXmlSH+yIlutPxtilnI3Nnk5GV/iyOnat7T/ABgbP/R7jyo5mJYLsY8Y&#10;9j7GuFsba+mhV4L+4e2IO3yyxTrzjBx1zW/qGtWuqQtJ9ghsnACiTIyOc9cD1xWLw0ZnZRx1SD1O&#10;20rxFHBdpdwMrvG6ysGVsAg5/Kve/hp8YLTULWO0uJ4EuEid2RIZOPn455HQivi+18Qy29xNGhd1&#10;37crKcYyRXVaB4iuoWzbmaB9hBkjlIJGemR/nivFxWEUXdH1WHxMa0dT9CbO+M3zDb5pHK4OOtXo&#10;33MK8R+GvxE+26dDb3k/lSLG7G4nuslv3nA59j69q9k0+cTEfMOp757V5srbG8ouRqx9KsR/LVeK&#10;Mswwe9XBFtUc/pVRXY5JSURN0kPDKBTVkCnLHFSSRnbl37/xVnXGsWNmpa5ureBRyWllVR+tackj&#10;n5lLYvM8bEHd0pSq7Q6kkGuC174weFdBWVn13R3ljDkQtqUSsxX+HGevavKfGH7YGkaeuy1isZGW&#10;RRth1lAcFSegStoU5MiUow3Z9GXN3BZgF32546E1zGq/ELwxoqGS+1NoI1AJPkSNwTgdFPevhX4i&#10;ftY61rqwJaNf6Vt2ktDrD843ccKPUflXmn9tfETxfMqWc/ifV9w2eVBLcz7iPmxgZ6Dn9a3VHuzn&#10;lWXQ+3fiB+1f4K0GGRNK1uG5vFWYLHPY3OC6gbRnYOp96+efH/7XfiDUrVWhtNHe2MylHFtOCcKQ&#10;esnrmuX8O/sz+NPGHlz6lba9pxbY5a60mZ8b+WOWI6d69k8L/sawx6TAupa0krANmO60gZB3HBw0&#10;nXH86OWnHcSc5fCfLGo+JvEfjfMSWFo0bAITF8pyp3fxPW54Z/Zz8aeJLhDfaK8VpuZHkhvLcEYX&#10;I6ue+O1fc2k/Bvwt4bt2jXQdHuXL7xINNiUjIAx0Pp+tacljZ6dGRbQwJ/FtiRVyenauedaEXaB1&#10;U6EpayPmfw1+yroWjwJNdXWrRXYVHaP7RCyhwMkcR9M+9dH/AMIJZ6H+7SS4MS/KGkdSeeewr1TV&#10;bd7jc3mNBjcenWuR1SBgShczYI569qy9tc9BYeyOc0y2VmAQseT/ACr3uC0L2bpzy3qPavJdF0dl&#10;vI0MZ5JP+r9jXumjWJlX5hxuPVfavMxE7lJchW1pQvh/b2jtWB/74rx/xkyr4etpFOSZwOfo9exe&#10;PALPS0jQ/wCshlU7eP4R/jXiXjSbyfDVqrckXA6n2evPpL3rnQndHPeBdzWDsRyJmH/jq10/iC6k&#10;jvrBmVQq2iDP/fVcx4ZmXTrJw2B+8LYY7ewFdxrjW11ptlMViU/ZIhu4P6/jXeZVCz4wh+2eCEeP&#10;5iNOkJ7dYhXlQaSz8F6eSoA85hzz3evV7+ZbjwfdRIQ5WwZQFOf+WZFeX6xG0PgnT0ZSrC4OcjB/&#10;jqIr3jKI/wAORrcRnzCVl3kBV6YwP/r12Gj+Rb3sKlyIud7Y5Bwfb6Vz+mWIWRZFcRKpIOBgdK1P&#10;LP2Oa7STJhfZsX+LkDOfxq7++dMvhPP5dIbR/FGvXGGCX15JJEWIO4b2I6dPvDrXqPw71Jry3j09&#10;woEUbyfKDn7/AK9P4q4++t/tul6xeFfms4ZJhkZIO1j17fd6034R+LI4bg3E4X5rd1/eTAf8tB3I&#10;9q7I7HmyOR8O6bN4RYSInKuX/ekN1Xb2r174gXA1rwv4QmkOPKs8nyxgDckXr9K4n4xWJ8Mo5hHm&#10;III3JRdgyZCO2a3LrUP7Q8H+Fyy7EWxjLEtkcxx9aoRxFrN9n1hIu0s4Vc9T82P61b18tHfSxAZd&#10;SpIP+6Km1KwVdS0meLaQswdtq/7Snk06/ZLjXLmRgu1lHB5HRaIbm8vgOI+H6/a7qMryPMcen8FY&#10;vxCt3uJLmPb92ZxwR/fH+FbPw3mWz1KCE4JaR264/g9PwqfxdY7rqZ2X5ZJXblePvV1N6HIthfBa&#10;GGxtF7iOEH8qg8ezGB2kTBYyKCD0+5VnwySqyDoECY/Ws/xQ32i8kEn3NykbuRnbWRp9ku+HY11D&#10;DMSDvK/Lx/Dmu2uIY4dLIDNkQkc/7tee+Arw32pQWyAqXd/unPRCen4V3+rAWcCRySDLqy4Y47D/&#10;ABomEDC8PK+7UUAz5uAP/Hv8a6nTQLKyjSb5AM+/cntWJo0fk30ICZWSRO3HX9etdNNCl1qEtrlY&#10;9gDdPYdvxrikd0TrfCsJg8RWmzkfOef9xqbqEn/E3vDJ8pWdyuO/zGrvg9RJ4rsYx8wIfnr/AANW&#10;RrjE+IdQjGV23Uij3+c1ySepocrr0LSa1YSqMj7QWb2+ZTUPjKLzLNG7eaP/AEE1r3Vud0skg5jJ&#10;Zdw/lVDW7d7zQbeQBiWl7DP94V30jkqHlmjyLPEdxxHuOSPoK774UXRj1a8VcECeELkf7TV5t4TY&#10;XGg3BZsSeeQCTk9FrtvAupJperwrhWM08IPzbejfr1reZjE9vuI5rq+80oNsbKSQfp/hWlfRmbSY&#10;dnLb8/zrPj1ANbzvsA3rx83oCK2NMmjm0W3DbTJliVJBP3jXDI2PXLORXYXKnOw7fbp/9enNuXU7&#10;FwM75g3/AI8KoeBbhdR0OdnYbvPK/Mdx+6prckjUXFqRgiNwc49xXbh2eVXWp6p4Nm3W6jjIYZ/7&#10;6Nd5b/NCv+e9eZ+BLkSSXHPyho8c8dWr0uybdCv4/wA6+qwb0PnsUhHXAqlMvz/jV+T0qpMvevSl&#10;8R5nQryfdqs1WW71Xk60hEDLxUTDFTtUDVYEUnemfw1JIOKjPSgBKa1OprUAJRRRQAUUUUAFFFFA&#10;BRRRQAUUUUAFFFFABRRRQAUUUUAFFFFABRRRQAUUUUAFMk7U+mSdqlgdBRRRVAFFFFABRRRQAUUU&#10;UAFFFFABRRRQAUUUUALR/KkpaAD+LjpWdrMnlabMRx93/wBCFaDcVkeKG8vRbk/7v/oQrow0b14r&#10;zRz4p2oyfkz82fjldfaviBrYznZql5np/wA9TXn9dd8W5vN+IXiP21S7/wDRzVyC9K/onLVy4ePo&#10;fzpmMnLES9RaM4opG+7XoTWh50WdZ8J7f7T8SPDMUg3CTVrRVH1mUV+n/hyyFjotpbqu0IW45OMs&#10;T3+tfmb8F4xL8U/Bo7f2zY5/7/pX6hW6iKN1xwBxX5BxRUfNyH69wrTXxeTJGyGI7UlKPmjDd6Sv&#10;ztfEfpP2QooopyZEUFDdKKG6U5SukiYxtJtjPQ5rzn9oKF7j4U+IlYEp9iuNox38iSvRiyr1HPas&#10;3xJoNt4p0O506/jE9rcI0bRlmXIZSp5XB6E12YWp9XqRn2ZyYqn9Ypyh3R+Ub6Xes5WG1mmI5xHG&#10;zf0rWs/hz4s1Di38M6xPzjdHYSsM4zjha/QTTv2bPAWmxrI2gr5hBUst7cHvnu/tXcaT4L0PR1/0&#10;GxMK7i2PNduSMZ5Y9q/SpcVWgox/r8T81XCrlJyl/X4H5z6V+z74+1TGPDWp24bb809hcKBnv/q+&#10;1ddpX7Hvju+Ad47OEFSdswuFI5x/zyr9B1PkoEj+VcbcU5Y5OoYA14tTivEuVos9enwrh42ckfPv&#10;7OvwJ1b4VeIJ9R1M2jLJYyW2y3eUuGaVHGQyLxhD+lfQEalf9ZyPanqOd0nzOepFEjZr5DF4itiZ&#10;uc3ufZYOhRw0OSC2G4JPBwKVeGNItKv3jXH0PQTuI1eZ/tEf8kr1z/dt/wD0ojr0xq8z/aI/5JXr&#10;n+7b/wDpRHXqZX/vEfVHiZh/Al8z83Nb/wCQ1f8A/XxJ/wChGqVXdb/5DV//ANfEn/oRqlX9B4f+&#10;HE/n3E/xZeoUq9aSlXrXVI5z6X/Y3/5Deo/9fFh/6FJX3M3Wvhn9jf8A5Deo/wDXxYf+hSV9zN1r&#10;8O4j/wB7l/XQ/cOGf91j/XUSiiivjZbn2bCiiirfwh9pBSN900tGN3FZroXLqLJysePSmSZZQoPz&#10;ZqThVHFZutakulW6zsGIZwnygE9Ce/0rqpU/bVEkclWp7Gm2fn7+1V4xg8TeObF7Kbfb/wBmRow+&#10;U/MJpT2J9RXiiZRhmrer6vNr1wt1O5kZEEeWUKcZJ7fWqpr+h8uoqjQUUfztmNZ1sQ2xvJfJPGaf&#10;tDtxx9abSkelei3yRueclzSSPbv2RfDsup/FHQ9QkjzBFNcxtu3A/wDHq/oMfxCv0Ks4hHHGgG2J&#10;Rt2n2FfIn7GegoYV1EKuYdQnTO455t1HTp/FX16r9MV+HcQ13UrNH7nw9h1ToqQ7+Jh2zxRS7duD&#10;680lfHn2AUUUUxBRRRQAUUUUoy1CSDNNZj1Q4alaoppPLG73xWuHi51iMRJU6DPzx/ak8RJrXjay&#10;MMm9f7MjX+HqJpT2rxdsfJjqBXQ+ONcfX9aguJGZisAj+ZQDwzHt9a5zqx9Aa/ojLafsaCifzpmV&#10;T2tdsVmLYwenWnpG0/yr1HNMPBHvVzR4jNeuoxjZnn6iurGVPZ0HI5cHT9rWjE+jviv8O2034U63&#10;qy2wQW7wr1ctzNGOAeP4q+ZOe4INfot8dPC8R+BniSBUQFntz99sf8fEP+FfnnqUIttRuoR/yzlZ&#10;OOnBIrwcmxzxMpJ9Ge3m2D+rxTKrZxSJnNKOuDQ3y9K+olrofNR01Pf/ANkHxYNK+JGjaZJKUgmn&#10;uZWXC4/49W7nn+EV9+xyLNGsiMCjDcOexr8ufgzqzaL8SNIulLL5fnfdAJ5hcd/rX6X+Ebo33hjR&#10;7kkkzWcMhyADygNfj3FWF5a6ku36s/Y+FcTzUHF9/wDI2i27Az060lJt54pa+Ci9T72S0Ciiis5f&#10;EaR+EKKKKokKKKKACg/TP0oo3beaQ0eE/tYeHf7W+GutXCRb5lhtkVst/wA/KHoPqa/P25h8m4mh&#10;PyyRsUYe4OK/T/4yaWNS+GusRsFJbyRySOkyHtX5peMLH7B4n1ZRtAW8mHBJ6OfWv2ThXEe0h7N9&#10;D8c4pwvJU50Y/Kjb0PTPakH3dj/OB/dpw/eKx9s0seNgJ619/wAvM9T4HZFrTbx9OukuVfa6ZwwA&#10;PUY7/Wv00+CfiS28QfDXw4sEvmzW2k2QmAKkhjCOwPHKnrX5f8tGRX2n+xD4wl1Kx8QWE7ySLax2&#10;EEY2KAoxMvUcnoOtfDcUYVVKLqdV/mfbcMYlwrKH9bH1Wv8Aqw36d6N3Gen1o3Ybb2pJvavxSUeV&#10;n7VGXMh1JStSVpHUh7hRRRU9S+gN0pFpW6Ui047oJbHx/wDtwf8AIMH/AGE7f/0mevkRutfXf7cH&#10;/IMH/YTt/wD0mevkRutfvOQf7qvRH4Ln/wDvT9WJQ38NFDfw19V0PlHuO/ir9JP2cf8AkR77/sIy&#10;f+ioq/Nv+Kv0k/Zx/wCRHvv+wjJ/6Kir864q/wB3Z+h8I/7wer0UUV+QQ2P2GO4UUUUdB9QpaSio&#10;L8wUnzSvoPwpjccjpUq42hu5qBVJhb610Uo3mjmqy5abZ8Nfth+KIr7xVbW0TsyvpcOeFxkTyHqD&#10;7V82LjksM+ld58ZvEz+JvE1tOzOdtmsfzqqnh3Pb61wS1/QOVUfYYflR/P2bVvb4jmY5uelIzj8K&#10;KYa9i+h4nU9C+Afhx/FHxW0OweLzEm88Fm3BOIJG5I+lfpV4bsW0vQ9NsmA2W1vFCFXJACqBjJ57&#10;V8UfsbeGlvPFWnasyoXgu7mIMWYN/wAep7dP4q+6F+XYPTivx7iTEOpU5D9i4Zw3s4e0JD7AgUlK&#10;Tzikr4FR5T9DcuYKOxoopsiIH7gpP4qU/cFJ/FVQ3ImfCP7a3/JRov8AsHR/+lE1fOC/davo/wDb&#10;W/5KNF/2Do//AEomr5wX7rV++ZD/ALlA/Ac9/wB+mB+4KWkP3BS19L0PnJHWfCv/AJH3S/8Atr/6&#10;Kev048D/APIm6F/14W//AKLWvzH+Ff8AyPul/wDbX/0U9fpx4H/5E3Qv+vC3/wDRa1+U8VfxPkj9&#10;U4S/h/NmzRRRX5olZM/TpXugo+gz9KKVD5Yfdzu6YrKDdzSSTSQn8INIx2oWJAA9ad/yzDdqwvGG&#10;sf2L4ZvL/wCbbDs+4ATy6joeO9dWHi61VR8zlxUlh6Tkz48/bK+Ii6xqWmaZY3WPsk1/bXKMIzn5&#10;o1wMZP8AC3oa+YFU/L2HvXYfFnWJPEHjzWpnZmRdTunUMoBAaUnt9K5NgCOOMV+/5RhlQoRSR/P2&#10;bYl1q7G/xEHke1JS52KDSV7svd2PDCjsaKX+E0o9ypbIafuCrmk/8hCL8f5GqZ+4KuaT/wAhCL8f&#10;5GubE/wpejOjDfxY+qP06+DH/JNvDP8A2CbP/wBErXcVw/wY/wCSbeGf+wTZ/wDola7iv54zD+PP&#10;1P6Jy7+BD0CiiivMPT7hRRRTEFFFFABRRRQAUUUUAFFFFABRRRQDCiiil1GZXiH/AI80/wCug/ka&#10;/Hv+Gv2E8Q/8eaf9dB/I1+Pf8NfGZ5vE/qvwd3r/APbv/twf3ac3Wm/3ac3Wvjnuf1MI33RX0D+x&#10;z/yVTQv+u11/6SvXz833RX0D+xz/AMlU0L/rtdf+kr16mW/x0fmvH3/InqekvyP0UX/Ux/7o/lUi&#10;VGv+pj/3R/KpEr9NpbI/gLE/xZCd6KP4qKvqzkCiiimAUUUUAI/3W+lfB/7bn/Ievf8Ar+tv/SWv&#10;vB/ut9K+D/23P+Q9e/8AX9bf+kteHm38Bn694d/8jOH9dUfKq0q9aRaVetfmkT+9FsOb+Gmp/rm+&#10;lOb+Gmp/rm+laQ+NHm47/d5+h+pH7P8A/wAijd/9f7/+i469RWvLv2f/APkUbv8A6/3/APRcdeor&#10;X6xhf4aP86OI/wDfpC0UUV1nywUN0oobpTQGdr3/ACA9R/69pP8A0E1+ZX7SX/JVNc/3rf8A9J46&#10;/TXXv+QHqP8A17Sf+gmvzK/aS/5Kprn+9b/+k8dfKZ18B/RPhR/vr9H+aPLP4qU0n8VK3SvhJbn9&#10;kobXReBP+QxN/wBcD/6Etc5XR+BP+QxN/wBcD/6EtdWG/io+Y4j/AORfM/WnRv8Aj1b/AHz/ACFX&#10;6oaN/wAerf75/kKv1+q0vhP86cy/3hhRRRWx5QUUUUAFFFFABRRRQAUUUUAFFFFABRRRQAUUUUDC&#10;iiim9hMK8t/aI/5Jzrv/AGCr7/0Sa9Sry39oj/knOu/9gq+/9EmvPxf8Nn1fDf8AyMqfqfl9f/8A&#10;H5J+H8hUFT3/APx+Sfh/IVBX5hX/AIjP9E8r/wBxo+iF/hpr9qd/DTX7VyvoehLqfWH7C/8Ax+ax&#10;/wBfFj/6HNX3Y3WvhP8AYX/4/NY/6+LH/wBDmr7sbrX6Xk/+6xP4V8T/APkc1vX9EC9aKF60nc17&#10;aPxtbBRRRVAFFFFABRRRQAUUUUAFFFFABRRRQAUUUUAFFFFABRRRQAUUUUAFFFFABTx2plOFAC0+&#10;mU5aAH05VJpFFPWgB6DHWplqFamSpJZIvFZPijULjT9LnktiwYQyMdqhicLx1rWXrSXFjFfQvHMm&#10;9WUqRkjgjnpQWtz5s174keKoNQlSCS6ihBXaWs0x90dyvrXgnjqTVtU1SI3CyB/IVQ0kW0Y3Mewr&#10;7zuPhz4cvV2zadvkzknz5AP0avJfj18KdG0rw5e6rp1klu9vDCoYzysQTMAeCSOjVlI6InlngX9l&#10;TUfE2l2Gqyrp/lXUazYlnnRiGQMDgJj+LtXr3gf9lXTvDuoW13c2dm7xywy5ju7gnKnJ4OK7/wCB&#10;d+mpfDvTSQxa1jjtssAPuwx9Mdua9Gj/AHnHpQog5FPTtLi0i1SG0j8qJcgLkt1OT196vGJM5xk/&#10;WgttOz0p4XbxV8hm5Bg44OKdtG3/AGqFpaOQjmGbW7H5u9V7sy+WQuc/T3q2ODmkdPM6UbBbqeXf&#10;EbxZe6LprgadqV6MkbbO1Eh4ZR/X9K+HPj3Z+MPEd0ZNH0fVYEme6aVJtPYs4crtHCtz16etfpJf&#10;6Pb30e2eMOv+8R39q4zxV8PLC5tmeC3RJlSQozSvw2OD19a56mp00Zu9j8n/AA58B/EOo65cXes6&#10;e0PmQ42XMc0LhgVAyNg7CvqPwd8P7PQPFtjHBFFA5DuMyueqMO/0r2fVvh/bxsXuYopLksA7rI+D&#10;xx6dsVwviS2k0/WoLy2ZYnjhwD1PJYdDx0NeXKXKz6fD0lUjqe8+GrKJbKyC7TshQOQxxnbXQDEa&#10;sIx25PWuD+HfiA6jpqxkuZI4YhIWUAE7TyMe4NdvBMJBtXI7NnvXpUZqyPncRQkpux8o/tkWsn9n&#10;ieOJ3kbUYAWVSePs7/4V4Vq0Nw1nI0UbogwDuU9civrr9pzwTP4i8K2xsWginOoxszTOwBUQyDHA&#10;PtXw5Z+OrzXIWhjncRM2CskaDkYPb8K6XNGEabR6S3w/+EXiD4P+NrzxF/ZsniOz0KaWxEurvDJ9&#10;qNvKTtjEo3NvVPlIPOBjnFfntaHydQ1GKNWWCKUrFxkbQWAwe/AFfVeraG2rLLBFsX7QGSfeSA+7&#10;jt06npjrXl/jT4Z2fhuzmlhgiSVo5WLLLI3KjOefrWPMjTkdy58LNPhuNOgndR5jRSZLMR/y0x/S&#10;vcvg/wDF6DSfE1lpN1JPLNO8sojiSMkjyj7g/wAJ/KvDvhXq1rpumQJexySgRyD93jqZM+o7V6D+&#10;yr4NHjf4k6NquoCK4EMtxbnc7I2BbOQAFwOr1y1D0qfMfffh9nn0u1vUVo47mGOYBxhsFc8+/NdN&#10;pMzyzKrZI3KOnvWHbqbSztrOH5IreNYlXrhQAAMnntW94dAkkYNyQU/rXna3O5XsdQMRwKoBYA/w&#10;81x3iT4P+EfFdu8Wq6QboMqoV+0zJwG3D7rjvXaKApx2qKbfJzGdrdia6ItpXMJJs/Krxx8L9D8E&#10;/tHafa6lp3l6LeeK3it4xNKALdbxQQWZgfusvOT9a+v9T8deC/hnpOnWdlqNppGlnzTBHNeId2GD&#10;NhpHJPzOe/evHv28PD8Wh614X123RY7q2uNQvWkDMxLq0D5CnjOQeOleK6rqx+KHhn4bNflrg3Fz&#10;dQyeaBHuVrhEx8nTgdqxmnUVjWly02fbGjeNNH8aWEV3puo216JMsDDMj8KSpPyk9xirUl0kbhWO&#10;3jPOBXx34c8Vah8L/HWo+HtLuDa6dZ22IoY41kC7/LkPzOCx5Ynk962/hj+0peeKfEtlpWr3F5dz&#10;3DSYYW0CJtWMsASuD1U9q8yWHcXc9ONdSVj6vtdYiWRQG6EAsMYHvXYeH9XSXarMXG4BWGMdT3rx&#10;KDW3Yjy2ZVmxgFR36Z/Ou88GX022BJH3BZFxgDuxrqo1GnZmVSnFq56/HiSJSKz7iMtwCOlT2M2+&#10;3Tr3/nQyjqa7Zy0PMUPeOfvT5KyMflK7ju7DHevK/iFrnmLNBDvubiRggEKh+qHHA7dK9A8b6kbG&#10;0mRCytIkoGAD29/rXnHhfR5da8RwS3DJJGWRiCSDwyjsK8ifxH0uGS5DI8B/Cm+8XanI9/bKIGgZ&#10;1W48yM7gyr2Hpmvqjwr4WtdJTEUKxnzC332PVQO9cjZSW/huY+WjLhdnyfN1we5rtdK16O4YbRIB&#10;kjkD0+terhZKLuzzscm17p1NtH5alVHLACp2j8qFd3Lg9R61Rt77G0jd2PQVeWTz1DHkda9uMoy2&#10;PkaynF6nzV+19Z3R8M29wsMkyvqcIAjQk/6iT29q+Z/hN4yg8G/Gzw7q94zjRreKfz5kC7FZoZkA&#10;LMQAcsvU96++fib4Nh8baTFZyxxukdwswEjsoyEZeq8/xV+cVv4Vv9J1KHStXmgulmBlIgJ27cHA&#10;ztBzlat2iYw1MP8A4KLeNrP4mSeEpfDUNzOlsdSa5YIrgh/s5UjYWxna3pXxdpnhjWL/APdW+n3U&#10;UoBYySQPtIz0HB55H5V91+JvBul6hbpEbUFY1dSDI46gDsfavOp/D+naDqMqJb7YlAUKrseoB7ms&#10;+eMtDpjDqL4L8Kmz0C1hn8vKh/l3MOrk1jeJNJghb7PbhVDoGxuJ53H/AArqv7Qa8HlacTbsvzfv&#10;QMbe479zXbeG/gXqF/cJdatLY3USMyMEmkU428DhR3Ncs6vId+Gw0qz1PnXXvDepeG5NNuXhb7Ld&#10;nzCY0Y/INp5JHHDdq7/wbDpd9psL5jSYqxbzJcHG8jpn6V6b8XfCOm6Xodlbz2wfy7aaOHy5Hwu1&#10;VHPI9vXpXk1hZ2+k6NbzxR7CzFOCT3J7n2rnlH2yPQclhGke7eA/DyPGrXAjMRjbHzkc7/8A9de+&#10;aDeMrDdKpG49MelfOPwN8XLr3hmyuL3zZt8Up+4qnImIHQjsK9cufiZoPhy1eaezvXC4b90qk8kD&#10;u4ryKmEaZ7qxkJwTPYLG5DAHOBwcmsvxl8QtH8F2Ed1qF5GFaYQ7EkTeCVLDIZhxgV8x+Nv2ytMs&#10;kmtdHj1e0nQSxbpLW3Zdw4U8ueAc9q+efiD8dvFXj5mjfVXeDzVlVZbWBMEIV/hX3NaU8Pynn1sR&#10;Hoe++Ov2w7xhD/Y+rT23TcJLe1OfvZ659vyryPXv2mPGWuI1uNSurguoGFsLfsc9lrI+F3wM1v4r&#10;PcNDdaeFhDAi6lkTkbOmxD/f/nX1x4J/Y08N6Rcxtrel2d24djm3vrr7pTAHVe+a6lyxPP5pyeh8&#10;X/2H4+8e3fmwaJq968j7llTTHKgyHIJ2J0Ndn4Z/Y5+Ivip/tN5aQ2YkQti+iuYTkMFwcQ9cfpX6&#10;GeGvhr4b8JQrHpem/Zdqoo/fyv8AcHy/eY9K6gW8pjCoyge9ZTr8ukTSNCU9ZM+OPBv7CdmRKfFF&#10;ppeoLyEEF9dKR93HQL/tfnXuvg/4E+DPA+JdK0UWtysjSI63U8gBZQp+857Zr082rW8fzFSc9qrI&#10;qsp45rllKUzaNJRMto2hjEcfyoBtx7Vn3ViJOdvOfet2aMVVmjGOneuKcZdWdkLI5W9tyVOBg47/&#10;AFrnLqzjVS3lkEDrk+tdpewgqeO39a53UIR5LYHOB/OuVpo64SszjtSt2dW6bQGrmbywDfd2hs+p&#10;9K7O8QeXL9Grm5IC0zdMUI9FSVhdEgN1rVuIuFww59dpr2TRIG8htyMp3nkgjsK818F6YPNWYhdy&#10;yMAcn+7/APXr1WxuALR2Gcbv8K5qpyT1OK+Il0PKjAbIjEobGPavHvG1t9q8PW04KiJrgY3H/Zcf&#10;0r0r4k3XkwzMMjcs56ewrzrxQpm+GmkzLw7XZBJ/7a/4VjSVmXDY4XULpbVxF93cu7b+P/1q9E1O&#10;OB/Bti6piU2Vud2eP4c968716zH9uW8ZAIMWep9Wr0K8Uv4f0+0U43WcOPTgD/CumL1JmT6Wnl6V&#10;5czKyzQqqhT/ALPf864f4gAx6elpbjBjnVsDkY2sf6131xamx02wJx/qh93noorjtaSK8vJPMUsM&#10;g+nak9JERRNoKLceHbm5k+bZNt64P8P+NLHdJaaFfNJnb52QR2GVwKl0OJYvCV6AMfv8/wDoFZN8&#10;7P4V1MZ5E4A/76Spi/eNqmxfa0Fz4d1SK2liQ31qytubruRgM9cfe7VyHgvwnPZ3z2coRhHCx3qW&#10;2HLA8HHvV2XWX03Q5HDMNlsW+VQei+9dH8N5F1TRbbVpQXW4R1GeGyJCOQOP4a747HntGD8RdRPj&#10;jwbqF5ayeZInlwjdjdxIrHhc9mrU0+Ff+EO0W3uPmK2UKsAcYIRev4ioPDugxWvhi706RFa4mn3q&#10;ys20D5Ov/fJ7VekaKzW0tZVLIF2EL0+UCrIZkW6i6uvKCkLG4RN3A64/pVTUtPli1SZQOgHTPoKt&#10;TO9rdPLEdqBywHU4ByKJrp7j/Si2S5x0GeOP6Uo7mr+A8w8CRPL4rsY9y5bzP/RbV03jJkkhkCRu&#10;pt2KuxHBO4Dj8qoeC9DltPGmn5aP7sh4J/uP7VoasTef2/E/PlT7fT/lof8ACuhswWxm+F289Z1j&#10;B34UfjzWN47kexUgqySiVQW28fdJ71peGbj7DqWwZAaZBxz0Y/41n/FKbzrqRV4/eoef+udKI38I&#10;/wCE67fFlgxGEDSZXv8A6pq7j4gSeTfabnhZJHwPUZX/ABrkfhZamTXrScYwryD3/wBWf8a6zxuP&#10;7R1rRYl/guGU7uOrIP6U6g4l+G3NvJpLqpXzChHX/Z/xq8ZvL8R3ROXk8sZVeT0XtUk+1bjSIyOI&#10;XVT+BXp+VKkcX/CXX0xU7GiAAzz0T/CuGR1xO28JyPbeLLHy/RzuUZA+RqqXapd+KLzPL/bGyc9y&#10;5p3gVppPFFkkjhid/b/YaoLxha+LLkAcvfMOP+uh/wAa4Zbm5D4mtwpEcWAzb1bnI7VFBpUs2gW0&#10;QTzHVyTsye7f41b8RRssyMSPmZj+orZ8LmNbGIyKWG1un+9XdROSofJ/g2VnAtVbd5kjHaP90f4V&#10;2ej+Vb6xalhhknTv3DCuH8Kwyaf4ktIywwQ7fLz/AAN6/Su+sraNtQErrkiUN1PrmuyWxjE9r0lv&#10;ttrYHI8uVyvzcfxYrrdF0lrrUJLOBQpjj37mJ24yOh/GuA0u5aPSdGkiOxQ7kggZ4kr0Hw3qzLIZ&#10;4mZZ2QhmIHIyP8BXBM2Oq8E3EmnWL27vtZpmcDA/uj1+ldrFIWhBPLFcj8q4LT5FXXLa3IPzKx9u&#10;jf4V6FBbny7cjAUAEj24rajKx59danYfD+6C74yf3m5Aenq2K9b0li0ag9cH+deH+GbxbXWCqBhu&#10;liHTPf8A+vXtGhXHmRqefun+dfT4GR8/i4l+TnkVXkBxVn/lmarO27djtXtPc8boVGX5jUMoqy3e&#10;q8nWgRBJUDCrEnWoWqwIWqM1KwqNutADKa1PamtQA2iiigAooooAKKKKACiiigAooooAKKKKACii&#10;igAooooAKKKKACiiigAooooAKZJ2p9Mk7VLA6CiiiqAKKKKACiiigAooooAKKKKACiiigAooooAK&#10;KKKFuAjZ2g1leKPm8P3X/Af/AENa18blC1keJRjQLof7v/oS12YX+PF+Zx4r+BJeTPzD+KX/ACUP&#10;xOP+opd/+jmrk16V1XxU/wCSi+KP+wrd/wDo5q5Velf0Lgf4ELdj+ecd/Hn6j16U2lBpK9Nnlo9G&#10;+AMPmfE3w439zWLEj/v8K/TX73l+55r8zv2fT/xcrQB66vY/+jhX6YxrjBzX4xxT/GP2bhXSkvmP&#10;b5TtpKDy5bP4UV8Ercx+gfZsFFFFTJDjogobpRRT7C73Bd+CVGR3pp+ZlP8AEGBxTuQpAOM0RjaO&#10;eTjrSleTKjaKFZpGYrtGKRmRmyT8/YUR5VyxOeOlG0emT61cYqKvfUmUnJ26CFpP7o20m1D94kGn&#10;UcelZON3c1utA2gKAKcqDHNNpd3FXK/Qzgld3Ebg8UL940d89aUffPar6AtxrV5n+0R/ySvXP923&#10;/wDSiOvTGrzP9oj/AJJXrn+7b/8ApRHXp5X/ALxH1R4uYfwJfM/NzW/+Q1f/APXxJ/6EapVd1v8A&#10;5DV//wBfEn/oRqlX9B4f+HE/n3E/xZeoUq9aSlXrXVI5z6X/AGN/+Q3qP/XxYf8AoUlfczda+Gf2&#10;N/8AkN6j/wBfFh/6FJX3M3Wvw7iP/epf10P3DhnTCx/rqJRRRXxstz7PcKKKKryE5KOrCg0U1jla&#10;LWTQ/iaaF27smvG/2nPEg0HwPYspj3f2lGhDqx6xSnt9K9jOQmAclhj6V8n/ALZfiYWukpp+8O8O&#10;pQMV87B5t3P3e3WveyOi61c+fz2sqOH1PjWYBXAXlcd6SmxqVjKuctnq3WnJ83tX79RjokfgFSV5&#10;OQUFttOZafBZy3bFIo3kYDJVFLHFZ42Sp09TXCwdWorH6D/sn+GJNB8C3yTK6P8A2pK4DOrcGGId&#10;vpXuG0DI7k5rC8IeH4/D2kTW8RVQ0xk+SPZ1Cjp+FbqqfOjbOQF5HrX8+5nVVStJo/oLK6bp4eKY&#10;u49PSilP3jxjmkrxY7HtMKKKKskKKKKACiij1pIHdMRq4X4weKo/CPhm1u5HRA94sX7xGYco5/h/&#10;3a7sgkV80ftq+Jja+BbKzik8uaPV4S2yba2DbzHkfiK97KqLqVlY8PNa6hRdz4aZt3PemgcN70kI&#10;JUk+vSnK3zDIwK/f6ceWCP59rS5psRn+UCvQvgj4cfxV4mubRFdnSyeUiNlU8SIOp/3q8+Y/MPk4&#10;r6O/Yp8O/aviJqF3LHvhk0eYKrxZUETwjg/ga8nOKijg5Hr5PTcsXE+y/iBY/wBp+Eb+z+b955f3&#10;SAeJFPf6V+Y/xD09rDx14jjwcJqVyvzEHpK1fqfq0H2qxlXb1xxjPcV+avx1046b4+1z5f8AX6ne&#10;87NuP3p/PrXxHDFW9Rn2vE1HlpJo8496PvUkYI3DqPWnfd5A3V+px1Z+XPRGhoFwLLU4Zzgbd3UZ&#10;HKkf1r9Lvgvqa6n8PdB2kEppdnnaCOsQ9fpX5gqTtJDFfpX6C/sn+IBrXhD7MG3GxsbGNsS7/wDl&#10;mw5Hb7tfA8TUeam6nb/M+/4ZrKNRU/62Pd1Xaoz3paRWMnX5NvTP8VLX4unqfszasgoooq/iZPwo&#10;KKKKYBRRRQAUMN1FBz2prcTdkU9WtV1XT5bVidsmM7eDwQe/0r8xvjLpc+kfErxMkibYn1e8WNmY&#10;EkCZuePqK/UXy/lODz7V8K/tk+EF0XXNMvY4gGvbi/mkZYNh+9Gck9/vHmvu+F8R7Ou4s+D4poOd&#10;CMl/Wp827vm2ikZfm4oX16+9O+7z1r9l1cFJH41L3ZNMRj3HSvd/2SdfXR/Fk0JZR9svbFPmUn/l&#10;o44x0+93rwZfkXB+au7+Cus/2T8QdCy21ZdUs8nzNoAEo/xrxM6puthmont5PVVHFRcj9QtwkhDq&#10;cmhSSorN0C8W+0y3mRxIkhIDK24feI61pYxIUB6V+BYyPs6nL1P3zBy54KXQUUUfSiuaCZ1ztcKK&#10;KKrlsyb9AbpSLSt0pFpR3RUtj4//AG4P+QYP+wnb/wDpM9fIjda+u/24P+QYP+wnb/8ApM9fIjda&#10;/ecg/wB1Xoj8Fz//AHp+rEob+Gihv4a+q6HynUd/FX6Sfs4/8iPff9hGT/0VFX5t/wAVfpJ+zj/y&#10;I99/2EZP/RUVfnfFX8Bn6Jwiv9pPV6KKK/H47H7BHcKKKBSH1ClpKKST3KuthG/SsTxvrsXhnwve&#10;6hI6okOzLOpYcuq9Bz3rd4WMZIzmvFv2qPEJ0v4S69bK/l3LpbOu2Xa+PtMfQdexr1sFSdStG3ke&#10;Tjqqp0Zc3mfnXJM1y29gARx8tJS/L/AysvqvShPm3D0r+h6MVGMYn8615802xKa/C5p+3HU00jeu&#10;OlaVJKEW2RTi6kkkfdf7Ifh9tP8AC1zKQ4K6nN1YEcwRjtX0jG3X2rzX4E+HW8OeGbmBoyxa9eTm&#10;LZ1jjHT8K9LX+IbcZ/Sv55zipKWLl2P6HyekoYSPcdu3c0lAwox1orx2e0tgooo7GkwiB+4KT+Kl&#10;P3BSfxVUNyJnwj+2t/yUaL/sHR/+lE1fOC/davo/9tb/AJKNF/2Do/8A0omr5wX7rV++ZD/uUD8B&#10;z3/fpgfuClpD9wUtfS9D51nWfCv/AJH3S/8Atr/6Kev048D/APIm6F/14W//AKLWvzH+Ff8AyPul&#10;/wDbX/0U9fpx4H/5E3Qv+vC3/wDRa1+U8VfxPkj9T4R/h/NmzRRRX5g3oz9ScdgpW/eMme1JSlfl&#10;J3YOKunZQuzN357DZufkXkDmvDv2svHNrofw31nSVlj+1zw20yRvG5JH2lO44/hP5V7lCwT5nx6f&#10;NX58ftX+OJfEvjWzWOd0tDpkSPCtyXRiJpTkjpnp+Qr6fh7Ce3xCbXY+X4kxapYdpHh1xI13cXMz&#10;AAyMz/L05JNNAEagdyKap3BsHGP1pQm7aS3C81+70oezpH4VVl7Sdxu7LFTS4pud1w3y7Vxw3btW&#10;o3h7UF0ifUWtLlbaFgjSGFtgJIHLdB94UlVitJC9lJ6ozKX1oYfKCp3HGSo7U3dx6HuKuO5EthW+&#10;6Kt6T/yEIvx/kapn7gq5pP8AyEIvx/ka58T/AApejOjDfxY+qP06+DH/ACTbwz/2CbP/ANErXcVw&#10;/wAGP+SbeGf+wTZ/+iVruK/njMP48/U/onLv4EPQKKKK8w9PuFFFFMQUUUUAFFFFABRRRQAUUUUA&#10;FFFFAMKKKKXUZleIf+PNP+ug/ka/Hv8Ahr9hPEP/AB5p/wBdB/I1+Pf8NfGZ5vE/qvwd3r/9u/8A&#10;twf3ac3Wm/3ac3Wvjnuf1MI33RX0D+xz/wAlU0L/AK7XX/pK9fPzfdFfQP7HP/JVNC/67XX/AKSv&#10;XqZb/HR+a8ff8iep6S/I/RRf9TH/ALo/lUiVGv8AqY/90fyqRK/TaWyP4CxP8WQn8VFHeir6s5Ao&#10;oopgFFFFACP91vpXwf8Atuf8h69/6/rb/wBJa+8H+630r4P/AG3P+Q9e/wDX9bf+kteHm38Bn694&#10;d/8AIzh/XVHyqtKvWkWlXrX5pE/vRbDm/hpqf65vpTm/hpqf65vpWkPjR5uO/wB3n6H6kfs//wDI&#10;o3f/AF/v/wCi469RWvLv2f8A/kUbv/r/AH/9Fx16itfrGF/ho/zo4j/36QtFFFdZ8sFDdKKG6U0B&#10;na9/yA9R/wCvaT/0E1+ZX7SX/JVNc/3rf/0njr9Nde/5Aeo/9e0n/oJr8yv2kv8Akqmuf71v/wCk&#10;8dfKZ18B/RPhR/vr9H+aPLP4qVulJ/FSmvhJbn9koZXR+BP+QxN/1wP/AKEtc7XReBP+QxN/1wP/&#10;AKEtdWG/io+Y4j/5F8z9adG/49W/3z/IVfqho3/Hq3++f5Cr9fqtL4T/ADpzL/eGFFFFbHlBRRRQ&#10;AUUUUAFFFFABRRRQAUUUUAFFFFABRRRQMKKKKb2Ewry39oj/AJJzrv8A2Cr7/wBEmvUq8t/aI/5J&#10;zrv/AGCr7/0Sa8/F/wANn1fDf/Iyp+p+X1//AMfkn4fyFQVPf/8AH5J+H8hUFfmFf+Iz/RPK/wDc&#10;aPohf4aa/anfw01+1cr6HoS6n1h+wv8A8fmsf9fFj/6HNX3Y3WvhP9hf/j81j/r4sf8A0Oavuxut&#10;fpeT/wC6xP4V8T/+RzW9f0QL1pO5pV60V7aPxtbCUUUVQBRRRQAUUUUAFFFFABRRRQAUUUUAFFFF&#10;ABRRRQAUUUUAFFFFABRRRQAU4U2nKc0ALTlpm6nrQA8Gnq1RrTloAlXrU6VXj+9U6mgCVetSKyc7&#10;jg9qiFSIAWGRnmjQRNDhfnXnPFYnjbRZNV8LXtiVb97sPysAeHU9Tx2rakP90bR7VPMvmQtu+cf3&#10;W5rNmiZ8+/BXxF/wj3ibUvD1wUjZtWuyoZWZiqpgHI4/gr6K8wGKB058xQf5V8r/ABGs5vAnxjtt&#10;ZhWT7EYpLiQIphj3SNMvzMMjPI5PXivo7wfrFvrPh/S7qO5ineS1hkaJZQ5QsgOD/ntU3Ha50Ma9&#10;24NJGxZcmmMxZsk+X7VL16Ltq9RWHLS0i59MUpI7HNF2PQXI6UD5VpPw5pxFAhu5s9OKx/ELSNat&#10;5ahgEfd7cVs7fesTxExWNQuQCHBx36VlPY0hueaapB5rnZlpcjK9sY//AFV5Hr2oReZvkfbahBvk&#10;AOQcn/63avdJI1SdmMQbPHSvPfFng2N8ska+WI1BiWAYJ3Hn/PpXkVYtvQ9/DVnDQ8wsfFL6PdPJ&#10;aeXJE5+9IrdOcdx611fh/wCL0nmSRH7LnKof3UnuPWoj4HWaWJhEI1XOV+z8NkVoW3g20tcMLWEN&#10;wSRbgEkVEJOJ31IwmrnS2PjZ9SUKvkk4LcIw747mvmT4ifBFdQ1yC+0sXdyY7dUG6aJRnc2RyB2a&#10;vomHSVRQIsQN/eRMH6VsW+hWlqwSRIZ887mjHHtXR7RnC6SufJGi/AjXGmJurCaOJmUqy3MPIzye&#10;p9q4H9pD4MyeEfDS3csdynm2l5KvmTRMDtRT/CPev0EW3sooyBbwMcfL8q8fTivmj9tu6to/BUCE&#10;xMx0/UVC7hlT5cfGKSkwdNHwF4D01tVs4rfTg1xqKozyQsQoVN+M5OB3Xv3r7U/Z/wDh9afC28ht&#10;1e4Dtcy3AFw6v96EJ/ABx8teJ/sSeA4dc8aXd5dxxy20mkTbY5rYOgYXEQyCeM8H8zX3lfeHbETL&#10;LHZ28DquAVgUHv3x71MrMmKaMfxR4wttHt4GeVFlmVzGrIxDEAccfUV3vgRn1HS4LpwB5kMMny8D&#10;lc151rHgf/hILyw3XGEhk+6Yd4wSvHXjpXsmg6amnaPa28aqnkwRx5VNu7C46Vz8iubKTLvm+SvP&#10;Sqd5Nt4Hp/WrUq7oVXvnrWfctu5x2q7JIWrPA/2uPBA8VfDnUr9BMx0vStRnPluqgZhDcgjJHydq&#10;/P7wTeST+GypVdujK0xI7BmZ/m9fu9q/VXxbpsWu6HqWmzqhgvLaa3k8xA67XUqcqeCMHp3r8yPj&#10;14bb4W/GDVdJtFMOjX728StDF9nt9vkRb8KPlYZkOfxz1q6cm1oZyiludHZ+FdIm8F6f43lublZ9&#10;Tla3YKR5Xys6/Ku3cD+6HU+vtUPw/wDh3r3xG8VWPim4sNtrZeZZvJbzRqo/dsRlWYsTmUcjjke9&#10;eifAyHTNa8N2WjzpaalZ28UsyQyBZY1bzj8wQ5APznn3PrXvfhLRdM023axsrS0s4ZJDIRbxKi7t&#10;o5wB1+UVyV6ttzso0ebU5vSNMkt7K2tGUgRRpEeRngAV3vhXT/sqRfexvBGSP7xrN+w/ZbycsmUW&#10;QkErgEAnpW5pcy/IwIUEjCg9Oa44zbdztklGNj0DSSGQD2P861ZoRtOM5rl9LvPLAO7PB/i966OO&#10;TzOd/tjNd0XzI89+69ThfG3heXWWQKjsF8wHa6jrj1+lcOvw1lhmLeXNlef9ale4zW6tycHv0rOl&#10;tVMznyxhhj7tYSpSvc66ddLQ8Ym8GXcl06xwu3Gf9YnoK1hY3mkMG8kbx8wDMD147GvT47GCJy5h&#10;jYkY+4KqnRYrlsuEY9PmjBrSN7WNZTT1Mrw7401Sziwbe2CqqDlSen/Aq2z8UpUbbdfZo07lY3J/&#10;me1C6RBEoUQx8jGRGBUN94Zt7i0c7IgxB58kE9DXTCc4nFOnCb1LDfFS0jjBSeEjPeGSvHfi9ptt&#10;44jeYySHEEcX7n5RxIW/iHvXbv4L7h8r2Hk8fzp83hQS2rxbc7j18nPcVs60nuKOFo9z5wk+HMF5&#10;bmztmuJJHTymUyIDkjAGSMU3TP2Z4Lg7r7+0Icqf9XcQ9c8fwntXvUfgU2t0JVHIfd8tvjoc+tbf&#10;9kyyQqgDRkHO7Ya5pVHHVG8cPSueY+E/B9poMxtYpJ2SOMgGRlJ5YHsPetafQQ95Ht3kbf7w967a&#10;bw+qyF0jCseCVi5oTS9i8xZb+9s5rinUnJ6HRTkqWiPl39qHw/qENv4e1Syt/OGlpdXLl3Xau0RM&#10;MjIJHynpXG/DT9oL4h2mlwRaboei3Fosb7JJUcMf3mTn98O+e1e2/tURiz8B3IVfmk02/GQMEHyl&#10;/wAa5z9jHwjp2s/DnRpb6xtbqRre6JkuLdZCSLpgOSPSvSw83GPvHnYqjGu7nnvxC+MV54u0eGDU&#10;Us4JVuFlZbeKQYIVgOrHsa+W9G+HfinxPOkWnaWty7EqB58acgbj95x2r9df+FS+DJ4wZfCGhOf9&#10;vS4T/wCy1e0/4YeDdNYNZ+EdCs3BJDwabChBIwei+nFTOrdmPsVZK5+cvwr/AGK/G2vzST6zod1a&#10;2rNC/mW+oWmdjFixxuboMdq+o/h3+xrofhy3jNxc6zHN5boytdQMBl8jpH6Cvpi1sbfT4vLt4IoE&#10;wF2xIFGB0HFPPTAGPelzmkY8uxjw6WtjGcFsE/xEGrG2MzLtYk4q0y7xg0pjXcGCAfhXPPU6FJlY&#10;79xGOOlHkhuOan8v5s570GP5ic8Vz3aG9SrsWM4JNRSRnGMfLV2RQ38IH4VDJHx1pNNlRm0ZssVV&#10;Jo60pF6iqcye9YS0NlJyMe5h+U1yl5Gdpz6f1rsLxsKV9uv41zN4gaFugPH865Z6s66a7nK36cN/&#10;wKse4jCxAjrmt+/j2rJz/erFkjZ4wRk89MVhqdmyOg8J2/kx55x5jf8AoIrpdOufM0edDjcZOmP9&#10;2snR7X7KPK8zeWYtnGO3/wBatZlFnaumwAE53YxjpXLVZhq2eY/EQFv3ajO/zlP6Vg31sIPAOmxH&#10;IK3DfzkrV8S6iJL66jZPN/eSKrFs7Oe3+e1UruHzvDtqjPhRKTg8j+Kpp7HRHRHCapph1PXrZwGJ&#10;EW35SB/ePeuva2mjt7OREysFukRJI6gY/rXMyXTLr9sQpRfLORnjo1dDqN0/9mhUdgWRThW9xW9P&#10;V3JkarST3VvCrooCrgbfoPeuF8YO9rcOFAJ3qPm/3a6e3vpZLeBCHjYKACWOX4/z+dc14ghkn1CV&#10;ZFY8qfmBP8IpT3uTHQ1761eBvJx8rDPJGev/ANaud8VTLaaLcRZ+9tbkf7Q/wrudcVObldpVFA2j&#10;p19fxrzL4l3i20IhVgzTQRy/K2CuXPGPwqKfvSKqPQo3FmLrw3eZz81o2MEd0NXvAe208I2FsDyn&#10;mHB68yMf61WuN1r4asySSbi0+70/gH59at+HZorXw9aM2zzMsChIBHzNXpxTscLep3GmiS6162d1&#10;AIVh8v8AutXHap4kmtfFkscSxMY7iZDuU9iR61b8OaxcR6fJqEvmB4ZCoV3OSCAOv/AqytftA2pW&#10;d9EAzXBklkCLyCwB5PfqapES3NSZkuJIWlba1yckL6nGcfnTL/TYlXyFZyFOeoz0+nvVr7It8ulH&#10;cLby9u5sdfu8np6UzVpvsN5Iir9pUYAkHQ8A+9RHc1+zY4nwneRXmrQXAbJUsvAIH3T/AI1bh0pL&#10;y61kRl2eSbcRkD+Nj3rM8E6cLfUYYln83czHIH+wff2qbTWmj8RapH9pkjH2hgPmI6FvetzNR0Nr&#10;w34ZSO6nkmMiLE6sSGXsTnt7VxXxRttEk1i5Et5Mp8yP7oP/ADzH+zXW6DqE0M+rrJLI43YXc5+b&#10;lulcP401CKXVJwbFLmXcpKnDN9wc9KuOhL2Ou+HNktpqEKAtgyOeSP7lE8nneObRByF1HB/7+irH&#10;hL/RbyJkb7Rhm5X/AHeneofDsI1Lx44B3N/aSjAG4oTKf8/hWc2NHVanCv8AbURBO1bglj6fMKY9&#10;mlzr1yylihQYOfZaS+cw6xq0ZzIYZ5Fyf4cMw/Dp+lUrWaS6vHSOVkYLksrEk9K5WdUT0PwezSeN&#10;NPQjqr/+gPVO6iEfjaYSZXdqJx/39qXwpuXx3puCcbH6f7j1o6tZ7dcluSnMdy0mdv8AtZ61yTR0&#10;C6nZNeLqDYOIQ5GCB69fyrCh1JbOwijYgMpPBBPcmu7t41nsbg+WB9oj5bGcZB59+teVePEOl3Ei&#10;RSl8SKNqfL1TNb0NDkqHjGuW7ab420+IjBNuW+Y5/wCeg7fSujs1V8Fjjp0qD4vaf9m8a2MsPy7b&#10;JfuLj+OQdRU+lxhtNMjSYZYVbnqTtr0ZaoxiemeH7eSTwvC8S7lhSRiSR/eY/wBK7DwZen7JHjb5&#10;mxsrg/3q434e32/wzdxt+8JjIVS2epfoK6zQY/8AQ41Q+VMA25V4YDd3/SuGobo9GhjC6xBdMSBG&#10;pX26H/GvRNLk/wCJTdSfw+QGB/4Ca84mY/2TPJGfMkDADb16iuu0O9kl0uGABiZYURvmJxlccilT&#10;0OSqrnUeE5orqW0YNl1lXcAOB83Fe1+H5B5SgH+E/wA68E8N7rXVBbAEGOWPJ6Zyc9K9o8OXRjUZ&#10;y/yngn/ar6TBSSPnsXFnVL9w5qNk25I71OyhVOGB+lRONo65zX0O+p4T7FVu9VpqsydTVaQbqYit&#10;JUTCp3qJqsRA1Np7UygBhptOJptADW60lK3Wmg0ALRRRQAUUUUAFFFFABRRRQAUUUUAFFFFABRRR&#10;QAUUUUAFFFFABRRRQAUyTtT6ZJ2qWB0FFFFUAUUUUAFFFFABRRRQAUUUUAFFFFABRRRQAUUUUAKt&#10;ZPib/kA3P/Af/QhWstZPib/kA3P/AAH/ANCFdWF/ix9UceK/hS9GfmD8VP8Akovij/sK3f8A6Oau&#10;UXpXV/FT/kovij/sK3f/AKOauUXpX9E5f/Ah6H875h/Hn6i0UUV3Hno9J/Z+/wCSl+H/APsL2P8A&#10;6OFfpmv3RX5mfs/f8lL8P/8AYXsf/Rwr9M1+6K/GuKP4zP2Thf8AhoWiiivgUfoAUUUU2C2Ciiim&#10;AUUUUAFFFFABRRRQAUUUUAFC/eNFC/eNBSEavM/2iP8Akleuf7tv/wClEdemNXmf7RH/ACSvXP8A&#10;dt//AEojr1cr/wB4j6o8TMP4Evmfm5rf/Iav/wDr4k/9CNUqu63/AMhq/wD+viT/ANCNUq/oPD/w&#10;4n8+4n+LL1ClXrSUq9a631Oc+l/2N/8AkN6j/wBfFh/6FJX3M3Wvhn9jf/kN6j/18WH/AKFJX3M3&#10;WvwviP8A3uX9dD9y4bX+yR/rqJRRRXxrep9nFaBRRRVdVYa5bWkFNp1MbpWluVa9TNPmfu7Ijurq&#10;Ows7i7mdY4II2lkZiAAqgknJ46A1+en7VXjWHxN8TNat7a5E+nLLbyRFdhXItkBwyk55J719fftB&#10;ePB4R8CanbxmZJr7Tb1EaNEYBhFgE7j0y3avzf1DUJtc1CWa4fzJWwWYgLnAAHT2r9K4XwPve2l/&#10;Wp+a8UY6NvZf1sVXyzbun1pxwrACkH7w57UnO4Gv1NPX3T8p0bsLuYt+PpXqX7P/AIJl8ZeLru3e&#10;386JbB5Ru3qMiSNeqj3NeWK58wD1OK+yP2N/CaxwQ6wyxk3FhcR5Dtu4uVHI6fw185nuK9jQd9z6&#10;LJcM6mIVtj612hIyq/WlDYXnqKcF9abtBbFfhE5c8uY/e6dP2dOy6CnkCkpT6elJWJcXdXCiiigY&#10;UUUUALnjFNjUlznpS+9GdpFJaDlqMacR+aT0XNfDP7ZXiQ6h4kv9NSXckN5byBMLx/o3qOf4q+29&#10;WkFrpOpTn+CCR+OvCk1+cP7R+tNqfxO1rBbbvtz8ygdLdB2r7jhmj7Wv/XkfCcS1vZUDy5j5fyj6&#10;8UN8wGOtG3cNxo6c+lftluWNj8Wk+Z3F5IUAHPSvtj9jHw6bPRbPWHi2/aLK4i35bJ/0kdun8NfF&#10;+nx/aL+2jP8AHKq/mRX6H/sx6ULL4WaHgKDsuBwSf+XlzXw/Elb2VBw7n23DdD21VT7Hsjjd8pHB&#10;r8+f2sNCbR/FnnSR+WL2+v3jPPzfvFPf/eHSv0GaQMfevjj9vHQ9snhC6i2KQb+R8scn/UH/ABr4&#10;Th3EezrpPqfd8RYf2lC58kFiq7ec4xTkYogLUn3lB79aFbf8h7c1+5J8up+ISV9Ab5VKDqea+s/2&#10;HvGEdlJ4msbu42vMbCG3Rtgyf3wwOhPUetfJv8QNel/s/wDiKXRfiPoUKOyx3WrWKSKqqcgTAd+n&#10;3j0r5/O6KrYSSPeyWt7LFxP0xOHWPHBA+bNLTN25InXgSDdT6/n+ceWo4n9BU/epqQUUUUW5R35k&#10;FFFFSAUUUUAFG7bRQaa0YnqNkZoWDfwgdhXz5+194LbxF4Zs76GASGxs7+d2y+VykbZ44/hPWvoQ&#10;N5nytzXH/FPSV1fwPr1uQpLaddIu4kAZiI7V6uV1/Y4mL8zys1w6xGGkux+WnltENrDDCkra8baS&#10;2heKL2xO391s+4SRyit1PPesRa/oTD1FVpRaP56xFNwqyTAiruh3zaTrVheq237NcRzbgASNrA9+&#10;O1VOMUnYj14qq0FKDQqE+WaZ+ln7O/jO28WfDLRZVuVmvCs7umU3gC4dclVPHavT0x5hkPcYr4h/&#10;Yv8AH0tj4tTQZnla1FjIkcaxpgM9zGc7uuPmP519u7Q7ED7tfgud4N0MTKT6s/ecjxirYZRW6HL0&#10;paMAdKK+cd46n0sUnowooopxUt2JuNrIG6Ui0rdKRapfEhS2Pj/9uD/kGD/sJ2//AKTPXyI3Wvrv&#10;9uD/AJBg/wCwnb/+kz18iN1r93yD/dV6I/Bc/wD96fqxKG/hopT/AA19Wtj5TqL/ABV+kn7OP/Ij&#10;33/YRk/9FRV+bf8AFX6Sfs4/8iPff9hGT/0VFX53xV/AZ+i8I/7yer0UUV+PReh+wRCiiiizlsPm&#10;UXqFGeRRTf4qWqVitG7g2NxLDivkD9snxxFLdHSY7kMJ9OgfYNhzi4c9c5/hr611TVIdLgWWZXZG&#10;baAgGc4J9favzB+Kvjmfx34gt76WSR/LtVg/exoh4d26Lx/FX3XDeClKopyXY+C4lxsY03COm5xM&#10;cflRFVIPOflOacuY2XP8RoZTC2z15pW+Yp7V+z8to8x+MJc0rMWRtzkCtLw7oc/iTXLbTbKIz3E2&#10;7aihmzhSx4AJ6A1mZCyGvcf2SPCC6t8T9Evp1jkhjmuY2UuwY/6K+MY92ry8wxCo4aU32Z6uX0Pa&#10;YiMV3P0B0uwTSYGhRdoZt/BJ7Ad/pVtP4ye/SmNIX5zTm+bYB9K/nnE1XVqczP6Cw1P2VPkQuOc0&#10;Ubdp20VidS2CiiimwiB+4KT+KlP3BSfxVUNyJnwj+2t/yUaL/sHR/wDpRNXzgv3Wr6P/AG1v+SjR&#10;f9g6P/0omr5wX7rV++ZD/uUD8Bz3/fpgfuClpD9wUtfS9D51nWfCv/kfdL/7a/8Aop6/TjwP/wAi&#10;boX/AF4W/wD6LWvzH+Ff/I+6X/21/wDRT1+nHgf/AJE3Qv8Arwt//Ra1+U8VfxPkj9T4S/h/NmzR&#10;RRX5pyqzP09yd0FGB1/OimNnp61NP3nyBUfKucxfGHiK38O6dHdXUwt4HmEau5UAkqxxkn2Nflv4&#10;t15/E2qRXDyGQrCI9zBR0LHt9a+z/wBsr4hNong20060aaK6h1WEu/loyFTBK2Bn6jtXwwUCQse+&#10;a/XuGcFyUvas/IOJsd7Sq6aEUBeMiiQtjC96TadoJ9M0b8ba/Qm7QaPz1LUuWOnz6nGsFvG0lwoL&#10;sqqScZx0H1FfTPxk8HweBvhbrWmC28q4mMM6lGdlwZox/Fz/AAntXmv7OfhH/hLPGl6jiNo/7Pkk&#10;CyOy8iWMdvrX0F+2Usdn4Zv2C4YWduQRz/y84r4zF45rF06Ue/6o+ww2CvhZVH2/Q+IxmPpy3fFG&#10;3GT3bmjlFMh/jG6lkHyxn+8M19nHVI+RkrSaEP3BVzSf+QhF+P8AI1TP3BVzSf8AkIRfj/I1hif4&#10;UvRmuG/ir1R+nXwY/wCSbeGf+wTZ/wDola7iuH+DH/JNvDP/AGCbP/0StdxX88Zh/Hn6n9E5d/Ah&#10;6BRRRXmHp9wooopiCiiigAooooAKKKKACiiigAooooBhRRRS6jMrxD/x5p/10H8jX49/w1+wniH/&#10;AI80/wCug/ka/Hv+GvjM83if1X4O71/+3f8A24P7tObrTf7tObrXxz3P6mEb7or6B/Y5/wCSqaF/&#10;12uv/SV6+fm+6K+gf2Of+SqaF/12uv8A0levUy3+Oj814+/5E9T0l+R+ii/6mP8A3R/KpEqNf9TH&#10;/uj+VSJX6bS2R/AWJ/iyE/ioo/ioq+rOQKKKKYBRRRQAj/db6V8H/tuf8h69/wCv62/9Ja+8H+63&#10;0r4P/bc/5D17/wBf1t/6S14ebfwGfr3h3/yM4f11R8qrSr1pFpV61+aRP70Ww5v4aan+ub6U5v4a&#10;an+ub6VpD40ebjv93n6H6kfs/wD/ACKN3/1/v/6Ljr1Fa8u/Z/8A+RRu/wDr/f8A9Fx16itfrGF/&#10;ho/zo4j/AN+kLRRRXWfLBQ3SihulNAZ2vf8AID1H/r2k/wDQTX5lftJf8lU1z/et/wD0njr9Nde/&#10;5Aeo/wDXtJ/6Ca/Mr9pL/kqmuf71v/6Tx18pnXwH9E+FH++v0f5o8s/ipW6Un8VK3SvhJbn9koZX&#10;R+BP+QxN/wBcD/6Etc5XR+BP+QxN/wBcD/6EtdWG/io+Y4j/AORfM/WnRv8Aj1b/AHz/ACFX6oaN&#10;/wAerf75/kKv1+q0vhP86cy/3hhRRRWx5QUUUUAFFFFABRRRQAUUUUAFFFFABRRRQAUUUUDCiiim&#10;9hMK8t/aI/5Jzrv/AGCr7/0Sa9Sry39oj/knOu/9gq+/9EmvPxf8Nn1fDf8AyMqfqfl9f/8AH5J+&#10;H8hUFT3/APx+Sfh/IVBX5hX/AIjP9E8r/wBxo+iF/hpr9qd/DTX7VyvoehLqfWH7C/8Ax+ax/wBf&#10;Fj/6HNX3Y3WvhP8AYX/4/NY/6+LH/wBDmr7sbrX6Xk/+6xP4V8T/APkc1vX9EC9aTuaVetJ3Ne2j&#10;8bWwUUUVQBRRRQAUUUUAFFFFABRRRQAUUUUAFFFFABRRRQAUUUUAFFFFABRRRQAUq8UlFADsCnLS&#10;LSr1oAetPWo6cO1AEq9akVqiWpFoAsJUitg1CrVIvNICwGDCpVbselV4+KmU7ulSB5/8YPAK+KvD&#10;t69tAst+UjSP5nzgShjwuexPavN/g749l8H6xfaL4gaa3CTwWdq0kaRouxnRjubaSB8vPJr6MWMS&#10;fKRk15D8WvhZbalG+p6ZDDb3luLi5kkmlk5k4YEDkdQeMYqGtTeOx6/p9/b6rCs0UqXMDAlZYmDK&#10;cHHBH41bDSFcFgrf7XFfMPw8+L1/4OnOjaxcTXUFtC2EtYIiAzOHBydp6MevrX0do2sxa1GZUWQE&#10;MU+cAdAD2PvRzCZqKxRfn+Y+1Lgbdy8HrUW795sbmpPu4xV7k2FXO3nrUlMp9IBp4zXO+JLgL5Yz&#10;/f8A6V0DmuM8S3W6YLzwzjp7isar0NqUbsyJphnNQXccd0CGGcjHXHekkbimyNt6V5spHrwjYz57&#10;GOP7qfqarNZhv4f51pzPuUCouMVidil0M5bFV6gfmaEjK8z/AL0/7HpVthzUDHK7l4AouMp6gxRF&#10;NucPg4HUg9s18Zftha82uXmhaBYy/wBp6jeyXti0NmFlMUrmJAsgXlSWJGMZ4PHFfUXxS8dWnw/8&#10;P3F5NHcNO1rcTQvborbWRM5IYgdSPWvmn4G/DnUPiR471bxfr81rf20epQarYKXaKWFJJXlIZUUK&#10;WwqcEkZHX1OYDsP2Q/g3d+B/C9hdatYG1vGtbiGTf5qNzclgCrAY4UV9B30UbXSKEbYV56471dhj&#10;WOFY7ceXGvRTz/nmsy5a4+0KN46en19qCGWdH09ZLo7YmIV155wOa7JdscYUemKzfD9k8MLO5U+Y&#10;qng+x/xrS2/MfrTIuQzNtH41mTyDyzjrWjcY3Ee9Ztwvln2xQ9i0zF1bLRjb93DbxXx1+2R8IL7x&#10;Z9k1zSbLzfsUF1PcY81mIWOLbgKCM/IeuK+x7hS63DE/IoJI9ua5XXNMg1izntpU32txG8TxliMq&#10;wwwyORxnpXLzuGht7NSVz8xvh18TtU+Gd+8Mz3NlsgaLy2t0yNzq/wDGPxr9BrGOGaM3OmlTGjbS&#10;6tvAbHPr2Ir5o/aK/Zxgg1CfVNJhs7WCa5hjVZLmYsB5POQQR1X1qX4C/tETwSR6Lrs15evc3Msv&#10;7m3hCbRECASCpzlD+lW4Rqq7M41pU3Y+m9XdxYrIAy7I2aViOOgyf51R0XUvOhQo+5c8MMEdTWn/&#10;AGhaa7oo8mKRUurfgSccOvGcE+vas3RtDbTmaH5PLUrtVSTjqT1+tebNOErI9OFpxuzqbG6faOex&#10;7D1rrrG/U8Fu/t6VxtsnlqK07W4ZZBg/p7V0U5tHPOCZ2gkDqvOeKGhDLx1+tZ1ncFo15PQdqvwy&#10;k49K7Yy5kcjjykbQNnpQsJVgcVdUBu1GwYp8qWo1N7EAhDY45pWjzlSOKlC7acUzzRzBcptZt0Uc&#10;fjRHZsvVePxq4m4MeeKfJux1qXIabM+SzHZf1NRm1Veq8/jV/a3rSeXluayeppzNGRJACxyp/Wka&#10;1BHCH9a1Xt1LHj9aTy1UcipSsyeds+VP22b5NI8N6TaBtsmoWmoRKowcnZEMc/73at39iTQ2tfhH&#10;4fluEC7oLtctkf8AL4/+FeV/tweJP7e8a/DzR7cyI39oXlo/mKoU7pLZOoycdfevpT9nPw62hfCP&#10;QbVvL8yMXAJRiRzcSHv9a36C5melxoZPmAIX3pyrtqTd5blB90dBSstc99StyJqbt9qm25pGGKpM&#10;ZB5ftR5dTbaNtDC5D5YpGjqXaKNorNlblaSP2qF14q3IKrSdKlgjPl+8fqapXH3jV6b7x/GqFz1/&#10;GuabOmBj3rfy/rXN6hJtUgHsP510N5/T+tcxftlx/u/1rjk9Tvpow9SJ2/726qYUR2qMw6nH86sX&#10;km6YL6MR+tRx4uZTb4+6N3PT/PNZSZ0yWh1Njauq/aGGEQ4J/D/69W9enWPS5sHD/Lj/AL6FTXAF&#10;vps0I4ZiG9uo/wAKyfE02zT5j7L/AOhCuOoYx3PLNSjLahOz/wAcrEfnSalKIdGgQHkSf/FUuq7p&#10;LuMqcDeTz9RWVrF9tXyTuO1geg9P/r0QOgzdT05oLlZ9uNq4zz6n/Gp9QuBFpqSbgCI09PUVq63E&#10;JYWwOcDr9awtZtWPhm5nBXMZVAf+BL/jW9JmbJIb6R7XztxzEm9OBnpnj16VfsLZdctUuJCpnfJb&#10;edp4JHQfhWBY+a2lliw+WEH/AMdrY8GvJcTFN3AjY8/7wpS2ESXklyui3AmDb9wx8uOMj2ryr4hX&#10;McmuWNu7De1mh2kgfxP/AIV7TqcIkuFtW5WRckdupP8ASvGfH+li4+I2nogUKlqUIYnsZaMPHUmp&#10;si14guFVPBdkp4ugkJHY58oc9+/as7xBqkeha5c6Vux9nCnauCBlQ3U8/wAVJqM323WfD6jOdNuF&#10;HzezJ09fu96wvERGrfEzVy/zHyY2+bjokY7V60V7p58tz13xNp8Gg2slggVGlVZQFYkfex35/hrm&#10;9N1BL9bqNtzPalUXpxyQcY69O9afxE1bzbxZ/mysCjoP75/xrj/A+ox3V9q5IbCyLuyBzkvSgtBy&#10;fvI7y1JuVgjj+98q89s1Bq0bW8zQPzIpGSOnTP8AWr+lwCNXnHHAdfUdTVXV382Qzvy7EAn8P/rV&#10;j1N+h5d8Ob+ebVrdmLEb3H3R/wA8zW9Z23meIL05UlpnIbPC8t19K5v4azA6tbx85Luf/IZratdQ&#10;+w+ItQ83cyGd+FA7Fq2RLNTTII7q6v1jZCYXxJ83u3+BriPFlqbPXrq5K7Yn2qJedpOwcA9O36V2&#10;Xhi1lWfXLkMvkzN5m3vty5x064Ncl8Q7zzoBAmQFmVuQP7h/xqiGdb4H/wBEuY45z1dmz0GNn/1q&#10;i+Gsuz4mam8nMQ1eMr9POenaTuWye6J+eN9oPfoO34034Zw/aPFWqSnBIvY2/wDIjmsZDSOwuLfz&#10;vEHiqRh+7a6lZM8cF3qn4fgh/tidNucRep9VrcuoRHPq74+8zk/m1ZnhGOObxDc5XP7g/wA1rI6I&#10;nU+BZPtviyxmU52+YuT/ANc2/wAa2fEk0kF5OM8M8g6e9YXwzBXW7Yrwd8n/AKLNbnieN5J7hiR8&#10;rSH9a5J7mx0Oj4k0hD1xAuf++a8k+I0ezWLhm/1ZdAP+/Yr2Pw/AP7CTjl7ZMf8AfNeVfFWzMe5j&#10;jJnQdT/zzNaUjnmef/FKJLzdqMY3GGFI9wPP3z2HH8VYGlyNJYqu4DdGow3Haun1S2OpeH7rdgpu&#10;UEHj+JT2rkmie2eFIyFAOPXpivTWxz9Tu/Ad81lNFau+EaVFbpjBY55/GvUPC7RSeMb6J5E+yrb5&#10;TLYGcp3/ABNeR+H4THHDOcb2YEEezGuuXVJdHhXUN53S/uyVUE/keP4a5aiOhbHtegkS2MiSDOZD&#10;x07Cup8I3EbzXYznyGTC5543f4Vz+jwoJlTb8pJJGfarfheb7L4imhP+rnukTA9N5H9awjuYTOx0&#10;27H/AAkUsnI8yWHggZ44r1/wzIZ2xn+Ann/eFeI6hMNO8YMi5ETSw7VHOOFz1+teteEdRwoOW+43&#10;Yf3q93CvY8LFHpFp+8hZif4sfyp0mOgqHT/9SR/tf0FTyR7RmvqKb90+dmveKkveq71ZlHWq7rVk&#10;MrPUD1YYVDItWSV2601utPamN1oAiakpWpKAGtTFqRqbigAopSKSgAooooAKKKKACiiigAooooAK&#10;KKKACiiigAooooAKKKKACiiigApknan0yTtUsDoKKKKoAooooAKKKKACiiigAooooAKKKKACiiig&#10;AooooAVayfE3/IBuf+A/+hCtZayfE3/IBuf+A/8AoQrqwv8AFj6o48V/Cl6M/MH4qf8AJRfFH/YV&#10;u/8A0c1covSur+Kn/JRfFH/YVu//AEc1covSv6Jy/wDgQ9D+d8w/jz9RaKKK7u556PSf2fv+Sl+H&#10;/wDsL2P/AKOFfpmv3RX5mfs/f8lL8P8A/YXsf/Rwr9M1+6K/GuKP4zP2Thf+GhaKKK+BR+gBRRRT&#10;YLYKKKKYBRRRQAUUUUAFFFFABRRRQAUL940UL940FIRq8z/aI/5JXrn+7b/+lEdemNXmf7RH/JK9&#10;c/3bf/0ojr1cr/3iPqjxMw/gS+Z+bmt/8hq//wCviT/0I1Sq7rf/ACGr/wD6+JP/AEI1Sr+g8P8A&#10;w4n8+4n+LL1ClXrSUveutnOfS/7G+f7a1L/r4sP/AEKSvuU5z0r4b/Y3P/E61L/r4sP/AEKSvuQt&#10;zX4XxJ/vcv66H7jw3/ukf66htZfvDFFHMnc04R46vXxzWp9onoN5PTrS8AYP3+4pCPRse9IWEPzB&#10;hO54K9/rTlGXQSipK7D5vSquqalaaTYS3t1L5VrFjfJtJxkgDgDPUipmuo7P97M6pCv3mkbCjtyT&#10;XyZ+0p8foF0a60LQr6O7F1bQy/bNP1MHYwnyVwgOThB36NXtYHAVMXUirdTxsdjqeDpSs9bHmn7T&#10;3xWi8WeIksYJIJIrO6vYY2SKRWKl1UE7u+FrweUsvLjC+tSXt1Lqdy1xcSvJKzmTdKxZtxOScnvm&#10;q5YrId+WX/a6V+7YHBrCYeMUfhGPxUsbXlIkZQjDYcx9yfWkCGNdzDEfc0rfvGBHyp0OOlG4yMHY&#10;ERjgoehr1eVUXqeVFOTSRo+F9Ll1zxHpdhEpc3d3FAu0gE73CjBPA696/Sf4GeDj4O+HGkafMJEu&#10;IRMGSR1bG6d26rx3FfJv7KXwvbXvET6tcwF4rG6sbqLzbPeu3e7fKx6D5RyPavvKGNI4wsaLGg6K&#10;owBX5DxVjlUqezgz9c4bwLjD2kkSMd3WkX5WDDrRRX509I2P0qOsQ/iJ9eaKKKhbErQKKKKoAooo&#10;oAXG5cUsbDdtbjHApvPUUH+90xT6CZzfxGvlsfAXii4kIXyNMupEyCQcRMecfSvzD8b6oNc8VXt7&#10;lT5uz7gIHCKOh57V+gP7TXi6Pw/4CvbMyKj6jpl9EP34Qk+UBwP4vv8AT/GvziaQtISzFj6k1+tc&#10;I4blXtX1/wAz8i4rxHNL2S/rQTqpHaj+EjtSA0tfpMmfnNjW8Jwm58UaPCOsl5Cgx7uBX6X/AAT0&#10;86X8O9IiYEMomGGIPWZz2r85PhTYvqHxM8JxBGZG1ezVvl3DBmQc1+oWhaeNL0mC1Rdqx7uFXaOW&#10;J6fjX5VxbWvJRR+qcI0WqcpMuwqQa8R/aw8Mvr3g1roq+NPsL+UbGUD/AFannPX7vavcOVYCuT+L&#10;VgmqfDLxajxqzro94E3JuOTC/T8hXw2W1PZYiD8z7jNKftMPJeR+V6Zyc9VpWyxyBzU1zbtb313E&#10;wIMcjLgjHQkdKhydvSv6IhJTppn871IuNRodu3Rl/wCIcVueAroWfjXQJxjMeoW7ncDjiRTWFHgc&#10;E8VY0m4+xapbz5x5cyODnHRs9a5sTDnouJthZ+zrKR+sHhW8W98M6TMpBMlnC5wCBygNalcT8H7/&#10;APtD4f8Ah+UvuLaXaN97d1iBrtq/nbMIOniH6n9G5fV9phohRRRXDN3OyO4UUUUxhRRRTAKNpbgU&#10;UMxXkfpQAsjB4y2eahurdbizlhJOJoyhx15GP61LtCwsCec0j/6sFeSo6CtKb5JqRnNc0XHufn3+&#10;1l8Pbvw/491XWfJkFjcT28EcryoQT9mXjA5H3D1HavBTlfrX6LftWeC4/FXwmup4rZfttrI14WS3&#10;Ekh2QTADPUdRz24r875rd7f9zMrRzL95XGGHfkGv27h3HKthknufiGf4F0MU2tiPa28YHy9zStHu&#10;6dO9MjZ43CMGyecmpGYbl5xzyPWvsaesNT46V4y0On+GfiT/AIRPxrot+DH5VvdwvK0iswVBKrMc&#10;Dk9O1fpL8NPHFn468L2V9YTJcSTLIxCxui7VkZM/N7gV+WTM3nZjJXkcr2r2z9n/AONtx8PdUkiv&#10;L6WTT1s5I44Z9RMMSs0qPkA5Gfvfma+H4iyx4yKnDofccO5msLLkmz9Do1EZ254605u2KytD8WaT&#10;4gt2bTr6z1CPeUM1rcJKFYAErlSecY49609rRsGwZFJz7V+N1qc6L5ZI/ZaNSGIXPFjtyjqeaXih&#10;gJFzgKfSk3bj0xWam5I2cUtQakWlNIGFJfEhy2PkD9t4Z04A/wDQTt//AEmevkIfMxr6+/bc50//&#10;ALidv/6TPXyCv3jX7vkH+6r0R+C5/wD70/VgvzChmwwHvSLQx+ZeK+rWx8p1H/xV+kn7OP8AyI99&#10;/wBhGT/0VFX5tfxV+kf7OP8AyI993/4mL/8AoqKvzvir+Az9E4R/3g9Zw3pQcjtQMr3NKef4q/H4&#10;rQ/YIsRcHrS7WPIHFJtH96kWMM24XICYx14z+dK7i7IGk9WG9VGWOF7mmSMEUuTiPGc+1KsgeQO6&#10;COEcNu+7+P6V4z8dPjlpngfQ9QtLK8tL++uLa7iC2+orHJbSKuAMAE7stwODla9DB4WpiqqhFHDj&#10;MVTwtFzb1PP/ANrL4sQ2dn/YdpLBLcWt/DI0ckMmQpgc5zwD98dPWvircgbBOBW14n8Uah4t1i41&#10;bULu5k+0Ff3dzO0uCqhQdx6nC+nesdXQQsWRd2eM9a/c8rwccFSUWtT8KzTGSxtVy6Ah2fe4prKc&#10;7sdeV96mkUMOcLUTEkYPGOBX0UlyKzPnYtt3QhVVUPIdpPHFfdn7JfgSbSfDs9zexyQzx6lNtXzE&#10;ZSpgjGeM+p718f8Aw7+HuoeP9WlsreG5YR27T7o7Vps4ZV6D/e61+n+h6HaeH7dre1ihjRnMh8mI&#10;IMkAdB9K/MuJseopUovufpnDOAc26sl2NLecYpF+Vtw65zTqK/KWj9aiDN5khc9TRRRSLYUdjRRQ&#10;yIgfuCk/ipT9wUn8VVDciZ8I/trf8lGi/wCwdH/6UTV84L91q+j/ANtb/ko0X/YOj/8ASiavnBfu&#10;tX75kP8AuUD8Bz3/AH6YH7gpaQ/cFLX0vQ+ckdZ8K/8AkfdL/wC2v/op6/TjwP8A8iboX/Xhb/8A&#10;ota/Mf4V/wDI+6X/ANtf/RT1+nHgf/kTdC/68Lf/ANFrX5TxV/E+SP1ThL+H82bNFFFfmV9T9Rto&#10;BNVNVv49N0q9uZGCmGF5FyCQdqk84q01cD8Z/EUOg+A9aeSZIZW027MQaYRsxWI/d9+R09a68FQd&#10;XERRxY2sqWGk2fDX7SPij/hIfilrcgMZDPbt8isOlug715GMnoOK1fEOqPrXiC6v5XZjKF5Z9/RV&#10;HXv0rMjyIz9a/oTAUFh6MYLsj+esdW9vWlJ+YLjnfwf4fepIleRkiUZkchVHqTxUaj+9we2e9dH8&#10;PdEk1rxlotvsaRZL+3jI8veMNIByK6MRUVKlKTObD03VqKKPsr9jv4df2H4V0/xNMJ0uby0uLdla&#10;RDGMXJxgAZziMdT61U/bMG3w5fY/587f/wBKa9y+GmjDw/4H03S1h8ryPMPEfl9ZXb7vb71eHftn&#10;f8i5ff8AXnbf+lVfkWHre3zK7/m/U/XMRh/q+Wq38v6Hw73alblRTf4jTj2r9npfCj8cq/GxD9wV&#10;b0n/AJCEX4/yNVG+6Kt6T/yEIvx/ka58T/Dl6M2w38WPqj9Ovgx/yTbwz/2CbP8A9ErXcVw/wY/5&#10;Jt4Z/wCwTZ/+iVruK/njMP48/U/onLv4EPQKKKK8w9PuFFFFMQUUUUAFFFFABRRRQAUUUUAFFFFA&#10;MKKKKXUZleIf+PNP+ug/ka/Hv+Gv2E8Q/wDHmn/XQfyNfj3/AA18Znm8T+q/B3ev/wBu/wDtwf3a&#10;c3Wm/wB2nN1r457n9TCN90V9A/sc/wDJVNC/67XX/pK9fPzfdFfQP7HP/JVNC/67XX/pK9eplv8A&#10;HR+a8ff8iep6S/I/RWPmGP8A3R/KnDimw/6pP90U6v02lsj+AsT/ABZBRRRV9WcgUUUUwCiiigBH&#10;+630r4P/AG3P+Q9e/wDX9bf+ktfeD/cb6V8Hfttf8h69/wCv62/9Ja8PNv4DP17w7/5GcP66o+Vl&#10;py00cUq9a/NIn96LYc38NNT/AFzfSnN/DTU/1zfStIfGjzcd/u8/Q/Uj9n//AJFG7/6/3/8ARcde&#10;orXl37P/APyKN3/1/v8A+i469RWv1jC/w0f50cR/79IWiiius+WChulFDdKaAzte/wCQHqP/AF7S&#10;f+gmvzK/aS/5Kprn+9b/APpPHX6a69/yA9R/69pP/QTX5lftJf8AJVNc/wB63/8ASeOvlM6+A/on&#10;wo/31+j/ADR5Z/FSmk/ipW6V8JLc/slDa6LwJ/yGJv8Argf/AEJa5yuj8Cf8hib/AK4H/wBCWurD&#10;fxUfMcR/8i+Z+tOjf8erf75/kKv1Q0b/AI9W/wB8/wAhV+v1Wl8J/nTmX+8MKKKK2PKCiiigAooo&#10;oAKKKKACiiigAooooAKKKKACiiigYUUUU3sJhXlv7RH/ACTnXf8AsFX3/ok16lXlv7RH/JOdd/7B&#10;V9/6JNefi/4bPq+G/wDkZU/U/L6//wCPyT8P5CoKnv8A/j8k/D+QqCvzCv8AxGf6J5X/ALjR9EL/&#10;AA01+1O/hpr9q5X0PQl1PrD9hf8A4/NY/wCvix/9Dmr7sbrXwn+wv/x+ax/18WP/AKHNX3Y3Wv0v&#10;J/8AdYn8K+J//I5rev6IF60UL1pO5r20fja2CiiiqAKKKKACiiigAooooAKKKKACiiigAooooAKK&#10;KKACiiigAooooAKKKKAFpKKKAHK1LTRTqAHCnjtUYp6mgCVaetRK3NSKaAJVanrUa1JH3oAmX5hU&#10;8IC1WVqnVqQE+4LzTivmKCOmOajDBoyvGaeuUXHPIpM0TOO8e/DO18ZWah3uvM85ZCIZEXopX+Ie&#10;9eFr4Y8T/DO9jurbTY3SMeYTcyo/LZT+FxX1TArDncWGOlV7nS7HVIyLuxt3U8HzolYYBz3HrWLi&#10;O55x4N+N2l3ttaWuqXcNtqaqI3hit5cAqgzzgjru79q9MsdcsdSjheGffvClfkYZz06ivI/HXwPS&#10;+uLi/wBIulsH6qllZcglyTgqw7HH0rhbXSfHHg26aVP+Eg1aCBwwRUnVSqHOP4sAj/Jqo6DPqdeW&#10;IpGZl7CvDND+PGoW6CDUvDl1aSqp3NdXTK2c5AO6MdjXZWPxh0C6/wBbqumwHONr6hH6daLiO9uJ&#10;NkJYda4DWpi11ITj77n9a13+Ifh2a1Y/25pajAOftsf+NcbqnjDRJriTZq+nsNzYK3SHv9a5qrO2&#10;hEnkkDLyaj84N1NZcniTSQoJ1Wy6/wDPwn+NUJfHPh+2U79b01e/zXkY/rXA0eojojKG4JqOTJxj&#10;pXB6x8ZPC2mJk69o5OSOdSiXoR71xOvftIfZ42TQ9F/4SSRg4Uaff+YQf4MbI2+92+nepHc9nuLq&#10;K1HzNg5x0NeP+PP2jNE0Wzlg0C/t73WGRXgt7m1nCv8APhsnCjhQx6jp+FeUeJLr4m/FiZntbLxZ&#10;4JiZlmBhF0w+VdhTgR9Sd34dO9ep/Dn9nC08JyJNrN5D4plSV2El9pwLBSm0JlnfgHLfU1Ni0zyb&#10;w78K/EXxh8XReIPE+nGwtYb5L+1k06eJRIksm9iysztgBVwODyevb6s03TxpOm29mu7yoIlhiZiC&#10;xCrgZx34FWLXT7exjSGzsYreJAECwRhVAHAGAOgqx9lLYJcnHO3HT2qbal3KjR7owD61as7cXEg3&#10;ZHbj6U/yR6fpV3T4Nrjjue3tWiM5M0o4wsMS9lUAflSMuM1MOFH0qGQ4qrGSepTnjG4tzms26ctz&#10;7Vozt/OsqdvlNQzVK5nXS7mDdwSayb6PznJPcdvpW1Lhu1UbiLd2/SuWpHm2OmMraGDLBsXAz1r5&#10;t+On7NbeKoZLrRY768uUt44kQ3MKKSJSTncB2OetfUjQfN9zf7Yqs1nt+U/Mp6krxXPGbi7FSpqW&#10;p+efhfxN4q+A2vJbXum2dvaG5jjlkuT5zKkD4Yjy5OoDHtz2r6t+Gfxr8PfECxSQajGb13VGjhtp&#10;kXJdlUfMvfb612PjL4R+H/GGl3kFzpemrc3EMyR3cunxyOjuuN4zg5zg9ecda+T/AB1+z14v+G2t&#10;PN4YvdbvbbiULpFhNEgKKrAfu3I5Jb8c10qKmrsy53D3T7KazLRiWMFomOA2RUvlmPkcj3r5I+H3&#10;7Rnif4csNP8AFfh7VrkQxMhl1m9lh3Ozh14kjPO0kDnOBX0B4d+O/hLW2Bm1jRbM7ivlvqkJzgZz&#10;zj/IqfZmimel2FyFTBIBwMcVr2s25QW44/rXKabr2kaltksdVsr1ZNrAW86OBnp0Pft9K6C1uNrK&#10;CuUJxuzx1oimgbTNeF0bkmpI5AxzmqysgG5XU+wNWPORl4VUNbpt6GVkTNlsYpwZUXk4NQJJ1+b9&#10;ab5hV8lS4oaK0Jt38Xalkb5vl5qGWQSqNpCnP3QelHneWfm/U1m0VoTsy7VDHBNMMbN/qxuFZ1/r&#10;1hY7Wury2tV5OZplUYHXqe1crrXxo8I6LMyP4n0UOCFMbapChGRnpuqool2O5GWb9381eYfFL416&#10;J4Gs5VN9EuoeUkscMtvMylTJtySo9m79q8x8ZftBeKvFTG08K+CdYmiSRZVv9HuJZVkULhgDHF0D&#10;Ng89Vo+Ff7OmraxqMGs+MNdvNUW3lkhOn63YvKJU8v5TmWQ8BnJHBGV9aXUEjh/hl8Hb/wCLfxQl&#10;8Z69bTWdtY6xDrGlSWE8SpOkk7S5kVtzYwkfHyn5j36fZ9vbm3URLyqjjPWq2j+H7Hw/axW1jZW9&#10;tGiLGPs8KxjCjA4A6DtWmq/L0y360+hViNXDW6qT3pStSRIIxtZMn3FL5Z9P0rHl1AixSGPdU4j/&#10;AM4p3l/5xTsFyuy0nl1O0f8AnFM2mhiISoqNvl6VK33qjkWsy4kb/MKpSP2q1IcVRmNRItK5XuAF&#10;BPfk1lXMxyeB1q/cy4B/HvWTdyj9fX2rhqM7KcTK1G4CRs5PIA7e9cxqkixzAKcjb3+prS1KcspX&#10;PBA7+9c1qFyW56nA7+9cknqehSiULj/j6Unoz/1qbSYE/ty45P8Aqv8A4mqtwWaa1xn5m/qK0dHg&#10;K6xO7ZwY8cj/AHahs2nsdRqF2v8AblvbZG1493Q5/i/wrF16T7Vo9xv4b5QAv+8KeshvfEVrOCSq&#10;oVODkdG7/jVbxJMttC0ZKgFVOM4/irkmYwWpxGpTLbtAEOTkhtw6dK4nxFKk2pTYOXyuRj/ZFdFL&#10;P9qvZ1LcLIQOc9zWDqGnP/bE8jbvLYADK8dBVU9jdnRR/vBhuD7Vi6gftHnWnZm7deDn+ldDbQ7l&#10;8z+FTg8cVi2Krca1KTtKrLIvPI71dNmLCbMVlAsvyrDHhT6gAdfypfC8Jk1me5/5YvCQrepyvb8D&#10;Wn4msBNpLeRw6wP/AKtcnO3jpTfBdjJHoNqZFbzcPksvzffPWh7CLd9dLfanFKDmBU2swBGDz/iK&#10;8UuIjN8RLm7/AIIbieMMPTL4yPxr1nXpP7MBiV+WUNuB298f0ryC8ulh1i7mDDHnyFm3dyT1PrXR&#10;h0ZVHsYmgSSzeIvEjqoIjuiR/wB9v/hVd4Xh8WXuobfnliVCM/L0Tt1/hq94fsZdLvdaupy4ivpP&#10;MjaRSoxlzkE9R8w5rP1W7230pQ5HHzK3sK9NfCccviOs8Uak99pM93hd0YVBtBA+8P8AGuN+E989&#10;3P4yTC7hPDgAH+/L/hXXahamLwXqDOct5i/eHP3krjPgyv2XxJ4hjl4S5nUjdwODKfx60ofCxS+J&#10;HvNoPItdHVuPMRAfyX/GsrxRn+0po4vmAKnn/dFaU7MG0vghFK4PbHy1FdQpdaxOflb5QemewrDq&#10;dHQ8Z+GKiHxTYs/GGk/9FtWhqFwI9e1SVTkLcydR6s1Zfw53Sa5asM8M4/8AIZqxfhhqGs7s/wDH&#10;w2M/75rVEs67wasQjv7lWJcBJCO2fmNcp4/uV1K7kJPPmIflBH8GO9bPgjUEji1C2Zl3zhI0BbnP&#10;zDgd+tYHiizePW7mBt2V2nkf7I7fjVEdTrdQ8y10yZAo5IPP1FJ8LmL6xfE9BcRFvb5mqnf6luby&#10;3GAwz8ze9afw+tTHJq0yZ5KONo/3z1rCRvY6i+1I/aNVU7dqu4BwemWrL8N6kkOrTSqwLtEQQQcd&#10;V/wqMM0x1QuTn5s7uf71ReD/ACf7bnSUx4EB+/j1WoY0d/8ADHZFexSSErIsr4HbHl1ueKEJt9Rm&#10;j+basrnPToTWN4FtJIJk3KwfzGIDKQfuV0fioiLTJVVAfMhkD47fL3/OuKpubmv4QkiuNI07zG2u&#10;YIcBR3KiuG+M0BZnjHIFxGf/ACGa7jwUqNY6cBt+SOHj8BWD8Z44o7fztiEtcxjoP+ebf4VrTOeZ&#10;44wR/h/qagkuZ1wP+BR1xVuqRh2clSvIr0jQ7SLUtPksFKEyyZwAG6AHp36VwlzpzNd69CAVNq8i&#10;L8vXBYcDt0r0Vsc3U0bORZodJZTkNIQf++xXZ6tpMuteHbW0t1Mjxy+YQGCnHzDqfrXDeG4y2lx7&#10;yd9vlgG68sT+HSvSvAWpJ5ubhVZfKbiRuM7h61lM2Wx6d4W1QXEJlkKqqyEZUH+6P8a35JVt9R0t&#10;8/66VSue/K/415v4Xmlh0eZGLiQzEjJIPRa79ybyDRZk62iq8m3nsp5Pboa5+pEjstWs5ribRrjZ&#10;8qysxII7Mv8AhXpfhNz9nTHTY3/oVcRpUyahodq5VS2H2nO453Hp+VdL4bvjaqIn4KofvNj+LNet&#10;hmeNiUeywzDzAv8AD3NXcLtBU54rJsfnjLE87v6Vqgjy1wRnFfU03ofO1FqQTd6qt1q3L0NVXrc5&#10;2QPUEnep3qGQVZJXao261K3eom60ARstNp7U1qAG02n0ygBd1JRRQAUUUUAFFFFABRRRQAUUUUAF&#10;FFFABRRRQAUUUUAFFFFABRRRQAUyTtT6ZJ2qWB0FFFFUAUUUUAFFFFABRRRQAUUUUAFFFFABRRRQ&#10;AUUUUAKtZPib/kA3P/Af/QhWstZPib/kA3P/AAH/ANCFdWG/iRfmjjxX8KXoz8wfip/yUXxR/wBh&#10;W7/9HNXKL0rq/ip/yUXxR/2Fbv8A9HNXKL0r+icB/u8PQ/njMP8AeJ+otFFFd7POR6T+z9/yUvw/&#10;/wBhex/9HCv0zX7or8zP2fv+Sl+H/wDsL2P/AKOFfpmv3RX4zxR/GZ+ycL/w0LRRRXwKP0AKKKKb&#10;BbBRRRTAKKKKACiiigAooooAKKKKAChfvGihfvGgpCNXmf7RH/JK9c/3bf8A9KI69MavM/2iP+SV&#10;65/u2/8A6UR162Vq1ePqjxMw/gS+Z+bmt/8AIav/APr4k/8AQjVKrut/8hq//wCviT/0I1Sr+gsN&#10;rSifz7if4svUKRSc0tOaMtCzLwQa6pHNfU+lv2NmH9tajn/n4sP/AEKSvuYsu7pX5gfCf4pSfDu6&#10;uJYXnjd3hZjFFG+TGWP8X1r2H/hs293lTdaiT/15W3+Nfluc5LiMVXdSDVj9TyXOKGFw6pzWp9vf&#10;cpNpbvXxBP8Atj6i2Nl3qA+tlbVn3f7X2vvGRDqV4h/2rK29fpXz0eG8VJ7o9+XE2Ej0Z93FkXgg&#10;k9Kydc1+08PQieWKUlnEf7sA9QT3PtX5861+1J40vllij1qZVkDrhrK278f3K8317xnrPiaZpdSv&#10;PtMjMGJ8pE5A2j7oHavZw/DFeMl7Ro8nE8U0uVqkmfUnxi/asdrWXT9Dl1CzeaGNgZrWAruEmSSS&#10;WPRa+R724uWmVZ5A7leCAMY59qi2ijcsa5I+X2r9BwmV0cHFNLU/P8XmdXGNpvQdkbRx83r70bQy&#10;/vPmFNyG5A4NJJGVUN2JxXs35lY8VXixytkbF4U9q2vCHh258WeILTR4XiWS434MxIX5UZuSAT/D&#10;WNagXBwvAz3r73/Zq+BQ8FwjVr9LSa+t7yUpLbzynCtCqYwQAfvN1Hevmc4zJYSi+bc+lyfLZ4ys&#10;mtjvPgn8P4PAvhbS0jjiSa4srQXLRSO4kZU5I3dOWPTHWvSpNouGVBhOwprNuyOw6U2PHp83evxD&#10;EV5YibqSP2/D4dYemqaH0UUVw7u537KwUUUU/QlBRRRQMKKKKAFDY4pq/MWFBbt2pJpFSPoeetax&#10;jzNR7kTdot9j5D/bk1xtvhy2iZlAF/G+VGD/AKkf418eLnbz1r3b9qzWDfeLhDltsN9fJggD/loo&#10;/pXhq7fMII4xX7vkNH2WCj3/AOCz8Dz6t7XGy7f8BDadTFzuGelOA59q+icuVO589bmkrHtX7Lfh&#10;ga944t7siM/2fqNjKNzMD/rWPGOv3e9foopwfavkf9hvQ44ovE9yyqWZbCRSGOf+Wxr62Vtxx2r8&#10;R4jxHta7S6H7fw5Q9lh+Zi5z83pWP4xgF34T1qEdJbKdGz3zGRW1935f4TyRVS+hMun3sS4AkiZT&#10;nvkEV8xh5ctWDPp8THmos/KbxtB9i8Xa7AvAS+nTA56SMKxVb5cV3vxk00WHj/xBtCj/AImd5nBJ&#10;6Sn1rgmO5dw61/RGAn7TDxZ/PGYU/Z4mURG6UFT8pHWlYDzVC8DFIPlZsV6E1dWPPi+Vpn6H/sr+&#10;Jv7e8Fw2uZCdP0+xiO9VA/1bDjHX7vevb6+Lf2IfELafeeIrYs/+kyWEfyqpHWYc/nX2l/CCetfg&#10;ed4dwxEj96yKv7TDqwUUKDjmg8Yr5vSOjPpwooopAFFFFABS0lFFribtqLt3sCelMb924HYnmnN8&#10;ylT0NJ90ADpWcm37qLjb4mZniTS4td0XUdPkQNHcW8kW1mIHzIV6jnvX52/tEfDOXwZ4y1Ka3NvF&#10;aGWGJI0kd2GYFY/eHqD3r9JNwXluR3rjPiZ8N7b4kaPDaywxPGtys4WaV05CMvVf96vrsjzFYOfL&#10;PY+Qz3LXjIc0Nz8uGkEzCTB44pu0cs3I6iuk8eeC7jwNqsVhdPBI0kCz/wCjszDBZl6sAc/LXNA5&#10;HHbpX7dQrwrxUobH4piKE6E+We4qsV+YHCNxjvQog3brhC8J6Kp5z+f1oXHJ/ix1oCGT7xzW7jzL&#10;lexzxfK7o9h+Dvx91bwDKlrNeXDWLTyTSRQW0LEkxhRywB6qO/avtT4a/GzTvHlhbpBFfLP5UCs0&#10;8Uags46/Kx7ivzL3b/m7jiprW8msZklgfZIrBwcA8g5HWvlMxyCjiFeC1Prcuz6thWlN6H667vLU&#10;GT5u3FLkK2D1r8x/DXx68Y+HI1htNYaKNVZQotIG6tk9U9a9Asf2vPE1vGsdzqt1JIoOWWxtsdfo&#10;O1fD1OF8TFWi0fbw4qwz+JP8D76bGKZx6V8QQ/tj6oo/eXt+3PaytqmX9sq+/wCfrUP/AACtv8a4&#10;v9WsWpbr8TsfE+Ea2f4Gz+24f9Ax/wBRO3/9Jnr5Fj+8fpXqPxe+MU/xIg/0uW4mhNwkwWWGOM5W&#10;Mpn5Pqa8uVSsStnk1+rZThZ4agoT3sj8ozfFQxVdzhtdjV6UjfeX60/jyWx1zSZzsHevfWx4Qu75&#10;jX6Sfs4sP+EHvv8AsIyf+ioq/NmZTH8x6dK+gPAv7TV54M0ea0huLyOOScylY7WBuSqjOW/3a+L4&#10;gwVTF0uSB9lw9jqeCrc9Q+/ufWlEZPNfEMn7ZGoL0u9Q/wDAK2/xqpcftiavIjCK+vlOD96ytq+A&#10;p8N4qXVH6DLiXCQ3TPujAXqKo6hdQ6bCrOjGMtjC8nOD6n2r4A1T9q/xjMxNvrM8a5GN1jben+6a&#10;818UfEbxD4waM6vqH2sxgbf3EaYxnH3VH94/nXp4bhavze+1Y8zE8VYfl/dp3PrL4vftYRaTay6b&#10;ox1KzvJoY5Y5HtYGQHzOc5Y9lI6V8heL/F2oeLNUnvLu4M0k00srM0aKSXbJOFGKwj83FOXAx6Cv&#10;0DA5PQwaulqfn+OzitjHZvQXa8kQRiCgOQKjVkk6qTTtvmSH+7jgUqxveOChAHT5q9qXL0R4i5gZ&#10;/NQsvHbmprO1fUbq2giKq7OqZfpkkCoFdeqjAr6h/Zj+B8OrX1vrmoRWs4jksb2DE8qsmSznIAAJ&#10;4HHI4rx8xzCGFg3M9XLcBLF1Eonp/wCyb8NYPD+h2etXUcMlxcWk8DPFK5J/0jjg4HRBX0YkRXk8&#10;mmWtvHZwLBCuxFzgZJ6nPf60+NDty5y3qK/Dcxxn1qs5dLn7zluDWEoKPkOooory5Rb1PQ518KCi&#10;iikVZxWoUUUdjTYogfuCk/ipT9wUn8VVDciZ8I/trf8AJRov+wdH/wClE1fOC/davo/9tb/ko0X/&#10;AGDo/wD0omr5wX7rV++ZD/uUD8Bz3/fpgfuClpD9wUtfS9D51nWfCv8A5H3S/wDtr/6Kev048D/8&#10;iboX/Xhb/wDota/Mf4V/8j7pf/bX/wBFPX6ceB/+RN0L/rwt/wD0WtflPFX8T5I/U+Ev4fzZs0UY&#10;J6UvG4CvzJWT1P0+V2tBrV8jftqePpLZdC0y0eWJZhf21wDGhDj90vBOSByemOtfVHiTUToulzXR&#10;LcY27ACRlgO/1r81PjRr0ut+OvEHmuzqupXmwMqjAMp9PoK+44bwTxOI5ux8PxJjVh6HL3OBdRjA&#10;4pOkZpsSiNQBxQv3vav2nl5YqJ+LO8m5Af3hQ/3a99/ZF8F/8JN4qu72YRSLpt7YzLudlIBkkPGO&#10;p+TvXgscRuJo41wGLBQT0yTX6LfszeDbfw34JguYokSa/wBOspJWWRm3MImOcHpyx6V8jxBivq+H&#10;cOr/AOAfV8P4b2+IUuiPYY9kPyICoFfNH7Z3/IuX3/Xnbf8ApVX00pPlhM8CvmT9tD/kWb89/sdt&#10;/wClVfl+Uzc8bGS7r8z9TzeKp4GSfZ/kfDv96lb7o+lH93360NX77B8yVj8Bl8TbEP3BVzSf+QhF&#10;+P8AI1TP3BVzSf8AkIRfj/I1hif4UvRm+G/ix9Ufp18GP+SbeGf+wTZ/+iVruK4f4Mf8k28M/wDY&#10;Js//AEStdxX88Zh/Hn6n9E5d/Ah6BRRRXmHp9wooopiCiiigAooooAKKKKACiiigAooooBhRRRS6&#10;jMrxD/x5p/10H8jX49/w1+wniH/jzT/roP5Gvx7/AIa+MzzeJ/Vfg7vX/wC3f/bg/u05utN/u0sn&#10;AyK+O6n9S3sDfdFfQP7HP/JVNC/67XX/AKSvXz6ZFZigB45r0j4I/ECP4b+K7DULrz3aGSV82yIx&#10;w0LJ0Ygd69HAzVOqpSPguMcJUx+WVKNHdp/kfqfD/qk/3RTq+SIP21NLhUKYtYyABxaW/wD8XUv/&#10;AA21pP8Azy1r/wABLf8A+OV97TzCikj+N6/BGZym3Y+sqK+S/wDhtrS/+eWs/wDgJb//ABdL/wAN&#10;taV/zy1n/wABLf8A+LpvMaNzH/UXNLf8OfWdFfJn/DbWlf8APLWv/AS3/wDjlH/DbWlf88ta/wDA&#10;S3/+OUf2lRD/AFFzP+rn1nRXyZ/w21pX/PLWf/AS3/8Ai6P+G2tK/wCeWtf+Alv/APHKP7Soh/qL&#10;mf8AVz6yk/1bfSvg79tr/kO3v/X9bf8ApLXet+2tpcnyiLWeeP8Aj0t//i6+e/j58WLX4j308sKX&#10;Q33EUv8ApEaJ92HZ/CxrycxxtOrRaifovBXDOOy7MIzrLT/go8e7UL1ojRvKJYgnNCt2r4SJ/Y0X&#10;oOb+Gmp/rm+lObtTU/1zfStYfGkcGOV8PP0P1I/Z/wD+RRu/+v8Af/0XHXqK15d+z/8A8ijd/wDX&#10;+/8A6Ljr1Fa/V8L/AA0f5zcR/wC/SFooorrPlgobpRQ3SmgM7Xv+QHqP/XtJ/wCgmvzK/aS/5Kpr&#10;n+9b/wDpPHX6a69/yA9R/wCvaT/0E1+ZX7SX/JVNc/3rf/0njr5bOl+7uf0V4T645+n6o8s/ipW6&#10;Un8VG75hnpXwDfMz+xYy5loNro/An/IYm/64H/0Ja55cM2PetPw7qkejapLLKHaNoigEYBOcqe/0&#10;rrovkmpM8PPKMsRgp04bs/XfRv8Aj1b/AHz/ACFX6+QLH9srTbBCrR6uTnd8trb+n+/Vv/htrS/+&#10;ees/+Alv/wDF1+hU8xoqJ/EWM4JzOtWcrWPrSivkv/htrS/+ees/+Alv/wDF0f8ADbWl/wDPPWf/&#10;AAEt/wD4utf7SonD/qJmn9XPrSivkv8A4ba0v/nnrP8A4CW//wAXR/w21pf/ADz1n/wEt/8A4uj+&#10;0qIf6iZp/Vz60or5K/4bZ0z/AJ56z/4CW/8A8XTv+G2tK/55az/4CW//AMXR/aNFifAuZrf9T6zo&#10;r5LP7bWl9otZ/wDAS3/+LpR+2np7KW2axtAyf9Et/wD4uj+0aJS4DzR/0z6zor5Pi/bW0qSSJfK1&#10;n5yB/wAelv8A/F19C/DfxrB4/wDBOna3bLMguvMP+kIqt8sjpyFJH8NdFLFU6ztE8DNOHcZlNP2l&#10;fY6uikBpa7T5UKKKKACiiigYUUUU3sJhXlv7RH/JOdd/7BV9/wCiTXqVeW/tEf8AJOdd/wCwVff+&#10;iTXBi/4bPq+G/wDkZU/U/L6//wCPyT8P5CoKnv8A/j8k/D+QqCvy+v8AxGf6J5X/ALjR9EL/AA01&#10;+1O/hpr9q5X0PQl1PrD9hf8A4/NY/wCvix/9Dmr7sbrXwn+wv/x+ax/18WP/AKHNX3Y3Wv0vJ/8A&#10;dYn8K+J//I5rev6IF60nc0q9aK9xH42thKKKKYBRRRQAUUUUAFFFFABRRRQAUUUUAFFFFABRRRQA&#10;UUUUAFFFFABRRRQAUUUUAKtOptHWgB1OFNooAlj61ItQ1IpOaYEy09WqFSaeppATq1Sqarq1TKaA&#10;LEeOvep1Yy8fhVRGxz3qZW3daQFkCSH+IU7zI9widSxbnjpUC1Mn3TT0KRKkZVSqEBSc4pNivHLH&#10;INwYbTSD0qRaxaKOV1b4a6DrEzS3NgJJGIJbzpB0GOzelcBqX7OekTfNZWVtC+AAXup+uee57V7Z&#10;u29OKVRRysLnzF4n+APiC2sXFheaZAucANLIeNwx1jPavM774N/EGGZxDrekIAzYyWPfj/ljX23r&#10;IH2Q/wCe4riLtR5r8fxGuSqejRZ8oN8IfiY4w3iDRyPx/wDjFDfADxhdIftWp6TKenEkg4/CIV9U&#10;KoYc01lHTtXLdHafM2nfsow3UqPr0On30LDdtiu7hTkjnoF74/KvSPCvwH8K+EfKlsdKSCRfLbct&#10;1O/Kcg/M1eoBQvQU1ow3OKkpMz44VhhWKMbVXoKNjxqVcgjrxV/kDHajAXpUlXKMcMnzFWAB60qx&#10;7SQep61bb5uDzTVQJ0GM0tB3K7Rir1nH39/6VAyjca0I0CqSBjmqRm5Ctniq8x6/jUzHqe/aqtw3&#10;y/gadwitSncNzWdNyMVdlJLVQm6/hWEtTqjoVpOKrtzVmTB681C2O1QtNy99iDaVOVOKaLdWjLOM&#10;r3Gase9Cx4bI61nKMWaJtFJYTJJubBiiOdvfHp+lStFHMGJX9zIMIueR2OateUGIJGTUirjpUR5k&#10;JpM808cfALwr8QCZdQ0qO5meRZGZ7qdMlVKj7jDtXg3ij9i++sEa40VtIs9iL/rLu4Y7i2CeUPY1&#10;9j7Nx5qUJmt7mfLY/P6bT/iZ8JZDt8RacltGThLeJZDti7fPD6H/ABq9pP7YGsaTcJaazf312U+9&#10;5FlbYJJBGPu9jX3wFJQofusMEe1ZWqeB9F16J476z89X+8PNdc8Y7MO1WrEWZ8taH+2ZpDqBNDrD&#10;/Kelrb+v/XSu8s/2sPC10QRYazjOOYIfT/rrXcal+zj4B1Bi02ghySD/AMftwO2O0lctffsf/D26&#10;bdD4eiQYx82oXfXP+/VKyJaZIv7TvhhlDCx1fpn/AFMX/wAcqvdftXeF7eMg2Os59oIfT/rrVQfs&#10;Z+Cd3Gh22M/9BC7/APiq1tK/ZD8A2Mqs+gQkj+7f3Xrn+/QwVzh9d/bO8N2eY7az1uOdWG5vs0BB&#10;GM45l+lclN+1rqfiCQQabeX1vO4wrT2dvgEcnpntX0tpfwB8EaSgW30QR4BH/H3OeCc93rt9P0S0&#10;01dttF5Yzu+8x5xjuaVirs+OYdN+K3xI2SDxNphspMMI54lRvLk7fLB1wPWug0n9kg6p/pfiZNN1&#10;GWRTuaG7uEywOFOFVR90Yr6yNuCQSORTlj2sW7mmLU5Dwr4B0XwHp8MOjWQs1RWjAEsknysxYj52&#10;PeumkhWOUKBhcZIq4kexsjrSx26xLhRjv1rOxXNYqqm7gfhThD5bFm5B44q15YpfLyuO1Vyj5imu&#10;2SQsRkGpfKq22XQIeVBzio9tTysRB5Ypu2rBHWo2FJ6FELLTGXipWpjNWbLRVkXmomxU0hqCQgVl&#10;sWitMelUpvuk1clx6VnXEm1D6VjJm8UZ18flP41h3UxXr6/0rWnlLbsnjmsDU7hFkYEHGR/KuCoz&#10;vpowrqTzJAPaueuFHQjnFaeqsygvEduAOv1rm7m4CwsxyWHQ/jXIz0oQFuLgLNABn5W/qK2tHk86&#10;4ZvVD/MVx/m+ZJuHXOa6zQ2aOyjkJ5II/wDHjUtiqLQt6D/x7tI3Lq5AP4CsX4hyNDqCQg43QKfb&#10;7zf4Vs6Ntks3JHO/+grnfiBced4mtev/AB7Ac/7z1zSZhBanGWsJ+2E8fNIM/nVvXLVVs0cD5y4B&#10;OT6Gn6ejNeS7iCPMGPzNTa1ayTLtUqDuB5+lVGSsayfQk4tdPlQ/eLZ4/Cub8PqZtamQ/wAVxIf0&#10;NdLr0At7hVm+dtgPy+mTXO+GY1g8S/vhvR5ZHUL/AHSpwKcdCNzqri3EcYQ4w4I4NXNLt1ht0THy&#10;gHAz70yaF5dQsthAhMoyp67cjj8q07oo109ooIWPDY7dB/jT6EbHA+MrVpbeS6QgbEVeev3v/r14&#10;vfWckkl7CCoklmZwT0+9n+lexahJJJ4WvXVsYdRyP9pa8l0NwLzUr6f52hvpowV646Yx07120ItI&#10;5amupV8S6wE0O3hTcJbW3ZGbAwSFAyPyribe/a6tEkYkuxOTgDuRR4ruD9o1aTJzI0zJx05PX9Kz&#10;/DMzLpsMkp3Ehhx/vGvRcXGJzL3noeu69IzeFb1QflLL/wChLXDeB2EfiSUR/Kxdt3vw9em+Jrc2&#10;XgvUHYgqHQnb/voK8m+GswPirVJ2yVjmP158wVMNIsqfxH0TdhV0fTZCPmWANn32rWfpbNPfSSA9&#10;U7/UVa1CaGbw/a70Ys9r8ntlB15+lVPDKvHGqwEJMEbLHkY3f/qrnejN1seS/CO1M2rW+7B/eyd/&#10;+mdW9agVdT1fjhblh1/2zWv4FgjtdetVC4jy5IB/2DXOeLp8/wDCTtH8pjusDP8A12NaxdyWP8Nx&#10;48W6FEvCz30KsPUGRR/Wtj4n2a2PjzVIkAVV8rABJ6xIe9cZ4DkM/jPw5u5Yahbf+jFr0v4naef+&#10;E21KZtpDeWOpz/ql/wAKtojc5TWGEmrQxLxuj7/Vq7XwZ/odvcD+8qZx9DXnM1553iyyAyP3R6ge&#10;j16boZ+z2MzjgmNW/Q1jI6LkVpm4j8QP/wA8wxGf+B/4Vz/hq4La9cZOf3Pp7rXUeHZVmOrDBxJw&#10;/vndWF9jhj8U3iBPkEYwMn0Ws2xHr3gzUo7+8jkVXADsvzAf3fr71t+Mtlvp/I/10UmMfQf41zXg&#10;O3+y6lDHHhcu59f4P/rV13xBiK6dZdMtFJu9+FrgqbmqGeCbhVSxQA4xCDUPxYtEvozFt4WdG5JH&#10;/LM/41m+CZ3jlwT8qmMAY+tb3iOEXzsXGU3AgHj+HHatabIqRdjwHwLqD22uWzMxKgvkAD+4aZrF&#10;qLXWL2RQAL+d2PJ5yx6+n3u1ULq+Ok3iDJ2bdxCgHrkd66DW9ktnodwBw0YkbPU5CGvShqjie5zt&#10;uptNRaBeI5GRSBz/AJ611Fg32WQpH8uF+veuZ1S9jj1S1CBh58gUf+Ojn866K032X77P3ht45PX/&#10;AOtUyRrHY9P0eNGvokA/dnOV/A13ehwj7BqanvFhPbhq4HT4ituzrgAN/QV6D4fkEUdqGBPmCPp/&#10;n3rlb1HLQ6TwzeG103SIGJJ8xg2AMHMn/wBeurkkK3buhwpGP5VjaTa29414XjLSQBWjOSNpIJ9e&#10;egrSEc32VNrqGz/j7V6OHlY8mvG57RoNz9qtWYZ++RyPYVuwg7ea4jwLcGS2bn915rZXHP3RXbQs&#10;GU/pX09GaPnqsRZO9VpFqyy+vSoZMdq70cLKsn3qhep5BUD1diSB6hYc1M9RsKQyJulNp7VG1AhK&#10;ZT6aaAEooooAKKKKACiiigAooooAKKKKACiiigAooooAKKKKACiiigAooooAKZJ2p9Mk7VLA6Cii&#10;iqAKKKKACiiigAooooAKKKKACiiigAooooAKKKKAFWsnxN/yAbn/AID/AOhCtZayfE3/ACAbn/gP&#10;/oQrqw3xx9TjxX8KXoz8wfip/wAlF8Uf9hW7/wDRzVyi9K6v4qf8lF8Uf9hW7/8ARzVyi9K/onAf&#10;7tD0P54zD/eJ+otFFFd72POPSf2fv+Sl+H/+wvY/+jhX6Zr90V+Zn7P3/JS/D/8A2F7H/wBHCv0z&#10;X7or8Y4o/jH7Jwv/AA0LRRRXwSP0AKKKKbBbBRRRTAKKKKACiiigAooooAKKKKAChfvGihfvGkyk&#10;I1eZ/tEf8kr1z/dt/wD0ojr0xq8z/aI/5JXrn+7b/wDpRHXsZZ/Hj6o8TMP4Evmfm5rf/Iav/wDr&#10;4k/9CNUqu63/AMhq/wD+viT/ANCNUq/oLCfwon8+4n+NP1CmhRFwpz35p1IVw2etdDTbdjn6CKzK&#10;3TrUn7zqFBpFXdjtins2OAc0+VdRc8uhEoB601ovSns3ouKN1LkS2LvJjRleKXbRt3EHdS04pkOX&#10;Ri7qVW2sGHWmHpTSTWnMHKSszdccHk1a03Qb/XJiNOg+0S7dxUuq/KCBnkjviq8O3z7cuwCBhuVu&#10;hGR1r6j/AGffEfgfTrGBNWtPD6Ti2lDS3jwKxJmBAO4en6CvFzLE1KNNuCuerl2HhWqWmzf+BP7N&#10;lxZ6xba1rEN7aSW08qAR3MDJtMOASACc5Y19asoZt54UcE1naLq2l31uzaXLZ3EW8grZyIy7sDP3&#10;e+MVovCHQ4m2/wCzX4hmmNrYir+8R+45ZgqNCleDDHRj90cg+1L5nmMcfdpCrSKi4IVOC3Y+5p3y&#10;r8qgED+Id6+eUrOx9C48yugooorT4dSPiCiiikhsKKKKYgooooATjPvVDXrpbPS5p2OFTbkkE9WA&#10;q8w+YVxHxt1j/hH/AIZ6vehtpj8nnzNnWaMdfxrtwcXUxNOPmjkxkvZ4apLyPzx+M2qf2p8RfEWN&#10;pWPVbzG0EdZj6/SuIYd61vFF5/aPiXWbktkz3c0md277zsevfrWTj5QK/oXAU/Z0IwP53x9T2ldz&#10;Gt8tSIvm7VHJpjDMgHtWl4bs/tmtQQ4znd/DnopPT8K6KzShJ+RzUYuVSK8z75/ZR0U6X4PaYhh9&#10;psLF/mYEf6tzxj617nGuOa4H4LaSNL8BaJhceZplnn5NvSIf4137HEY+tfz7mtT2mIn6n9BZXT9n&#10;horyBuZBimtleP71PYbRmmKdzcjoa8pPlcWetJc0LH57ftXaE+heMGndWVdQvr91LMDn94p4x0+9&#10;3rwwrtiGPWvsP9ujwyJ4/DN3CmDGL+VzHDnP+pPJH0PNfHak7cEH8a/fMhrKrhYr+tz8Fz6i6eLk&#10;/wCtkP3bVpPf8aTG44oJ/h9OK+j3Z8ytT1X9nXWjpXxA0iP5Ntzqlip3Ak/63tj61+kiyCa1SRTk&#10;Mf8AGvyv+Geof2f450CQNjbqNq33tvSVa/TXwLqX9seE7G4JyX8w/f3dJGHX8K/IOKKLp1Uz9h4Y&#10;r81Fo6GRtvFI38NIfmkFOHcV+evVn6FHVCUUUUhhRRRQAUUUUnqNeYUjUtI1W7KJFuaVgVip+Xlj&#10;wB70hhWdysxKS9WVegozt5xkjkfWlDBf3rH943BQ9R/nFTCTcroucEo8p5l8aPhOnxQ0e5fFybny&#10;o4FS3ljQELLv/jB55PevhD4kfCLXPA+p3CXli8Nt504gd54nLojdTtPXBHYda/TiSRYYzJJKIIl6&#10;hjhfrXjnxg8WeBY9Nuob5fD2o3ZiuUX7RLA0kb7cHAIJyTj3yK++yXMMRRkoRV0fn+eZdh6kHNs/&#10;OofLI0R4cDpRtaNjkYrqPiNcadda9dSaZFa28ReMqLTbtx5Yzjbjv+tcsue7bz71+uYetKrG8j8j&#10;xFJUZWiKV/u8037p54p4yzZxt9qGGa6JOS2OeNuoxkV+5pF/d/KOgpypjvS8Htmhq61Fez0BlVu9&#10;N2ovc07r2owPSs/Yrc09rJaCCJHOSTStmTgc96XZ/tYpA3lnpmrUeUhy5hc+WuDQz+YBjtSKpJy3&#10;T3oX5WbI4PSnqIFRX4YkUwQx5wWIFOaMhiQ/FOVgvOzdStGW47uOw1VHfikaNT0Jp7Nu/hxSBR/e&#10;xScYR2HzSluNVSvQcUUrZ7N+VAX8aOS6uh301ANTgQKQrto3becZx2q6baepCjzbDj5cgw7ED2pt&#10;vZyajILdVzI/RQQOnPf6UyRi3zhcA9hXt3wG1jwrpmowPrdjo90FuJSW1AxD5TDgDLg8Z/WvPzDE&#10;zowbgtTuwdKM6ijJnb/An9mG+utUt7/WLa8tFinlQmG6gI2+VwccnOWr7K0LSYvDml21hbs7pFCk&#10;B80gthV2joBzVHwvrmh6pat/Y9xp7DzCv+gyo3zAAn7vfGPwreTo2fmb1PWvxPNswr15++tD9tyn&#10;AUKULxeoxwSMDk0+Risyr2IpucHPenR/MpZ+Hzxu6181o02fU9kLRRRWdNtaMc4rdBRRRVWsO90F&#10;FFFDJiB+4KT+KlP3BSfxVUNyJnwj+2t/yUaL/sHR/wDpRNXzgv3Wr6P/AG1v+SjRf9g6P/0omr5w&#10;X7rV++ZD/uUD8Bz3/fpgfuClpD9wUtfS9D51nWfCv/kfdL/7a/8Aop6/TjwP/wAiboX/AF4W/wD6&#10;LWvzH+Ff/I+6X/21/wDRT1+nHgf/AJE3Qv8Arwt//Ra1+U8VfxPkj9T4S/h/NmzSyfMeOTSqwXk9&#10;PeolJVgzfdHr0r8zWrsfpstNTy79pLxENB+EusyyFFk/c+WrKxDf6REDnHsa/ODVro32rXtycfvp&#10;3k+UYHLE19eftx+Nt2k6PpFtJhZnuUmWK44JSSAjco68g9elfGxY+5r9l4awroYeNV9bn4zxJilW&#10;xDpdrD6PuU1VPU5pzfNX3e+rPhfI3fA+mtqnjLw/bxgt51/bxtggH5pFHGa/UfwnYnTfDei2oBzD&#10;aQxNuIJG1FHavg39lLwBJ4n8WNfvGzx6bfWM/wA1sZAAZHbrn5R8nX/Cv0JjjEKooAxgBcDH5V+Q&#10;8S4tVKnKuh+vcL4Pkp87FdcyGvmT9tD/AJFm/wD+vO2/9Kq+m9xWQ5B/GvmT9tD/AJFm/wD+vO2/&#10;9Kq+cyb/AHqHqvzPfzr/AHaafZnw8f4aG70H+Ghu9f0BT92CPwSp8TsIfuCrmk/8hCL8f5GqZ+4K&#10;uaT/AMhCL8f5GsMT/Cl6M2w38WPqj9Ovgx/yTbwz/wBgmz/9ErXcVw/wY/5Jt4Z/7BNn/wCiVruK&#10;/njMP48/U/onLv4EPQKKKK8w9PuFFFFMQUUUUAFFFFABRRRQAUUUUAFFFFAMKKKKXUZleIf+PNP+&#10;ug/ka/Hv+Gv2E8Q/8eaf9dB/I1+Pf8NfGZ5vE/qvwd3r/wDbv/twf3aWX7uB1zSf3aU8MT19q+Mk&#10;0tz+pRsyrJzn5qWZt3B4pUjDfMzeXnsaQMQwOzzB61V0ZvlejEG4AADijLelO689PailzN6XJ9hS&#10;/lG5b0pefSjn1pa0tKPUPYUv5ROaOaWilzS7j9hT/lE5o5paKOaXcPYU/wCUa3KkHpikjxGMKcj3&#10;p9DEY4UfhUyqNaC9nTg9iLy8c1IpzSRo3Vsge9Lu+bAHFP4Vcu3VCt/DTU/1zfSnN/DTU/1zfSro&#10;+9NHFj/92kfqR+z/AP8AIo3f/X+//ouOvUVry39n/wD5FK7/AOv9/wD0XHXqS1+q4X+Gj/ObiL/f&#10;pC0UUV2Hy4UN0oobpTQGdr3/ACA9R/69pP8A0E1+ZX7SX/JVNc/3rf8A9J46/TXXv+QHqP8A17Sf&#10;+gmvzK/aS/5Kprn+9b/+k8dfLZ0/3Z/RnhP/AL615fqjyz+KkYkA0v8AFS98EcetfAJH9hxtHQTY&#10;rpnJ3AURTeX8jYAFBj2sCH4znFKwDchd30qnLUxWt1IYsfkjavI680uW9Kdv387dtGavm8x+wp9h&#10;uW9KMt6U7NGaObzD6vT/AJRuW9KMt6U7NFHN5h9Xp/yjct6UZb0p1Gahyae5P1enLeI3LelNZUUg&#10;AnLfe9qkFKqqquSQWI4B6/hVSk9xToQ0tEW3KNcQoD/EB+tfpf8Ask71+A/hiONQ20XR5/6+5a/N&#10;Oz2/aIMqAdy9frX6W/slkj4HeGiP7t10/wCvqWvqMhTq1H6f5H8++LcIwy6m4r7S/KR7IvWnU1et&#10;Or7vY/jt7hRRRQIKKKKBhRRRTewmFeW/tEf8k513/sFX3/ok16lXlv7RH/JOdd/7BV9/6JNefi/4&#10;bPq+G/8AkZU/U/L6/wD+PyT8P5CoKnv/APj8k/D+QqCvzCv/ABGf6J5X/uNH0Qv8NNftTv4aa/au&#10;V9D0JdT6w/YX/wCPzWP+vix/9Dmr7sbrXwn+wv8A8fmsf9fFj/6HNX3Y3Wv0vJ/91ifwr4n/API5&#10;rev6IF60nc0q9aK9tH42thKKKKoAooooAKKKKACiiigAooooAKKKKACiiigAooooAKKKKACiiigA&#10;ooooAKKKKAClFJRQA+ikWloAcDTxUa04UASg09WqLNODUATK1TK1VlapVNAFhTmpVqBGqVGoAsJU&#10;qdKgVqkDVLKRYVqepqGPtUq0hkmeKXdUeafTJ6lPWP8Aj1P+e4rjLtf3jfU12uqLm1P+e4rkryP5&#10;2+p7Vw1kejQZnqtJipttMIrh6noDccU009ulRtQNIbihqWkbpQaWEC01lqQdqCueKViWQpGS1aH8&#10;BqGOPH/6qlZuKqxmQu3WqkzcH8asSN1qlO3P51LNIlSZqoytVu4b+dUHbisWzoRG7VFu5pZGqDdz&#10;WTkaJE+7ipY+arBs1NGcGkiiztpQtInNTxL1zWljO4xVNTKppyqKmRBRYLkIjJqRIyvapCvTAp6/&#10;SqSFcRc96GUN161Kqj0pyx888/hV2JZAsfpS/Z0P3iRU5Ur0X9Kdt3LyMUWMyOONVUBSSKULTgvY&#10;HipFXmmA1YzTvLwalXC0N1zimMYFpdtO20o4osK4zy6NtS7aaw9qAuM21GVqWo2akyyJ6iapGNMr&#10;CRSIWqKTpT2eoXbisLmqK8jdarSNU8jc1WlakzSKK8r1m3DAqQavStWZcklTjg1yVGdcUZt9Jtzj&#10;3rm9UIbk/wB4fyrobpl8t8kZAPWuU1SXdMyqehHQ+1cEpHdSRjX0w+xyfh/MVx2oSBoG/D+ddNqk&#10;m2Fo88kA9feuJvrg7COeg7+9c7PWjsS2vX8q7HSXJ0yEH3/ma4/Toyy7j6A9K6yxkVNNhAIzk9/c&#10;1Ejnqmt4fjxbsp7uf5CuG1+Tz/Elq56CHHH/AAKvR9NgEJA46k9Mdq821LDajFJkcJj+dYSMIbjV&#10;iDTblycNk/nUkyOWJUZFSadCZ47thk7BngZ9atWajyl8xeefvD3oWwS3M/xov2u4VxziJRxx/Ea5&#10;/RY/tHiSzB6IrIceytWnrV00lwq4JBQd/c0ug2q20n2l8Bt7Ebhg4I9fxq0Mu/aXkvmgiCsVk2fr&#10;irmoxPZ2aSFcTF9rKTkAc/4CoPANv9s1DxLPOMiGUPF5gznmQ/KT06Dp7Vv3Vn9siEjLhGPClcj0&#10;pmUmeSfFaY6bod1DbgOGjjb5+ufMH09K8x0u0ZvDN7dMCE8/LnIwCdn+Ndj8SNYF1pNwD87bEA+f&#10;J/1grj9Qlk0nwDcoysvn+XOGOVwGZPz6da9Kj0OaT0PK9ckP2y9DDCmSTb78mreh2/2jSYE5yNx4&#10;P+0axNVvhPOw6Hc38Wc81uaBceTp8RPow64/iNejU+A5ab94978USLqPgfUY88M6D5eOjoe9eGfD&#10;mFm8ReJIQPlW5C9eeGkr2TxE7WvgPUnBJIkTvj+NK8o+GJUap4mkOPMknRh6/ekzWSWhcviPc74i&#10;00XRmc4C24Pr0Va3/Cqx3NjFdoxbzFYeg4bH9K5jVpludD02PcARbbeuf4VroPC3+g+GbP5t3Lj0&#10;/jY1yyN47HnnhGz26zbtztBbJyP7hriPHZC2vigpyRdc5/67V6N4Zt3hZXdWVg7csMH7teb+Ol22&#10;Hidgd265BP8A3+q6YSMT4cylvEmkNxlLu3P/AI+K998T2f2qRrh8je6j5SMcLj+leE/DmAf2laSD&#10;BZZYG6c53V7fqE81xCqEOMNnOSexrZsiJ5F4dxeeMtPGeNjjj/cevWyEj0e+wTmOBv0U15l4PhiX&#10;xFaT7k+XeOg/uN3/ABr0S4mH2O7QMP30bAc+oP59aykakPgyMtHeuf4gh/8AQqoTZbxZeqOojU/o&#10;la3hZfJSSP1CKe3rWTcTJb+OdRDbceSvU4/hSsmUj0nw7eG28XWKHAyrnkf7DV33j5S2i2c3YW8j&#10;/wDjqmvNluEh8faZENoLQseDj+GTt+Fer+Mrb7R4PgI+99gfoMn/AFYrhqLU0RwPhB/M89u3yH+d&#10;dHrlwIdIhYdTLjn6NXJeFnNr+6P3n2L6HuP610+oRmWzSJ+ivn5h9f8AGiO4VD5/+Ium+Xp8zLuM&#10;gjTAJGPv1f0u4+3aLpMBxmO3jQ7RyPlUf0rS+Imnlb9FYfuDApbK/L99uv6VT8NwRtb3BVl/dKu3&#10;AHoenp0r1KbOCW5j6rpq/wBoTnLZtdrpyOTtB5/Kug8PtJqemwxhQZAGYqvH8RHf61ga40n9rW+3&#10;dtkcCXGcY+UfN7Yz1rovDl0ml3zttVovLKhc7R1BpzNInofg26XWFEWeGkYfKCDwoPeu70mMQ3K+&#10;kDrj8D3/ACrynwHO2m6hDFIxRmd2+Y7T9z0/CvX7CNDCZRIrblDH8s1xMcjs9B1JDNICwzMVUcHn&#10;qK3JroxnyxjK+orhLWdo7rRymQrTjdtPBG8da7KSZPtkkjFdhGBk8dBXbQdmedWR3fwxvFZRbEj5&#10;5nPQ5+4P8K9DhYpMV7bsD868c+H909pqEJJbh3P3sfwV7LFiSK2kHVlDH9K+kw8rs+frxLsvEOar&#10;feWp5GzCBUI4r10zzGVGzUL1YdaryCtSCFqjapG61G9SMhbpUZqRulMagQlNbrTqa3WgBKKKKACi&#10;iigAooooAKKKKACiiigAooooAKKKKACiiigAooooAKKKKACmSdqfTJO1SwOgoooqgCiiigAooooA&#10;KKKKACiiigAooooAKKKKACiiigBVrJ8Tf8gG5/4D/wChCtZayfE3/IBuf+A/+hCurDfHH1OPFfwp&#10;ejPzB+Kn/JRfFH/YVu//AEc1covSur+Kn/JRfFH/AGFbv/0c1covSv6JwH+7Q9D+eMw/3ifqLRRR&#10;Xe9jzj0n9n7/AJKX4f8A+wvY/wDo4V+ma/dFfmZ+z9/yUvw//wBhex/9HCv0zX7or8Y4o/jH7Jwv&#10;/DQtFFFfBI/QAooopsFsFFFFMAooooAKKKKACiiigAooooAKF+8aKF+8aTKQjV5n+0R/ySvXP923&#10;/wDSiOvTGrzP9oj/AJJXrn+7b/8ApRHXsZZ/Hj6o8TMP4Evmfm5rf/Iav/8Ar4k/9CNUqu63/wAh&#10;q/8A+viT/wBCNUq/oLCfwon8+4n+NP1Cl5RTu5pKdHCzqeR1rrva5z76DWPC44zS7dvPepbe1e5k&#10;2qVG0gc1Z/sO6aZgJIwMep/wrzKmKhB2cjtp4OpNXRRaJ16kUzcM1fbRWi+6UH4mnf2PcMv348fU&#10;/wCFXHG0LayNJYOttYpKvy5FGwlfeppNPkh5cqQOTgntVaRU6oMGnHF05O0WYywdWCvJCCRfukHN&#10;G0r15NLubrn5qVSJF3Py44Brtequjm20Y0AsRmn/AGia1/1b7e3QGl245FJ97rUToxrK0kEKsqcr&#10;xZ7J8Nf2k/EXge6ia41Kd9LWV5JoILSBmYlNoILAd9vftX314T8UWniy1a7tY5kiSQxFZlAOQoPY&#10;nj5hX5PNGsfzMMqOoFej/CH4saj8M9ftNtzKunCSSaSGCGN2ZmiKZBcey9+1fCZxkUKi56dj7zKc&#10;9nTahUbP07XftkIP7sD5h3IqNdpXKDCdga53wH4qt/F3hfR9Q2TF57O3n3SKFOXQNyAcV0TMTMw9&#10;q/I8VhnRm0z9bwuKVampIWiiisd1qdPwsKKKKgthRRRTJCiiigBG9vvV4V+2HrUum/CO+to3ZXuv&#10;L5Cgj5biA85+te7YwwbsK+Qv25daaWz0G2UsE33asCo5w8GP5V9JkeH9pi4Psz5zPa/s8JNd0fIG&#10;4ySSO/zOxzn3o4I96aT8w+tPb1r99hHlSsfgFSXMxBhfmYZIrsfg3pq658RtMsiAfOMuNxIHELt1&#10;H0rjV+6c17b+x/o41H40aTdEKUtfOyGJB+a2mHGPpXj5nW9jhJz8j18so+2xcIH3z4Psl0/wno1s&#10;AB5VlBHwSRxGB3rXxxjtSRqEjVRwAMClr+fcRNzqyfc/oPDw5KMY9hW+YYPNN4QEHq33falpPL35&#10;J/h5Fc77HQtrnj37THhWHXPAl7dTIjyWWm30kbM7DafKBzgdfujrX5ysrJMyMc4Hav1X+JFr/aHg&#10;fW4Dgh9OuUOTjrER2r8yfiNpI0rxhqFuoUBPL4UkjmNT3+tfrnC+I91U3/Wp+R8UYf3nUX9aHPfd&#10;PHFNwMk9+tLRX6Psz85WiLehXJstc0+4GQYrmOTgZPDA1+k/7POqNrHwt0S6YsfME/3gAeLiQdvp&#10;X5mbfSvtz9jHxU15oNl4e3Sf6JZXE2Ci7ObnPB6/x96+G4nw/taftF0Pt+G8TyVPZ9z6hjYqcNy/&#10;Y0o4JzznpSD942/04pV/ebs/w1+MdT9qjogoooqRhRRRQAUUUUA9RaZTj6Um2q9dheSE27mTHXcM&#10;U24AWQr/AMtR1bt0pl9eJp9nPcSBikSM7BeuACTj8q+J/wBpn44XeqeI73w/p09zBFa3EE6rNBFt&#10;AMAzg8knL9693LMsnjqnJDY8LM80hgafNLc3vjZ+1lLhrDw9NqFg8tvGwM9pbsu4SkknJY/dGK+X&#10;tf8AGGq+I7ua41C6+0SSu8mfLReWOT90CsONlRguPm6g0Nhm461+zYHKKODSbSb9D8Yx2b1sY2k2&#10;l6iMp3Fj1pA21qUk0qgd69vlX2UeC238RIDuOf4aacs2F45qOT5lJHSnqyrGcjtUufJ8RUafM9BX&#10;wnB600Yxx0p9vGLhsLwcZ5q4uk3G0bnjJ+p/wrneOorRs6lgqrWiKW7ApCy+laP9hz/34/zP+FNb&#10;RZx/HH+Z/wAKz/tKjext/Zta1yh5ijqDmlPzjIqW+tZdPhWSRlZC20Beuefb2qJSsgygwPeu2FWN&#10;RXicFSm6bswZ+MUn+sGBxt9aeqy+Q2xgDnvTcnaRn5scn3q762It1BQMYbmkjjbuQRSqpVAz8544&#10;qeOxM1vv+X7+OSfSsa1SFFXkbUqcqztEgII6mk49K0X0G4j6PGPxP+FM/sm5PV4yPqf8K54YyhLW&#10;50ywVaLtYprCW6YFCrs4bk+1WJtNMf3tpPsTVcqEGD930q44unN8sWZywdWEbyQr4/GoyCucnr0p&#10;yn+7wtNZiGGDjnmuqK6o5Ie67MFyVA7U6NzCcIcd6CaSpnGNTSSK5nCXNFnp3w9+PPinwNfReRqs&#10;kdgJHkkijtYHYsU25G5fZe/avuH4KfGC1+JmkZCXZvIYLbzpLiKNA0kitkjax4yp7CvzQZhGMtyP&#10;at3wp4qu/BusWF/azNCRPFPlEVz8jBhw3Hevkc0yOlXg5U0k/Q+zyzPKlGSU27ep+r7IS23+Puac&#10;VLfP2HFeR/AP4qN4+8Jae909xNdNFNI8kkUaA7ZmUfdPpjtXrLKFkHHOK/GsVhZ4aq4SP2DCYyGJ&#10;pKUR1FFFcs49jsjK24UUUVCdy7WQUdjRRTYogfuCk/ipT9wUn8VVDciZ8I/trf8AJRov+wdH/wCl&#10;E1fOC/davo/9tb/ko0X/AGDo/wD0omr5wX7rV++ZD/uUD8Bz3/fpgfuClpD9wUtfS9D5yR1nwr/5&#10;H3S/+2v/AKKev048D/8AIm6F/wBeFv8A+i1r8x/hX/yPul/9tf8A0U9fpx4H/wCRN0L/AK8Lf/0W&#10;tflPFX8T5I/VOEv4fzZs7e7cr2FVdSufstjJMc+WuMgDnqB/WrT5mUR+hzXmX7Rni3/hFfhTrlwh&#10;kWZFt2Vo0VsZuI16H8a/PsDh3XxEYruj9Cx2IWHw85PsfEn7RHiifxB441CCaRpIbTUb1IlZFXap&#10;lAxx1+6OteTs2GA7ZrQ1q7fUtYvb123NdzyTZIAPzMW5A4HXtVDblgf7pr+hcFRVHDxpn8842s62&#10;IlUHHiljhMkgxjFL99jXYfB3RR4q+I+kaWQpSfzsrIxUfLC7dRz2rXGVlh6Lk+xng6LxFZRR9p/s&#10;n+Brfw/4Ue/iijR9QsrGeQrI7Fj5btyDwPvHpXvON+Mfw9KxPBulDRfC2j2KBVEVlBCQpJHyoB1P&#10;NbSr5JxX8/5jiHXryZ/QWW0Fh6EUgk/2+TXzH+2h/wAizf8A/Xnbf+lVfTZbMhzzXzJ+2h/yLN//&#10;ANedt/6VV2ZF/vUb91+ZyZ+l9Uk12f5Hw9/dobvSnnZSN3r9+jsj+f8AqxD9wVc0n/kIRfj/ACNU&#10;z9wVc0n/AJCEX4/yNYYn+FL0Zthv4q9Ufp18GP8Akm3hn/sE2f8A6JWu4rh/gx/yTbwz/wBgmz/9&#10;ErXcV/PGYfx5+p/ROXfwIegUUUV5h6fcKKKKYgooooAKKKKACiiigAooooAKKKKAYUUUUuozK8Q/&#10;8eaf9dB/I1+Pf8NfsJ4h/wCPNP8AroP5Gvx7/hr4zPN4n9V+Du9f/t3/ANuD+7T1X5yTyKZ/dpzR&#10;iQ479a+Ne5/Uom3H+t+ZfQetOiDPGdh2jPeo5MhQB0zW/wCEvBt3401SCxtpIEaYso89mUfKpbqA&#10;fStIRc9EjgxeJp4ODq1XoYPKkg8mjdXsS/st+KnUMmoaOEIyoM0vT/v1S/8ADLPiz/oI6N/3+l/+&#10;NV2LL6z1SPl/9cMqV1KpY8c3Utexf8Ms+LP+gjo3/f6X/wCNUf8ADLPiz/oI6N/3+l/+NU/qWIlp&#10;Ya4uymOrq/19547RXsX/AAyz4s/6COjf9/pf/jVH/DLPiz/oI6N/3+l/+NUf2fiOw/8AXHKP+fn9&#10;feeO0V7F/wAMs+LP+gjo3/f6X/41R/wyz4s/6COjf9/pf/jVP+z8R2D/AFxyj/n5/X3njtJuEbci&#10;vY/+GWvFi8nUNGx/12l/+NVw3jP4c6x4IupIrq5s5Nrqn+jszcsu7uo7VjUwVSCvM6sNxJl+NqKn&#10;RldnLtIJOBnNN27eKbIJG53CnK6HjB3djXJPWyPqE9bAe1In+ub6U5u1NT/XN9K1orlkjgx+uHkf&#10;qP8As/8A/Ip3f/X+/wD6Ljr1Ja8u/Z/H/FIXZ/6f3/8ARcdeorX6nhf4aP8AOjiJ82OkLRRRXafL&#10;hQ3SihulNAZ2vf8AID1H/r2k/wDQTX5lftJf8lU1z/et/wD0njr9Nde/5Aeo/wDXtJ/6Ca/Mr9pL&#10;/kqmuf71v/6Tx18pnXwH9E+E+mOb8v1R5Z/FQzAKR3oPWkLevSvhGf2Ra+pIYztQ8YPWkV1WQqAR&#10;gUyRQ2zbwfeiVvKjG7nntTjDmZjNqK5pD2Qrwxz9KTaKuNo8inCsgH1P+FJ/ZM395PzP+FdDw1Xo&#10;jyJZ3gqb5ZT1Km0UbRVv+yZv7yfmf8KP7Jm/vJ+Z/wAKX1Wt2J/t7A/zlTaKMVb/ALJm/vJ+Z/wo&#10;/smb+8n5n/Cj6rW7B/b2B/nKlIBVz+yZv7yfmf8ACj+yZv7yfmf8KJ4WrdaEPP8AAxducqUjYyuR&#10;z2q5/ZM395PzP+FA0m4+8zxkLyOT/hV/VaslsV/b2B25yC3Ikuoh/EHAz75r9L/2S1K/AjwwP48X&#10;WT/29y1+b1hpLzXUfKbt69SfWv0m/ZRtxa/BPw5FIMuq3WSp4/4+pTX0eSRqUKjuun+R+A+KmZYf&#10;FYKEaUr2kvyZ7Biiiivtz+TWFFFFAgooooGFFFFN7CYV5b+0R/yTnXf+wVff+iTXqVeW/tEf8k51&#10;3/sFX3/ok15+L/hs+r4b/wCRlT9T8vr/AP4/JPw/kKgqe/8A+PyT8P5CoK/MK/8AEZ/onlf+40fR&#10;C/w01+1O/hpr9q5X0PQl1PrD9hf/AI/NY/6+LH/0OavuxutfCf7C/wDx+ax/18WP/oc1fdjda/S8&#10;n/3WJ/Cvif8A8jmt6/ogXrRQvWk7mvbR+NrYKKKKoAooooAKKKKACiiigAooooAKKKKACiiigAoo&#10;ooAKKKKACiiigAooooAKKKKACiiigBadTKUNQA6nUzNOWgB4NPWo6VaAJVqVWqEVIpoAsL92pVNV&#10;1NSK1AFlalX9arq1SK1SykWkPSpVNVkapFakMmXlj6U+mRt3pd3NNCGXq74cH/PSuUv12yOPdq66&#10;T5lwa5nVI8SSfVq5KqO2izIqJqmxzTGrz2emtiOkZaOc0tIoZtFGznFPpWoKuM2jtTo4weTTtpIp&#10;68KfpVWIbE+70qNicU5qa3Si5MSvITzVKX7xq7IKpSD5jUM3iUpuWINULj5VOK0Zl+Y1n3Q7e1YS&#10;NY7lGSQ1C0nPFOuBjP41RdyGrnOgvRyHdirKNWXC/wA34VdhNNEs0Ym6VbXtis6NquW8nWtomLLs&#10;SbutWBHUMDbqvxLurSxFyBUNPWMd6siOl8ursTcgCgU9R371Jsop2FcbtpSoPalp2KLCI/LAHApQ&#10;Kk7UmKLAKoHcUvA7UgWihAFHFJilpiFY8cUzcaa5NRFj61NykStUJNIzGk3VDZokNbFRMxFPdqhZ&#10;qwkaxiRSVWdj61NKaqyVg2bKJFIxzVWZ6mk71Umx+tZuVjaMSvNL0rMuJj1B7VcuDwKyp2/lXFUk&#10;dcUZ99J8r/8AAq5XUZCszEcHI/lXQ3zfe/4FXK6o22Q/UfyriZ3UonP6lOWlDMc/L6e5rk7pfMuF&#10;A+5t5H510Oot8pPsP51z8lyFuFTnkZ/nUdD07aGjaYSW1jHCuyqw9RxW9Ivk/u0+VV6CuV0W4Nzq&#10;Hf8AdSrjI9//AK1dPK7TXTgHBxnn6CokcdU6iO8C3SINwBGeg9685vWUXSBhn5f8a7q0jZr6Mkjo&#10;f5GuMvmzrdup+6Y//iqzsc0dxnh2+LR6uqEjYMcgf7Va+nw/bLGJv+WhySx+pFUvC8aNdarEB/rX&#10;C/mWH9a2bqM6VAqp8pDY+Xnrk96kb3OI1CaNrGSdVYSrgBj25H+NW9Wb7D4Zju14fyYmJHJySB0/&#10;GoJFRdVhsivyyJuI7d+/XtV3Wsx2Itz/AKry1+X6Hj+VWkB0PgWGBtJnmRCHngjeQkn5iVJ9eOpr&#10;VuVb7GixnaobgH8az/CsJt9LduNphQjH+6atasv2zSYQnDeZklv+BVoomMmfLnii6SSYQSBmDRg/&#10;+PH/AArH+JuprD4ICx7l2Wluo4HZ1q74geNvH2mhVIi+zHK98/vP/rVyHxiX7UyWkfyrJaxnDdOJ&#10;Cf6V6VKOxhLZnm0yF2tXY5Mpz+eP8a6zTVRdNhj2/OCST26mudv518jS7cAh4lEZPbICj+ldX4ZO&#10;2Jd3Pyt0/wB6u+orROSm/ePW/HF9HF8P9UChgd8Z6f8ATRK81+FMKXF5rrkZcvGVOemTJmvSfGlp&#10;9o+Hmqtx9+Mck/8APSOuO+EdkwvNSOVwpj7n0esE9DeXxHoN9ldFZv44bclD6EL/APWrd8Mah5ng&#10;fTZJdzSl3ywA/vvXOXrmXS9YH/PGGT/0Fv8ACtXweFPw+0uRxnc8g/8AIj1yyOiK0K3h27S7tWZg&#10;xYSEAnjsK8w8bRFtP8TKMAtcLj/v9XsWn6dHp5ESqBkluCT29/pXl/xESNrDWAi4bzuSf+uoqoCk&#10;jA+HkAjYy/xxeU2fcZP9K9ghvBPpcMjZMjMctgepryn4czCEXIOf+WQOP+BV3F9dSLbKY22pu4GB&#10;71qyEZVlokWh6xBHIinKl/3bE9QR3+lalxfCW4iii3KA235gPUCrVvMNZ/4mD5byj5XzcH8hx/FV&#10;WRoxqVuFUgtMP/QhUyGaegyst1MGOSHUfqawPE0iW/ia8nIO5gqkj/cX/Cul8NqGv9TLc7JRj82r&#10;F8fxpKzOq4Yyrkk/7BrJmiO41hI7L4iaXJt+ZbY8jntIK9ZkvJNQ8MlS2VSzwNwA6p7fSvO/E1qt&#10;x4ltbrH3INvJOer/AONeiQxiPwzEE48yzGf++P8A69cNTc1R55p/7rUF9VlX+dd1pNkdauGiO07U&#10;3/MSOhA7fWvNrC5aPW7iNjnFxtGAP7xr0PQpJLOY3Mbbd6FemT1Hr9KhPUJnlnjBDqGlz3Mvz7FV&#10;PQ/fHp9a4zwveEXd3CCQhdUxgdMsK9g8YaelvqUenxgKksIcrkkZ3N36/wANeJiPy/FlyG5S3vTk&#10;D0Eh6flXpU2ccjfvNNEl1eyELiNQycnj5f8A61Jotq11MUchgEJ9O4pdSiW41CC7jG2EOGZW+8QM&#10;Z/kaj8STC102K/gBRZZQg7noex4/hraQROlmuf7N1aCV8llTOVGeuRXsPhe4XUdNtjGCN0Ue/d3y&#10;K8h1q8Q3C8N9wdvc13fw/wBYaQRwqWA/cpyo9xXJIqR6Xb2TIFb5dtud6jJ47/0rrobFdQ8P2two&#10;Hmu5yzEjgFh0/AVx0jmON1z94YNdJ4M1AIq23zYSNj0GPvf/AF60pS1OWpHQ3tB/0S9jhP8Ar2LM&#10;rDoBtP8Aga9k0SUz6bGDy0cSc++P/rV4RqEn2W7QjiXbkMOnf/69ev8Aw/uhPpYByW8mLJx/smvo&#10;MLL3keDiY6HUqd1uM/e5pn/LMHvTl/iXsBTJP9WPrXvxZ4kiCQVDItWJOuKgetTMquuKjYVNJ3qF&#10;utAELUypGplADDTWpzdaa1ACUUUUAFFFFABRRRQAUUUUAFFFFABRRRQAUUUUAFFFFABRRRQAUUUU&#10;AFMk7U+mSdqlgdBRRRVAFFFFABRRRQAUUUUAFFFFABRRRQAUUUUAFFFFACrWT4m/5ANz/wAB/wDQ&#10;hWstZPib/kA3P/Af/QhXVhvjj6nHiv4UvRn5g/FT/kovij/sK3f/AKOauUXpXV/FT/kovij/ALCt&#10;3/6OauUXpX9E4D/doeh/PGYf7xP1FooorvZ5x6T+z9/yUvw//wBhex/9HCv0zX7or8zP2fv+Sl+H&#10;/wDsL2P/AKOFfpmv3RX4zxR/GZ+ycL/w0LRRRXwKP0AKKKKbBbBRRRTAKKKKACiiigAooooAKKKK&#10;AChfvGihfvGi1ykI1eZ/tEf8kr1z/dt//SiOvTGrzP8AaI/5JXrn+7b/APpRHXrZW714+qPEzD+B&#10;L5n5ua3/AMhq/wD+viT/ANCNUqu63/yGr/8A6+JP/QjVKv6Cw2lKJ/PuJ/jT9QpJoY7k/OzDjHy0&#10;tJ/FXVLVM51pJM+k/wBjqETatqaJk+XPYj/x6T/Cvt8aWkqjzCy/7pFfEv7Gny63qeOM3Fhn3+aS&#10;vuY/ePpX4xn9eVPENLofs/D+HpVqClJFX+zx/tfmKjl0uKZSrs4B9CP8Kv5pK+O+t1ovc+ueBw/Y&#10;5m+8AafqAcSzXKo+4MVZeAev8NcR4l/Zu0DxHlJbvVFt94dWjmiBJC47x+5r1727UgQ7iA/y+nau&#10;2nmVen73Mc9bK8PWXLynwF8VP2UdX8GRvc6DZXl5ZRwo7yXd5bkiRpCpGBtOMbe3evAZrVreZUUZ&#10;QjJJIzX653mn2uqRm3u7WGeJwNyzRh1ODkZBHqK+RP2hf2bhp+jXWr6HAGkt7eFVs9P0vBkYzYJB&#10;Q9cN6dFr77KOIHWfJUPgc34fVFOcD5FDFcg0M2elS6hb3Gm3Rtri1kinR2jdJEKsrA4III4Oe1Rf&#10;cYl/l9m4r9KpVVVjzRPzSrSdKVpCZZfmUZIpzDZ/v9hSeWVUoWO485pZmGc9Tijl5rxkDdmmj6d/&#10;ZH+J1vpGo3Gk3csMT3ktjaxL5UjFjl1xkcA/MOvHNfb0XMSkcrX5NeEdcm8O+JtIvoppIhDeQzts&#10;lMedrhuT2+vav0n+CnjuPxp4C0u6aRZJ5FmZibkSthZnXk9fSvyPibLnSn7SOx+s8M5kqsfZS3O/&#10;opkilmyrED2p0n3BjqABxX57P3UrH6LDdpi0UucqvHOOaShjCiiipHYKKKRqYhJmxCwr8/f2r9c/&#10;tDxL9lyn7m9vU+VSDxIn+FffGqXS2enyzOwULjljjuB1r8y/jhrR1T4ieIVLGRYtVvAp8zcADMen&#10;p0r9B4Xo89a5+e8UV+Sly9zgl7+1KPmNCfKpPqKMeYuAdhr9i2Vj8d+J6Dfvwtj1r60/YR0UDVPE&#10;N6+8GNbUj5hj5kuBXyXgxrgc+1feP7HWhjTvD97deXs+0WljIT5e3PySHr3618jxFVUcBNf10Pru&#10;HKUp46ErH0dSU3vTq/C5NOdz90jpCwUbS/IGQvWilfI2YOM9cVK+Mpu0ClrUYm0XUID1mt5EGO+V&#10;I/rX5wftGaS2k/EzWYyGG17cfMQetuh7V+lMkQkyDyOnTNfCH7ZHh1rLxnqep+WVimuraMN5W1f+&#10;PUfxd/u195w3iFHEcv8AXQ+D4kouWGT8/wDM+cKfRRX7LLofjT1dgr3r9jrxENA+IuovIUVTpEqZ&#10;ZWPWeE9vpXgtdt8KNYOja5PKsnlO1qyFxJsJ+dDjP4V4ua0vaYSSPZyep7PFxZ+oiZCn0p0f8VQW&#10;d4t1CxXBG7HBz6VOp68V/P8AWi6c+U/oKlNVY3QtFFFYmwUUUUAFFFBz2GaAFFJI21aTbtlUht4x&#10;0qC8vUsbW4nlChI0ZzvbAAAJPNKMXOooBOShTc+x5R+014yTwp8K9RZmjU3gksl8xGbJeCXAGOh4&#10;6nivzlvpBqFw1xIdofH3enAx/SveP2sPiVP4i8ZapocV1I9hb3FvMkKXheIf6MM4QcDlzz7n1rwL&#10;+EDt6V+6cP4D6tQU3uz8Lz/HvEV3Hoh/mMTsQAk00gfNj738Q9DR05HB9aTBw5/M19ZJu58hG1tB&#10;Iz3o2mZyo570samSMBBvfqFXksfSvaPgT8DdQ+Il0Zrm1urC0e1kkSabTmlRmWVU2gkgE9fyNcOM&#10;xsMJTvI9LB4KeKqKMTkvh/8ABvX/AB3fRLZafJPpzSPHJMlxEjB1Tdgbm/3e3evq74efsi6RpNnb&#10;3Gpz6vbXDRwyFVuYGXcBlhwh4BPrXuHhbwDo/hK1aGz0yxgJkMm6CzSLBKgHoPQV0ePlC4+UDAHY&#10;V+UZhxFUqtxg7H6xgOHadJJzVzh9H+Eml6PGq2s97IgBAMkidzn+6O9dVDocFvGEV5Co6Ekf4VeX&#10;K9OPpTh0r5eWPr1NWz6RZfQh7qRUGnwqMbm/z+FNbTIWH3n/ADH+FXGA9KFrKGLq82rNquCoyg0k&#10;fHX7ZkP9m2hkj5J1GBfm5/5d3P8ASvklMBQJDtPtX15+3Bxpox/0E7f/ANJnr5Dbk81+3ZDKUqEW&#10;+yPxHPIRp13Fd2NWMRt3pVHl7i3AbpRQ38NfVabny+uzBWKMWTnPHNfpB+zpaK/hG9kJbP251/8A&#10;IcVfnB3x2r9Jf2cf+RIvv+wjJ/6Kir894oqTjRvE/QOF6NOpX5ZI9L/s6PsW/MUHTYmUgs449R/h&#10;VyivyinjK3Vn6vUwOHlqomHdeFLS8YlpJuuflYen0riPFH7P/hzxV5bXV7qkcKYAaGWMfMM8cxns&#10;xr1OkZVibZgSL19s1pDMsTSldSIqZbh6kOWx8MfFj9kPUNHhe88N2l/qFrHCm6S6vLYYkMhBGPlO&#10;MFfzr541rQb/AEG8a0uoPKlhdopFLq21lOCMg461+tc1rDKhhmjSaFuWjkUFT9QfoK8J+Nn7O+ne&#10;KNL1C/02C1tLtIbucJa6YrSSuy7lGVIOcjg89a+7yviKbajUZ8FmfDqs5Uz8+2py9a2PFnhPUvB+&#10;sXFheWN0rwlQWnt2iOWUMOCOODWOIwy/LJuPtX6hQrRr01NH5hXoyozcJArsrAqAW7CmqqN5rEnz&#10;OuO2aWRsNtUZH94dqR+i44PfHet1LTUz20R6F8HPihcfDnWJborbLG1q8AaaN36yK3RT/s1+l+ka&#10;lZahas9nMZk37SSpHOAccge1fkenXnpX3j+yf8RG1bQ5bC8uzfXkuozFDPd+ZJtECHABySOD+tfm&#10;PEuXc69rDzP0vhnMOR+zn5H0ZRTVJt3ETDeW53H/AD7ULncx7Zr8tleMbH6tpJ6DqKX3pKziVsFF&#10;FHY1TJiB+4KT+KlP3BSfxVUNyJnwj+2t/wAlGi/7B0f/AKUTV84L91q+j/21v+SjRf8AYOj/APSi&#10;avnFehr98yH/AHOCPwLPV/ts2IfuCloI+UUbe+eK+olHlR81e51nwr/5H3S/+2v/AKKev048D/8A&#10;Im6F/wBeFv8A+i1r8x/hY3/FfaUAP+ev/op6/TXwSx/4Q3Q+P+XC3/8ARa1+TcVfxPkj9U4Rf7v5&#10;s2ZMtwvLV8TftkfEBdQ8QQ6bG0LW02mQszCNw4IuJDxn/dHavtG9vEtYVZ2WH5sb2bbnrxX5efFT&#10;xI3izXIL4ymVY7VYced5o4dz1/4F0rzeGML7as5vpY9XijFexpKK63OQUHa+ejfc9xSHKcd24p27&#10;92Dj7opOJFJ6EDiv2O32ex+N36vqIVKRg4r6x/Yz+GrXF5B4nZZwtlf3EBYSJs5tgOVxuJ/edvav&#10;lO1t3uvlG4nGcYzX6YfAnwmvg/wheWQhELSXzzf6jyjzHGOn/AetfG8S4v2eGcVufZcN4R1MSpPY&#10;9IOfkCjIXilWNvnYjAHNNGRjmn7jyM8V+KylzT5j9tpx5I8o18NCpz3r5k/bQ/5Fm/8A+vO2/wDS&#10;qvpo+navmX9tD/kWb/8A687b/wBKq+gyb3sXC3dfmfOZ3phZp9n+R8Pj+GkbvR/dobvX79H4Uj8B&#10;kvedhD9wVc0n/kIRfj/I1TP3BVzSf+QhF+P8jWGI/hS9Gb4b+LH1R+nXwY/5Jt4Z/wCwTZ/+iVru&#10;K4f4Mf8AJNvDP/YJs/8A0StdxX88Zh/Hn6n9E5d/Ah6BRRRXmHp9wooopiCiiigAooooAKKKKACi&#10;iigAooooBhRRRS6jMrxD/wAeaf8AXQfyNfj3/DX7CeIf+PNP+ug/ka/Hv+GvjM83if1X4O71/wDt&#10;3/24P7tO2qznnmm/3acfvZ718a9z+pSNTt4PBr6A/Y8WRfiloaMuFM10Sf8At1evAG+4D3zX0H+x&#10;383xT0LPP766/wDSV69XLtayXofm3HjccoqPyl+R+h9qm2FMd1H8qm3UkYxDH/uj+VPWv02jGHLq&#10;j+DcViZ88oxY1vmo3H0p34UUciTdjjjiqyVmxu4+lG4+lOop8pX1qp3G7j6Ubj6U6ijlD61U7kMy&#10;mSNgfQ18IftpDy/EF8o7Xtt1/wCvWvvOT7jfSvg/9trjXr0jr9utv/SWvEzSKVFs/WvD2tKWZwb7&#10;fqj5WjBWMnHelUijtjtQvWvzX7Vz+64rQc38NNT/AFzfSnN2pqf65vpXRGXvo8/G6UJvyP1I/Z/b&#10;/ikbsf8AT+//AKLjr1Fa8u/Z/wD+RRu/+v8Af/0XHXqK1+p4RWpo/wA5uIv9+kLRRRXafLhQ3Sih&#10;ulNAZ2vf8gPUf+vaT/0E1+ZX7SX/ACVTXP8Aet//AEnjr9Nde/5Aeo/9e0n/AKCa/Mr9pL/kqmuf&#10;71v/AOk8dfK518B/RfhO/wDbX6fqjyz+KlKlunWk/ipTXwUz+xVewm/qrcdq6DwHlNZmxyPIP/oS&#10;1zrdRXReBM/21N6eQf8A0Ja68N8aifOcQTnTwE5Qep+pWg+EbfySzPMPnP8AEvoPatX/AIROz/56&#10;T/8AfQ/wq3ov/Hq/++f5Cr9fp1KkuXU/z9x2aYmnXcVIxf8AhE7T/npP/wB9D/Cj/hE7T/npN/30&#10;P8K2qK19jE87+18X/MYv/CJ2f/PSf/vof4Uf8InZ/wDPSf8A76H+FbVFHsYj/tjF/wAxif8ACI2f&#10;XzJ/++l/wpW8J2n/AD0m/wC+h/hW1RSdGLH/AGxir7mIvhG0H/LSf/vpf8KVvCdsWQq8xCnJ+Zf8&#10;K2qXJpxoxTJeb4u/xGH/AMIrA0md02M/3l/wrWt4RZWqWyZKJnBbrySf61NSe9XGnGMuY5a+OrYm&#10;PJUegUUUVqeeFFFFABRRRQMKKKKb2Ewry39oj/knOu/9gq+/9EmvUq8t/aI/5Jzrv/YKvv8A0Sa4&#10;MZ/DZ9Xw3/yMqfqfl9f/APH5J+H8hUFT3/8Ax+Sfh/IVBX5fX/iM/wBE8r/3Gj6IX+Gmv2p38NNf&#10;tXK+h6Eup9YfsL/8fmsf9fFj/wChzV92N1r4T/YX/wCPzWP+vix/9Dmr7sbrX6Xk/wDusT+FfE//&#10;AJHNb1/RAvWihetFe4j8bWwlFFFMAooooAKKKKACiiigAooooAKKKKACiiigAooooAKKKKACiiig&#10;AooooAKKKKACiiigAooooAVadTVpxoAfSrUeacDQBItSLUK1KrUASqakU1EtSLQBMpqVelQKakVq&#10;VhlmPtU1V0apVapHclVsCpF9agHSpVNMbRJWDqy/M592reFZGrR5BOP73aueornRRZzZ+8aa9TSL&#10;tNV+SetedJWZ6sXoMIpKVgaQKahalXCpGPNMqWJdx9aqwXHL938KazdRU8mAuAMHFQKnXPP4UEEb&#10;U1ulSsvtTGWpKRXeqki/MauP16VUnHXt1oZvEpTL8xrPuv6f1rTdazbhT09qwkax3Mu4AwfxrOlX&#10;5q1J0Pp69qpTR/N0/SuVm6K8bbWq7C9VkiPp+lW1iwvT9KEMlWWp7efrVLBBp3meWw/xrVOxEo3R&#10;v2s2R+H9a2rZt351xcd/5bY3Y/4FXS6fqCScZXOT/F7VrGaZzyi0beAcUCOkt5AVycHgd6k3Buld&#10;KjoYOVnYYY6ay81LSMueaVxkWyjZT9poC0CGbKNtOIO6hlNIoj3YpC1LjnpSMPQUgQtN3Ugz601q&#10;Rdhzn5ahyKMnnNNfioZaiIzVDuo303p3rJyNNhHNQs1PkYCq7SDP/wBesZSNYoZI1VXenzN05qo7&#10;e9YOR0RQ2V+tUpnNSysc9agkICjPXNYzkbRRTmbpWXM2PyrQlf1NZFxLhT9PWuKbOqKMvUH+Zv8A&#10;gVctqz/OfqP5V0F9OGYjockda5nWm8vJJz8wHX2rmPQpxOb1FvkPpgfzrmbhd0yydlGK1by6MkZ5&#10;7evvWbEpkjLnlQcY7UHY3oanhyFYJJXJI8wqf5/410unt5upSqnJCZ/lXO2sgWNAoAOB0rc8P3AS&#10;8dQnmy+Wc8/N1FYs46mpvW7SRyq5UAD/AArh7C4OoX0TDBPK/Lx2J712Mkjw6XN5hZJNwIZjggZF&#10;cT4bCC8jiEil2ZiDnn7v/wBapOZKzOl0Wy/s2eeaTK+YwdckHOCT2+tQ6hcGfVp3ONhAwR9BW5qS&#10;rb6YjYG4QkjsSQormbm436fFIqfvWbkA/Njn/wCtU9Qe5gRsl7fR3SnJQFOOB0P+NaGuSN/aumwY&#10;GyS0Vie/8X+FQ2enPZyrKVbYvWPZgHjH+fpVzTYxqutQ3TjKQboNrDcBgHjPbr0reKEzttP0+RtL&#10;tXCkxxwqzNkcDaP8KydQuE+0OqNkDHUH0rvEtYrfRrcblQS244wB/CPz615lrjG18QXSA7kAXC9B&#10;91a6ImEmfMWlwreajFdgkrHlCRwOh7fjXDeONSW68SNsKkQqYTwRyGb/ABr0ZYxpdnJGUEbk7gSN&#10;p7D+leLeIpWbXL5PMIZ55GBzzjca9Girs56krIxmbzNSf183j/vqvQvDcLPZxgjnDd/9qvPYYwbx&#10;RvG7zACe+c16b4RhMNrGzHzBtYcj/aretLSxz01rc9l8fWL2fgbUo9p5Mbckf89ErkvBdq+kywEr&#10;j7YisNxB6KTxjp1716p4gs01Tw/dK6qUJUHcu4cMpry7TLxW8QGHICWbvGBu4xgjgdulcvQ6V7zJ&#10;rW4LWfjHdgYjk/lJU+g6hj4c6TGNpIlc9D/fkqnbgm18VYHEiSfykrR8P2Qb4e6WuwbhK+Tt5+/J&#10;WLOnY7pkVdSiLEgbf8a8n+IsUCw6oyuxPnnP/fwe1et6uotdct8sNnlZI6D+KvH/AIgfNHqeDkNM&#10;xAH/AF0FVFESZzPg/FnZ6xKeP3asuec4Dmu0+0yXHgLTbhArF52Ht96Qf0rh/Cz+dpuuJjO2Lb69&#10;nrtbGFl+GukjcR+/ft/tSVo0RcufCG8W88N3NvIQpe7b7oOeEQ/0pdVmih8QWkatnF0V5Ho4qD4e&#10;hNK1SCGNVkjZ3covAJ2EdPwq94s0wya5p08B+9cM7rGv3PmU4OPxo3E9DS0eZUvNSGf9ZJ/Vqpa3&#10;aCa4fOcZHQ+1P0u5jjm1DzCqyK3yqxALkFuB7/41JeSPNaJN5TAs3T86zkrIuLueiXkyXkgVWySM&#10;cDHvXpGlKp8PxREncbVVA99mK8wmhENykyv+7UYOOB37/jXpXhRxe2SEuFEUcZwTndx/9avNqPU3&#10;R5ZdRiHXrlSSGW5YfkxrrtL1Dy7dEO3gHsfWuT8QZj8UXny7Q15Jt7Z+c9K3Gk+y6NBLt+dnKnse&#10;rf4VCKlqM8Qs9vo1xqJAEsO1QP4cFgOe/wDEa8b8Z2paMXSgkzCSV+RgZwePzNe7x6auuWr6U0oU&#10;3BzuK7sYw33c8/dryfx9p0mm3EllLAyxI00KzMm1SAQNwHp361305HHJWZm6RHC/gfTQHbfIs4Ye&#10;nzkDHFWdN0H/AISWxj0iMO5gzPhGCt1I6nj+OqOiskemm3DrJHACUOeDkknA7VZ0XxEfDeqTXxTK&#10;SR+UF8zYOqnrj/ZrqJRqWsi3enyyA5YNt46dv8a6D4f37W+qMWChVmi5wegY1n6fpaLZvYJIrTSv&#10;vVlX5u3QZ9jVTQrl9P1ma3bcHFwqDJ2liGI4FYyVzTc+jQY7/T7edGJ3bs44HBx3+lP8JAaX4kur&#10;qY7IHg2K55ycpxgc9jVDwTM13oLROhEiqQA3JBLN2q1sliunhKOSozkg+1ZRdmZTR3GuWa2f+lyF&#10;l8tQPUcnHb6123wv1JbhnVCGGYR0I65rm7iFdd0icDBJYLjG/oQam+Hsjafqzw5KATxJ125wxHSv&#10;cwsrSR4mJjeLPaXG2aX/AHf6U3G6FfrSFt0Ykz97inKP3KivpKcuY+dqR5SCTk1BIDVhlxUEg966&#10;TAqyd6iap5B1qBqBkbVE1SE0xqAI260jU49KSgBlFK1JQAUUUUAFFFFABRRRQAUUUUAFFFFABRRR&#10;QAUUUUAFFFFABRRRQAUyTtT6ZJ2qWB0FFFFUAUUUUAFFFFABRRRQAUUUUAFFFFABRRRQAUUUUAKt&#10;ZPib/kA3P/Af/QhWstZPib/kA3P/AAH/ANCFdWG+OPqceK/hS9GfmD8VP+Si+KP+wrd/+jmrlF6V&#10;1fxU/wCSi+KP+wrd/wDo5q5Relf0TgP92h6H88Zh/vE/UWiiiu97HnHpP7P3/JS/D/8A2F7H/wBH&#10;Cv0zX7or8zP2fv8Akpfh/wD7C9j/AOjhX6Zr90V+McUfxj9k4X/hoWiiivgkfoAUUUU2C2CiiimA&#10;UUUUAFFFFABRRRQAUUUUAFC/eNFC/eNBSEavM/2iP+SV65/u2/8A6UR16Y1eZ/tEf8kr1z/dt/8A&#10;0ojr1cr/AN4j6o8TMP4Evmfm5rf/ACGr/wD6+JP/AEI1Sq7rf/Iav/8Ar4k/9CNUq/oPD/w4n8+4&#10;n+LL1ClFJSr1rqkc59L/ALG//Ia1H/r4sP8A0KSvuZutfDX7G/8AyGtS/wCviw/9Ckr7lbrX4dxH&#10;/vcv66H7hwz/ALrH+uolFFFfGy3Ps2FJzjKnFO479KRm5wnFN6qxV7agp4yetQX2nwajaSJdp5sJ&#10;wGUEjOCCOmO9TBSn3zn6UiukbAoCG7VrCvKnbk6GFSjGp8fU+EP2ovhJD4Y1g6rZRW8K3s99c8TS&#10;M3DKwyG4B+btXzkytL/rCGbvX6qfEbwfD4w8I6zatGjXMtjcRQvI7Kqs8ZGTt7Zx2Nfmp8TPCb+A&#10;/Geo6NdmKSS28sE27MyfNErjBYA9Gr9i4czT6xTVKW6PxziLLPq9V1Y7f8A5dnLKWPLDgGkVd0gz&#10;yKVVKqc8mjafLK9zX3m2p8INzumRewbAr69/Y78at9oXQWaUxWunzyhdi7QTcKeD1P3+9fIgYMuz&#10;HP3a6f4e+MZfAuszXUTyI7W7Qkxor8Flb+L/AHa+dzrCLEYZvqfQ5Li/q2IXY/VNCV4NKv3W+tR2&#10;c32i3Z+chsc/hUmecV+DVIcsuR9D98oTVSPOuo/GFFJRRWDNgooop2sLmuFI1LSNUNlJHE/GbWj4&#10;d+GusagpZTD5PKKCeZkXoeO9fmZ4tvv7S8S63eNuJnvZpckAH5pCeQPrX3D+2J4may+H+r6SrOPP&#10;t7aXhVK/8fS9+v8ADXwU371mY+uTX69wzhvZw9oz8c4mxCqVOTsODAqn0psmR93g07ICgYp6MIhu&#10;Pfjiv0dRUo3Pzy7i9CazgFzeRoRkHPX6Gv0f/Z40kab4D00qFHn6bZHgk9Ivf61+ffw50j+1vF1h&#10;ZnaRJ5n3iQOI2Pb6V+nHgGxGn+BfDsKgDytNtk4JI4iUd6/MOKqrj+6XVH6jwrTu1V7P9De6cU6m&#10;96dX5SkuY/Vb6BQAWIoowapKPMTzLlF5G6vmD9tvw4tx4Hsr5Agll1eFSzM2SBbzDp07Cvp1VLbq&#10;4X4v+G08SeGba0lVHVLtZcMzKOEcdvrXs5RW9liUzxc4oqthrH5e0UUV/QdKSnFM/nyrHkqNCr71&#10;Z068ayunkQkZXbwAe4qtnGabJIFQfWoxEFUpOJWGm6dZSP1T+HWp/wBraLNN8x23DJ8wA/hU9vrX&#10;VKeTXh/7Imutrfw61GaRmZl1aVMsoHSGE9vrXuK4+av58zKl7PEyif0JltX2mHjIKKKK8g9gKKKK&#10;AClVgvWko470AJCjRqWc5we1cR8WNe/sbwP4hny4caddvGVUHBWJj3/Cu3IZv3jHKjgjvXyf+2z4&#10;6ktLXQbC3eWNJkv4JB5aEMMRL1PPc17WU4V4nExS6M8TNsWsLh5N9UfJHjDVG17xFdalIWeabYGZ&#10;gAThFXoOO1ZC0v3lB7mgCv3+lT9jCMUfgFap7abkxaPm5wcL/EPUUU6ON5Jo1QgEsBz9a6JNKPMz&#10;mjFuSijsfg/4STxh4/0fT9sZhNzC0qyuyhk81FYArzn5q/SXwL4NsfBPh+0s7GBYFiDqAsjuMM5Y&#10;8sfU14d+yF8L7PS/Dth4ueCI317a3EDzLNIWIFzgZU/KP9UOnp9a+kj5hjAiYKc96/F+Is1dWq6U&#10;NkftHDeVKnR9rPqSfP8AxnJopFAHSlr4VXqbn3dlBBRRRRs7Era7BulItK3SkWqjuipbHyB+3D/y&#10;DR/2E7f/ANJnr5DbrX15+3D/AMg0f9hO3/8ASZ6+Q261+85B/uq9Efguf/70/ViUN/DRQ38NfVdD&#10;5TqO/ir9JP2cf+RHvv8AsIyf+ioq/Nv+Kv0k/Zx/5Ee+/wCwjJ/6Kir864q/3dn6Lwp/vJ6vRRRX&#10;5BDY/YHsFKq/Lk8nNJQPm4XinpZomzumNw3VzkUjAyKef3YHzL6inruXiQ7l9qRlRSDGNrHufWin&#10;OUfh6BUhGXxdT5r/AGoPhBBrliNa06K3gvbm+iV5ZppMlVhZcY5A+6vT0r4WCeX86cKK/X1lbblz&#10;mTua/Or9pX4a23w98T2yWkMUNv8A2fHMyRyyOSzSyLn5voK/VeGc0crUankflPE2VqF60DxlcKpF&#10;N6mnbTCwjPQ88UL/ABV+lxkpM/NHFxEX5nIr2L9lnxvJ4f8AiVo0UryNbGW4dkjRSTm2cDrjuBXj&#10;q/KxNPtZ5LS4SSFtki5wcZ7Y715OZYZV6E15M9fLcS6FeHqj9eZj5jB25YDANLF8ytXOeB/Eg8Va&#10;NNffvD5c5h/eKqnhVPQcfxV0XbjjdX8/4qHs58jP6BwtT2kOcXaR9KKRc9DS1yvQ607oKKKKTCIH&#10;7gpP4qU/cFJ/FVQ3ImfCP7a3/JRov+wdH/6UTV84r0NfR37a3/JRov8AsHR/+lE1fOKd6/fsiVsF&#10;TZ+CZ7/vkxcfuxmkOdpApWxsFJzmvpHLm0Pl0dZ8J/l8faXn/pr/AOinr9NfBTj/AIQ7Q/8Arwg/&#10;9FrX5lfCtf8Ai4Gk5/6a/wDop6/TPwndJaeB9DbDf8g6E8e0S1+UcUxcsQorsj9W4XtTw7l5s4L9&#10;ozxy3gnwbZ3cLSxyPqEcJaNEfgxSN0b/AHa/NtmcyCJjkMM/5/Kvof8Aa98aTat401PRvMkMFvc2&#10;8yoyKAD9mHcc/wAZr56x5cgXv1r6Th7A/V6Cqd7HzefY54irKHa4rLgqvY9aayFZFA6E80pzzTkU&#10;70Q/xnAr6+TSg5nyNNczUTufg34TPjLxdeaevl4ismn/AHrMo4eMdVGc/NX6d2tqlvCRGu3nPUmv&#10;mP8AY38Aw6LpNr4neOIve2Vxblkkcvxcjqp+UD9329q+oTGUcOOgr8S4gxrrVnBban7bw7gVRw6q&#10;vfQO9OpucnNOr4w+1Gt1r5l/bQ/5Fm//AOvO2/8ASqvpputfMv7aH/Is3/8A1523/pVX0OR/73D1&#10;X5nzeff7tL0Z8PH+Ghu9B/hobvX7/E/Ap/GxD9wVc0n/AJCEX4/yNUz9wVc0n/kIRfj/ACNYYn+F&#10;L0Zthv4sfVH6dfBj/km3hn/sE2f/AKJWu4rh/gx/yTbwz/2CbP8A9ErXcV/PGYfx5+p/ROXfwIeg&#10;UUUV5h6fcKKKKYgooooAKKKKACiiigAooooAKKKKAYUUUUuozK8Q/wDHmn/XQfyNfj3/AA1+wniH&#10;/jzT/roP5Gvx7/hr4zPN4n9V+Du9f/t3/wBuD+7Tm603+7Tm618c9z+phrf6sfWvoL9jn/kqmhf9&#10;drr/ANJXr59b/Vj619Bfsc/8lU0L/rtdf+kr16mW/wAdH5rx9/yJ6npL8j9FF/1Mf+6P5VIlRr/q&#10;Y/8AdH8qkSv02lsj+AsT/FkJ/FRR/FRV9WcgUUUUwCiiigBJP9W30r4O/ba/5Dt7/wBf1t/6S194&#10;yf6tvpXwd+21/wAh29/6/rb/ANJa8PNv4DP17w7/AORnD+uqPlehetFC9a/NIn96LYc38NNT/XN9&#10;Kc38NNT/AFzfStIfGjzcd/u8/Q/Uj9n/AP5FG7/6/wB//RcdeorXl37P/wDyKN3/ANf7/wDouOvU&#10;Vr9Ywv8ADR/nRxH/AL9IWiiius+WChulFDdKaAzte/5Aeo/9e0n/AKCa/Mr9pL/kqmuf71v/AOk8&#10;dfprr3/ID1H/AK9pP/QTX5lftJf8lU1z/et//SeOvlM6+A/onwo/31+j/NHln8VKaT+Klr4SW5/Z&#10;KGEV0fgT/kMTf9cD/wChLXPNXQ+Bf+QzN/1wP/oS11Yb+Kj5jiP/AJF8z9adF/49W/3z/IVfqho3&#10;/Hq3++f5Cr9fqtL4T/OnMv8AeGFFFFbHlBRRRQAUUUUAFFFFABRRRQAUUUUAFFFFABRRRQMKKKKb&#10;2Ewry39oj/knOu/9gq+/9EmvUq8t/aI/5Jzrv/YKvv8A0Sa8/F/w2fV8N/8AIyp+p+X1/wD8fkn4&#10;fyFQVPf/APH5J+H8hUFfmFf+Iz/RPK/9xo+iF/hpr9qd/DTX7VyvoehLqfWH7C//AB+ax/18WP8A&#10;6HNX3Y3WvhP9hf8A4/NY/wCvix/9Dmr7sbrX6Xk/+6xP4V8T/wDkc1vX9EC9aTuaVetFe2j8bWwl&#10;FFFUAUUUUAFFFFABRRRQAUUUUAFFFFABRRRQAUUUUAFFFFABRRRQAUUUUAFFFFABRRRQAUUUUALS&#10;g02lXrQA6lWkNCd6AH1IpqOnLQBMrVIrVArVItAE6tT1qFTUqnigCxH2qdaqKanRqgZOtPU1EpyK&#10;etBb2J1NUtSj3R/g1WxTbpcxf8BNRIuloclcrtY1UH3q1b6Mbz9R/Ks2RcV500epGV0RMKSnGgLW&#10;CNxjVPZjcv4/0phWpLFcce/9KsTHS/eA96MdKlmjHBqMUGdxrLUTrxUzNUMjcVBoirL3qnIc1Ynf&#10;r+NUZZaGbRGyGs6b39KsyTVXdt1Ys1RRlXmq0keTV9lyxpjJ0rLlK5imkNWfJ+U1YhiFPkj+Wp5R&#10;qRmSR4JqtMK1Wj61Tuo8A/Q0PYuLuzHuJCrnBrS0vUmWZQS2MnsPSs6ePc5qiJDDOvPaseazNXC6&#10;PVLW63QxEZ5UdvatCBt2DXH+H7ppYRkk4VOw9K6izk4X/Peu6nUujgqU7GhtzRtpqtzTyea2t1MB&#10;NlJtFP7UxqQ0NZaYzU4t2pPLzQWMpjdafJ8tQ7t1QUgqMtmlkNRbqDRAWpjNmkamZ9azkzRIY1Ma&#10;SnSNVaRuKwkzRREmkNVmbmkkfrURkNYNm8YiTN0qszUs0h4qs0nFYNnQojZG+b8arXEmDinSNyao&#10;zMfOYVhJmkUQzMdwFZN82wH6f1rQuGxIPpWHqkheQKD1UfzrmkdUEY985Viw9Sa5jXLhpBjP8QPT&#10;2roLuTllPuK53WGCc/7Q/lWB6FPY5ZocjHFMht9lq6cZLZ/lU8v3C3pSXqmP5vQf1pdDWRJpsZfz&#10;CSMR4/r/AIVf8LXDt4ou1B4EGenulVbZDDYzMP8AlpHn9D/jU/g/zLfVJZ0YBmhKk/8AAl/wrGRy&#10;SOl1qbzI2XsVH864vwra7tWgmGMKWHXn7p/xrq9YZhpM8rnJXaOP94VU8E6THJHgKAfNbqx/uipR&#10;idF4pi8jTdPbs8LE47/KtcrEilA+P3R6L3rZ1S8LTC2lJZY2aMAAdM4/pVCe13oETAQHIBNCWojH&#10;1jUnt8gMQNoPQetXvAUXmxT+b8zS3LuD7FQea57xI0smswTqwESxYKkc5y3+IrqfAK+ZrFlFL8xk&#10;DMPTHlk/0rqS0IbO6vr5p0022iJXywI23AYP3Rx+VcD4qjePxDdgkfw/+gLVnw3eOfFXiFC3y297&#10;heBxiR/8Kr+NppPt8txu++6jpz9z/wCtWsTCR84eMLgR2sk5z8qKPf73/wBevFNb2Ta6JQDhgSc+&#10;5avafFm2+8OXbMMn5Bzx/GvpXz/qEw/tC6Xn93KyfkTXq4dHJWeg6yg83UJGGMJKDz9TXrfgy2Fx&#10;ZRA4+4x5P+3XkPhyQSXlwv8AekUfqa9i8CqY28odFiY/+PCqrLUKex7xrV4sHw31a+TcrRTIoOBn&#10;l4x06d68f0uIrqjXORm5ZpG9TkE/1r1DxTYNpPwp1qJiuDNG3ykn/lpEO/0rzbw9GZGQH+JQR+Rr&#10;ma0No7l5WEOn60e7RNn8mrc8IYuPBenr/tOef9965/VJRFHLDz+8DIfT0/rXSeDV8vQ7aEdFDn/x&#10;8/41jI6ehv6/K14/2gHlUC/N16n/ABryrxlGWim3c7nJP/fQru9cumsrGVc9lPAB/iFcL44Ut4da&#10;fvtVvzZaqJlI57wbaqtr4iYgfcB6n0krq4bgf8IPp0Qz8szH/wAeeuO8Ib207W+R80Q/k9aEkj2v&#10;haz5/wCWpHH1etGyTqPDsP2HXrVhwoDHjn+EirNpq7XHiC4t5yzl7rZD8oAXLkc/p61b01VvPGFg&#10;bcbIvLYFX652v9fauX1m7MfxE0pFJDJquOg6iZaURSLeqyPYeIoUc5VrohgvcBxn+dbWvaoLPTIp&#10;I9yxmTaBgE9D6/Sq3jAJq014GXM8TS7GbgBievHuK2vCNisng3T7e6AlZGdjtJA++/07GpnsVA7J&#10;syKbVuXk5Hp/niu/8IOq2vloCDGkav78HpXkOh3EjXKNK25wSAQB0xXpXg6MeezLxuaMn35NeTU3&#10;Oo5/4gWq2WuadKAAJrmRmwSc/Mp/rWnb2w1SxjjA+QEsAxx3I7fWrnxOtVbTzKR80cU7A5PHAP8A&#10;Sue8B6tjQ7YEsW2vk4H981CKRP4b15o9at5mLELuHCjP3T/jUfxU0dda0k3cKqpjgnlfzGIJyoPG&#10;M+hqj4u0sQ27wxBVZkVhySPvf/WroIJpNV8JxaejYVLIQShxgNmPbwRz2NdkGc1RHivw9hjvpNet&#10;7lfMWzWIoM4xuVyenXp3qPxdapa2yybf9GMoCoCcg7T/APX71W1fTTo/ja509NqxySQptUkjlV7n&#10;n+KugKI3/EpuV8yCD94qLwATznPX+I12p6GJ0FrIbHxJaSMflVGyF69GFVNYh+y65Z3yYVGuTM3c&#10;kbgfzqKwsXjjKSFWctkEE4xitnXoDNpNuVwBBAxbP+6On5VnItM9V+G+rfaoYpVLCOWRQAQM8Owr&#10;ttSVYbuScjhsLx16D/CvHfhjfuNK0sKxCpLnGB/z0Ne3yp/a2h26/wAW8sS3HQsO1YrcyqM6Pwr5&#10;i2bgsMeaf/QRVi2VrHWElzjfOG456Nn+tYHh+a4hukh8wYYk9B/d+ntXXX0J/s8ynBZIi2fwzXrY&#10;d6o8itsel6bdfatFtJOcs56j/aYVfQ9q5PwBcG48O2u45wsjdP8AbNdXH/qwa+moPQ+frLUZJVd6&#10;syCq8i9a7jkK0neoGGeasSDg1C3SgCArTGWpajagCJulJTmptADWpKVqSgAooooAKKKKACiiigAo&#10;oooAKKKKACiiigAooooAKKKKACiiigApknan0yTtUsDoKKKKoAooooAKKKKACiiigAooooAKKKKA&#10;CiiigAooooAVayfE3/IBuf8AgP8A6EK1lrJ8Tf8AIBuf+A/+hCurDfHH1OPFfwpejPzB+Kn/ACUX&#10;xR/2Fbv/ANHNXKL0rq/ip/yUXxR/2Fbv/wBHNXKL0r+icB/u0PQ/njMP94n6i0UUV3vY849J/Z+/&#10;5KX4f/7C9j/6OFfpmv3RX5mfs/f8lL8P/wDYXsf/AEcK/TNfuivxjij+MfsnC/8ADQtFFFfBI/QA&#10;ooopsFsFFFFMAooooAKKKKACiiigAooooAKF+8aKF+8aCkI1eZ/tEf8AJK9c/wB23/8ASiOvTGrz&#10;P9oj/kleuf7tv/6UR16uV/7xH1R4mYfwJfM/NzW/+Q1f/wDXxJ/6EapVd1v/AJDV/wD9fEn/AKEa&#10;pV/QeH/hxP59xP8AFl6hSr1pKVetdUjnPpf9jf8A5Deo/wDXxYf+hSV9zN1r4Z/Y3/5Deo/9fFh/&#10;6FJX3M3Wvw7iP/e5f10P3Dhn/dY/11Eooor42W59mxaVqbRT1K8gNNzt5p1IE3cZqqaUbvuRUvLT&#10;sNWMbsn+I18X/tn+D5I9Xu9YCyeXcX1vGGLrt4tiOnX+GvtKRemD930rxf8Aaf8ACP8AwkngqyEc&#10;W+b+0o3bbB5jYEUo5/MV9DkmI+r4m583neG+sYWx+dkiCFwo7jPNIKN3nfOeo4or96pyc4pn4LUj&#10;ytxFIxQshjOR+tJQTjtmlVXPHkYqcuR3P0h/Zt8Vr4m8E3swaMuuoyRgRoyjiKI9/rXrax/KfXNf&#10;KX7GPiDGlNZl8rJqU7FfN4/4907fhX1YrHeX6JnPtX4BnNB0cXI/oDJK/tcIk9xV4paUr3/vc0le&#10;H1Pf2QUc5zRSltqniiTsEUBYll46GhnPmHik3cA4pIzukJPHFa0afOZVqnIfE37Z2vJdeJIIQykt&#10;pcPRT/z8SGvlxhlG969b/aS14634xs3WTeo06NDiXeOJZD/WvI93QV++5LThDCRPwDOqjni5Dmb5&#10;UHtimvGzKAozzSsudp9KF/1hJbHtXuuLtZHhcy6nsf7LGhy638Y/DzSoyw7rlWaNgCMWsh71+itr&#10;GkNrDaoSREix89eBj+lflh4J8cXfgLUIdQs3mFxCzMpguDC/zJsOGHI4JrvV/ai8TLvYXGrbmOR/&#10;xN5f8K/PM7yevjK6lHa3+Z+hZLnFLCUWmfovu28enFLvr86f+GovE3e51bP/AGF5f8KX/hqLxN/z&#10;86t/4N5f8K+b/wBWcQtbfkfR/wCs9Ha/5n6K76a3DIfevzs/4ai8Tf8APzq3/g3l/wAKJP2o/Ep2&#10;/wCkatx/1F5f8KFw1iO35C/1mo9/zP0UkbLJ9aoazb/aIRjP3wf0Nfn037UXiXC/6Rqv/g3l/wAK&#10;Rv2ovEjqA1xqp+ury/4VpS4cxNKakl+RFbiSjVpuF/zPN/HmkrpGpxFNxxArfOQerMO1c+MTBGPU&#10;c8Voa1rL65cK8m7OwJ8z7+hJ/rWbtMbLjOM1+t0IuEVFn5NXkp1HJCx/Mzj3xRuMbkUrfK2R60kg&#10;ON5HWuhK5z7M+q/2K/GKWdxD4aZoxLeahcThSjFyBbKeG+6P9X3r7RVf0r81v2adabSPjd4bnLlL&#10;dPtJZfM2Jk20o57elfpHp9yLzT7W4U5WaJZODkcgHr361+I8Q4d0q7n3P23h3Ee0oqHYsUUUV8af&#10;ahRRRQAUq478Cko2l+AcUA1cgmuBZ2ryNwqnknnuBX5pfH3xS2ufEXXrceWVtdVvkG1WBwZiOcn/&#10;AGa/Qj4ma1/Y/gXU7pTh4/KwRJsPMqDr+NfmX46vFvvGevXHBabULiQnO45MjHr3r9L4Twy9o5yP&#10;zPizEv2apowwMLkUnMnFHKr60K4X0Br9Wlqj8nW4ZUdDmux+FWgvr3jvQEVWbbqVqp2sB96Uev0r&#10;jI48NlmwPevfv2TfDv8AbniuS6VPMGn3tjKxEW/H7xzyf4fu14mbYj6vhJSR7eU4dYjFxifc3g7S&#10;jofhu0siGDRb+GIJ5dj1HHetlWw2TSbflDAYU9h0p7qPKGOua/AcVPnrc76n9AYWnyUVBdA27eKK&#10;XdupKzq2gro1hebswooorKOq5jSejsDdKRaVulItVHdBLY+P/wBuD/kGD/sJ2/8A6TPXyI3Wvrv9&#10;uD/kGD/sJ2//AKTPXyI3Wv3nIP8AdV6I/Bc//wB6fqxKG/hoob+Gvquh8p1HfxV+kn7OP/Ij33/Y&#10;Rk/9FRV+bf8AFX6Sfs4/8iPff9hGT/0VFX51xV/u7P0XhT/eT1eiiivyCGx+wPYKKKKPMV+gUY3c&#10;UUUQfK7jmuZWFZh5KxdlOff/ADzXzz+2B4Pkv/Amq6xEkjNb29tEPnUL/wAfS9Qef46+g5F+QAH5&#10;s8+tc/8AEbw9H4s8JX+kSIrrcCP70Qk+7Irfd7/dr1cuxLo4lNeR5OYYZVsM0/M/KM8ChakuIGt2&#10;2uCrEZ+YYNRrX9C03eKaP56qRtNpjsU3dtbIp69KjXk1tU1hbuYU3yyufoB+yX4gTVvB93GGU7tT&#10;lHyqw6QxHvXvv3s4/g6V8X/sW+KhFdQaM0n7y4v7iQAzYPFsp+73+7/nFfaEeVbnkHrX4JneH9li&#10;Wz99yPEKrh4oVct8x6mloY5kOB8vbHSivmj6fYKOxoooZMQP3BSfxUp+4KT+KqhuRM+Ef21v+SjR&#10;f9g6P/0omr5xToa+jv21v+SjRf8AYOj/APSiavnBfutX79kLvgoI/As//wB9mK33RQ2dpFIfuCnL&#10;zxj8a+iirM+a2Os+FahfHelY6kS/+inr9EbzVxo/wZNxIVXytAMg3AkfLb57V+dvwtB/4T7SiCTt&#10;83/0U9fVvx++JA8O/Cvw7psb4bUdGnt223Ww58iJeVx833+lfAZ1h3iMdCK6/wDBPvMpxKo4OTPk&#10;34ja8PEPjLUL9SrCby+UUgcRqvQ89q5cNStI0jF2JLHrk5NLwPSvtMNT9lQUPI+Pr1PaVpS7sQni&#10;t7wLpZ1jxhodogZjNf28R2kA/NIo4zWCzCvbv2UfAcninxe980TbNNvrGcFrYyDBkduv8P3Ov+Fc&#10;OYYj6vhpXO3LcN7evG3c+3fhT4dPhnwfp9iQ4aISgiRlY8ys3Ucd67OTmQOOwxUdnCtv8gACgcDG&#10;B1p6579K/AcRV9rUlJ92fv8AhqXsaEYIOvNFLSVyHb2Gt1r5l/bQ/wCRZv8A/rztv/SqvpputfMv&#10;7aH/ACLN/wD9edt/6VV9Dkf+9w9V+Z83n3+7S9GfDx/hobvQf4aG71+/xPwKfxsQ/cFXNJ/5CEX4&#10;/wAjVM/cFXNJ/wCQhF+P8jWGJ/hS9GbYb+LH1R+nXwY/5Jt4Z/7BNn/6JWu4rh/gx/yTbwz/ANgm&#10;z/8ARK13FfzxmH8efqf0Tl38CHoFFFFeYen3CiiimIKKKKACiiigAooooAKKKKACiiigGFFFFLqM&#10;yvEP/Hmn/XQfyNfj3/DX7CeIf+PNP+ug/ka/Hv8Ahr4zPN4n9V+Du9f/ALd/9uD+7Tm603+7Tm61&#10;8c9z+phG+6K+gf2Of+SqaF/12uv/AElevn5vuivoH9jn/kqmhf8AXa6/9JXr1Mt/jo/NePv+RPU9&#10;Jfkfoov+pj/3R/KpEqNf9TH/ALo/lUiV+m0tkfwFif4shO9FH8VFX1ZyBRRRTAKKKKAEf7rfSvg/&#10;9tz/AJD17/1/W3/pLX3g/wB1vpXwf+25/wAh69/6/rb/ANJa8PNv4DP17w7/AORnD+uqPlVaVetI&#10;tKvWvzSJ/ei2HN/DTU/1zfSnN/DTU/1zfStIfGjzcd/u8/Q/Uj9n/wD5FG7/AOv9/wD0XHXqK15d&#10;+z//AMijd/8AX+//AKLjr1Fa/WML/DR/nRxH/v0haKKK6z5YKG6UUN0poDO17/kB6j/17Sf+gmvz&#10;K/aS/wCSqa5/vW//AKTx1+muvf8AID1H/r2k/wDQTX5lftJf8lU1z/et/wD0njr5TOvgP6J8KP8A&#10;fX6P80eWfxUppP4qVulfCS3P7JQ2ui8Cf8hib/rgf/QlrnD2ro/An/IYm/64H/0Ja6sN/FR8xxH/&#10;AMi+Z+tOjf8AHq3++f5Cr9UNG/49W/3z/IVfr9VpfCf505l/vDCiiitjygooooAKKKKACiiigAoo&#10;ooAKKKKACiiigAooooGFFFFN7CYV5b+0R/yTnXf+wVff+iTXqVeW/tEf8k513/sFX3/ok15+L/hs&#10;+r4b/wCRlT9T8vr/AP4/JPw/kKgqe/8A+PyT8P5CoK/MK/8AEZ/onlf+40fRC/w01+1O/hpr9q5X&#10;0PQl1PrD9hf/AI/NY/6+LH/0OavuxutfCf7C/wDx+ax/18WP/oc1fdjda/S8n/3WJ/Cvif8A8jmt&#10;6/ogXrRQvWk7mvbR+NrYKKKKoAooooAKKKKACiiigAooooAKKKKACiiigAooooAKKKKACiiigAoo&#10;ooAKKKKACiiigAooooAKKKKAHLTj2pgp1ABT160ylU0ATKaepqJeakX60AShqkU1CtPU0AWENSrV&#10;dWqZWqAJ1+6KlU1CrfLUimktykTKak+8h+lQq1So1OSK2ZlahEdx47j+VYk6/wAq6e8i3jPv6e1c&#10;9cRnd07elcE0d9KVyjRilZSGP1pK5GdsWLSr8rCm0rdM0FF5V86PA9KqPGYdwPfin2dxtbB9QOtW&#10;bhFkwRjvVGbRm7ggxVSZgvNWbuNlY4z19PaqEzfIakuJWubkYYHHftWVNdZyFwfwq5OMh/xrHupP&#10;Lzjrz3rGUrHXCJL9oKcnFNEjOwIAJrMMjO3LlB7mopdYt7UfNeRp3yZQP61zOodHJobS8E7+Kcrx&#10;buGJP0rIh1yxdQTfW547zL/jViPVrJsFbi3b6SLTUhchqoW3EqM1J87dRVeG8ikjUpIh/wB1hUpJ&#10;YZDk/Q1ZLiNmj71n3PpV9s7TnNUbph830qXsEdGY95wx+v8ASsya33MDz0rTnXzJDVdoz5gGM8el&#10;c3LqdKehteF8rvH+5/WuxtjuVf8APeua0K1Ma5x94Kfu109quAP8967KUbHFUkaEHCinrUcfy1IO&#10;K6rnIPpjinZoODSBEQpN1SFaj20FkchqP+GpHWoz0qGUiFutRPUrGonqDZCSN8g+lVi2KlZqryGs&#10;ZM2SEkkzVV3p5Y1WkaueTN4kcrVC1OkaoHesWzeKI5pOlVmanyNULGsJM2RHK2Fb6GqUjblA96tO&#10;3Wqk33jismxlSQhVxnvmudvH8vr0x/Wtm6Zt464xWRqSh1KjrgdPrWEjqpmFet5Yd/XJrlNUn86V&#10;unUfyrptUbZHtPowrmbyPPI5OfT2rI7YmfH8zACmWylPzq7a2rY3kHg/3aYIdrAf0pMcmOmx9ldj&#10;2Qn9KtaHxaRzLzuBH/j3/wBaq2qKsGntlgC0TY7dqveFwjaDalmUn5uv+8awkYSLHiphJp8xBzwv&#10;/oQqbRYP7P02VFzzJu+bnsBWfqjmWxljY5ZsYBOT1FbFvIlvauJSo+bPznHpUozZV1i4U/Zipywz&#10;u46dKq6ex1C/kib7qpu+Xg9v8azi0ktzfMzN5YdjHuJxjJ6fpVixZ4IxOhbcwKnbwevr+FXFakMx&#10;r2No/Dd3GB85dSB+K1u+BY/stzYXL/KFTnuOUx/WszVI9moRWpPySJuIPTqe34VrRxNYeGbi5UnM&#10;bqFwMcEqOD+NdXQybK1jMbXXNel423FyzAnv8zn+tQ+Jr4LpsTkgAygdD6NWjJbJHY21wxUNcRiQ&#10;5HJJAPXv1rI8TQrcaJAFYZ87PAz2ariZnz78UG+x6lHa/wAL26uc8n77f4V8+TTeXc6sI+T9skxn&#10;/er274tXjX+rRGIkt9mQBkbcfvse1eF3X7m31Qk/vRdPz0b7wr2MOcFZ6l7Q4zb3PmAcyOrNn6//&#10;AF69s+H8OY1nP8UTD2+//wDWrxnwtG+rTQNtaJLZoy5xkOM9/wAv1r2vwnGxULFlUCNjZ0+9U19z&#10;ajseofFWZrr4a6xgAnMQ4/66x1wnw5hK+XkYzGmf++TXf/EC3x8P9UJ5XdHnI4/1iVwHgfc90saE&#10;/dGNv+61c/QvqVPEFwLjULuIHOyWRenvius8Ex7dJt4/RX/9DNcRdKy61qu8nIuH+9/vNXceCpAb&#10;WMEj7jcZ/wBqsZHQ9iG+1BdUt3dSDjC/KCO+e9YXxCsWj8HF8HLIhHI/vJWh4djRh5Eki7mcn5uv&#10;T0/Cm/E2YL4fhhABRV2k544ZKcTM5b4f5ttP1LIwHijzn6N/jT/Eki/2VCc/L5o/k1S+FY/K0nUG&#10;IxugUrxj+FulUPEWW8OWvJ3edz69Gq5DO78NwTx6xbvsGBu7j+6a871QSyfFbS8qP+Q1x/3/AFr1&#10;TwO39pR+cF5WVl/vfwjv+Ned+LrVtN+KXhh9pxNrOT8u3/lvH+fWlFkyRs+IteMPiC5s5NipJdSR&#10;MdpyBvwce/Nej+Bo4b7SbexsnaaWNXcqeDjeeckAfxCvIfFFuzeMbiVshFv5G5HGPMzXZ/DnXhpf&#10;ie6lE2+I2pUQiXao+ZDn9P1py2HA6WzjTTV25Pl53EtyemO1ekeD43mt2kK/LtjZCO/B/wDrVh61&#10;YWWqalEkbW9kxjx5CquWwSd2OP8AIroPC5e3cQFGVIzGgboHAyM/59a8upE6LlzxXbnVtFuomGCt&#10;vKvynHVcd/pXm3hu18mY6ec4hQt155IPXp/FXr+uWoGm3BT+KJyQo9q8rsbWZfEN0USQnyv4VP8A&#10;s1zo0iXNShRZheOSvlrt9up/xqbw6sn2iWeZdkYdXiYfxDJPP6UzUFM8Zz8seADnp1pNH1NFka3K&#10;qeVjUlvqOBXVBmVRHBfFTTpLjxxYakqkhp0dTkYO0Rjp17VTtisviG6muT5e6MD5fX5frXdeMrH/&#10;AEiz/wBH+0CcsvmbM/Zvujd/Xt0rifEGlizXBvPs6hwPteNofg/LnP8AXtXYnocxq+DbmW+Tz5VV&#10;bpZGVEX7pG0c/qe9dnZ6FLqOk6zJcIyeXAzLsYc5VuvX0FcPo19HoOoRQ7VlLZfqF6gjpz6V6Toe&#10;spqETWsaqv2hVjYK+cbsjkd+tItIofDbUI9NjvbFGBkXyw6sCSMliOenevdPBN0J7OKNiAQjHgf7&#10;dfPYB8O+PLqzKELJNbqHI2BvlHbvjdXt3hC42YKtgeW3Q/7QrPqZVEdNDZmzmWQA/L/eI+ldppbP&#10;Jpc4YAboQBj/AHTXOTYNu5GCf/r1vafcE2kKqn8Chtp9u9ejR3PLqI6XwYTFF5fdImP/AI9XXwye&#10;Zbp9a4jwvdFNUnQrgGEgZPqVruLWPdap2PPb3NfS4d6HgYhahIo6DpVaTvVgg49agkXrXpHn9SrN&#10;0qBqsSDrULUymQVG9StUT0EkLdaKdTaACmU402gAooooAKKKKACiiigAooooAKKKKACiiigAoooo&#10;AKKKKACiiigApknan0yTtUsDoKKKKoAooooAKKKKACiiigAooooAKKKKACiiigAooooAVayfE3/I&#10;Buf+A/8AoQrWWsnxN/yAbn/gP/oQrrw38SK8zkxP8KXoz8wfip/yUXxR/wBhW7/9HNXKL0rq/ip/&#10;yUXxR/2Fbv8A9HNXKL0r+iMB/u8F5H88Zh/Hn6i0UU5a799DzLno/wCz9/yUvw//ANhex/8ARwr9&#10;M1+6K/Mv9n//AJKZoHvq9j/6OFfprH8qYr8Z4p0rtH7Nwqr0Uwooor4TlsffrUKKKKncdrBRRRQw&#10;swoo53DFHKyHJyDxRsw0sFFNkkWPgA0u4L1HNOLi+omncWikDHv0p3y7eBg1MpJDSYlFCjK/NyaV&#10;sLWqjdXFsJQv3jSK2TTl+8az1uUrDWrzP9oj/kleuf7tv/6UR16Y1eZ/tEf8kr1z/dt//SiOvWyv&#10;/eI+qPEzD+BL5n5ua3/yGr//AK+JP/QjVKrut/8AIav/APr4k/8AQjVKv6Dw/wDDifz7if4svUKV&#10;etJSr1rqkc59L/sb/wDIb1H/AK+LD/0KSvuZutfDP7G//Ib1H/r4sP8A0KSvuZutfh3Ef+9S/rof&#10;uHDP+6x/rqJRRRXxstz7NhRRRWielga6hSiko+lYp+9Yt6xuCZ3nPrWZ4h0ePXIRbSqrojiQBmI5&#10;wR2+ta3lgoTjnFRJ/rCD6V10W41k0zlxEVKi7n5GXtp9jmCcYK7uDmq9ev8A7T3hgeGfHVjAgjVW&#10;02OQhGZusso7/SvItor+isvxCxFBOx/OePovD131G0bgvWjoTR3zXccC1dz6J/Y715ofG2l6Rub/&#10;AEi5uZMbRt4tSeT1/hr7xVvMg8sdQAPyr8vfgfr3/CM/EzRtQ+ceSZv9WoY8wOvQ8d6/TLwtff2r&#10;4Z0i7+b/AEm0hm+YAH5kB5x9a/HeKMO6dRVO5+ycL4j2kHDsanO1V9Biko3dvTiivz9Nn6A7MKG+&#10;6aKXp81FubUfw6Ddw2gUyaQQxhh64p4UMxP415Z+0V4s/wCEN8G2d8pkUyahHDmNFY8xSHo3H8Ne&#10;rl8HUrKl3PIzGfs6Lq9j88PF2tPrV/HO7MxWIJllA/iJ7fWsReVJ9KFYsOaWv6CwdFYejGJ/P2Mr&#10;fWKzmKh3K3tSNsZeh3dzRUsakj2r0IpSZ5790jbBkG4ZXHIo+82V4C0jbVOAOaXaduazbuUrpC4P&#10;rSfN60lFVZtEp2Fw3rQoY556UlFJRaKcrguWyM0jKwPWloptXQlKwmwY3LxTt2Vx3pNpboaMv0J4&#10;6UtEw1tcNuNuaWVh5YX3pNwTjHJpUbnmqWmwvNnSfDi/bS/G+myqSHXzCCoB6xuO9fpr8PL77d4L&#10;0KRslm0+3bkAdY19K/KqxnaxuEcHGMngZ7Y71+k37O+rLqfgHSl+bdFplkDuAHWL2+lfmPFlBqCm&#10;l/Vz9M4TxCdRxZ6lRRRX5SfrIUUUUS0COoUjSeXz+FLSMSBxU6yRWkWeQ/tN6x/YPwx1pssMR27f&#10;IAetwg71+dWpyfaNRvLo/wDLaV5eevJJ/rX19+214mazMmjKzgXGnW8uAqleLlup6/wV8cqhZN3f&#10;Ga/b+GsPy0FI/D+JcRzYhxEjOQrHoxxTZY8yt6U5SfWgN+8JPPFfaOJ8T1FkUySiJTgsM819k/sO&#10;eGlsbfxPPIqM0y2DqVZvSY8/nXxxawia6SEdGyefof8ACv01+BXh+PRfhr4cmRFVrrSbJ2KsxziE&#10;Hv0+92r4XiXFKNB0+59zw3hm8Qp/1sejDGzZ/d5pD/qxQvSivxiXvO7P2yHuqwrDbSUUVMryVmOL&#10;UXcKKKKqOisRLV3BulItK3SkWnHdDlsfH/7cH/IMH/YTt/8A0mevkRutfXf7cH/IMH/YTt//AEme&#10;vkRutfvPD/8Auy9Efguf/wC9P1YlDfw0UN/DX1XQ+U6jv4q/ST9nH/kR77/sIyf+ioq/Nv8Air9J&#10;P2cf+RHvv+wjJ/6Kir864q/3dn6Jwn72JPV6KKK/IIbH7BvoFFFFFh3sFL0pKKlO7sU1ZXDBzvzw&#10;eKZJzcKD6f409m/dge9NVNzitqS5aqMavv0mj8ufi54cXw34jtrdFRVa0WTCMzdXcd/pXErX0T+1&#10;xoQsfFtrLhcLpkX3WJPM8or53Xbu6d6/oTKq/t6Op/Pea0FRxFkOXpUecc1LtDHimHLME9a9qXRH&#10;iR3Z6z+zFrT6P8XtAIZhGGuWKqoJ5tpB3r9HNPuhfabBNzmSJX5GOq5r8m/DeqPoviC1vY2KtEG5&#10;UAnlWHQ8d6/T74Ual/anw78LT/NvfSrR2LADJMKntX5TxVhlTtUXX/M/VeF8S5PkZ164EKj+KkpW&#10;+8aSvzM/UOgUUUdjQyYgfuCk/ipT9wUn8VVDciZ8I/trf8lGi/7B0f8A6UTV84L91q+j/wBtb/ko&#10;0X/YOj/9KJq+cF+61fvmQe7g4M/As+1xswP3BTlYDjvSfwiivpn3Pmn2Oh8BX40rxZY3DbsfvPug&#10;E/6th3+tdV8YvHreM4dDtd0xXTVliAljRRyIxxt6/c715pRXmywqnXVZ9Dvp4p06LorqGMNQwoUF&#10;mwelIMSSBTyDXoM4tWOWPdX39+yX4Di8M+FpdR2RBtTsrG4zHI7HOx25B4H3+1fGHwh0ZfE3xC03&#10;TGCsshlGHYqPliduo5/hr9L/AAXpI0nwro1qAoEFlBGNpJHyxgd/pX51xVjOSCpo/ROFsF7SbqM3&#10;iCyhh3p24eWajNP+9xX5HJWd7n69HawlFFFIfUa3WvmX9tD/AJFm/wD+vO2/9Kq+mm618y/tof8A&#10;Is3/AP1523/pVX0OR/73D1X5nzeff7tL0Z8PH+Ghu9B/hobvX7/E/ApfGxD9wVc0n/kIRfj/ACNU&#10;z9wVc0n/AJCEX4/yNYYn+FL0Zthv4sfVH6dfBj/km3hn/sE2f/ola7iuH+DH/JNvDP8A2CbP/wBE&#10;rXcV/PGYfx5+p/ROXfwIegUUUV5h6fcKKKKYgooooAKKKKACiiigAooooAKKKKAYUUUUuozK8Q/8&#10;eaf9dB/I1+Pf8NfsJ4h/480/66D+Rr8e/wCGvjM83if1X4O71/8At3/24P7tObrTf7tObrXxz3P6&#10;mEb7or6B/Y5/5KpoX/Xa6/8ASV6+fm+6K+gf2Of+SqaF/wBdrr/0levUy3+Oj814+/5E9T0l+R+i&#10;i/6mP/dH8qkSo1/1Mf8Auj+VSJX6bS2R/AWJ/iyE/ioo70VfVnIFFFFMAooooAR/ut9K+D/23P8A&#10;kPXv/X9bf+ktfeD/AHW+lfB/7bn/ACHr3/r+tv8A0lrw82/gM/XvDv8A5GcP66o+VVpV60i0q9a/&#10;NIn96LYc38NNT/XN9Kc38NNT/XN9K0h8aPNx3+7z9D9SP2f/APkUbv8A6/3/APRcdeorXl37P/8A&#10;yKN3/wBf7/8AouOvUVr9Ywv8NH+dHEf+/SFooorrPlgobpRQ3SmgM7Xv+QHqP/XtJ/6Ca/Mr9pL/&#10;AJKprn+9b/8ApPHX6a69/wAgPUf+vaT/ANBNfmV+0l/yVTXP963/APSeOvlM6+A/onwo/wB9fo/z&#10;R5Z/FSt0pP4qU18JLc/slDa6LwJ/yGJv+uB/9CWudrovAn/IYm/64H/0Ja6sN/FR8xxH/wAi+Z+t&#10;Ojf8erf75/kKv1Q0b/j1b/fP8hV+v1Wl8J/nTmX+8MKKKK2PKCiiigAooooAKKKKACiiigAooooA&#10;KKKKACiiigYUUUU3sJhXlv7RH/JOdd/7BV9/6JNepV5b+0R/yTnXf+wVff8Aok1wYz+Gz6vhv/kZ&#10;U/U/L6//AOPyT8P5CoKnv/8Aj8k/D+QqCvy+v/EZ/onlf+40fRC/w01+1O/hpr9q5X0PQl1PrD9h&#10;f/j81j/r4sf/AEOavuxutfCf7C//AB+ax/18WP8A6HNX3Y3Wv0vJ/wDdYn8K+J//ACOa3r+iBetF&#10;C9aK9xH42thKKKKYBRRRQAUUUUAFFFFABRRRQAUUUUAFFFFABRRRQAUUUUAFFFFABRRRQAUUUUAF&#10;FFFABRRRQAUUUUAFOWm0UAPopFpRQBIpp6tUdOXtQBMDT1aoakWgCZKlU1AtSjtU2AsI3yipFNQL&#10;92p42oSGtCVamxgKaiWnq22hj3Fddyj61hXkeD+H9a3j81ZmoR4B+g/nXLKJ1U5cphyL1qu3Wrcy&#10;4z9ar1wS3PRhrqNWkY9qcTTGbAqTXYbtK8j605b5vMVSTjOOgqGT5qjLYBFHMHLzGnIokGcVkXMP&#10;8qPNK96U3G7g5oGo2Mq5Xbu/GufviMsfTNdbNGJAePWsHUrASKeB/F3Nc81c6qcjzzxN4gm0/Kxu&#10;y4cDhVPVc965O2XUdYkBlnjeH7rKQATgZ7D6V6VdaGGkJwv/AH0fSp7bTQnZevqa4nF3O6MlY4+H&#10;QBHbqSE+6P4j6UySzntwvkuqfr/Su+XTw3YfmaUaaNwOF/M1pGDJc0cnpc+pQxqWuEK4IACj1+ld&#10;XZ3dyV+aQHn0Hp9KtLZiNQcD06mrMaACtlEy5rkS3BZSGJP4VUuWG/A78VflXNVms/OIPHHuaOUR&#10;lzqI2Jq5Z6eLhg2B1xyT6VfhsQvYdPU1p29uF7d/WkoCch+n24RAMdAo61pxrtFV412VOrV0xOWW&#10;pYRqnqpG1Tq/zCqI6ElFO3/LSbsrQSBbiot1OpjUFoa1QtSvUdS0WhjVFJ1qRutQvWL0NYkUjbc1&#10;XJzUzHrVeRvmrnkzoiiGRsVBJUkzVWbmsZG8UMeqc55NTyrVZhWDNloRyVC7cVMzVWlNYs0RBI3W&#10;qs5KqG96ndqp3HzMazYynJIJFyfXFY00h3bj0ArXnbAFZN037tvX/wCvWTR0wOa1VvNkb6tWT9n8&#10;xiOPWugnhP7xuO5rNYbmINZtHUmVtqwny8deaypX/egD0rVkXybdsetZCw547VnJ2K3KPiyR0hsE&#10;VseYrA8ey/41q+GIZBpMCbhgBv8A0I1yWv3Rk1bTUyf3U5HQf3l/wrr9GuCX4P8ACe3vXPKRDRPc&#10;QmbVYYhjDJ3/ABqbWmaS1kZDjAA5+tUpLgTHPO3pRr2oZf7Ou4KyAkYHqf8ACiJmyteSGO2gCnDO&#10;mG9+BSSXD2OkwyFur7flH1/wqrJOwhxnovHHtTF1M/ZEhYsdpz0Hv/jW0UZsr65fSSa3bsG58rHQ&#10;erV0S3RufB9zCSSWZe3HBQ15FDqsixllYgA/3RXq3hdPtHhdV7y7XOf91TXS9DF6lvXt8Om6AinG&#10;6EKf++Urn9YuGhhERPCuOg9jSeItQMmueH7bJxHceWeBj7yD+lU/ijcLptirgEZuFX5ef4GPerh7&#10;xD0PmTVtS+3W73TbjKgCBiAOM+g+teYSWLanJqMMZUTS3TkM5IHUH+leiXil/Bt+Qfm8xf8A0JK8&#10;88RXx0eNIFJAliWVtoBySevP0r16K5UedU95m54faK3uLOytFMUm+OG7LcrIcgcZzgfe9OtevaKf&#10;7LjULwNpHy89TnvXjngexd7q3unKlS8MvXnGc16VdXTPMwjJVeMAgelZVtTopuyse4eOoZJ/A+pW&#10;24Zdoz7f6xD/AEryv4c3kieJJoS3ELlOg7K4/pXp97fQnwFqVwyOVSZQfX70fv71494VuoI/Gkvy&#10;NieaRh+Tnnn3rCKuU9GN1fUv+Kmv4/m+e8kU8D++a7XwazeeYweFiY/+PCuIvIFh1+9dRgS3TEc/&#10;7Z/xrr/CZxeOP+mR/wDQhUy7G61RlWNxLD4psoQ2FZGOMD+63+FW/iFILjRNh5b/AOyWsDwn/pmu&#10;Ww/3hz/uGuu1C1SPR9VMg3YZNuCePnqVoJ6GXo9j/wASHcuBi2Unk/3Kw9chJ0mEcY83+jV1+iqZ&#10;NB1RGOVNthR6fK1Yd5piv4dtY0CiUSkliTjHzf8A1qG7lxVzufhfCbexcHH/AB8MeP8AcWuE+J0v&#10;/FwPCzjrHqjH/wAixf4V0HhO9kj0OfDf8tj2HotZHjSFpvEHhN8jm6yf++46IoiZV8XMF1aIn/lv&#10;O5P4sP8AGoPCNwkHjC9hkBMS23Cr65T/AOvR8QJGW5iAP3Xlx+Yqh4Fc/wBrzOxyTAR/48taS2FA&#10;9v8AGc82lMdQgfZcwxqFcAHGWIPB46E12fgfWhfWti0++SaRISWwB8xHJ4964XxDN/avhW9k64ZV&#10;+bj+JT2+taOhTm3j8PqvBAhB/DbXm1GdPKexXqedZzr22MP0rz2a4h0XVJpmRjuUJ8nJ6A9z7V3O&#10;m3qXiyRsGLABeRgc5rifiRpflR+b8vzTKOp/uH/CuNMr4SXVNN26TOq7Q2Rg5PqK4sSfYdUtY25k&#10;lmCqV6A7gOfzr0K1uEuozdRgrIh2hm/w/GuH8TRhdQS9x+8t5XmDd8gg5A6dq6oESdzoNZmih0tI&#10;7hWe5kSRY3XoG7E/mO1cNf6KfFNuukjYbmBvPZpCVQjBHBHOfnHb1ro9UWXXPCdrrIYebbRTzBn4&#10;bKnjAHH8Fcj4e1G51C7e5WTFy8Z3OygZAIHTGOwrsWxzS0Ofa+L3kdw5JZF2g4Hv/jXpPw5ukN0g&#10;YMZpnh8luysScE/iR61yPiS3tl8P3WoRRlUhKqQSd2SyjpnH8VU/D920eteG7q1PlJHcQyzBgCWA&#10;ZDx19/TrSNInoHj4S2vjqyadg8vnxksvsI69X8GXRmt0IJ+43Uf7Ved/Ehhq9rp+pL1ZZmBfg/Lt&#10;HQcdq3PhncNLodqCctskycf9NDWUnysmS5j2+AlvkbkE10GkyJHG4IPRcY/GuYsZi0DSfxBsA/lW&#10;/F5jrasjAcKWz36V6FDXU8mto7HRaQyjUIZFGDI6r+orvrZtvyegrhtHZPtVoWBLeavP/Aq7pfvl&#10;hwK+kwz0PAxANVaTvVmTDVWk716x5vUry9DVdmqzJ3FQNTArtTGAqWTpUDUCGsKY1SVE3WgBrUlP&#10;plABRRRQAUUUUAFFFFABRRRQAUUUUAFFFFABRRRQAUUUUAFFFFABTJO1PpknapYHQUUUVQBRRRQA&#10;UUUUAFFFFABRRRQAUUUUAFFFFABRRRQAq1k+Jv8AkA3P/Af/AEIVrAgHnisnxP8ALoN0TwPl5/4E&#10;K7MN/Fj6o48V/Cl6M/MH4qf8lF8Uf9hW7/8ARzVyi9K6v4qf8lF8T++q3eP+/wA1cqvSv6Iy/wDg&#10;Q9D+dce/9on6hRRRXd3OJK6PR/gJIE+J/hkf3tYsf/R61+m45r8u/gjKYvip4RydobWrHvj/AJbr&#10;X6gQtuGc8etfjPFSftrn7JwpJezUfUkNJS9ee3rSV8E3ofoSWoUUUULYnqFFFFVLRJhFN3VxG245&#10;OD2qG5mjtLb7TK2yNfmLYz0ye30qZvunjPFeffHXU7jSfhZrN1bzyW80dtOytFIUYEQyEYI9xXbh&#10;6axEoxXU8/EVHh4yk+h2MOvabqMYMVwWPXhGHt3FaAkI4Tn61+YVp8bvFNncME1rVyNuNq6nKPQ+&#10;tdhov7VXiLS8Gd9UvfmJxJq8ncYxyp+tfWT4ZqWUkfJR4op3cWfoafMf7ygD2pPLjX+I5r418P8A&#10;7dE9sI4rnwxJP9xTJLrB7cE8w16V4b/a90TW1DXdpp+mEoWxNq6dQ2McoOo5ryauQ14vSNz06efU&#10;J7s+gO2aFz+Fch4f+J3h3xQ23T9b0u6l2FzDa38crKoIGcKemSOfeuw9gOfSvCq0alCXLJH0tGtS&#10;rxvFh92lQ5amrlmwRinrwxx0rE1SGtXmf7RH/JK9c/3bf/0ojr0xq8z/AGiP+SV65/u2/wD6UR16&#10;mV/7xH1R4uYfwJfM/NzW/wDkNX//AF8Sf+hGqVXdb/5DV/8A9fEn/oRqlX9B4f8AhxP59xP8WXqF&#10;KvWkpV611SOc+l/2N/8AkN6j/wBfFh/6FJX3M3Wvhn9jf/kN6j/18WH/AKFJX3M3Wvw7iP8A3uX9&#10;dD9w4Z/3WP8AXUSiiivjZbn2bCiiiqKfwhSqcHJpKDyKFH3rkX92wm0q4YDjOaHXznOOadu+UjHb&#10;GaapMShsbj0xRzcs7jkuanY+M/21NFa41VdRCsVh0yBM7hj/AI+H7df4q+T1avvT9rzQxceBdVvU&#10;iDiO3tk8xYs4/wBJXjd2618FyAbsA5+lfufDtT2mFdu5+EcRUfZYlLyEPalb7tJ2o5I9q+stqfJd&#10;B0cxtrlJFwSo7/jX6ffAnVl1L4R+FpFKkw6baxNtBGCII8jn61+X5+aMnHNfoV+yJq/9pfCm2haT&#10;c8UwhCmTccLbw8AdvpXwPFtC9GMkfoXCddqrKP8AXQ912/KG/vc0lAb+H+7xRX5A7JH69G7Clb/V&#10;N60lA+8B2rNOyNmtRPLIQn2zXyf+25ri3Hhe30tSpkh1WCQrtOf+PeXv0/ir6umm2RyZ4Cg85r4P&#10;/a81o3HjbVLRZC6R3Nu4USZH/HsO3419dkFH2ldSPj8/r+zoOJ867g3I5opqrtHXNOr9x6JH4b1b&#10;Chkk27gvynoaK1fC/hfUPF+pS2WnR3V1LHEZjFawtMwUFRnavQZYc+9TUnGjHmky6cJVnyxRlps2&#10;9eabuO7HavYP+GY/FCqW+w6vx2/siX/Gn/8ADM/ihlx/Zur57f8AEol5/WvJhmVBbzR6k8tryWkG&#10;eOZFGRXsP/DM/in/AKBusf8Agol/xo/4Zn8U/wDQN1f/AMFEv+NP+1sP/OhLKMR/Kzx7IoyK9h/4&#10;Zn8U/wDQN1f/AMFEv+NH/DM/in/oG6v/AOCiX/Gj+16H86H/AGPiP5WePZFGRXsP/DM/in/oG6v/&#10;AOCiX/Gj/hmfxT/0DdX/APBRL/jR/a9D+dB/ZGI/lZ48xj/hYmlBwK9buP2cfEtnbvI2l6qcf3tJ&#10;lHfFeY69o8+g6hJa3CSRyRyvEySRlCCpwQQeh9q68PjKWIdos5MRg6uHXvIpKoZsk9OaJfUdKRmw&#10;VA/GnHp7V2RumcUhzMG4Nfa/7EfiJdR03xBasyD7LFYRLtVgfuzDn8q+JSPl3Zr379kTxUdA8UXF&#10;m0xjGo3lhEAZ9m753HT+L73T/GvmeIaLr4dtdD6Xh+sqOIXmff8ARR2B7UtfhclyyaZ+8RfNFWEo&#10;oo61CdyrWClVd3BpKo6xfjTrdZGYLlwvLbexP9K6sPDnqKKOfET5KTkfnt+1N4qXxR47sZ0aNlXT&#10;I4yURl6TSnv9a8YXLZ44Fb3jHVH1bVopnZpCsITLPv8A4mPX8awvMxkAV/QOV0lSw6R/Pua1fbYh&#10;sXd0HpQI/OkI/Gk3fKfX0oVzEobueK9Y8dHUfCnSv7e8eaZZ/MfM837hAPETnv8ASv038D2psfBu&#10;hWxBHk2FvHyQTxGo/pX5/wD7MOg/bvidosm3fiS4XHl7v+XZ/wDGv0T02H7Pp9rHjGyJVxjGMADp&#10;X5FxVWtWUD9f4VoXpe0f9aItr0ooXpRX50fooUUUUAFFFFNCYN0pFpW6Ui0R3Q5bHx/+3B/yDB/2&#10;E7f/ANJnr5EbrX13+3B/yDB/2E7f/wBJnr5EbrX7zkH+6r0R+C5//vT9WJQ38NFDfw19V0PlHuO/&#10;ir9JP2cf+RHvv+wjJ/6Kir82/wCKv0k/Zx/5Ee+/7CMn/oqKvzrir/d2fofCP+8Hq9FFFfkENj9h&#10;juFFFFANahS0lFEFrcc3oHVjSYKmnL603cfSm3adwSvCx8qftoeHWbTrnUwr+XDY26Fty45uSOnX&#10;+Kvi5drZGea/R79qTQRrXwa8QukXmXIW2RAsW98C5jPHfua/ObULJrK8kiJKukjKylcEEHGCO1ft&#10;XDNdVKNv66H4lxNQdPEJ/wBdSPBU+1DMeo60ctwOTSbh1619tLVnxMeo6zYQuC/y8/0r9EP2XdcG&#10;oeDY4gVIt7CxUYUj/lmw5z9K/O0DzGAPyV9lfsU+JBeQ67ZPLgQLYQrumzniUcDt06V8VxRQ9pQT&#10;R9tw1X5K9mfWSkt83Y0tL935QMqOjdqSvxR6No/bl8KYUUUUmKIH7gpP4qU/cFJ/FVQ3ImfCP7a3&#10;/JRov+wdH/6UTV84L91q+j/21v8Ako0X/YOj/wDSiavnBfutX75kX+5QPwLPf99mKPuiigfdFFfT&#10;dD5rqFFFFShjZGOwAcnNPbGwgHmhMbsnp70kMbSTKuDuP8OKzqy5VzdjWiuZ8p9E/sVeDn1j4gTa&#10;qyyeXpu3LI6gDzIZ15B5PTtX3lgJGqDkKNteC/sm+CV8M+F5b4xBX1KysZg32fyz/q3J5/i+/wBf&#10;8a97Qdc1+F8Q4r22LklsrH7rw7hfY4SMnu7hGtObimklW4GRUkmNpxXyiu9T6zROwyiiimLqNbrX&#10;zL+2h/yLN/8A9edt/wClVfTTda+Zf20P+RZv/wDrztv/AEqr6HI/97h6r8z5rPv92l6M+Hj/AA0N&#10;3oP8NDd6/f4n4FP42IfuCrmk/wDIQi/H+RqmfuCrmk/8hCL8f5GsMT/Cl6M2w38WPqj9Ovgx/wAk&#10;28M/9gmz/wDRK13FcP8ABj/km3hn/sE2f/ola7iv54zD+PP1P6Jy7+BD0CiiivMPT7hRRRTEFFFF&#10;ABRRRQAUUUUAFFFFABRRRQDCiiil1GZXiH/jzT/roP5Gvx7/AIa/YTxD/wAeaf8AXQfyNfj3/DXx&#10;mebxP6r8Hd6//bv/ALcH92nN1pv92nN1r457n9TCN90V9A/sc/8AJVNC/wCu11/6SvXz833RX0D+&#10;xz/yVTQv+u11/wCkr16mW/x0fmvH3/InqekvyP0UX/Ux/wC6P5VIlRr/AKmP/dH8qkSv02lsj+As&#10;T/FkJ/FRR3oq+rOQKKKKYBRRRQAj/db6V8H/ALbn/Ievf+v62/8ASWvvB/ut9K+D/wBtz/kPXv8A&#10;1/W3/pLXh5t/AZ+veHf/ACM4f11R8qrSr1pFpV61+aRP70Ww5v4aan+ub6U5v4aan+ub6VpD40eb&#10;jv8Ad5+h+pH7P/8AyKN3/wBf7/8AouOvUVry79n/AP5FG7/6/wB//RcdeorX6xhf4aP86OI/9+kL&#10;RRRXWfLBQ3SihulNAZ2vf8gPUf8Ar2k/9BNfmV+0l/yVTXP963/9J46/TXXv+QHqP/XtJ/6Ca/Mr&#10;9pL/AJKprn+9b/8ApPHXymdfAf0T4Uf76/R/mjyz+KlbpSfxUp6V8JLc/slDD2ro/An/ACGJv+uB&#10;/wDQlrna6LwJ/wAhib/rgf8A0Ja6sN/FR8xxH/yL5n606N/x6t/vn+Qq/VDRv+PVv98/yFX6/VaX&#10;wn+dOZf7wwooorY8oKKKKACiiigAooooAKKKKACiiigAooooAKKKKBhRRRTewmFeW/tEf8k513/s&#10;FX3/AKJNepV5b+0R/wAk513/ALBV9/6JNefi/wCGz6vhv/kZU/U/L6//AOPyT8P5CoKnv/8Aj8k/&#10;D+QqCvzCv/EZ/onlf+40fRC/w01+1O/hpr9q5X0PQl1PrD9hf/j81j/r4sf/AEOavuxutfCf7C//&#10;AB+ax/18WP8A6HNX3Y3Wv0vJ/wDdYn8K+J//ACOa3r+iBetJ3NKvWivbR+NrYSiiiqAKKKKACiii&#10;gAooooAKKKKACiiigAooooAKKKKACiiigAooooAKKKKACiiigAooooAKKKKACiiigAooooAWnUyn&#10;LQA5aerVHz6U5aAJQaeKiU09TQBMjVMtQLUqmgCZTxUytVbNSK1AFtWqSq8bVKrVLGieOqt+m5T9&#10;B/OrCnmlljDKe9ZNGsTmbhME/WqjLWneptd8jHzHt71nyLXnyWp6lOWhA3WopTUzY7VXbpzWTNxi&#10;96ik++PrU1QvUGkRJAGquV5qfpUTN7UXKEVTzVeaIsxq2v0p3lg9f5UrXBOxkS2v1/OoltD6H8xW&#10;vNGOw7+lQiP2x+FRymymVEtQPX86VrcL61cEdI0frRyhzFHyhT/JA9amaMdjS+X70WFcr+SPenCE&#10;L0zU3l/5xTvL6Y5oKuRpFVlVpqj2qUU7ENjlFPFMz7UuTiqIJF61IG+YVXVjUqtk0XE1oWd3ApVa&#10;od3HWhX96CSbIpjGm7jRuoKQxqY1SGo2oKRA3WoJKmaq8lYSNURSVC1TSfdFQM1c7OmJWkbmq7VI&#10;5O48VC9ZSN4kcneqr1PIxqE+4rFl3IGqrJ0q01VpVOOlZNF3KkneqkvHNXHqndZ6D17Vm0O5nXDb&#10;sVnTLx7VfwWOCKq3SEKQFOcenvWbN4yMy5HGPXIrKuICvze9bF1Hwh79xiqske5eR39KzZ0KRiXc&#10;REDfh/OseRhHbsx7Gug1PoVUZBA6fWue1fbDGylgq4BJ6DrXNM3icLeSCXXIjnpc/wDswrudEkEM&#10;7MThShH6ivPEYzazMU+cR3HVef4j/hXdWu5dOik5DEke/U1ySZpYqQzGFTAcBmO4D/P0qhHdm4uk&#10;jONzDgAexqa8k/0hbgcRouCe3fv+NUrZQurwSgjy1Ugnt0PeriZyRuz3MWLWPdyvytweOlYfiCZI&#10;pnKnI3Acj/ZqhqGout1MVdiFdiMP05rA1vWmEIeRyqlwNzScdD3rqijmkWtHaFLZrZ3KyO5YLjtg&#10;d/wr0/wfcLHBAmflXjp/sivDW1Db46063jlzC8LFtr/LnEnUfgK9Z8J3W5VAbIDkZDf7IraRmjP1&#10;KYTeJpHz/qbxmH/fff8AKuc+N100nhi2lAHzXqf+i3rV1SRYdfwJATNdNxn/AG/161zvxmmI8L2s&#10;XVlvFOM8/cftWlLcymeNaows/BeoA/f8xSAef4kryzxBJHfX1sxbhYFVtvGDk16h42je1tpLTDBp&#10;EVvLxgn5+uO/T9K80g01ru8dZGMY3sNzLnbjtXtU9jzZPU6Hwu81rGsTqojmEaxnqWHT+oru7HNr&#10;boCMHkc/WvOxrCi6062iiH+jOsbOjfewQMkY46V3Wn3z3PyCBpCATwc9/pWNY2geu6Lcxa38Jdak&#10;DZjF4qFlBHQwnv8AWvHdAuIx448rd9yaZV464DV6n4RVLP4Ta1ZiZT5l6H8zOMf6njH4V5VpVn5P&#10;jbzs52zTdsbshuc1hA2ka7TfadckUc7Lgg4/3q6zw/L5OrTJ6Rf1WuE0qfd4g1AscBbrjJ/22rr9&#10;Il3a1OwPymLg54/hqWaxehh+CLgW+vWoOAcuen+wa9QSKN7iF2YhHyWI7ccV5T4ZiK+KrJSdoKue&#10;R/sNXrWkwnzvn+de24cDg1ASM3S9Na1bXnw2yYsUJI5Hz/41nahCf7LhQD5g+f51raHcfabzxBEX&#10;3iOQqF3Z28uMY7dKzdYuBt+zABGRgdwPJ49PxqDWGxY8IW+7T5IzkbpSf/HVrD8UXW/xBpKjB+zX&#10;RHT0dev5V2ui20dnGTuXZuJJwAOgrktS09ptaeUoSguGYNsyMbs5BqomdQxviDny4Jv7wlf/ANBN&#10;YngebdqMjHgGFv8A0Ja6H4ibfsNoAVJ8uQcfRa47w3M1vJwCrbCODg9RWstiIH0p4djh1LSZrJXY&#10;vJLkAcHgKepGO1ZCSSWXiCGEqAsN0EGeTw4FWPAMgTUoP329d78Z4+4ak8RoLXW4pCoUy3DMuRjd&#10;8w6evWvMqI60z0nSceZG4PLlWrS1iGO9hEUzFQGDfL16H/Gue0GR2iif5jtVGxXQ3ULX1ojKSjls&#10;nAye4rhQ5HH+FwY4jLH8wWQ9f90VX1O1jvbPW1lZlkkjkCKvckNx/KmeDbqSz1i3sZo2kEhZ8OSP&#10;4D2PX7tbeoaSl5cXDJMsG1mJiVfvZPTr/nNdUGZnO+Ec2fgzUNLbiVreSNVPJJbfjnp3rkda8Ozz&#10;aHb2VvG0l9HLvkiLKAF+bnPTuvfvXZaXavb+ILsPuEUTwt5bDCsMZIqt4vmOn38uoxxbIZmWNY1+&#10;VR8vY/8AATXXFnPM5Szhjv8AU4bC6JjsJQTJJH98EAkY69wO3es/UNPbTdS8rB+ytKVhdiCzIGwC&#10;cd8Edq0p2/s7xBbSsmI1jOUPyg5DCn31r/aVreXQl3GFGlRAN23IJAB7dKrqXHY7S3tTJ4H0rYCY&#10;40uCTkf3zW14BmFuitn5fLYAn/fqj8Nl/tT4Z6kJjumt7WYoj/MwJMp4z0PAqp4Nu5I5jbyK0bJG&#10;x+YkH7w7fjWNUR7/AG6sIWkA+UHk101pM8FrCQBh0Xr9K5zRZBcRGLgqznLZyBwK6ezbdC6eXuEa&#10;gBse3X9K78O9Dyq+5s6Komnt3PXeDx7NXoFu223U9v8A69efaMyr5B3hTu4XP+1XdWrmSzjGCTk/&#10;zNfSYbY8HEF1sY4NQPU7rt4B3VA9ewtjzOpWl71A1WJKgemSV3qFqnaoW70AMqJutS1E1ABTKfTD&#10;QAUUUUAFFFFABRRRQAUUUUAFFFFABRRRQAUUUUAFFFFABRRRQAUyTtT6ZJ2qWB0FFFFUAUUUUAFF&#10;FFABRRRQAUUUUAFFFFABRRRQAUvSko68UDBl3c1leJiZtDuYv723/wBCFav3WxVTVId1u656gfzr&#10;owz/AHsfVHNio3pS9Gfl58XITH8RPEQ441W7/wDRzVyFej/Hq0Nj8QtbJOfO1S9I/wC/x/xrziv6&#10;Hy6X7iHofztmELV5+oUdaKRs7TivT7nm3sdd8JZzH8SPDMhP+p1azYY9plP9K/ULwzdf2posUxyd&#10;277wx/ER2+lflN4Svv7P8S6RcAbvKu4ZCMejg1+lvwX1b+2/hvo92q7DL5wIIx0mcep9K/LuKqC5&#10;ObzR+n8KVv3nL5M7rlWKdhRS5K/IeopK/LZq0T9Wg7yCiiin9nQWnNqFDdKKG6VLd1ZjSindDOd6&#10;j1OK8o/ahvPsPwp1def3kcsYwAetvLXrAr51/bW8RLY/DWC0VCXfU442JHGGt5unPvXu5LSlPFRS&#10;XU8HOqyhhZM+EVj+Yuep4pqqSMk0cyscYxQs27kCv6FjyuCi10P57nzqTl5iUUUVnCFPXQ0lKppq&#10;e8fsnyOfGd4itgDTJT/5Gir9BJD5beZ3FfDv7Emmi68eXrO2FOkTEbTz/wAfEPtX3BGpkHPSvxPi&#10;GrFV3FLqz9p4fpy9ipN9hVYkgn+Kn42yECg/NhR/DxSL9418aktz7jm0sI1eZ/tEf8kr1z/dt/8A&#10;0ojr0xq8z/aI/wCSV65/u2//AKUR16+V/wC8R9UeDmH8CXzPzc1v/kNX/wD18Sf+hGqVXdb/AOQ1&#10;f/8AXxJ/6EapV/QeH/hxP59xP8WXqFKvWkpV611SOc+l/wBjf/kN6j/18WH/AKFJX3M3Wvhn9jf/&#10;AJDeo/8AXxYf+hSV9zN1r8O4j/3uX9dD9w4Z/wB1j/XUSiiivjZbn2bCiiihjCiiiruHLoFOHpSZ&#10;zxSMtZPV3En0PM/2hNC/tb4S67brs3OLfG5iBxcRnt9K/M3GDmv1y1SwGq6fLauSqyYyVODwQf6V&#10;+TOp6e+nuIWZWLKG+U+//wBav1rhHE+46T7n5RxbhvfVRdis67VU/wB6mNnaAKdEpcNn+GnBd3Ff&#10;psfePzHYbLmM7fXmvs/9inWv+Kb+zZbd/aMoHyjHFtH/AIV8WeYWUue3FfQP7H/ig6f8TND0po9y&#10;XE1zMWC8j/RX75/2fSvluIKXtsK/JH1OQ1vYYleZ9/8A+1/e5opqklQ/ZhkU4GvwWsnHQ/ecO1NX&#10;CgjjNFJ71Li7GykrlLWpfs2j30x6JBI/HXhSa/Nz9o7XW1D4q64FZgm63IDKB/y7xiv0I+KWoDS/&#10;hx4puCpZk0m7kUYyOIWPPNfmB4k1j+2vEF1euuxpAuQowOFUep9K/TOFaHMuZn5fxXX5XymY6gNg&#10;Ubdqn3pgBCk07dyor9X6n5QIF2596+kP2KPDqXfxAv7l1Qh9HmH3mB4nhH9K+cJPmeNR/EcV9v8A&#10;7GXh9dP0Oz1UuWaeyuItoPT/AEn0x/s+tfKcR1fZ4a6Z9Vw9SdXEWa/rQ+nVjV4yAOc0o4Rm7x8f&#10;0qOBQpp207yv981+GVK85StFn7nSw9OMdYoXO7mijG3iin7SfdjdGn/Kgooop+0n/Mxexp/yhRRR&#10;S9pPuw9jT/lILq0W9tXRhnOBySO4Nfm7+0Po40/x7qzYX5tTviNpJ6S+/wBa/SjcNuRXw/8AtteG&#10;Do+reH71JNwvZ7+ZgzZx80J44/2q+14bxUvrCjJ/1Y+M4kwcPq7nFf1c+Y1UMGOOaRv9WKBhgxFK&#10;n3QK/Zm10PxVIX70Zrtvg1qhsfiJ4bOWwNVsz8oB6TLXEb9oxWv4RvBZeKNHuMZ8u8hkx9HBrizB&#10;Xw8k+x6GX3jiItdz9VtDv/7R0uCb5vm3feAB+8R2+laCthq4X4MaoNY+HelXW3b5nm8Yx0mcevtX&#10;dqu5q/nbHw9nVkvM/onAVFVpRfkIg7mjG3cR35ox/DS7gMA1yxi0rnY2m7AvzLuPVea4D4ya5/Y3&#10;hq2uQXBa8VPlUE/cc9/pXes25tg/i4r50/bK8Sf2J4GsrdU3yJq0IJIyOYJT6ivcymk6uJieJm9V&#10;UsNI+ELiVpJASe2KaoGcmhZCwwaVuQBX7/Qp8tOx/PmInz1GwbG7IFIy7lAo2hcetDNjiqlLli2T&#10;CPNJJH1F+xh4f+26xaaudh+z31xFyxDf8ew6Dp/FX2wOK8B/Y98KHw/8PtQ3yb3/ALWlcbWyOYIR&#10;6Cvf+wr8J4gxH1jE3XQ/eOHsO6GGs/62HL0ooXpRXzB9OFFFFABRRRTQmDdKRaVulItEd0OWx8f/&#10;ALcH/IMH/YTt/wD0mevkRutfXf7cH/IMH/YTt/8A0mevkRutfvOQf7qvRH4Ln/8AvT9WJQ38NFDf&#10;w19V0PlHuO/ir9JP2cf+RHvv+wjJ/wCioq/Nv+Kv0k/Zx/5Ee+/7CMn/AKKir864q/3dn6Hwj/vB&#10;6vRRRX5BDY/YY7hRRRS6MrqFFFFOD0JmtRcUlFBNCXMyn7qMPxpoqeIPDN5YOqss2zIZiBw6t1HP&#10;avzC+JGn/wBm/ELxNajaFg1S6jAUkjCysO/0r9VZstGRX5zftMaCNB8c31xv3/2hqV9JjOcfvQfQ&#10;f3vev0ThXEuNRU3/AFofnPFOG5l7T+tzyFWCsSKZGo8s+uaUDvTs96/XfM/H+thrZ3cV7n+yn4oP&#10;h3xgtnmQf2nf2MR2KpB/eMOc9Pv9q8MUk8mul+GepNp/xG8LXO0MIdVtZCMddsyn19q8jNaPt8Mz&#10;2csrewxET9WFbjb6UVjeEdYGvaDa3wUoJd/ykY6OV9T6Vs1+AYqn7Oo0f0Jhp+0pJhR2NFFcjOiI&#10;H7gpP4qU/cFJ/FVQ3ImfCP7a3/JRov8AsHR/+lE1fOC/davo/wDbW/5KNF/2Do//AEomr5wX7rV+&#10;+ZF/uUD8Cz3/AH2Yo+6KKB90UV9N0PmuoUUUVCGIW7V0nw10b/hKPG2m6cwUtN5n+sJVfljduo57&#10;VzYAZzX01+xv8MzquuWfit59qWN7cWxiV8E5tsZxt/6aeo6V4uaYpUMPO/ZnuZXhXXrw9UfYHw70&#10;ddD8H6BahVAj0+3jO1iR8sQHeulbqcdKjjiEcPldmAC/h608DaMenFfgGKqe1quZ+/4Sn7GkoIKK&#10;KKyjblN5J81woooqCuo1utfMv7aH/Is3/wD1523/AKVV9NN1r5l/bQ/5Fm//AOvO2/8ASqvocj/3&#10;uHqvzPm8+/3aXoz4eP8ADQ3eg/w0N3r9/ifgU/jYh+4KuaT/AMhCL8f5GqZ+4KuaT/yEIvx/kawx&#10;P8KXozbDfxY+qP06+DH/ACTbwz/2CbP/ANErXcVw/wAGP+SbeGf+wTZ/+iVruK/njMP48/U/onLv&#10;4EPQKKKK8w9PuFFFFMQUUUUAFFFFABRRRQAUUUUAFFFFAMKKKKXUZleIf+PNP+ug/ka/Hv8Ahr9h&#10;PEP/AB5p/wBdB/I1+Pf8NfGZ5vE/qvwd3r/9u/8Atwf3ac3Wm/3ac3Wvjnuf1MI33RX0D+xz/wAl&#10;U0L/AK7XX/pK9fPzfdFfQP7HP/JVNC/67XX/AKSvXqZb/HR+a8ff8iep6S/I/RRf9TH/ALo/lUiV&#10;Gv8AqY/90fyqRK/TaWyP4CxP8WQneij+Kir6s5AooopgFFFFACP91vpXwf8Atuf8h69/6/rb/wBJ&#10;a+8H+630r4P/AG3P+Q9e/wDX9bf+kteHm38Bn694d/8AIzh/XVHyqtKvWkWlXrX5pE/vRbDm/hpq&#10;f65vpTm/hpqf65vpWkPjR5uO/wB3n6H6kfs//wDIo3f/AF/v/wCi469RWvLv2f8A/kUbv/r/AH/9&#10;Fx16itfrGF/ho/zo4j/36QtFFFdZ8sFDdKKG6U0Bna9/yA9R/wCvaT/0E1+ZX7SX/JVNc/3rf/0n&#10;jr9Nde/5Aeo/9e0n/oJr8yv2kv8Akqmuf71v/wCk8dfKZ18B/RPhR/vr9H+aPLP4qU0n8VK3SvhJ&#10;bn9kobXReBP+QxN/1wP/AKEtc56V0fgT/kMTf9cD/wChLXVhv4qPmOI/+RfM/WnRv+PVv98/yFX6&#10;oaN/x6t/vn+Qq/X6rS+E/wA6cy/3hhRRRWx5QUUUUAFFFFABRRRQAUUUUAFFFFABRRRQAUUUUDCi&#10;iim9hMK8t/aI/wCSc67/ANgq+/8ARJr1KvLf2iP+Sc67/wBgq+/9EmvPxf8ADZ9Xw3/yMqfqfl9f&#10;/wDH5J+H8hUFT3//AB+Sfh/IVBX5hX/iM/0Tyv8A3Gj6IX+Gmv2p38NNftXK+h6Eup9YfsL/APH5&#10;rH/XxY/+hzV92N1r4T/YX/4/NY/6+LH/ANDmr7sbrX6Xk/8AusT+FfE//kc1vX9EC9aKF60nc17a&#10;PxtbBRRRVAFFFFABRRRQAUUUUAFFFFABRRRQAUUUUAFFFFABRRRQAUUUUAFFFFABRRRQAUUUUAFF&#10;FFABRRRQAUUUUAFOWm0ooAfu4oBpKKAJFp44pimnUASK1TI1V17VMtAEualSoRUiNQBYWpkqutTL&#10;2qAJqkVqhqSOlYuLMvV48DPuf5isebla6PVo90K/59K5+ZdrY9645rU9Ckym2RUUgqeb5R+NQtXH&#10;I7Ru35agbvVr+H8Krt3qTSJC1R1LUTNUGo5WxipVb1qm0m3J/Gmfavao5ilEuyAelVy3NQG49qYb&#10;gHjFHOVyFsMKSQiqvnAdjQJwe1LmDlJSBT1wKh8wYpytmncLEh5pVGKjqTGRTTJHLUiiowtSqtUS&#10;xdtGDSt8uKRSd1BAbacvyil5pm6gofupRUWacrUwsTL90UUzfSq2aABqYzfLTnaoWNBUdyItUUnS&#10;ntUTPWEjaJDIaruTU8neqr1zs1RBI1V5DU71WY1nI1QxqgkapWbrVaQc1ky0xkjYqu8hNTv81Qst&#10;RY0uVZR1P41SmbvV+TuKpXCjb+NZtDRRaPad34VXk+dtx7cVZuG2xge9RRr+4bPr/hWUjRGdcQhu&#10;cetVmhXb0/Wr90wVcfWs52rCRvEybyNd2Mdq4vxVIFtZMf3V/wDQq7G9j2qX9B/WvPfE0xeB1x1V&#10;f/Qq5ah20zmdDjP2q9k/2w36tXaQzs2jwYP8R7e5rC0W3Cw3HPLKP5GtC5n+y6XCoGSH/wAa43ud&#10;HQxbzUz/AGTOuWyWHYeopsUzrpssu77rY6fT/Gsf7Ur2zqQ2Sf8ACm6hq5tdLmh253ENnHuPf2rq&#10;pxuYSYtveJImpPKGbYCR/wCPVz3jqaFfBtjdRqys91tz36Se/tWppuy6sr0HcC8f8wa5fxXIraPD&#10;poz+5mD7vqGP/s3pXWo2OWTKejCe68dabl1K+W45/wBx/avdPDMcVjp7F1JfzC2VPqBXg3gy9a68&#10;W2MhAAAcdP8AYavZ5rpbfRJMAljtPt1FExIyPEUcsfijSZFZQkt5ux3xvX/GsT47XAtdAgkGQTeI&#10;vH/XN/8ACrjar/bmrabAF2GCdUzjGcso9T6Vy/x2kMFitpwTHdxnP1iY/wBa1onPUOS+N0KaZ4st&#10;IYV2O1kjAg5H+skHf6V5O101vcS7ySGcsdoHeu++KF+2oeKLTUXAVobRY9qjj7z/APxXrXleoXBM&#10;l1HIOZZWddvoT39+K9ynseXJ6jrG6ZtaBQ4DXAzkD+9Xr/g395ct6+U3/oQrxTSGMWqW6jpJMg/8&#10;e/8Ar17foGNN02G5GWdtyEdvvH/CsKx0UzqPhhfSa18PdSSZt5N6V5AHRYj2rlbdh/wmQhUY2TTK&#10;fTgN/hXQfDCb7H4cucjK/amJ9fuJXNLH9l8byTDn7RcTuAe33j/WuaBvIitYmXWNUII4nJ/8eaus&#10;0Hd5hcnkof5iuUtmdfETKduJrrH0y/8A9eutil+y6pNFjKqn49jTZpHYxdDuB/wkVpI2TtVh/wCO&#10;tXsVrJHDpsdwFI/doT684rwrf9nvo2HOF/xr2yEhfBtp13TW0Lew4U1lItmX4TVF8QaiMfLeXS59&#10;8u3X069qo+Poxpev3SJ8sYKAAc9UB71b0GYDVAoHzecg56fepvjJvt2rT2h4kjZXJ7fcH+NZMqJs&#10;SK9vpcxyPvA8fUVBqPlR2do207pI8sfU4H+NaH2oSeH7mdxwrgYX6r/jXNzsJ45XOQFBIoi9SZnL&#10;/ELCR6cB/wAtBJj/AMd/xrkLLdbzsc/w44/Cuz8VQjUl00g7fIDe2fu/4VzNxCRcOoPTH8q6HqjG&#10;J7T4DZ01KBQeruf/ABw1qfERpI7/AEJiwx5rk/mlZngm9EesW5wcbn7f7BrtPHMK6hpdtMCVMMMj&#10;4Pf5VP8ASvPqHTF6m/4XkV9LeQg8Qow/75NdPpLCazjbuc9fqa4PwzdbdNso8f62GNT/AN8j/Gu5&#10;8OqFuGhOdqxk+/Uf415pvI4Bt9n4+01UOP3DHjntJXQ6432aSyltv3bSEtOTzu6HjP1Pp1rK8a6e&#10;rXC3AJ3JEq4zx94/41pXdwW8O2QccJaYG3/cFdEWZjLP7NcyXrNGxu51VY5M8BsEAnn6dqyfEvh6&#10;81jTo9PWWHz4pRKzOSFIwemB/tDtVaJmmuNKK4Eay85643Cusvta/wCEdt1u1Tejt5YBGTzk+o9K&#10;64s55nlnjSNJtIuNTth5YhVI/m+9neO3I/irM8J6kGlht7rdJHdmOMqoAyDwQemOvavSNe8KQTN9&#10;iEkgWRQ27cM8HPp7V5dqVrJpOsqpKsLe4Ii752txu/IdK1W4+h7N4btYtGjvbW3Xy7a7CxogJOPv&#10;A5J56sayJI10vxNdrjpGB8vPUKe9SeE5pdYs9InIRWSUlwMgf6zt+VS+PoRaXcl3nJkkRMf8A/8A&#10;rVnVJR7P4LkM0yQk8M7H/wAd/wDrV3enqFjvFx0GP51554FDeck/GFkYY/4B/wDXr0WzUSrKRwWH&#10;Ofxrrw+x59fcsaTGJLm3XH3XB/8AHq9FsY9kCt9f515zpim31THXGP5ivRtJk86zjHQ8n9TX0eF2&#10;Pn8RuT1G9TuOaikWvaR5jKkveq8nrVmVetQOKozK7dKgb7341abpVd/vfjQBG3WomqZhUTUANprU&#10;6mtQA3+KlpP4qWgAooooAKKKKACiiigAooooAKKKKACiiigAooooAKKKKACmSdqfTJO1SwOgoooq&#10;gCiiigAooooAKKKKACiiigAooooAKKKKACiiigY6PMh461Cqifn+HpkU9iUQFc5z2of5Gwn3f9np&#10;WlP3GpEzSnBxPz+/a30N9N8VR3DqypPe38iksDkeYh7fWvBM/Krdm6V9vftneAH1bStI1K1iZ1tI&#10;b+4nMNtuA+WJvnYdPunk+9fEa/xArhf4R2/Cv3fIMUsVQXkfgufYd4as79RACelKrA80ithjTApC&#10;+1fSp3bsfK26sfHL5Mu7vuyM19w/sV+Ore88I3mkyyxrcWLRDYsb5zJLOwyeh7dK+Htok2k4TZz/&#10;AL1dt8J/iBd+BfFFpPDcTW9s95bPcJHdGFJER84fHBGCevTJr5zOsCsXQaPpckxzwmIR+ouTIxkx&#10;w1OHzdK4j4a/E7TfHHh20uLa4tXuJFkdreK8WZ1VZCuTjnHTt3Fds0YXnzdntX4fi8PKjNwktD90&#10;wmIjWgpxeotJnr7c0fdXIO/3peHUchPWuO9rOJ2WT+IT+HPag/dLdqGzHwq719R0pssi+SzFhHGO&#10;rZ4FKMXUl7o5SVODciC+uks9PuZ5G2pHEzk4J4AJPSvz5/al8a/8JB8QNWsIzE1qk1vJG6oysT9m&#10;Uc57ZY9q+mv2hPjZpfhPw7c6dZX9pdXt1a3luVt9RVJIpFQKAVGTuyx44ORXwLrmrXGuapPf3LyP&#10;NNtz5rl2yFCjk9eBX6jw3l8ozVaS/q5+WcSZjCpB0oMp8xcHrQqbRQvP3jk+9MXc3y8896/UnJX0&#10;PyzldhT1pUHmMVXlhzTd2wlSM54yaG3yDy4UYSDktGOSPwrnnU9jFyZ00Y+1kos+5P2N/DLWvg3T&#10;Nd2v5d1a3MQYsu04uiOB1/g719ON8sLAcmvPfgb4XXwr8M9G07YF8kTDHk+X96d2+726137Pur8B&#10;zqsq2Ik/Nn73kuH9lQXogj4HvTlzuOaaKVPvV4d/dPoEnfyEavM/2iP+SV65/u2//pRHXpjV5n+0&#10;R/ySvXP923/9KI69bLFavH1R5GYfwJfM/NzW/wDkNX//AF8Sf+hGqVXdb/5DV/8A9fEn/oRqlX9A&#10;4XWlE/n3FfxpeoUq9aSlXrXTLqcp9L/sb/8AIb1H/r4sP/QpK+5m618M/sb/APIb1H/r4sP/AEKS&#10;vuZutfh/Ef8AvUv66H7jw1phI/11Eooor42W59purhRRRTYgpR79KSigq4m07uBnmlYtjpzS0lIi&#10;3UauegHNfm7+0f4fOheNLKFA5DadG/7xgTzLKO30r9Ig23mviT9srw79l8QRXSp/q9MhG4RY63Eg&#10;6/jX2/DNX2dex8VxPT9ph7ny8zFcfrTtx25XmkX1Pb1o+8eOBX7XR1ifitTcGXKkDmuq+FevL4Z+&#10;IGk6lKypDbiUMzKWAzE69Bz3rlEyGHNTWshhuA/oT3x2rixtNTozj5HVg6jjXg/NH6ueC9SGreDd&#10;CvFKmO4sIJlZQQCGjU5wee9bX8Oe1eafs/a4usfDvRId4Y2ulWKY8zfj9zjp2+7XpgYY29K/n3MK&#10;Xs8RKDP6Ey2pz4eMxV+bkc0N90ilxt4pjZ2nmuRSvZHZbdng37W3iiPQ/CMNmzorahY30IDIxJPl&#10;oOCOn3u9fn9HGpckk5xX1h+2x4g+0SaHbK+TCb+MgS5x/qh07dK+TIydoJNftHDOHVLD8x+KcS4h&#10;1q/K+g4n5TmiQjCH2pFUs4z0py4JcHoDX2F3I+M+En0uPztTs07tMgGPdhX6L/sz6ObT4X6JI4ZV&#10;KXCg5B/5eH/wr8+vA9uNQ8baBabd3najbxfd3dZVHTvX6c/C/Sf7D8D6bZY2+V5vy7NnWVz07da/&#10;OeKq37lR8/8AM/SeFaP73m8v1R1LKAp28ml3ELn+IUtFfksfdZ+uS1QnJ69aKKKYkFFFFAwooopA&#10;JtVYzg14F+114Tm8ReEre8hjd49Nsb+aVldVCjy0OSDyfuHpXvxYeny/pXEfGHThqHw38UJjJbSb&#10;xV+Td1hbpXt5TU9niIzPEziHtMPKJ+XAxxsOR3o53H0qe/i+x3s0GMGORkIxjocdKhr9/wAO+aCk&#10;fz9iIqE3FEjBWHWmxt5M0bryVYHn2NNzQf1roxEVUhYyoTdOaaP0O/ZI1WPUvg7pEasDNbmXzVCk&#10;bd1xMR168DtXt688jpXyp+wlrwuPD/iDTpHANqbcKrS5++9weF7f1r6tjIAxX8/Z5R5MZOHS5+/Z&#10;HW5sHCfUQN3oCk7iaTHzADpRyOM18+pNvlPoXFRXMIcIN/ZOTXwT+2P4sXUviFq+kI0bfZ7i2lwE&#10;YN/x6r1J4/ir7l8SXn9m6DqlzuwIbWWT7237qE9e1fml8d9Y/t34qa5ehtwl8jnfv6QRjr36V93w&#10;3h+arz9j4PiTFONPk7nB8FxzxTjjj0qOlPav2uOx+LPcRh+8BXkZFWbW1e6nYIu75c9QPSqx4rtf&#10;hHop17xFcQlNyraM/Me8cOg6fjXlYufLSdz1MJDmqqx+k3gnRxoumyW67sNMX+cgn7qjt9K6DuRT&#10;UhFuhAHfPAxUxxtXGM45r+ecVUdSq2z+h8LTVOkkhoooorkOsKKKKACiiimhMG6Ui0rdKRaI7oct&#10;j4//AG4P+QYP+wnb/wDpM9fIjda+u/24P+QYP+wnb/8ApM9fIjda/eeH/wDdl6I/Bc//AN6fqxKG&#10;/hoob+Gvquh8p1HfxV+kn7OP/Ij33/YRk/8ARUVfm3/FX6Sfs4/8iPff9hGT/wBFRV+dcVf7uz9E&#10;4T0xJ6vRRRX5BDY/YdgooopeQeYUUUULTQfW4tJRRTj7ope8A+9mvi39s7QTBfaVcyh1Ekl/InzA&#10;g8xH+or7Sr55/a98KtrHhu0vFQsLO0vpiRDux8kZ69vu9a+o4fqqni4/10PluIabqYWTX9anwNuC&#10;sc/dqR129OabIBntSq2V561+60p88GfhFWHJMRWJ6ciremztbanZzKAfLmRzn2YGqi8Ke1LGxVw3&#10;oc1nWi5UnE1pStVjI/SP9mfWV1T4W6INymTZcMQqkdLhx3r1ncNwX+I18y/sb+Iftnh6x04NlobO&#10;4kK+bk/8fP8Ad7fer6ZchvnHUccV+B5zS9liWvU/fsmre2wqfoOwaT1pGJ8vNPbHlqQeSOa8OOu5&#10;7j93YafuCk/ipT9wUn8VOO5Mtj4R/bW/5KNF/wBg6P8A9KJq+cF+61fR/wC2t/yUaL/sHR/+lE1f&#10;OKj5T9K/fcg1wcD8Dz/TGTD+AUUh+4KWvo730PmmhM9KU/LjPenZG08DIpg+fJ/u0tkG7H28LXMp&#10;SIbpAMkZxxX6U/AHwq/hPwfeWTrIokv3m/eOrHmOMfw/7tfBnwh8HzeNPE1zaQRSOyWjTfu4DKcB&#10;0XoP97rX6d6bp8VjavFHsGW3fKoHYf4V+ZcUYtRioI/TeF8G5S55LsWVUhcngj7nvS/XrSRksSD/&#10;AA8U6vyxWceY/WNU+USiiio6XG3rYKKKKroLqNbrXzL+2h/yLN//ANedt/6VV9NN1r5l/bQ/5Fm/&#10;/wCvO2/9Kq+hyP8A3uHqvzPms+/3aXoz4eP8NDd6D/DQ3ev3+J+BS+NiH7gq5pP/ACEIvx/kapn7&#10;gq5pP/IQi/H+RrDE/wAKXozbDfxY+qP06+DH/JNvDP8A2CbP/wBErXcVw/wY/wCSbeGf+wTZ/wDo&#10;la7iv54zD+PP1P6Jy7+BD0CiiivMPT7hRRRTEFFFFABRRRQAUUUUAFFFFABRRRQDCiiil1GZXiH/&#10;AI80/wCug/ka/Hv+Gv2E8Q/8eaf9dB/I1+Pf8NfGZ5vE/qvwd3r/APbv/twf3ac3Wm/3ac3Wvjnu&#10;f1MI33RX0D+xz/yVTQv+u11/6SvXz833RX0D+xz/AMlU0L/rtdf+kr16mW/x0fmvH3/InqekvyP0&#10;UX/Ux/7o/lUiVGv+pj/3R/KpEr9NpbI/gLE/xZCd6KO9FX1ZyBRRRTAKKKKAEf7rfSvg/wDbc/5D&#10;17/1/W3/AKS194P91vpXwf8Atuf8h69/6/rb/wBJa8PNv4DP1/w7/wCRnD+uqPlVaVetItKvWvzS&#10;J/eUdhzfw01P9c30pzfw01P9c30rSHxo8/HfwJeh+pH7P/8AyKN3/wBf7/8AouOvUVry79n/AP5F&#10;G7/6/wB//RcdeorX6xhf4aP85+I/9+kLRRRXWfLBQ3SihulAGdr3/ID1H/r2k/8AQTX5lftJf8lU&#10;1z/et/8A0njr9Nde/wCQHqP/AF7Sf+gmvzK/aS/5Kprn+9b/APpPHXy2d/w7n9E+E/8Avz9P1R5Z&#10;/FS9eO9IetO3BFyQCa+B+LU/sduy0GYzn2610PgQj+2Jv+uB/wDQlrnVViWIzg810PgdgurTcjPk&#10;H/0Ja7cJb2ibPmuIlJ5dOx+tmkLttm/3z/IVeqho7q9u3zj757+wq/gf3q/U6LXKf515jFvEPQKK&#10;MD+9Rgf3q2ujy+V9goowP71GB/eoug5X2CijA/vUYH96i6DlfYKKMD+9Rgf3qLoOV9goowP71GB/&#10;eouh8r7BSgbulIuJIyRxSJwTk4pKUZLQmVr2QueSO4opVVF3kyKS3QGkrRLTUiV47hRRRULV2Gnf&#10;YKKKKp7Awry39oj/AJJzrv8A2Cr7/wBEmvUq8t/aI/5Jzrv/AGCr7/0Sa4MZ/DZ9Xw3/AMjKn6n5&#10;fX//AB+Sfh/IVAKnv/8Aj8k/D+QqFa/Lq/8AEZ/onlf+40fRB/DTX7U7+Gmv2rmfQ9GWzPrD9hf/&#10;AI/NY/6+LH/0OavuxutfCf7C/wDx+ax/18WP/oc1fdjda/S8n/3WJ/CnibrnVb1/RAvWihetFe4j&#10;8b20EooopgFFFFABRRRQAUUUUAFFFFABRRRQAUUUUAFFFFABRRRQAUUUUAFFFFABRRRQAUUUUAFF&#10;FFABRRRQAUUUUAFFFFADlpaRaWgBwpwzTRTloAeuamRqhWpFoAlqVKhBqRWoAsL2qZWGBVdTUqGl&#10;YCXFTR1EGqRKRY2+UvCMf56Vz92p38eprpJvmjrBvEPmE47ntXLUR1U20ZVxnbz1zUByatXP9ag2&#10;4riaXU9C7sNPC8+lVmPWrB5zVG7uFt9xyO/fHSspNRN6KdTQJKz5r2OM/M2Dj0NY+r+IvJkIVtvI&#10;6S47Vyt5rEsjA+e4GP8Anoa5JVT2aOBqS3R3jX0LKfn6j0NZ805b7gB9K4w6y64H2hv+/tXbPVQ0&#10;kYa47jrJWPPc9L+zuVHQLNMp+dVA/wA+9WhOiqSxx+FZsmoW6RAtcR5z3cVRutet1U7Zo2PoJR61&#10;aRg8HO+iN97lFx83XpwadHKHyQcgVziarb3Cruuo4sDvIK0rO4hMOY7yOYt2VwfX3o2M5YScehrF&#10;/kB7VMk23k8VjNfTx/KLaSQe2f8ACplvFc/O4j9majmOWVFx3NpZNwyOakWTp61nR3S7QFYNkYyG&#10;qeNsANu3Z7Z6Vakc7gkXwxHNSRtVRZs9/wBanjkGP/r1qmc8izuyKFY7qhWTrUitzWmhFmWGb5ar&#10;sfWn7uOtRt1oEtwzRuphamlqCiTcN2KlXPeqy9c1K0n+c0DsOdg3FM2mm7+afu+WkVsVpKgJqaTr&#10;ULCspGkWRTdKqPnPFWZTVdmrmkbRK7nbUMnSpJm5qOTpWZoVmBphx3qVjVeRqhlEcntVZmPepZJN&#10;tQs26s2aIik+4x9qz2b5zngVekfqKzp2AkNZM0iV7o7mGOeKYzBeCeKWb5WFQSMetZssqzrukOOe&#10;TVS6jKD8avnHWqt2N449awkjaJhakpFhKQPT+YrzDXpAsnzcDYP5mvTNQlMcDBvu8dT715HqzPM2&#10;5mbG0Dk571xVHqd9L4bl7TZlXYSflbbzjtVLxxqAs9LiljIKmYKCwP8Adb/CrOmzRlYoyFzhV6iu&#10;R+I983mvZqxKxyowAbj7np+NYqN2bmdp8iy8k4OccfSs3XNUNzqMax7WiMfLYIOcn/61Oa4NtdIF&#10;+5jJwcDvWBp6zTyKJC+/JxuyTjFd9ONjkqnaS79Lt9MJGBdKp+bnsvTH+93rlPFcyDUJjn5ty5H/&#10;AAEVvapfiZdGhLAmABD82cfdHTt0rjvFMxbW7lcnHy9/9kVt1OYZ8NS8+q26kDeZHwB/1zNe5QrF&#10;N4enWJi8iuFZemGG3Irxr4WxqdSgf5eJJB0/6Z17fpNssGj3btj5py2CMddtRMaPO9Fix4of+8t4&#10;uR77zS/E6y8+9lZ8jMqdCP8AnnU/huPd4o1eZ22rFeB1DdMb2PH5VU8fXn9oatcRo20Bkb5Wz/AB&#10;/WtKJhUPE9WuZ/ECG+VFaKMCIsvABznoTn+IV5z4hulmvmckYhHlHAPBBP8AjXb2OoGPwjexhdrG&#10;YEHdg9UrzTUZmbUJhtLBnYkevJr6CmvdPJqaM6TQYjPcWcycxxPG7t6DIP8ASvVNBvIrq6ZN37oI&#10;SGAOeo/+vXm2lxrp9nbPuH76NDt6Y46e/Wuu8Mz/AL4tuwDGeM+4rlrbHTRfMeheTJY2720a5Dnf&#10;8x57f4VhySx/2xbOGy8JkDjHAJGK6y9CTaxBCjqd0efl5/vdvwrz25kMPiK6QucLPIDzjoTXLE6K&#10;mhNJeNFrEcrBQon3A4PTdmuujkF5GLlDnf6cDjj+lcbqCiNUlOOhbP5HrXRaDc+botsy+rdDn+I0&#10;9wizmbybbdJ/u/417poc3neG9JR+P9Ei247/ACLXgdzOrShjjpjrXufhGQT+H7Ek/wCrtocZOeqi&#10;s5G+5V0SYQ69OTxtuVI/BzSX14bjx5qTfLkxL0B/upTlh8q+upR/z0LcD3JrntUu5INdubobsuqr&#10;wSP4V7/hWBolY6rS79NT+H+psjBv9IC8AjvGe9U7WFLjQ9UZSSYLclvb5W/wrQOmnT/CN8lvGfKM&#10;qsfKTaucoO3fpWZ4TuN+i+LQ65KW5HzH/ZkqkrGMmYGsxvDaaM0Y3CRMtntwvT86yJFFveyTz/JC&#10;w2hhzk4H+BroPELbfCKXKrlrexaRQOuRGDwe3SuNtbqTUvB9jeuG3ySMCrEsRhnHX8K26GKPX/Du&#10;2G6jZzjDN/6DXpcbwT6NNE7kPNb7YwB1JUj09xXmPhtvsqf6QN77yQJODjaPWvQPLZNPimBOGi3o&#10;vpxniuGqdMdy/p9r9nsUPP7iNc5PTA/+tXV+HblZLWOVTlmVuxx96snQ4BcaTPuxuaBeoyclTWx4&#10;ftRFbJHjBCt/Dj+KvLOmRkfEGzEgaFcktEp6/wC2f8Ki0xZL3TYht+SxhUMRxgBe/r93tUvxKujZ&#10;Wsl0V5jiQdcdXx1/GofBN4LzQ9UO3BktlI5z1Vq1iyB2lzRySayWbETRoEYDk/K2apXDJfWqWUTb&#10;/Lbf6Hv3P1q1pFsyXaxsp2yuqnK8Yzj8etXJ7BLfXLmONFCqg5VMDotdkTnlqzm47X7cpEGXts4Z&#10;84IPXHP4dq5DW9Sn0/VrWzVEKTTmIlsk43AevXmuw8L3IhsXhfmRpSQGPOMDt+FY3jbS1t1S82hn&#10;AkmU7MFSMHg/19q3juKL1sdR8Odd0+w1SbT7i48u5klhjRNjHJJOBkDHcV03xa0Zn0GCaMM266Uf&#10;eH9x/wDCvFvBkxudVgvHmKSLPE4LNknDev4V9BtIdY8L2YlT7T+8LfN8/QsM1D952YmuVmh8MdSa&#10;6tygCkGd+gP9wV6npamJjxy5WvK/hfdRSW5AgS2Pnv6D+Ac9K9WtVCmBllD52k4PSujDvWx5+I3L&#10;3lst8GI7j+ld34dYLbozcDa3/oVcQ6sZEbnlhXYeHWJt0Q9lY/8Aj1fSYd2PBrq5smMr1FRSYqzN&#10;wevaqr17cTyZaMryVXk5qzKvFQMvFWSVmqBl5qw1RNQIhaomqVutRtQBHSNTmpKAGYOaKc1NoAKK&#10;KKACiiigAooooAKKKKACiiigAooooAKKKKACiiigApknan0yTtUsDoKKKKoAooooAKKKKACiiigA&#10;ooooAKKKKACiiigAooooGgXG7npTI22xkNyc08Y3e1NI/eBj6dqOa6sJxcZaHMfEbQYdf8B+JLa4&#10;RZHk026jhLMyhS0TDnH4etfmV460P/hGfFF9pWEH2bZ/q2LL80atwTz3r9WbqMXUZRshcFeOvNfE&#10;/wC2N8K5rXxNb6/b3EZhuklkkSRzuAiihHAC9eD39OlfoXC+OWGqeym9z884qwLxFP2sFqrHy8Ou&#10;af8AxbT0NMVg0zRLnKjPNK64YB+v+zX69Hbmj1PyKelovoJy0mAflU804xl2Gzgd809g0ipvxtT7&#10;u3r+NRSRqzE80/Z3jaSIjPld0zvvhr8XPEPw3v3+wag1vbiBoUSO3ikI3Orn76+oNfYnw9/ap0Hx&#10;UVtLq11aW6klYK7W8KqFCBsHbJ7HtX5+bQ6BTnaOeOtSM5dSrdD6V8xjcho4x32fofUYHPq2D03X&#10;qfrZpOswalZpPCkixSRq6q4GQCMjPNXOGXf/AAL8xHfAr8ibeZrZsoAen3vap5dSkmQqyqAR2B/x&#10;r5iXCD5vdnp6f8E+mjxenHWOvr/wD9R/E/xGsfC+TPFdNHvCARIpOSue7D0r5w+In7YUElrJZ6Cd&#10;UsmkjRh51pbkbg+SeWbsMV8eMx2/LjPvTDCoGVJ3ds9K9PCcM0sPJSm7/I83FcTVcRHljp8zd8Ue&#10;KL7xhrVze3s5nY3EkwLIqHLtk8KMdqx2YtK+fuqMimMF2ruzuHTHSnM+IVz619tSjCjFRhE+KqTn&#10;Wk5TkIh+YseVNGSpwDhuxpVJkQZ+52x1o3GNhJ3Wt+VbmF7Ow3G7O7lq6/4UeG18X+KLrTlCebFa&#10;NMWlZlXAdBxjnPzCuZtbN9Rv7OFCqyTyqilugLEAZ9ua+4/2WvgovhXSLXxVc3Rkur61ntXjikyg&#10;/wBI4IBQHpEO5618vnuYQw9HlT1PpckwE8VWT6H0Pp1mLKzjgQBVXOACT1JPf61bEfelPTFG498V&#10;+C1pyqz5mfvOHpqlDkEHXFKPvmm4+bNOX75qWdOiXKNavM/2iP8Akleuf7tv/wClEdemNXmf7RH/&#10;ACSvXP8Adt//AEojr2Ms/jx9UeHmH8CXzPzc1v8A5DV//wBfEn/oRqlV3W/+Q1f/APXxJ/6EapV/&#10;QWE/hRP59xX8aXqFKvWkpV610S3Zyrc+l/2N/wDkN6j/ANfFh/6FJX3M3Wvhn9jf/kN6j/18WH/o&#10;Ulfczda/D+I/97l/XQ/cuG/90j/XUSiiivjZbn2i2CiiiqJCiiikAUUUCgA2g18z/tn6Isng3U9Z&#10;wube0to87ju5ugOB0/ir6aX7wz0rzD4/+Hf+Eq+D+v6fG/lyzfZwGY4X5biNueD6V7mU1/Y4hP0P&#10;Dzih7bDP5n5nqwkVMfx/1pXXyfkHUVc1rT/7J1nULJm3Pa3EkO4HIJViP6VQZtzEn736V/QOGkpU&#10;FJH8/wBaLjWcR207hQM7qXcWPFIc4OMZpzXNGxnCXJUTPu39jvXGvtDvbZixENtYRjKgD7sg/pX0&#10;bIhEhr4g/Yz8ULY6rqtpJGS089hEhVeAd0o5596+4ly3JxX4XxBQdLFSf9bH7tkOIVTCRX9biMf3&#10;gHtTZX2qTUjDP73+FePesnxFqC6bo9zdOrMibSQoyeWA/rXzVGLqVIxXc+kxElSpuT7HwL+1Hrba&#10;p4xmgJYi3v75BuUD/loo4x9K8QKnGBXY/FzVG1b4jeJJFUKi6rdsMjBwZm9/auQ3ZOa/ofK6PscN&#10;FeR/PGa1va4mTEbK/Wl+6hPc0K25hnpTP4mB7njFes/dR5HxM9E+A+gjWPiV4clwm231exZtzEHm&#10;YHjH0r9Nba3W1hWJBtVegznvmvin9inwqNQ1HXbt5Cv2aWwlUK3XmU88e1fbSrgY7V+KcUYjmruC&#10;f9WP2rhfD8uHVR/1qOopaSviZdz7rqFFFFIAooooAKKKKTGDKCNnc1i+MLdb7wrrMBGQbKZDk4HM&#10;ZFbTrtkDegqC6tRcW1xGDjzUZT+INdWFqezkmc2Kp+0i0flH46sRY+MdaiwMLf3CjBJ6SEVi16H8&#10;dNKbS/iFroZgwbVL3bg56THrx7155X9F5fUVTDRfkfznmEHTxMovuFGcc0Ume1d26ODZn0R+x34k&#10;bR/Emo24Lhb67sI8Kqn+OQc56fe7V977cxhx3r8wPgjqo0nx9oeV3K2p2fbJ4lHv71+l+jXhvtFt&#10;7pRiOQsAD14Yj+lfjnFFDkryqdz9j4Xr89CNM0Oik96Rs7QaVvmlBHTHekZth57+lfAQtufoE10O&#10;K+LuqHTvh74gbLBm0u7IKgHpEfWvzJ8TXj6hr91O5LF9vUAdFUdvpX3v+1Z4gXSPCQgKFjeWN9Gp&#10;xnH7tBzz/tV+e8jmSZietfr3C1D93zn5DxTX/eciEooor9Ev0PzmwH7p+le7/skaAuueNrxGCEDS&#10;5X+ZiOk0Q7fWvCGICn6V9nfsWeFGs9MtfEJkBiu7G4hEe75gRcgZxj/YPevmuIK31fDXPpuH6Ht8&#10;Tb+uh9XiQPbtIQcg4/lQE2qG7MM0eWqfJztPJ9aNx6dh0r8DqS5ptn77TjaCQUUUUhhRRRQAUUUU&#10;0Jg3SkWlbpSLRHdDlsfH/wC3B/yDB/2E7f8A9Jnr5EbrX13+3B/yDB/2E7f/ANJnr5EbrX7zkH+6&#10;r0R+C5//AL0/ViUN/DRQ38NfVdD5TqO/ir9JP2cf+RHvv+wjJ/6Kir82v4jX6S/s4/8AIj33/YRk&#10;/wDRUVfnXFX+7s/ReFP95PV6KKK/IIbH7A9gooopB0CiiimAUUUUABriPjVpCav8NPEgZVLx6Reb&#10;SzEYJhb0+ldwvWsvxFbi90HVLYnHn20sefTKkf1rtwNR08RFo8/MKaq4eUT8m9Ws20/UprdiuUx9&#10;05HIB/rUUi7WAHpXoXx80E6H8Ttah371UwAHOTzBGfQV52Pfr7V/QmBnz0Iy7o/nvHR5K8o9mKfu&#10;mkzhD9KX+HmkDDvmvR0ascGzufTv7D/iHy/Gt3ZyF2jj0iZgoUYybiI9evevt+JCvymvyv8Ahj4v&#10;/wCEJ8RXN8IvNElq0O0rnqyHPUf3a/VC3k86Mv0wcV+M8UYbkrua8z9l4XxHPRUH5EigMpHocVGM&#10;5Ydh0p4XcrKv3mOeelBYMu3uvBr4KJ9+1cQ/cFJ/FSn7gpP4quO5Etj4R/bW/wCSjRf9g6P/ANKJ&#10;q+c1+430r6M/bX/5KNF/2Do//SiavnJT8pHqK/f+HtMHE/AOIHfGSGn7gp6YzyKYem3vS9eO9e/D&#10;SV2fPSacbDpFx070cIu3HLDFLKwVEz6VoeG9O/tLxJo1pu2m6u4YlOcY3Oo5496zxVRU4uRthqbq&#10;zUUfV37FPgOK1nXxDcJE6XenXEI2yPvyLlByOBj5O3tX1xEjJMoYgj2rgfgj4X/4R74caRZSSbzE&#10;JhuVs9Znb0HrXobMWU9N36V+AZ1iXiMRJJ9T+gMlwqw2HjLyQin5nx60Uirt69aWvnneKSPejJSl&#10;cKKKK2VuUjeQUUUVJXUa3WvmX9tD/kWb/wD687b/ANKq+mm618y/tof8izf/APXnbf8ApVX0OR/7&#10;3D1X5nzWff7tL0Z8PH+Ghu9B/hobvX7/ABPwKfxsQ/cFXNJ/5CEX4/yNUz9wVc0n/kIRfj/I1hif&#10;4UvRm2G/ix9Ufp18GP8Akm3hn/sE2f8A6JWu4rh/gx/yTbwz/wBgmz/9ErXcV/PGYfx5+p/ROXfw&#10;IegUUUV5h6fcKKKKYgooooAKKKKACiiigAooooAKKKKAYUUUUuozK8Q/8eaf9dB/I1+Pf8NfsJ4h&#10;/wCPNP8AroP5Gvx7/hr4zPN4n9V+Du9f/t3/ANuD+7Tm603+7Tm618c9z+phG+6K+gf2Of8Akqmh&#10;f9drr/0levn5j8gr6B/Y5/5KpoX/AF2uv/SV69TLf46PzXj7/kT1PSX5H6KL/qY/90fyqRKjj5hj&#10;/wB0fyqReK/TaWyP4CxP8WQn8VFHeir6s5AooopgFFFFACP91vpXwf8Atuf8h69/6/rb/wBJa+8H&#10;+630r4P/AG3P+Q9e/wDX9bf+kteHm38Bn6/4d/8AIzh/XVHyqtKvWkWlXrX5pE/vKOw5v4aan+ub&#10;6U5v4aan+ub6VpD40efjv4E/Q/Uj9n//AJFG7/6/3/8ARcdeorXl37P/APyKN3/1/v8A+i469RWv&#10;1jC/w0f50cSf79IWiiius+VChulFDdKAM7Xv+QHqP/XtJ/6Ca/Mr9pL/AJKprn+9b/8ApPHX6a69&#10;/wAgPUf+vaT/ANBNfmV+0l/yVTXP963/APSeOvls61p2P6K8Jv8Afn6fqjyz+Kh9pUrj5u1H8VKW&#10;I4FfCH9jR1Q3LqoGeDxWnoOrWmh3Tz3Mcj7kKfu8E5yD3I9Ky9oJyc5p/mFl2n7o9OtOnLklc4sZ&#10;QWJoOmfcun/tmaBYoVa11ondn5bWD0/66Vc/4bc8Pf8APprn/gLb/wDxyvgrbS7a95ZtNaH4/Lw0&#10;wNV8z/L/AIJ96f8ADbnh7/n01z/wFt//AI5R/wANueHv+fTXP/AW3/8AjlfBe2jbT/teZP8AxDDA&#10;d/w/4J96f8NueHv+fTXP/AW3/wDjlH/Dbnh7/n01z/wFt/8A45XwXto20f2vMP8AiGGA7/h/wT70&#10;/wCG3PD3/Pprn/gLb/8Axyj/AIbc8Pf8+muf+Atv/wDHK+C9tG2j+15h/wAQwwHf8P8Agn3p/wAN&#10;ueHv+fTXP/AW3/8AjlH/AA254e/59Nc/8Bbf/wCOV8F7aNtH9rzD/iGGA7/h/wAE+9P+G3PD3/Pp&#10;rn/gLb//AByj/htzw9/z6a5/4C2//wAcr4L20baP7XmL/iGGA7/h/wAE/QbQ/wBszw9q15HaQ2mt&#10;K8hODJbQAcKT2k9q+g9A1aPxBotjqEIdUuLeOceYAGw6hhkAkZr8k/BK7vFVkf8Af/8AQGr9TvhS&#10;c/D3w2B20u0zn/rktfRZXiniFqfhvHnC9DIZJUu3bzOuXyn6qSy9D706hWKZAxhvWivopOyPxTSp&#10;HUKKKKml1J0jsFFFFW9hMK8t/aI/5Jzrv/YKvv8A0Sa9Sry39oj/AJJzrv8A2Cr7/wBEmvPxf8Nn&#10;1fDf/Iyp+p+X1/8A8fkn4fyFQrU1/wD8fkn4fyFQrX5fiP4kj/RPK/8AcaPog/hpr9qd/DTX7VzP&#10;oejLY+sP2F/+PzWP+vix/wDQ5q+7G618J/sL/wDH5rH/AF8WP/oc1fdn3mr9Lyf/AHWJ/CfiZ/yO&#10;q3r+iBetJ3NL0YCivbR+OPcSiiiqAKKKKACiiigAooooAKKKKACiiigAooooAKKKKACiiigAoooo&#10;AKKKKACiiigAooooAKKKKACiiigAooooAKKKKACnCm0q0APFOVqZSrQBIDUimolpy0ATbqlVqgXp&#10;Uq0AWFNSqagVqlSgZOrVKpqBakVqgon+8uKyr6PqfrWpGeaqaivyE+zVlUNI1NTnrgc1WHNW5h8x&#10;qtIuw81584s9aElJEFxIIUZvYniuH13XNrOAWxlx90V1XiCQx2bH/pm5/SvItYkczMTt+ZmxXn1I&#10;yPewFKLkmQ6tqTTSttLDkHkD0rJmupT/AB/oKeytvPTNSPa8bpDwP7tcLiz7amo2sipvZsFjmn/a&#10;vJZCM9fSkljtcEjzt68jOMZqr5nnkAcbeuaS0NfZtlu81Z3QAM3X0FUTdMWGDz9BV6Gz8yNSTWaJ&#10;A8yyJnCjHzVr7SyN40VbUkF1IwcbvboKvaXql1aGMRy7cMP4Qe/0rCkupEmZsLtDZPXOM1ZiuRNt&#10;fGA5wP5VPODoKXQ7VPFt3bDdNMzoeAFRc5pU8TQXUgBWXPTlR/jXD6u5t7NG65fH6GoLu9Fn8rgk&#10;4z8o96pSRxVcApdD1qzupZEVkbC4BwQOlbljdboyGyWHU4+teJWOriDZIFyDtYcf/XrrtH8UGaFQ&#10;0eADxhfc+9aKR4eIy+Si2j0qN91WFYjiuY0vXI5ONjZ2k9B6/WtyObzHAA/OtUz52ph5Q3NBW2/j&#10;UyNxWas3zhcc5xVkSbeO9apmN7aFvfTWeoVk3U1pKoi2pMzUzdUTSUm6lcZOGoLVB5nOKcrii5RK&#10;tO3cUwMKXPFK4WGNUVPZscVC0grNstEMzdfxqozc1YuGHP41TZua55G0SOQ5qGRqkkqJvm5qCyF3&#10;qtJJzU0nFVpOtQykMl5qPPy1IzbarySA9KxZqiGZqozD5zViZ8Z/GqjMe+KykaRIbhhkVWds/L60&#10;sjbW59O1V2b/AEhSPT/GpLFmyq1X8zPWnzSbmxVSZtv51jI2iZGtKGt3OOw/nXis1811cLEpOGHc&#10;D3Nex6/MI9OmYjoF/wDQhXidqwt7pByX5I9OhrjqLU9Cn8JstB9hhim77d/HPQZrz3xleGbUJp2J&#10;IZlHQZ+4P8K7GW8MlvdiQfdVgu0ex6155rMy3F3JCQQqkNkden/16mMSrkkjCWFm/i6A1Dp+JNZt&#10;wvCbTkH6Go7pjbxsOp6/rTNJm+y3SKRl8kj06V3U0ctVkk27+0nJORHMcf8AfVc14kus6xcNzzt7&#10;f7IqxY6w11qmsoygCKZgMD/ab39qy9axNMzjgkjr9K0tqYLY6P4W5WZG9Jn/APRYr2qO5P8AZLHJ&#10;8sYDDHOeK8R+FTNMARgDz3HP/XMV6t9rK6JdRkfJ5nOOvVaymUjkrW8eHXNREbbVe5O4YHI3NWN4&#10;ouHj1Sd0bGSo6D+6Ku6K7LqGsZxtaX5cdcZbrUXiSEpZJKp+ZpAOenQ/4VtRMKh5H4t0+LQNLntl&#10;TbIwWQFSSOWA7/SvN7WGO4vi8i7l3MGGcHvXUfEbW11jVIpokKhbdUw4x/Ex9feuUkVYdJnLZJZg&#10;3HuRXv09jx6r1NKyvXvL+O23HyoZVjRSAMDOMfpXdaHH5V48X91D/MV5Vot8y38JAG1ZU6jnrXpN&#10;izTf6SuBvGMH64/pWFaJrh5Hr+kwtN4itZGIICsP/HWrzXxNMbXxBqzA9LuXGP8AfNd1ol8JLyOY&#10;D5VJB456H/GuQ8f6evnNcBjh5JGYE+rDpx71wx0Z31NULrUo/sOzkHVrYsf++RWr4NulbQbUsGPD&#10;/wDoZrEuYTN4ZODjZaHH/fFUdPme18JWOApbzGHPT7z00Zodqim2OO+0Hj617P4JvyfD9soJ/wCP&#10;aEHgf3a8v8YRRi5WVd2xYlBzjP3jXe/DeRbvTJIVyG8qELnp0PX8qiobxZ0m4eY4P8ZrnPEQWGVu&#10;P4gOP92tu/Voby0TgkyYP5is/wAZWR+wpLn70oH/AI6a5ToWx3enyLN4VvLVwWkkmBB7YGw/0rlP&#10;Cdv50niu0GP3hMXPTnzBXUeG76N9WgjkDYbd90D+6ay9LVrHxdqLpgpNfZ+brjzG/wAaZjJHHalM&#10;JNN1LTnyUgie3I7YwV4PXtXKwbLLQ7e1UYgjYlVHOMlj169zXZ+NAtq+vuckzm4I9vvf41xvhe3/&#10;ALVs47YnaFVnyOP4sf1ro6HOep2M63GqQ7gTFggr36Gu2TXBKLO1+fYu2IDaMY4HWvKNFmN4nlgY&#10;LMf5Zrvo7UWkmhhjlpSgGOn8P+NcVY6YbnqPhVTN50f8I2Lj25FdNawC3unXHAXt+Fczokn2OOQD&#10;lmC/TIzW3b3DModgMn0rzDokUfi9pAl8P3ZAXHlxjkn/AJ6iuP8AAd95Mb2gyNwiiPAx3Fera9Zv&#10;qlnJbEqpcLyOOjZ/pXjWj3iaN44a2cM2dRWMFRnpKR7VcUQjvo4PJlupOM2wD/pnj8qgkvkaMXzB&#10;i0p2k4GeOOnTtWvJObi48SMoxGYUxnr/AKs1y+oWb33h+2hhKh1l3EydMfN6fWuuJnIyNJsyviyx&#10;tmwY3RmKgn+63+FWfFViLrTNXjcBjFDMsPJG35T+fQU3WLn7PcLeAZMaAY+pI/rU0cr6xah/lXYm&#10;fTqP/rV0R0Mo73PMvCf+iXUFvL80glQZXpy3/wBevorwi0n9j26lsxgNgf8AAzXg+pwiz8UTSsSX&#10;DxsMdOFFey+D9XF54Zs4yuHG9jxx99vf3rLqaS11Om8J2v8AZ+oRQjAVmZsA5/hPr9K9HtrxYfLA&#10;3A8Z4rhtLjRfEVqqbs7WPzf7rV2VrGJZGB/hIrop6M82tqdNa3QmhiJz97PT3rrPD8/OefuH+dcb&#10;psarleeFP8663w+B5a+u0/8AoVe9hpHiV0dOzeZzUTCnRMNhx60MK+gpvQ8We5XkHBqtJxVqTpVa&#10;StjNFVqiep2FQtigZA3WmMKlYfNUbdaAImpKdTaAGtSU402gAooooAKKKKACiiigAooooAKKKKAC&#10;iiigAooooAKKKKACmSdqfTJO1SwOgoooqgCiiigAooooAKKKKACiiigAooooAKKKKACiiigAoooo&#10;lHm1iEZcushMGsDxx4Xj8WeG9SsXMu+a0mhVYmVSS6FepGK6HH4UzcfnAUkIM7v71bUa06UlJboy&#10;rUY11yvY/NT42/CvUfAOvXaXFtLFpqyxRxTSTRuzM0QbBCn/AHu3avL41YcOMP2Ffql4w+HejeOr&#10;RU1HTrGRvNEpkurNJiSFKj73fB/Svgf4ofs6694HYtapqOqwrCkhnh0yRFUlyu0kFueh/Gv2DJc8&#10;hUgqdR66H4/neRzhOVSmtNTyTdHuIdsHPFKwaRtuP3Y6N396muIXtWEFzbtbzoSh81drFhweCM5z&#10;TOQmzGD03V9yn7RXhK58I4um7TQzbsO0cqOhopdpVdp5PrSUK6diG7hRRRVvmQtGFAopelSo63ZT&#10;lpZEit5cbjsw5qHG1Q0XzN6Gn+ZhW+XPFNVi8eQu3vmqnOKWhMItsRvMkUeaoX6VIsSySrGhJZug&#10;qbTtLvdYcx21vPcMF3/uo2c4zjPH1r6T+BX7NF7qmqW+oa5aXFrFFPLG1vqGksVZfK4JLkcZb06i&#10;vEx2Pp4ak5c2p7WCy+riaqio6Ef7MnwK1C/1SPXNRtriC3gmsr23eK4hw67mfJHJxgLxwea+3LaF&#10;LOFVBPljgE9etVPD+g2XhfS7Wzs7S3URwxxN5EKx52LgZA/HitJcJIZmXcrDAgPRff8AT071+L5n&#10;mUsXV30P2nK8tjgqS01HeWIvlXJA9aKFUxjaX8w/3vWivCk0lY+i+JXQUL940UL941H2SUne7Eav&#10;M/2iP+SV65/u2/8A6UR16Y1eZ/tEf8kr1z/dt/8A0ojr2Ms/jx9UeRmH8CXzPzc1v/kNX/8A18Sf&#10;+hGqVXdb/wCQ1f8A/XxJ/wChGqVf0FhP4UT+fcV/Gl6hSr1pKVetdEt2cq3Ppf8AY3/5Deo/9fFh&#10;/wChSV9zN1r4Z/Y3/wCQ3qP/AF8WH/oUlfczda/D+I/96l/XQ/cuG/8AdI/11Eooor42W59otgoo&#10;oqiQooopAFFFFAC1BqNrHqdnJbsWCvjO3g8EHv8ASps4o27Ohya3oScaiaMcRHmotH5c/GPSH0f4&#10;neLgysqS6xeiMswOQJm9PqK4j+HHevef2ttB/szxZHdJHtNzfX8rFYtuf3iHk9+vWvBc5G717V/Q&#10;eUVfaYVeh/PmaUvZ4ljl60jUK1DdK9dHiP4jvvgf4gbRfiV4bT5Nlxq9krFlJIAmHTH1r9OLC4S8&#10;sY5423K2cHBHQkf0r8nPCd0dP8UaReA7Tb3kMoO7b91wevbp1r9Mvgjr/wDwknw70i6Z9zyCYnMv&#10;mHiZ16/hX5dxTh1/F/rY/VOF69/3X9bnbRRnyiD615h+0p4gXw98HdfuAU8yMW+BIpI5uY17fWvU&#10;Ax3Adq+Yv20PEnkeG9Q0MSY+1WlvLgS46XWfud/uf5xXxWTUPbYuMT7PO63ssI5HxVq10dQ1K6uz&#10;jNxM8vyjA+ZieM/Wqq8UK3BU844pDX9A0Vy04x7H8/VpOdSUhymhfv0q4WpbaL7RcoijJbPQZ7UY&#10;qXJScisLHnqqPc+5/wBjXQzp+g6rckMBcW1hIMsCPuSnt9a+j87ua8r/AGdtIGk/D/TH2bDcaXZM&#10;T5e3P7r9etepr90V/P8AnU/a4qUj+gMmgqWDjEWiiivCk+h7ttQooooEFFFFMAooooAcPmpnrTvu&#10;sBSf3qNpJC3i2fB/7ZHhdtH17TbvEgF7c38vzMpH34zxjp97vXzkK+4/21PC7ato+iXkUZIs4L+V&#10;2SHdj5Yjye33TzXw5X7tw7X9thrdj8I4ioexxN+4U2nU3vX1myPk92bPg++/s/xXoU/AEd9C53An&#10;pIp7V+mfwh1Aaz8O9JvFKlJPOwVBA4mcdDz2r8uLeQxXEco4aJg4xweDn8K/RH9lHxNFqvwd8P2R&#10;kRrqNLmR184M+PtUnUde4/Svzviqi5U1Jd/0Z+icLV+Wpy+X+R7U/wB7ApgG3OeKcpyMmo5W2qzs&#10;dqqCST0xX5Eo2mon685Lkcj48/bw8RA33hjT4ijNGt2sgKnI3Lbkc9O9fJCrtUA9a9y/bB1w6l8Y&#10;NTtg5kitPL8v95uUbreEnA7cjtXhq5K7jx7V+/ZDh/Y4SD7o/Ac9xHtsXNdmLRRRmvonufOJljTr&#10;U3uoWtuoJaWVIwAcdSBX6R/syaIND+Dfh5JN6yKLlSrEHrcyntX58fDWx/tL4heG7fbvWTUrZWG3&#10;cMGVAcj05r9OfBemrpHhmzskARI9+AqbBy7Hp261+ccWVrxUF/W5+kcJ0fe53/WxvjLSA44pxOaJ&#10;WEbYA7Udga/I466n67LTQSiiiqJCiiigAooopoTBulItK3SkWiO6HLY+P/24P+QYP+wnb/8ApM9f&#10;Ijda+u/24P8AkGD/ALCdv/6TPXyI3Wv3nIP91Xoj8Fz/AP3p+rEob+Gihv4a+q6HynUUffNfpL+z&#10;j/yI19/2EZP/AEVFX5tD75r9Jf2cf+RGvv8AsIyf+ioq/OuKv93Z+i8Kf7yer0UUV+QQ2P2B7BRR&#10;RSDoFFFFMAooooAKZIweKRD1YFafnHNJ5YJDZx3rSm+WSZnUjzRaPgn9r/w+9r441S92ttkubZMl&#10;hj/j2Hbr2r56ZucV9nftmeHzJpovliyZdSgXcsXXFu469+lfF0bb0Le+K/d8ire1wyXZI/B89oex&#10;xLfdsdSFaWivpUup8y30FibYx+lfqL8KdeHiLQLi4BQhbpo/kUgcIh7/AFr8ua/QL9kzxANS8GXi&#10;NJuc6nKBmXceIYjXwHE9G9Fz9T9A4XrWrKHoe942rupSu1c/3uaac+Ww96XJ2gegr8gkrI/Y4u7A&#10;/cFJ/FSn7gpP4qF0Ilsz4R/bY/5KNF/2Do//AEomr5wH8NfR/wC2x/yUaL/sHR/+lE1fOC/w1++5&#10;Drg4WPwDPtMZMU/eoVvmC9jS/wAVG4bSP4ux719HLY+bW4zd5Zb617H+zV8P7jxd4607UFilaHS9&#10;SsZ5GjkRQqmUtkhuTwh6V49HE0kgQAuzdOMmvvL9kHwSvh/Qb28ntxuv7axmRpLfYR8khyCev3hz&#10;XymfYr2OGkj63IML7bExZ9ExQpbxiOMkoOhbrTqXbt4zn3pK/Dqk+abkz9yhHlgoLoFFFFZytJXL&#10;jHlCiiis/I121CiiiqJ6jW618zfto/8AIs3/AP1523/pVX0y3WvmX9tA/wDFM3//AF523/pVX0OR&#10;/wC9w9V+Z83n3+7S9GfDx/hpWpCfu0jGv3+J+BT+NgfuCrmk/wDIQi/H+RqmfuCrmk/8hCL8f5Gs&#10;MT/Cl6M2w38WPqj9Ovgx/wAk28M/9gmz/wDRK13FcP8ABj/km3hn/sE2f/ola7iv54zD+PP1P6Jy&#10;7+BD0CiiivMPT7hRRRTEFFFFABRRRQAUUUUAFFFFABRRRQDCiiil1GZXiH/jzT/roP5Gvx7/AIa/&#10;YTxD/wAeaf8AXQfyNfj3/DXxmebxP6r8Hd6//bv/ALcH92nN1pv92nN1r457n9TDW/1Y+tfQX7HP&#10;/JVNC/67XX/pK9fPrf6sfWvoL9jn/kqmhf8AXa6/9JXr1Mt/jo/NePv+RPU9JfkforD/AKpP90U6&#10;mw/6pP8AdFOr9NpbI/gLE/xZBRRRV9WcgUUUUwCiiigBH+630r4P/bc/5D17/wBf1t/6S194P91v&#10;pXwf+25/yHr3/r+tv/SWvDzb+Az9f8O/+RnD+uqPlVaVetItKvWvzSJ/eUdhzfw01P8AXN9Kc38N&#10;NT/XN9K0h8aPPx38CfofqR+z/wD8ijd/9f7/APouOvUVry79n/8A5FG7/wCv9/8A0XHXqK1+sYX+&#10;Gj/OjiT/AH6QtFFFdZ8qFDdKKG6UAZ2vf8gPUf8Ar2k/9BNfmV+0l/yVTXP963/9J46/TXXv+QHq&#10;P/XtJ/6Ca/Mr9pL/AJKprn+9b/8ApPHXyucfAf0T4U6Y1vy/VHlh60nU0H7w9KdXwTetj+yVohNt&#10;GBS0e9VOOlxCYFGBS0VKHoJgUYFLRTATAowKWigBMCjApaKNAEwKMClooATAo2ilooA3fA4/4qiy&#10;/wCB/wDoDV+pvwp/5J74d/7Bdp/6KWvyy8D/API0WX/A/wD0Bq/U34UH/i3vh3/sF2n/AKKWvs8i&#10;jZH8o+LiftV6fqzrqKKK+y+Jn8uNWiFFFFP4TPlaSYUUUU3sWwry39oj/knOu/8AYKvv/RJr1KvL&#10;f2iP+Sc67/2Cr7/0Sa8/F/w2fV8N/wDIyp+p+X1//wAfkn4fyFQrU1//AMfkn4fyFQrX5fiP4kj/&#10;AETyv/caPog/hpr9qd/DTX7VzPoejLY+sP2GP+PzWf8Ar4sf/Q5q+61+8a+FP2GP+PzWf+vix/8A&#10;Q5q+61+8a/S8n/3WJ/CfiZ/yOq3r+iFP3xRQfviivbR+OPcSiiiqAKKKKACiiigAooooAKKKKACi&#10;iigAooooAKKKKACiiigAooooAKKKKACiiigAooooAKKKKACiiigAooooAKKKKAClppPNLQA+ikWl&#10;oAetOpi08UASL90VMtQqeKerUAWFp6NUCtUiUDLKtUqVXU1NG1QUTRn5qbeKWjP0NKv3gafN80R7&#10;8GokjT3bnN3K7XP+e1Z24NC284Oe1bF5F85+vp7ViXGHU7Ts+lckjshe2hTvrJZomPzYCk9RXG6p&#10;DajJ8x98e7A9/wAq6W78T22mrJFM0XIK5klC9OD1rzfXvF1jHNNIs1uwVnbaJ1556V59WaR9Rl0J&#10;yaJbyNriMEDPNcjdXUVmczvs4z0J/lWH4l+JU3mMtlayModceRcHGNvPRfWuB1bXNUvo2JW7jOAO&#10;XY968x1Ufd4bDPqztNY8VQwsfKdGxu+8jVVsfGVtMGHmpvGMgRv1ryy4/tSZnz9sIJPzfOce9Zsm&#10;n6vIw8mW9hweWQP83vwawlK57scOrHt114sgkt1iEiF1bJGxvf8Axrn7LxcmmWrxStGjFt2CjHjg&#10;dvpXn9vBqiwLG8t40i8mRt+Tz/n8qrzaPqK2rxNPdTTMchirFgMjgc+xrFyNY4c9D1TxdA1nLJ5i&#10;Y8tm+43pWPpPxIsoFSMzxhwRx5UnrXJyWF99haKQ3GTHtyyt6YrlrjwvqCXSypLc7cg4WNscY96S&#10;kbexSPbP+FhR3kzR74dgG4ERuDVnT9ctXYSSyhZASAArYxj6V5RorXWnNuktprk7SuGBHfOehrQ0&#10;e6vLceXPHNlmJ8yQkYGPf6VfOZSpnqMdzbzPJL5h3A7k4OCevpVnT9TzNMJdq/dxgH3rjp3eGzhd&#10;LhvmjySrY28DrzUGn+IPsMd0Wb7U20HcZeRgH6/5FHtLHM6HNoz1ew8RQR/uRIu9Rkja3r/9eut0&#10;3xQIflBj3Ek8q3pXzoPFMyuboI6LJ8uPNOPzx7U+3+I0/wBje682QCNtv/H0fbvj3rRVzx8Tlyns&#10;fVtr4miuFj3ugKgY2o1alnrEclwBuXH+6fUV8q6Z8Vn3wYmZ8ldw+2dPrxXf+Hfick1zEpKkk4/4&#10;+s/xD2rrhVPmMRlrp6nvZukkkPP6GpVdexzXI6Dr66git8oypP8ArN3Q4rooZD6559a6ea54FSny&#10;svcGmM22mK9KzZzSMg3Zp6tUG7FOVqBlkNTg9QBqd5gx/wDXoHYkYiqczVI0nv8ArULN61m2UiKZ&#10;vl/CqjSc1Yl781TkrJmqFZ6r54p5qN+F61mUQueaikpWb5vxqOQ1LKRC3TmqUj81cnbAGKp/WsWa&#10;ohk+6fpVQ9eatTNggetU7hwpNYyNIlK5cbh9Krs2GBpJZNzD6VWuJwOM9vWg0Q6R+pqnNJuYinNN&#10;8p+nrVXzMuTn9azZvEyfE0gj0mcn0X/0IV4ct1zvOMj2r2PxddBtNmjBGSq9D/tCvEvMUzqgxyPW&#10;uWa1O6Hwly+n/wCJbcuuDiFmP/fJrgftHmXDSHHzD/CuwvLnZo+rBhjbbuBk/wCy1cHpMn2hAO+C&#10;fXvSiiGzf1yITNlOflA/WsuG8H9oRXOR5aAgtg+h/wAav3twY+WGRjqT71iwgFDCrAljncO3+cV3&#10;00ctRnLaIzXGv+JZAOPtLMuPd3qbUg0i7SOjA/pSeH4Wh1jWPlO37RycYB+ZutTa1Ir3DrGAMEH5&#10;fpVvcyjsdF8M5BaFQDx5znn/AHBXfXkzR6fcPgbWbdn6kV5p8JboSWxMpBb7Q4G85OPLFeg69deX&#10;pcqqMghTkHp8wrmqG0THXBjupBzwWP61napNE2kQs7YBk7D/AHql0q68611RWbkJgZbPZqyPF0i2&#10;fg+xl8wKzXO084PR/wDCujDo5qp8+3Vus+qQ4JPyY/nVLXrgT3ESLgpFEI2OOQQTxWqdPkhtn1Bn&#10;bbCdpUqQOcDr/wACrAvj5kU5U5d23AjqMmvfpni1iGykMd0mOgcfzr07wvdCaFI8jhWPQ/3q8tjk&#10;8oID944+ua73wRcKsal3GfLb7x/2qistB4d6no2g3DJbsmBvLkgfgKv/ABCw2i6UQcnyzu9j8lYe&#10;l3X2e4Teu0ZJwxx2ra8UH7dpNqBz8mV/i/u9K8rqexLYwmbboxQ/8tLfA/75qDy/J8MWaHgiQ/za&#10;narJ5NvYIOPl2t27L1pt7MDo0AHTzOx/3q0Rzkt5fC90eeQkZDBflB9R/jXdfCOTzob1ByQkOPya&#10;vN0jP9mzJk4LZ/lXefCOYwJqrHqghAGcZ++KyqGkXqdf4jVoVV8crvI/DFZmuXRm8FWDcb/tByB/&#10;wOtLxhODp8Ug6+VIxwfYVjTfv/AunSn+KduOveSuQ7Y7HYR2qx65bvCS4CH730atfWIkaG3aMlpF&#10;Ulh2BwKwfClz51wkksm/DsPnbP8ADV/VDL9mv542dliR3AXOBwT+HSqsZSOb1qzmubG+k2cRxyMc&#10;Eeh/wrC+G8vk6/cbuE+zMAf+BJXWs5k0uBGU/wCnQhWY/wAO5RyfX71cjpti2l+ML63SUlEgGGUb&#10;Qc7D6+9b9DEn8HPJ/a0DSKFXLdP9w17DqRPk6FIvIVVb9ErxvTYWXXraOKYqhViWTpna3vXtlvpr&#10;TaRYO0xk8uBTyuf4R7+1cVVnTBHVaHC1w0DkcMUPB9a623ZYZjFnlRXPaCu2C1xwdsf8q2YFdtUm&#10;yGxs/wAK80uZ3EUe6QSDkjivCW3SeOtYZhjytScjH/XVv8K9ztN63KD5ivPHbpXiGvSDTPGV6SAP&#10;tF/If7v/AC0P59a2iZxZ3mkQ+ZaavK/AmiAGPZWFZtnDHcubMMxaMbyB1/Pp3q5aagE0u3VcASbg&#10;xDe561m6VciLxRebAJv3P3FPT7nNaxJnsczeX0V5pE7o2cMB0I7iqum61L9ssreJY2zIkZyDnqB6&#10;0zU7KfTPDd25ik4ZT9wr1ZRWToDMJluGyCjJIM/XPWut7GfQ1vE6mTWNQim+VyqiML3JQf8A1q6n&#10;4Yq7QpYkfPFE7Ed/v+vTvXGeIFlvtQtL2N3I37pQuTwNo+Y/QHrXZeCr5dMmN5gESRMm3dt/iHf8&#10;KwnobfYuex2DeZfRy/3cj9D/AI10ejyZuJM92X+ZrB0nY1o7jbuD4Hr0FbOktiRz3yp/nXRHc8ye&#10;x1lnHuaXHaMmuk8OArEv+6f/AEKuX02RtznBIZCP1rqfDjbsJ3CE/wDj1e7hjx650rfLS7twp0yc&#10;UyPvX0NPY8Se5DN3qs1XJhVaRcGtjKxWkFV2q1IKrtTEQt1qJqlb71RtQBEabTzxTKACmU+mUAFF&#10;FFABRRRQAUUUUAFFFFABRRRQAUUUUAFFFFABRRRQAUyTtT6ZJ2qWB0FFFFUAUUUUAFFFFABRRRQA&#10;UUUUAFFFFABRRRQAUUUUhhS0lFVB8mwpe9uKT8pFNO4BApwM/vPcUtFF9biSsrCuFZQoHyjoKzNY&#10;0Cw1y0ktr+Dz7dwAyb2XODkcgg9QK0qRm2qTV06kqT5osidONRcskfMnxZ/ZFsNcM1/oNrYWU3+k&#10;Tlrm8uPvNhkOPmHBz/8AXr5g8bfBnW/BdxJFeXVhI6qWzbyOw4UHug9RX6c7VZcnOcdqiktxcIUz&#10;gEY/Ovscv4irYZct9D4/MOHKOJfMlqfkbNC8DFJCGcdSvSo1bceK/VLXvhrZ+II9txPOg3h/3bqO&#10;QCO6n1rzfWv2PfB+vHNxqeuIdoT91cQjgHPeE19RS4np7zPlKvC9RaQR+erNt60m7jNfdFx+wn4K&#10;3Hy9X17kn71zB/8AGKYP2DfB7Lk6vrmP+vmH/wCMV6H+tGEa1PP/ANVsWnofDi/NTS/OK+6rf9g/&#10;wNCxL6v4hJxj5bmD/wCMV12g/sxeE/DsqvbX+tOQxYebNCeox2iFYVOK8Pa0DenwriL3kfnnYabL&#10;qEqxxsi7mVfmJ7/hXp3gX9nnXvGF7ZiG70xbWRgzxzTSqSgcKw4Q8n61+gWjeDLHRYwltLcOMKD5&#10;rKenToBW/bwm3UBTkD1rwMTxNOSaps9/DcLwi05nivwt/Zg8MeFdPhk1PSre4vzFJHJLb3lwQ2ZM&#10;jgsOwHbtXtFvbpaoViG1SckZzzUjfP8Ae/ShVVeFzj3r4rE4+riJNyZ9vhcBSw0bRQqgLk96BncS&#10;3Ioory0tbnpvXQRchRnk0tFFDV3cUfd2ClUfMaSlhcLIfpTZSGbt0Ybsa86+Pls198NdYt0IEjrB&#10;gt04nQ/0r0ZGLfJxxzTJozJC1vL91+SU6/r9K7sLXVGSkefiaDqwcT8r9a8H3p1m/Pmwf8fEn8Tf&#10;3j7VS/4Q6+/562//AH03+Ffqp/ZcfZmx25H+FH9lx/3m/Mf4V9vR4plTiovofD1eFo1JOS6n5V/8&#10;Idff89bf/vpv8KcPBt75LS+bb7VOPvNn+Vfqj/ZMf95vzH+FLJpaRnyyzbTzwef5Vu+KpT+ExXCs&#10;YP3kfHP7JOg3Gl6tevK8bCSexI2Eno0nqPevtXGeaqQ6fFZENGzktg/MR2qwzgjcep9K+Nx+M+tz&#10;dSW59nl+D+qU1TjsLRRRXh2lJ6HuXSWoUUUVdmtyLp7BRRRQAUUUUAL1pA21SzcgUjfdolYPMqrn&#10;kd6qLtJMUlzRaPk39sDwc+pSaRcRGFRm+kO92zz5R9K+Um8H3nmFVkgAH+03+Ffq1f2327yFc48r&#10;gbfw/wAKhbTV+6WO0e//ANavt8DxBPCwUEfD47h+GKnzn5VjwXe/89bf/vpv/iaX/hDb3p5tv/30&#10;3+Ffql/Zcf8Aeb8x/hSf2VH/AHm/Mf4V6f8ArY47nlf6p8zuj8sbXwffR3kBE1uPnX+JvX/dr7u/&#10;ZemntvAul6fI4aSGG4YlQNvNwx4OM969g/suHozSc8DBH+FWbeH7KNsZyAP4q8PMs6WOp8rPdy3J&#10;ZYGpzRJD8sZ/vdjXxj+1/a3Ws+NI4opEVf7PjQiTjkTynsK+zjbyRHcCvHrmoJrPzzlzgkfw14GW&#10;45YOv7RHvZjgJYui6bPynbwZehz+9t+vPzN/hSf8IZfBifNt8f7zf/E1+qY0aPOdzfn/APWpf7Ji&#10;/vP+Y/wr7v8A1oko6Hwn+q6vqj8rG8H3u3Pm2/8A303+FbPg/wAB3t94gtIfNt/m3fedgPuMf7vt&#10;X6d/2SnlnDN+f/1qRtLh3RktJkD1H+Fc1biWrVpuLe500OG6VGopW2Mj4a6WNP8AAegQYXfBptsj&#10;lSSCViUcZ+ldIMY46Uxl8vyF/hHHvjipGxnjOPevhcRW9pLmPusPR9lBQEooorkUZSZ2OUQoooqh&#10;BRRRQAUUUUAObPmBuwFRrku31p69KYW2t+NCl712DVo2R5z8dNFTXPh/r6lVMsWl3ojZ2IAJiPPH&#10;0FfnXN4Hv4fvS25+jN/8TX6syRLJyc1WfTkkb7zfn/8AWr63Ls8eAjyxPkcxyOOPlzSPyr/4Q2+7&#10;S2//AH03/wATR/whd9n/AFtv/wB9N/8AE1+qv9kx/wB5vzH+FN/siM5+ZvzH+Fe9/rZ3Pnnwn2Py&#10;tHgu+Xd+9t8H/ab/AOJr6n/YzuLqz1uTSp5Q8MGmTsFUDAJuIz1xn+I19WLpMVvlizkSe47fhSRW&#10;MdvM0sRYuwwd5GMf5FeRmOffXoch7WW5B9Slzltv3cZHeqHiaR7Xw7fzKcMLWVwevRCavHyllCfP&#10;kjPamqdwmT+E8e+Oa+PjL31Jn2Eoe5yo/N/42aHfa98SdT1AzQlZDETvJDYEMY6AY7Vwj+D7x5Ds&#10;lgCdgWb/AAr9Ul02Fmkwz5OO4/wpw0hNoyzfn/8AWr9Aw3FHsKUafZH59iuF/b1ZVF1Z+Vf/AAhd&#10;9/z1t/8Avpv/AImm/wDCG3v/AD1t/wDvpv8ACv1V/smMcbm/P/61J/ZUf95vzH+FbPixvYwjwmlu&#10;fnb8BfBNy3xQ0WSV4GWG5gl4Zs8Tx+1fovaw+VYxqOCCf5mmR6fFbuJCzkqdw5HUVbRTcSGQ4AYd&#10;q+YzDNHjneR9Tl2VrAq0RzqGmUEdqGXbxTRiSZWOcAYoG3c2M9e9fNLTRH0u+rFoooqhBRRRQAUU&#10;UUD06gaAMUUVpHlT1IndrQ+Tf2ytGn1iz8qFo1YajA/7wkDH2dx2B9a+Uj4OvdofzYMH/ab/AAr9&#10;WrqwOoQrG5Cxg7htPOf8mq39lxTHbucDr1H+FfZ4HiF4SCgtj4nHcPLFz53uflc3g29Vwplt8nn7&#10;zf4USeDr2Mx5lg5/2m/wr9Uf7FheZTvk6eo/wp66GkZZt7ccjn/61ev/AK1trQ8f/VVJ6o/KtfB9&#10;6ZCPNg6f3m/wr9Ev2ftPksfCF7BIylzfO+VJxjy4x/Su+k0uG4Yhmcd/lI/wqxFHGv7v5sfe7V85&#10;mWcvHQ5ZH0mWZKsDPniT0UUV8p5I+t0S1CiiinyuO4uZPYKKKKQBRRRQAjYC89KVs7Ux/FShtvNR&#10;7PtEmW42ntU9R620PKf2j/Co8TeC7K3jEYnXUY5GaRmAIEUo7fUV+fLeB72D5PNt+eeGb/4mv1dn&#10;jV18o5wpzxVIaXBGwRWk555I/wAK+xy7O54GPLE+NzHJI42XNI/K7/hDL7/nrb/99N/8TR/wht9/&#10;z1t/++m/+Jr9U/7Lj/vN+Y/wo/stP7zfn/8AWr3f9bHFWZ4P+qfM9D8rP+ELvz0mt/8Avpv/AImv&#10;qv8AY/a60u3FjPIrtJqE8n7sDGPs6+w/u19Uf2YF+43P+0f/AK1TR6d9hPyNk9fmP4elePjs7lj6&#10;fI9j2cBkay+pzrcn5+QZ6qDSeooaPy8SN1xnik3biMV8dUktkfaUk92KT8uKH+Qbj0FKw4oVty4r&#10;ONzSUUfEn7Ynh251b4hQNC8ShtOTG8kf8t5j2FfPTeDb2NgDLb8cfeb/AAr9V5rFZWJyeai/sdOp&#10;Zvz/APrV91gOIZYSkqa6HwOYcPRxdV1H1Pyu/wCENvSc+bb/APfTf4U0eDbxm4lg3djub/Cv1U/s&#10;iP8AvN+Y/wAKX+yUWMsGbj3/APrV6b4omeWuF4H5k+CPh7d6l4ltbeV7d92/GXYDhGPYe1foz8Nt&#10;Bj0PwTosAVQ6afbISrEjKxgd63P7OhWSNy0mVz3Hp9KtSf8ALAfwr+eOK+bzLOpY1csz6bLcljg2&#10;pQHJnaM9aWlyDyuce9JXyzs9j6pXW4UUUU1oNu4UUUUutxPUKKKKYvQQivm/9rzS5dY8P3sULIrN&#10;aW4HmEgcXOewr6RqO6txNbuspI6fc+tehg8XHC1FNbo87GYOWKg4PqflF/whd9yPNt/k6/M3/wAT&#10;Tj4KvtoPm2+Dz95v/ia/VBdPjCEBmxj1H+FEmj20ixktLx15H+FfdU+K31PhanCivdH5Xt4LvhGD&#10;5tv1/vN/8TVrR/B9615G/mwYBI+83ofav1F/si2zw0uPqP8AClk02CSZY90mGHqP8KzrcUucXFGl&#10;DheEZKTRzXwdhaH4eeHomILR6XZqcdOIQK7SmRxsyqi42QDaM9SB/wDqp9fA4ivGtJy7n32GpOjB&#10;R7BRRRXLqdfNEKKKKoQUUUUAFFFFABRRRQAUUUUAFFFFA9OoUUUUvQOpm64vmWyj/bH8jX5MSeCb&#10;6Hgy2578M3/xNfrxJvWMMm3k4+as2TQ7RVIV5se5H+FeRi8HHE/EfpnC/FtTh1y9j1tf5X/zPyaX&#10;wTfMoPm2+Bz95v8A4mkbwberz5tv/wB9N/hX6xN4fs7hQd842deV/wAKa+h2UMYKvcHnHJX/AAry&#10;P7IpXP05eLFa3n6/8A/KD/hB79lAEtvn/eb/AOJr3n9kPwxdWfxK0WeSSEok9zkKxzzauPT3r7qk&#10;0GBGLh5MHjqP8KuRafBbzrLC0hdenmEY/QV14fLIUZcyPnM68Qq2a4aWHqbO/Xv8ixGNsaj2paXn&#10;v1pK+gh7p+F16sZzbj1CiiitCLNLUKKKKBBRRRQAjfdP0r4j/bL8O3Op63eNE8Sg3tufnJHS2x6V&#10;9u89utVbmxiuDmYuDnP7sj+tcGKw7xEeXofWcP5w8nxCrR6H5HQ+Cb6aMsJbcAHHLN/8TT18EXzd&#10;Jbf/AL6b/wCJr9YP+EftmPDy4+o/wp/9g2gGN835j/CvnpZLFbH7bLxZrRVv1/4B+Tf/AAhd8zY8&#10;23yDj7zf/E0R+CL5rhl823yB/eb2/wBmv1jPh+0PR5s/Uf4UJoNspzvl/Mf4VccljuZVfFStWpOH&#10;fz/4BxPwItWtfCd2rlSftzn5f+ucdelg0yKEwIVU5QnJz1pwFfTUabpx5Wfz/mGL+uVnVHUUUVue&#10;WFDdKKG6UAZ+uLu0XUAO9vIP/HTX5yftCeEry++JmszxyQBGaDAZmzxAg9K/SpVLcjGB1qhcafAL&#10;p7h2ky+BhSPQf4V5mKwbxCs9j7zhviZ5FU56e5+Ssfgu9mYYlt/xZv8ACnf8IXfAkebb8cfeb/4m&#10;v1il0K0Zs75unqP8KSPw7a8lXmxnuR/hXiSyOF7n7B/xFeuo6r8f+Afk7/whd7/z1t/++m/+Jo/4&#10;Qu9/562//fTf/E1+s3/CPwf35PzH+FNbw7bt1eX8x/hT/sWL0ZkvFqs9P1/4B+Tf/CF33/PW3/76&#10;b/4mj/hC77/nrb/99N/8TX6yf8I7b/35PzH+FL/wjtv/AH5PzH+FL+w4j/4izWXT8f8AgH5Nf8IX&#10;ff8APW3/AO+m/wDiaP8AhC77/nrb/wDfTf8AxNfrL/wjtv8A35PzH+FH/CO2/wDfk/Mf4U/7DQ/+&#10;ItVu34/8A/Jr/hC77/nrb/8AfTf/ABNH/CF33/PW3/76b/4mv1l/4R23/vyfmP8ACj/hHbf+/J+Y&#10;/wAKP7DQf8Rardvx/wCAfk1/whd9/wA9bf8A76b/AOJo/wCELvv+etv/AN9N/wDE1+sv/CO2/wDf&#10;k/Mf4Uf8I7b/AN+T8x/hR/YaD/iLVbt+P/APya/4Qu+/562//fTf/E0f8IXff89bf/vpv/ia/WX/&#10;AIR23/vyfmP8KP8AhHbf+/J+Y/wo/sNB/wARardvx/4B+TX/AAhd9/z1t/8Avpv/AImj/hC77/nr&#10;b/8AfTf/ABNfrL/wjtv/AH5PzH+FH/CO2/8Afk/Mf4Uf2HEX/EWa39P/AIB+Wngbwbe/8JNZHzbf&#10;Hz/xN/cb2r9NfhfbmDwLoEJxvTTbVCR0yIgK2v7AjMgO9vzH+FX/ACCI0XPyxDHvx/8Aqr2MLhY4&#10;bSJ+acT8Vyz581TcTd8xX0ODTqjyCwxn8akr1o6an5pG8twoooolq9Qne6SCiiijyIn5CgZ4rzT4&#10;+WrXXw+1yNSAzaXeqC3TJiNelMoYYbOPaoWxJHLAc7HBQnvg8Vy1qftFY9bK8asFXjWe6PyRvfBd&#10;81058235x/E3oP8AZqD/AIQ29Vyvm2+R/tN/hX6z/wDCPweSVV5PlB6kf4Ukfh6DylO+Td35GP5V&#10;85UymnNtn73hfFStQoRpdlbf/gH5NDwXfY/1tv8A99N/8TSN4LvWIAlt89PvN/hX6z/8I7bt1eT8&#10;x/hSf8I7bqch5OPcf4VKyWm9zq/4ixXlG36/8A+Pf2KfDtzpd1rRleJgJrJvkJPR5j6V9rI2Rv7G&#10;qkGnxwsvzMdpz1H+FW5PmGB+te9hqDw8FCOx+I8SZ285xUsTLdsc3ynJ6Ue9JINoo/hH0rvSaPk4&#10;6q7CiiimAUUUUAFFFFABRRRQAUUUUAFFFFABRRRQAUUUUAFFFFABRRRQAUUUUAFFFFABRRRQAUUU&#10;UAFFFFABRRRQAUUUUAIRS0UUALTqZTloAcDTlNMp1AEitxUi1EvSnrQBKKnj7VAKlXoKAJ1qReKh&#10;VqlWlYdywCDtxUm7chHtUMfapVqXqKKuzMvI9rH6/wBK56/iCN+7+Vcf1rqruLf+f9Kxr6EbTz2/&#10;rXHUid1KbTseUeMtFM4eT5P+Wjck15LdeFZ7q5cloTDvO9SzZKk9OnpX0hrmj+bZTPu/5Zu3X2+l&#10;eTTaeXuplz0cjr7149Wnc+4y2qopHE/8Ijp9vGG+zj04kf8Axptx4JRlJ2xbf99q7KSx2sYyenoa&#10;rNN820jrXF9XR9bDEuJwMnhEbnCiMICQw3tyKWPwzbY2pEoxwfnauvjtzLJOQeh/xqw2mtiEhhzz&#10;1+ntSdA9CnjI9Tzy+0OCCQqsYDgjJ3N6VTm8Pv5gCmMTY+Vtxx/L616FdaW32p3LDBx39h7Vds9J&#10;MzA7sNnHX2+lR7B3NvryWqPM38NLtjE4R2bptZvxqpeeFRGVCCMK3T52r17/AIRuS5WZ96jyAW6n&#10;nr7e1ZdxpMvmINyfvDgcn6elX9XRLzJN2R5dF4XjRsOqE47O1Rtotv8A2lFHNGHjK5IDH3r0a90x&#10;rWQrIwOCPun2+lYF1bq0glBPyjH+fzrnlSsdtKu6iuYmoaDHDZkBF8t4yFXceBiue03wr5018AI/&#10;LIUKpZuODmvQLtQ1nGfSP+lLpqounzMN25lP071KpX3CdWUTgdR8MraadFGVTAfsze5rn7Dw/ax+&#10;HbqOaIOTLn5Xbp8vvXp+q6e15p8TBgMvnr7H2qW28LiMeUZDhjn73/1vaq9jEw+tJI8i0Xw7CbqX&#10;aihd67fmbjk16T4N8Gma+gkxFt643tnhx7V2Ok+F4bdgfMcklf4h/hXcaDpccJTDMePUf3vpW0ad&#10;jwsbik4ss+GtFFlCoAUfKw4Yn+LNddFhRjvmqMEYRRirsJ4/GuqOh8NVlzSJw1BajdRuFaGFhpNP&#10;VS3OaaakWlcBpO3imkndSt96mOam5Vh3mCoXeo2kpjPUXGhHk6iq8gJ70+SQVE0tQzREW85xmmSZ&#10;203zvmNMVqkuxH0bn1okxSnHNQzNioYyGX35qmW+YAVZkk3VTY4YGsWaxGTKRg1l3su2Qj3H8quX&#10;s2F6djWLcSFmJ96yZrFDLqQQYLcjpxWY0huJAVOF6c1LdXO9QMVQaf5SoHJpG0Yk0km0EfhVV7gR&#10;nJzVebURBwVz+H/16zru/wDP6DHOentUGyRm6+HmiZ8jYFAI79a8ahOzUYg/Jwen0Net31xugZMd&#10;cfzryHVIzb6hGwwcJ/jWLjqdUH7uo3xBMkem3igEb4pAfyNch4fUKoOP4T/OtrxA5/s6ZuP9U5/S&#10;sLwnIZML/sMf/HqlpRZlJnQavGn9kzyleVKj/wAeH+Ncl4fvPtC5bJk3kBsDpiuk8XXHkaVPGBnI&#10;U/8Aj4rhvCLblwevmN/6CK9Cmla5xVJGlYNCl9qK7G8ySTBPbOW9/eqepQ+XcuBgNxk/hVOxzHrl&#10;9n+K54/76NaGrfeJHXcP5U9xReg34ZzeTHzn/XP0/wBwV6HqFx5ug3TNksGUKfQblry/wPc/Z7yJ&#10;MZBdj/45Xot1J9q0G5QcEsP5rWFSJrBmZoMLbdQLEFWA/wDZqxfiJiTw3bW6jGy5Dc9Puv8A41s6&#10;FJtmlT+6yg/mazviGVWwRuceev8A6C1a0DCtseM+MLoWMD2UGUgkRXZMZyd3XJ57CuQDgbSfStW4&#10;LXljJK2AVIXj6j/GsWZTtJHbivep7Hh1NWRzxHeH465FdD4bunhwWbI2EcAf3qxB+8hx3C/0q/oN&#10;z/Z8xkI3ZQrx9Qf6U6kbomm+V6Hs2vQx27+bCuyNUGRnJzk1s2wF5a6ch5zEOvH8IrldPZo1+yNj&#10;Mh3ZH0/+tW7oczI1zDgclQD9M141TRnuU3zLUwvEkgjmaMg5RnVfbBqKSN38N2khI+aQ/wA2o8Wr&#10;5d9aSH+GR2P5rVh9QSPRoLgK2GcrjHu3+FaR2OeejIbedZNPlIB+9/hXZ/DJtjX+fuN5eR/33XGJ&#10;afZ2FoDkSfNk/wCfau18DL9l+1Z5GEH/AKFWdRaF09zqPEj79PdT08pwv5Vl+YV8EafF2WZj+r10&#10;moQCbT05xviOPxArn7o+TpsVqefLfOfzP9a4up3LY0vBF4txZvKdxCzMOnP3R/jXW2bG50rW4yfv&#10;wsqZ7ZVutcr4QVLO2aX5iqynPr90CujsZ/J07XZQM74mdfyc81qZyMmQyppQ3sC1rD8uO2F/Xp3q&#10;hodkuqXDXjAGeRDuZiRnBA6DjsKlvDJeaLI42gC3JbOe69qg8HyrPbR2oyHRGYnt97/69WtjJGNp&#10;t0sdo+oKCDC+3PfkAdOn8Ve6+Fbz7ZoNo0mWD20RHAHVK8O8M2631u1jkjzZCd30AP8ASvYfBd0I&#10;4ks8H9ysUOfpx/SuOqdMGd5prPFNaKpwrMgA/EV2ljbo1wxZcvt5OT7Vw0LmO/sl/wCmqj9RXo2m&#10;4SFZD/ECOPrXmoKrNWHc7CWM7VXjnr/nmvn34nTSW/i21ct8v26Vjgc48xa+iVmENq5Uc57/AIV4&#10;T8WLc/bkmJGTJO4/MGuhEQ1Om8P+VqPh2GUKchXxu4/iPp9KoaPE9r4svZGI2GDaAOv8H+FT/Cph&#10;eeGJQ/BjU/d92eqviRVgvJDHkvlQd3T7tXHcdTYseINOlvvCV825MblHJI/iU+lcLophaeW3ZCTG&#10;yxt6dSK9YvoFe+js1J2yJuJPXuf6V4tNcmHxD4gUDP2W6kHPfDv/AIV1sxjrodeumh7fUBEFVY48&#10;gEnupq14ds3+wxCUqyYbAHruNcpY6uJHssr/AMfcmzgdPm2+vvXpfg+38m9dCcqIjj1+8Kyl7xs3&#10;yqx6XoJ+Xb/DvOR+FbOjyGS7mQHjeAPzNcl4UhljsXWUpu80n5M/3RXRaHIGvJQucpIu7d9T0rSL&#10;dzz6i0PQtLVI40V1y3I4+tdFo7LbXDPj5ShAA69RXMwA/YYpRjJP9TWv4fujJdNGR0Qnj6ivdwsr&#10;njYg7tlJQjvUKjaxzVnqpqF15zX0MGeLPcikz17VXkHOasv92oGroRgVZOlV3WrLioJBimIgZTnN&#10;QvVhqgagCNqZipGplADabinUjUANooooAKKKKACiiigAooooAKKKKACiiigAooooAKKKKACmSdqf&#10;TJO1SwOgoooqgCiiigAooooAKKKKACiiigAooooAKKKKACiiigAooooAKKKKAClyRyoyaSloADhv&#10;vcH2pFUrnHIpc+1Jz64os0O6YhHOV5buKb5KdSTmpPw59aSlcLCZl6KoK0eXkZbg0/d+FNGdxJOa&#10;uy3J12EBCd6duY8gZpMD0pe2OlHMhcrGyHdjzPl9MUKq9iaVe+fm+tH04qbXGtAxRnNFLU8ttSua&#10;4lFFFUIKKKKAClbCoCD82aSljIVyWG8Y+6aV7DtcSRWl+ZRkmlbzepUUnOeDgelKGPc5o5u5LiJz&#10;360UtJTvFitJbBQqKqHJINFDfMwPb0pNLoWm18QxY97H68VIjGFyCOMUNyBt+X6Ugzjk5NHKHMFF&#10;FFF3ELcwUUUUc3MHLyhRRRTEFFFFACgleRyaZgJGWY4Ip1Jt7H5h6Glr0Ho9xv7uRkO49ae2N5xy&#10;KX5duAgBx1pqjA9aXO+o+RdBaKKKr3Zbk+9HYDnacCiNVZRvOD7UtI3zdOKE1F2G02rjIYgWHWnK&#10;uGYe9O3YHAxSd85rSXLbQmDaeojClWPNFLk4wDisIytubSSa0GNCC27ninIyswGeRxSIpVgSxI9K&#10;dkZyFANVZvUjRAzMWAxwDQ33qKT9afLYm9wooopc7Q/ZphRRRTvcW2gUUUUAFFFFABnihV3UppPx&#10;xRzMoRk6U9RTefWijTqK76B16UrYUc9O9C8UjfMR6elP3Bc0+wg2spKnO3kUse923Y7UvHGBgdwO&#10;9Ic7iVO0egpaLYLN7jYfkXYeGJyBSqSGIPTNOOPT5v73ekxT52LlQMyqxGeTxTVh2sXGeeKeMZyV&#10;BNJz5hOeP7tL3XuP3ugtJSmko91C94Ud6ieN24C8VJS5Oc5pcyDlfUWSRI4ygPJ5pNqhVKkkkc01&#10;FCsCw3/Wl/iJ7dh6UXY+VIKKKKYBRRRQAUUUUAFFFFK3cd+w1gevalkZVQKDk5pTzQFG7JANPlj1&#10;J5pdAESwxE5O7PApFj5DDvyaU/M4JOR/dpfWnyw7hzT7DZmkX7qg/Wl5aPng5pVODz831pP4s9vS&#10;nyJhztBRRRUuLWw1JPcKKKKWvUenQKKKKYgooooAXO3mmuN2MUtKDjtUuTRSsKqERgqMmmpJcbSJ&#10;EVV74/8A10fMGJ3HHpSsxZgckD0o9p3HyroJRRRWl4y3M3zR2FqJbderEipKD+lZy3tEqOqvIWJF&#10;9T1pCxZiCOFPFDc9Pl+lL26c+tNRByG8nrTto2mko59arYncbtxS8mlx70CsnvcsTy+9K0AZC3NH&#10;PrSLuVgSxI/u1SkS4CqVZSueRxSfNyAOOlO43ZAxRu607pis0Io2jBooopjCiiigAooooAKKKKRW&#10;iCmrCVFOo5znJNVyR6kucugvnSsNgVSOlJ88eARijnqDijnncd31pcsF1Dmn2FkLNENozzRuZFO4&#10;AGjPpwKRstIGJ4AxtquWm+ouaQ3yxndzk806gcZoo5Y9Bc19woooqWX7rCiiigQUUUUAFFFFABRR&#10;RQAUUUUAFFFFJhy82gUUUU4oXwBGgWUue4xTVLKpAGadS/w4xWmg/apjWZoSnHD9akVxu4PFMHQh&#10;vm9M9qMfKBUe6TzKOoKJpWLFBt9jTJG3OPpT/m24DFfpS8bSMDP96nobc6khB0FFFFSzBx1Ciiik&#10;jQKKKKYgooooADyMUiw7RnvTqQ5z149KV2tilfYQTTMcBFx/n3pTleop270GDTfrzVahyqO44K4X&#10;coz3qNppGbDKo+lLht33yB6U7j059aHdBydUMEYU5p1HPrRU3b3E2FFFFMQUN0oooAYVDdaWRv3C&#10;qOSD/jShaXjdnHHpT5mVz8qHyM24ZGOKYcNQ2WYEn8KU44wMVF2Z80p6DdtG2loqlcrkaE20baWi&#10;jUfMJto20tFLUOYTbRtpaKNQ5hNtG2loo1DmE20baWijUOYTbRtpaKNQuC7ZG+Y4+lMSNFMwyfm/&#10;+vT25bI+X6UYHpzQohGnGOrYi5hUADg8c0tFFWKcukQoooqGKNOUtWFFFFC0H8O45TtYGhWb95gd&#10;elNofLYwduPTvWuhXtENw6spYYDHmlKqshIJzSrnHJ3fWgjPtU6IjmTEbNC07IxjFIOKXMiJLXQR&#10;o8/hQq7RSnn2oqeY2hFW1G5LsKecYFC4Xtmkx8xOetK7E42egUUUVQgooooAKKKKACiiigAooooA&#10;KKKKACiiigAooooAKKKKACiiigAooooAKKKKACiiigAooooAKKKKACiiigAooooAKKKKACnLTaUG&#10;gB1OpgNO3UASL0pVpq/dpy9aAJkqYdBUKHFSbs+1AEi1MlQJUytQBPCfmNTCq8bbWz1qZeeagIjm&#10;XdWTcQZ656VrjpVW+t8MGB4A6Y96iUbm6lZlBbcTRPG2Rldox715l4r8NzWWpRSojFGmdiWdegYG&#10;vU15ZcfLg/nS6hpMOqW7I6RhirAOyBiCR1rinTuerhsV7No8Fvoz/aEpxxgfyFY17Gsalsngf1r0&#10;fxV4Rm0+Z2ijkuRvVcpAf7ue2a8+1WwufJYGGVDgcFD61504SifdYPFQqpXZUs5FVZhnmQYH61q2&#10;qr5OCeiiueKyouNroV9iM0+K6nXGTIPbca5rtHsyVO2jNzUtq2MeDzv/AMag024K3kYOMc/yNZVx&#10;qEkiBTuwDn71Q/2g45VWDdirc1tGfcnkUotI7tbwQ4QEYl4OQf0/Op3hheKFizfust+ufT2rghq1&#10;xgZMhI6HeeKbNr1ykLr5soypH+tNacyscsMM7lnxZNHJfSnd8m5cHH+zXnfM1q+0Z5x/KtTUL6e4&#10;c5lkc5B++T2qppMZjt2R035cnLD2Fcc5ans037JD7eEywpGRglQvH0rQttNEMSqdw/EetMjj/eKw&#10;XbtIOAOtaccUlxyqsM9gM4rO+hzVsS7DGt1+zIgJ4P8AjVyzs2k6g5z6j0qxaaW7KAxbp3T3rct9&#10;OCsCBj/gNSkeHWxTRBY6fjBO7t3FbtjbbdvX8/em2dvtzkenatCGPoMY/CtYxPGqV3MljjqwqbTT&#10;I4/epMe9a2ONrqOoWkHPFO2471SIY5aUmkX1pfvUmNCN0pjH5ae3SoW571BZXeomapZKryfWoY0R&#10;yNULEUrNuJGelQSPt4rM0Q3HNG7ig/Lz1qNPc1LZohWaoJpAvWpHkHNVJ1Lc7sVDYyB3w1V5pMU+&#10;4kwwxzxVO4k/DismaxRVvphtP0NY8kw29atX823IznOe9Y1xcbePf1rNm8URXEqjGTWReXwjUkEZ&#10;x6H1p+pXgQKQ3/j31rm59Q3tgnjHdqDoiXbi4WRSSexPArLuL9YTjI6+hqjdat8xQcDJGQ9ZV5fb&#10;ed27n+97U+U0Ld9qS+UxyM4HY+tcHrcysd+eigfrWlfap8pG7HHTf71yusahmNlAzkDkN701TuzO&#10;U7Ow7VF+06TNjn9w3/oNc/4Dty2uTxEfdtyev+0v+NbGl3i31reROQhVNo3NnOQR/Sl8F2Bt/FN2&#10;+MobcgfLgdUrCpDUXNdGN8Q7oQ3QhyMtCp6H++f8K4TwuX+3RKAMbm/9BNdJ8SLwXGuQAHyx9mUf&#10;e/2mrlvB98s11G+0Ah2G3P8As11U4+6cszWEWzV8n+Kf/wBmq1qXy3kgPTj+Qqpfbob5JiSAZC4H&#10;TuDS3twJ180tsDHqT7etNIm+hW8OyC3v4lJwcsf/AB0139rchtNkPHDY6fSvOLF/K162HUbSf0au&#10;302bz7OVV/56Y+U59KmojSDKunyGHVJWIG1pgSfbcar/ABKYXGiwtH8ym4XB/wCANVvUoRYW8jhw&#10;zyIxHYqcf/XrG8Q+ZL4LsJGZpHa45zkn+OikTW2PHGB+yPFjljn+VZLrxIh67q6e/sRb3aBG81du&#10;flX61z9xHtunz8vzHjHua92m9Dwqm5m25KTOD03f1rW02ESXTsc42f1FZ0y7ZCQO/XFamgsDMcnI&#10;2Hr9RWkloYxep23gjWBdXkW8qH3sAFB6bK9CtWW1WaUHlyDz/n3rxrwbefYdftQ/K5ckMcD7hFev&#10;qBHpcsxbzPOVHVf7vOcD868mrE9qjLQwPGY86OJx6SN/KsfTfm0+INwvPP4mt/XITd2sX8IVG7Zz&#10;wK56GQW/7nsv4fp+NRAqaL1jcM7DIG7PA/Cux0e6+x2cxOAXVDyM+v8AjXEWLi3uE3YbqeeO1dhq&#10;DLZ2enNgKtxHuz0HAU/j1oqBT3O/+3h9PsGyMLEpPB9BVOdBesZF5VuhHHtUNrvn0NNis4+zD5l5&#10;2/L1q9oUO6xiRm3OAxORz941wtancthvhWLzo/s56PIx46/dH+FdXoLL9ourSQ7VZhEMdcZIrjvB&#10;t95jBtuwCRhvz0+Wus1H/iXfZbyJt4/1r7OOmDyfz5pkSEt5Y7e41SyZsK7tCvHJGWH51zX2caJ4&#10;gupVzsMYQF+eoU9vpWxJJHOXvUmXcczMqkE884JqpIv9p/vimwNzuIznHHWr6GBl2Dx6bfRujZZc&#10;n5ueoI7V674JhSSNZsndIIn9ucmvHIWWLUofNxjaflf6GvcfA6BrWz2xjayQ8gcAYrjqs6YGzJcr&#10;DrWmoTgtcKvT/aWvUoYvM0+Lbzyf5mvEtZuXj8aaHB8yq2oBN2cD/WIM17zp9nssItr+aeeg9zXD&#10;FE1SW7hK6TOVGWyMfmK8b+LMMj/2e23hfOLc9PuV7VeZGkztjjI/mK8b+JEgltJdxwVSbaSenA6V&#10;0E0yf4RTJJpmoR57IOnqXp2pWP2zxNeQLklUVuCB/Cv+NZnwPk3LfQltxLQqCTnOS9dPrzDw/wCJ&#10;ry6kjyjqsY3fIM7VPX8KFuXIp3WpfYdWhuSVEaJyxBPXI/rXm2oWZ/ty/lwduoXLsDkchmJ49Pvd&#10;66bxdqCWPhW+uGkXzEKYYvg8uo6/jWZq2yPR/D17hcyQLNn1+VD179etdJMTAu7RdN1rRY2LBUuF&#10;OWOT95T2r1fw7v1C8dYB5g8sn07gd68s8QTCSbRLkkf6VKwXJ+7hlHB716T8ObxtNumlmUyRmFlD&#10;ucAneD1P0NKwpHq2lszTKGGBk/yq/pIFpeXRB5kkB5+p/wAar6fGsOoxIXBJBOPwNXrJEkvLgllX&#10;ZJ09eTVHFM7bR7zzLWGI4zz2PrW3pcJi1CR8cFMfqK57Q4fntmHR3C4x0+brXbRwLb84DHpnFe3g&#10;zx8QjrY/mU/WmSLT7c7lI6c0k3y8da+kgeFPcrNUEi1YbrUUg+auhGRTeoJO9Wmj96rS/LmmIrtU&#10;WKmYZ5qPbQBA9MqV1qKgBtI1LSNQA2iiigAooooAKKKKACiiigAooooAKKKKACiiigAooooAKZJ2&#10;p9Mk7VLA6CiiiqAKKKKACiiigAooooAKKKKACiiigAooooAKKKKACiiigAooooAKKKKL21Ha+gUU&#10;UVPO30FyKPUKKKKY/mFFFFO4uUKKKKly8hpeYUUUUk2OyCiiiq1J0CiiimAUUUUAFFFFF7Ba4UUU&#10;VPN5By+YUUUUrXHewUUUU+VrYfNfcKKKKtSJcewUUUU9GTqgoooqdOhWvUKKKKACiiigAoooqlKy&#10;tYlxu73Ciiilo+g1ddQooopaD1Ciiipa7DTfUKKKKIu24pRvswoooq5ST6Exi+4UUUVCujTQKKKK&#10;05u5HL2Ciiil7oe8gooopDCiiigAooooAKKKKOfyEFFFFLcrmsFFFFPlQ/aeQUUUUbE7hRRRRzeQ&#10;cvmFFFFFkwvYKKKKlxsCkFFFFK9ug7X6hRRRV81+hPLbqFFFFAwooooAKKKKV7BuFFFFNO4tgooo&#10;puK7jUrdAooorNw7M05+6Ciiimrom6YUUUVV2LlQUUUUteo7LoFFFFMkKKKKACiiijmt0Jcbu9wo&#10;ooqd+hVmuoUUUUKNg1Ciiir0QrMKKKKrmQuVhRRRWb1KWgUUUU1JWtYXK3rcKKKKenYFfuFFFFSU&#10;FFFFMQUUUUAFFFFABRRRRcQUUUUr3K2Ciiij2fN1D2lugUUUUvZ26lc6kFFFFPYOVMKKKKYrIKKK&#10;KCQooooAKKKKACiiigAooooAKKKKB3sFFFFAaPcKKKKVmFo9gooopcrC6fQKKKKVmNSS6BRRRTuP&#10;cKKKKsgKKKKQBRRRQAUUUUg16BRRRRzWDlct2FFFFHNcLOOzCiiimAUUUUAFFFFABRRRRcAooopX&#10;GnyhRRRRzEylKWwUUUUWbGtNwooopcr7j0CiiijlfcNAoooo5X3DQKKKKOV9w0CiiijlfcNAoooq&#10;7mbUmFFFFK5UY23CiiikNyl0CiiincWvUKKKKnUenYKKKKOVj26BRRRVWQ1JdgoooqtEZyu9gooo&#10;ougSfUKKKKkoKKKKACiiigAooooAKKKKACiiigAooooAKKKKACiiigAooooAKKKKACiiigAooooA&#10;KKKKACiiigAooooAKKKKACiiigAooooAVetOpq9adQBIv3RThUa9KcDQBKrVIpqFTT1oAsK1SrVd&#10;WqVaAJ0NWEaq0dTpSG9CZelLIglHNNDVJHSZUdTPmj8ts+9SJKfLODyBxUt1HuBP1qkj+XIPrWLN&#10;0mSMkN1GBOhc5yecfyrnr/wTY3XPkLjGOZH9frW/cKJvmz1NUjMF4JxWMuVnXRrVKT0ZxOpfDqwU&#10;M628Y27j/rX/AMa5y48DxNny0jXr1kevTbmdMHDZbnAxWDfRtN94Y69K4Z04nsUsdWe9zzq68DtE&#10;c/ucZ/vt6fSseTQ1hP3Vz14Y16ctiOvzZ+oqQWbHjBx9RXM4o9WGYyitTyVtPG7GB19TVa+0gsvG&#10;3oe5r1yTTiGzhuueopj2ZPY/mKjlZrHM5nisXhmSaQ7TGDjuzf4VZsvCrxr8xiPPZm9PpXsDWbNG&#10;AASc+oqu2msGAIP5isJU2VLMpM83g8OorYZUPI/iatW10eK3TAQAn/aNdY2nhZBncOfUU2axG/A3&#10;HHuKapuxzSxkpbmBHZqvQD8zVyKEbhWoLPb6/mKVbUjpn86tQOWVXmKscO2p415FWFgPpTxBV8tj&#10;DzGLihqcYzRt4oHzdBFqTFNVal2/LQSNXpS0q0PSGiKSou9PbrUTcMahloil61TmfaKnnf5jVOZt&#10;wrNmiRHu61FJ8zU5uOtR7qyZohZG4qDzPlNLJJVbfis2UhWc7jUbNTGkGTVa4m/nUNlohmkO4Vn3&#10;lxt9en9aluJgMc1h310B6dPQ+tZm8SK+mLEn61j3lyFXPOc06+v1CsMjkHsa5fVtQC8ZH3h2PpSs&#10;bog1LUSxUZb8h71z95feXGT83Qdh61XvtQVcEkfkfeuR1PV1dSAV6DsfWtIxKual9qRyxUsDyegr&#10;Ik1iQsQzMR/uisltSALcr+RqjcXhmkOMH8K3UTNzLt9eFuhPT0HrXNX1+x7np6D1rWkhPlkkc1iz&#10;xF4yV5NXsZ83MyDTb6WG8C7vllkUHgev/wBeu40SVYLhpFBDlCCfxFc5o2h3F7cQkRkhXQ8Mo6mu&#10;ztdDk0+ZpnVgGG3lgfT0+lcdV6m62PIfFsbXl6kpIO2ILzx/Ef8AGuU8P/8AEv1CJBxks3y8/wAJ&#10;HevRvFGlstjLJhvlVR1H94V5mCYNVhc8AKf5Guim/dOaodbrkgWOyY87wT/KmXVuk2iW5VcP5nJJ&#10;P+1VvWHim0SyYscrbk8D/ZFZ1iVk0uHBycn+ZpdTK+hmWjNJfR3AP3QV9+h/xruPCpKxkOch5Gfj&#10;3UVwWWRTGoyG55rstLf7Fa2qv8rvGrgHngr7fSlURdN6j9emM0rqD8qFxzVW+ZW8M2kTDIWUn/0L&#10;/GpbwjbKe8gYism8kMljHD3V8/z/AMazpl1NjgVBb9453FeK5zUE8y+cjgZPX6mu48RQLG2EJK7B&#10;kn61yWsQ/ZZoz/ejD8+5NevTkeNUWpkOoZZV7gEVJYs1pCr565HH1pZF2qT3YVJc/LosBP3t/wD8&#10;VXZuji2Ze0GP7Vr1qB6MOf8AdavUdH1QajZ3dt8x+xhIzuAA6kcY6/d715Xobtb63bMozgN1/wB0&#10;11/hGRbe+1XccG4kDH8C54/OuGpE9GlI7BgLm1mX/nmhAz9D/hXGa0psyZM8lgvHPb/61djp8qxT&#10;4J+WRhz7Z/8Ar1Q8U6aLqRmXcYy64OQP4a4I7ndLYzUhWa8RFGMjufrXQ+Ir6Oez0a2CtvhiKEkc&#10;cKvT8q43wMXutShRwAxd8Bf9w1seLZUtpIHRsmIuG3Dp0FaTWhlB6npHh/VTD4Zvhlsx2gxwOyNV&#10;rwFeS6o/zPlfKZvmAHRwO1YPg3VIrjw/eRlxua1RcBT3RqueHrlrWdo0AJVD976g1ws74vQl8MzN&#10;bafIjH5zKSCOnQV6Dqy7fDMJP35rM4PvsHX868+0SVLvVoFLfKdwOB/smuqnumuWhgwNsR2Ljqeg&#10;5/KkVIr6PbsNPnSQhmaIBcduDV3S2XyxZMMvGCxP8PX/AOvWWlyY/EGmo2AFulB/77FdHJLAvi29&#10;lDn5olHQ+ie3tWttDnMbxJokdv4ss7RFVTJBu+8cfx/4V7R8NY45NOljK/NaxQqD2yAen5V5b4yh&#10;8v4s6K/8Asjk/wDf6vZPhzaxx+ZtLHz/ACs5/Hp+dcNU3juZWsWcdx4o0aXb88V5uBJPXep/pXuO&#10;i710mCTPzHcCf+BGvEtc06RfG2mybTsh1HcTkdBKv+Fe8+FrlfLWTPyFGAOP9quSKIqk9xCjWEsT&#10;rlWIPX3FeJ/F2GK1twETbuW4757CvcdWt9ymIZywB/WvCvi1Yl9gwfl88dR/s1sTTOY+EOrGw1i3&#10;iBYCa5gU4AP8Z9frXonxpzHpyXKHBe6Rff8A1bf4V5F4PgNvr2mED7t1ETn/AHwa918caW+seDbF&#10;wpIa6z8pA6CQd6S3NJHjPxQDHwTqWw4P7rr/ANdVqS8b7V4J8Mr/ABRacgbP/XJOn5Va16RNQ0e4&#10;hByrbfu8Hhge9a+l2MV34TvAjMzWljz2/wCWZ68c9O1dNiUzz7xET/Z/hLbwYpZi3/fxTxXo+nXX&#10;leD7CdMiRpGBbHbc/wDhXP2mmpqWj6eAWLwlywUgYy3HX6V3On6D9o8K2UEYdpFdmK7gONzf40Az&#10;0WS4MGuW7Z4CHoPZqtWdwx1AYPEko7e9c1dagJNat0BGDH6H/aqWO9aHWNOGFw06jkH+8Kzuc8ke&#10;z6GwVbdT1Vt3/j1dmvz2aSD+I/41wmhzo4Xnnae3vXbWcm7S4R7n+Zr3cFseNiTq7CTePx/pU0y5&#10;Iqrp3zDI55P8qut2r6aB8/PcqSrj86gerUy5qu3FbozZWeqsy1bdagkWqJKu2ojU7LUDUAQvUVSv&#10;UVADWpKdTaAGUUUUAFFFFABRRRQAUUUUAFFFFABRRRQAUUUUAFFFFABTJO1PpknapYHQUUUVQBRR&#10;RQAUUUUAFFFFABRRRQAUUUUAFFFFABRRRQMKKKKnnv0BxvsFFFFWrAotbhRRRUtpMXUKKKKrfYmW&#10;gUUUUrPqy4tW2CiiiiyWpN23YKKKKfxDsohRRRU3sVbmCiiimpcxPLyhRRRT5R8yCiiily2J5rhR&#10;RRTiyZJhRRRWUb82prK3KFFFFaTkomcIuQUUUUubmRXLyvUKKKKfK2HMgoooo5RqQUUUUOShGwcs&#10;py0CiiilzXQctpBRRRVPSIlrKwUUUUkwaCiiincVgooooHqFFFFClyicHLUKKKKTmmykuVBRRRRJ&#10;XWgk9dQoooqFdWTKdraBRRRVVINq6CjNJ+8FFFFPltEmUry0Ciiih2sGoUUUU1YlXT1Ciiip5H3L&#10;lUXRBRRRVcnmTz82yCiiipuluVZhRRRTvcjW4UUUU+ZWHyu4UUUVm5vmskaxpq12wooorSpF3i0Z&#10;05LVNBRRRRcVgooooAKKKKOZIOW4UUUVHNfYrltuFFFFWmhWYUUUUrBcKKKKXKPmCiiijlDmCiii&#10;nsLcKKKKVw5QooorTdaEbPUKKKKxtKL1NbxktAooorWpa2hnTvfUKKKKmMXbUqUlfQKKKKQwoooo&#10;uFgoooouIKKKKpJME2kFFFFEoLoCmwoooqV7oNcwUUUUeY9UrBRRRTEFFFFABRRRTurWBRad2FFF&#10;FEdNwlq9AooopOStoJRdwooopKcbajinzBRRRUyXNaxV7XuFFFFaR93RkKDkrhRRRSK5UFFFFLlY&#10;aBRRRTUktBezfxBRRRS5lEe4UUUU7c2xHM49Aooopcj7mkddWFFFFOLUdyYxcmwoooovzPQSTjLU&#10;KKKKVhyeoUUUUpXtoaq1goooqoTUdzPlctgoooocnN6B8G4UUUU3K0rCtcKKKKj7Q7WCiiiqe4go&#10;oop6C1CiiipKCiiimCCiiip5bhfuFFFFFrFOSsFFFFUZ3Ciiiq5R3QUUUUrWC/YKKKKhz6WHGD3b&#10;CiiinrJBswoooqtLaiu76BRRRS5HuhppvUKKKK0STiZNcruFFFFYx92LuXzKWyCiiilGd1sP2fK9&#10;woooqkna4aXsFFFFXG3KZyvzaBRRRS0NNQooooDUKKKKB6hRRRUxtcGFFFFCeo0FFFFUpbg7hRRR&#10;U7i9Qoooo9nfqL2ltgoooo5Uh3bCiiimIKKKKACiiigAooooAKKKKACiiigAooooAKKKKACiiigA&#10;ooooAKKKKACiiigAooooAKKKKACiiigAooooAKKKKACiiigAooooAVetOptOzQAu6nCmU+gB6ipF&#10;GKjBp+6gB6tUy81ApqZWoAnjPNTqarRtzU6mpGTqoapFaokNOXikUtCXHmZBrLvozG+R6nrWrGag&#10;voQ6Mcdj2qJGkZO5itMSecVFcTHaelOuFKe3NVJGLCuGSO+LKczFmPHc1A0Yqwy8mmlc1zs6osrb&#10;ccU9Yd3BqXy+f/rVMkY6/wBKixfmQeQNuOaZ9nHvVzbR5YoQ+axRe1U9zULQDeG5rSaPHvULxj/I&#10;quUnmZRa3DMDzkc1FJbbmzzmtHyx/kUnljJ4/SlboaKdtzLa1+v50q2v1/OtExjPT9KlhhHcD8qm&#10;wOouhnrZl+oP5iiTTW2kqCfxFbsFqrenbtV2OzQryF6f3aWhHtGcXJZTL/B+oqGS3ZPvDB+tdvNp&#10;yN/Cv/fFZl/pQPzAdv7nvVNKxUZXOW27TTsVaubby2P1Paodvasma3Itg60Nj8Kl21C9ZmiIm4zV&#10;eQ/ManbvVaas5GiKkyg85qnK+2ppZOf/AK9VJWrCTNogzblqInbTWk9/1qJ5P85rByNkhssgz1qt&#10;NINp2nNJNJ8x/wAaqNMFXkj86zk7lJCNIQxz0qpdXSr37+hptxdDnBx171jX138x+bv/AHvao1NU&#10;h93ehcYI/I1zupakD1K9B2PrS6hqQXb8w/77+tchrGqlVJD/AMI/j96LM2jYdq2pBGJBXHzHoa47&#10;WdcUscFfvD+E+lV9a1w/Mu887h/rK4zUNQkkmbDMeR0cntWsI3G2TatrBk2g7fyPvXPSFriQIR8h&#10;HJHWtJrN7jklvxXNWINLHmDI/wDHK6UkjPUzI7QxLkAkY7kVds4Y2UEsd2P61da12qwK8D/ZptvZ&#10;SzOVhhduM/u0J/lSlNLYaj3MmRkuHCA5lI4Wur8MfD2e6dcRSkb2HEif3a6vwj8LTdTLLOmNrsuJ&#10;LTP8PufevZtH8L22mxnEERO4n/UhewFc059irKJwuh+BTp9mSwmB8tScup6A+lZPiTTfLG0buHHc&#10;f3a9iuLZPs7hY1XCkcL7V5v40t1jUlnWMeYoyRj+E1xSbZtCSPHvEnh9LjSp0YyBiF4DD+8Pavnr&#10;WNNlt5Q5QgBR3Hqa+p9WVJ22JtZSo+7yOteL+NPCTQxsFc7vLU4EOD97611UpWRnVinsc5BcG40m&#10;OI4+WALx/u4qjp6CG4ZTxhf6ir2l2b20c6y7gFAA3rjOM+tUblxFdOy9DgccdhXUrPY43GyMiPKM&#10;I24Q8k962Y9SVoo5iRvt1ESjBwQBjn35qLXtO+w57HaD93HfFZlqTIhTd1NOa0MouzO18xbyC1fP&#10;IUHj3ArPuNy6hLkfJgYP4CoNCvPMWeJjzGFVct16jj8qsakrfZ1ZQfMLc469DWKVmdXMnuchrMbQ&#10;2EqEYY4OPxFc7qM32y2V/wDniixHHHQ//Xrtdaszc2rkDnAGAue9edSNLaS3dvIH+aZmG7I4z6fh&#10;Xo0WeZXj2K80kJmtlRyX3YYY6HIpurXQWIQsQNrA9Dnof8arXFuyXluysTukzgDpyKqayz/a5Ad3&#10;Ufyr0eh5TTudF4WuN19FIOgZh/47U1vd+Tc6zMuCyTcAg45ZhVLwjGUs3kbIYSnr1+6KrJcbZNZB&#10;P3pR3/2zWUo3NoyaPVNH1BL/AE+1XcN/lIGABGCQK344ftdnHZSZEcZ3gr97OT/jXmng/VvJEiSN&#10;y3liMM+PXp+leg6fcM0CyFiGOcjPPWvKqR5XoevTkpLUx/Dui3Nh4ms5p4zGqhsncD1Vh2p2qRpP&#10;LqiKSd0xz/32TXWWennUNLmmVjHcK+1cLl8cdD17muJhuDHq97azgqxlZQ0hwW2lsnBqYO+5U1bY&#10;3PAeWmuoeytGnv1YVtySrY+ILpXO1QgAJ57Ke1YngS3MOuTBpCFmuI9oPAPzHp69a0fFUwtfGF/C&#10;Rwqp8xOP4FNY1V2NqT7l1ZDDrEEPdlJ5+h/wr0Tw1D9subLGSY3j6cdx/hXmPiObyNXheL7wiGNh&#10;werV6N4Pv1XTVdCGuPKjIVW+bdt/POa59TaRBqllK/jGAsuBHfk8Ef8APQf4VPcM11441G1UAhIl&#10;b0P3U/xraCxTRXE82yO5Clx5mN+7k9TznNee+JtRuLa+lmt3kjuGZVaaNyHYbehI5xwPyFbdDE9X&#10;8XQ27/ELTIWdgWtM8f8AbT29q9F+FMxmvL6M48uCSFQR1xluv5VwF9CNa8b6fPgQqsBTzMbgOHPX&#10;j1rtvhBfL/bGv2zRhBFPFGsjH/WfNIMjj2/WuOoaK50PjfybTVNOk3nLzOwz/vL7e9eheBdRMemw&#10;yjbtZHAOD/fP+FcD8RYVmutJKAHy3kLbRnunX8q63wveR23hay+7vy4PzAH77VyxQparU7Oa6C65&#10;bxk/M0ZOMH/arx/4wMv2hVU53vcBvbla9U1KZf8AhYGmQDCq1uSeeOknb8K8j+Mz/Z9YtE6iSece&#10;n8S/41vYinueaaHbxLrDlmYeXJGU9+/NfRHg26Wfw3ZpMdkQ3kMoOc72/wDr1872/wC71S/wceV5&#10;bcd/lzXt/wANdQS68O2cblQQsh+Zs/8ALQ/41OxtLc83WyljtHhC/KxySSM9v8Ks+B777DLrOny4&#10;UXzLAOCSc714I4B+bvVvWreTT5BZhGeSRA4cAgjk8Y/CuN03Umt/GGnQkkF79EYl8Y/eAcit46mK&#10;ep0lravpviLXLJFzFCIeWILcoSf516B4EV7WXzyMRtEyhj/vD/CuV1zTSNe1OZJthuBGFZR98hAO&#10;Dnmui8LQyQaZDFJOyuobLNkH7x96mQ76mbYag104unCgoSvyg46f/XrpUuoZZtNff8ysrdD6rXFe&#10;Erc3nh25cz5kE5AHU9F966FWW3+xDzAzDGecEYxXO9i3HU9b8O3AkmidTktx0/2q9P0fdNaRxkcA&#10;E8deteTeBXFwts2Qep65/jr1/QCpO3jhT/OvZwUmeFil7xt+H3PkNxzvP8hWwc8FuBXOaTM0UgHO&#10;Mk9fauh8wSRrj09a+rpyueBWjYbO393nmqsnPJ4NWGXb15qCUc12I5lsVXqB6sPUElMCu9V2qw9Q&#10;MKCSu9MxmpXFRtQAw1HUjdaZQA0ikpzdKbQAUUUUAFFFFABRRRQAUUUUAFFFFABRRRQAUUUUAFMk&#10;7U+mSdqlgdBRRRVAFFFFABRRRQAUUUUAFFFFABRRRQAUUUUAFFFFABRRRR7r2HGLjuFFFG4btpPz&#10;HhR6mpFKbCihv3J/e/KPzpWVo2wwxVqCYJu1xKKOew4o7UnG2xVN824UU3d6dacxDfcOTUcy6inF&#10;p6BRSKwUkS/L6Yp3uOV7Gmo8xfNyx1Eoooob5dDNe9qFFLx369qTaw7VcY824nJx0QUU5cY+bimb&#10;qpuO0QipbyFopA3anbW9OKjUvRiUUituYgUMSrYPFPVi0W4tFLtJ5A4oxSkpJXYJxewlFKc59qVt&#10;uOtVGyRMrvYbRSFgCo9acyt/CM1m0pMuL5UJRQ4KnAFIGEjYjO41pZRRldti0UMwjwHOGPAFDK3l&#10;hgODUXl0K93qFFIW2nB4pPn3cDin73Ufu9B1FBzxS+W+0MF4o5FLcOdx2Eoo3Iw+U5NKynPyjNNx&#10;tsJSvuJRSjvng0nO0f3qlyvoUo21CilOBx3pKv0Iv3CiiilYdwoooosFwopcqFbJwccUkeX5NJ22&#10;KUgoo2vjIFL/ADpclidZMSiiinFjeiCilGc+1Ix25zVVI3V0KM+jCigsBt560fSsozezL5U9UFFF&#10;FU22JpIKKKKI8r3BOQUUUKy4fccY6UONmOUmFFAZSpOe1KimRcjmqvEiEW9xKKGI6rync0vDfd59&#10;aj0Ld6YlFKw249T0pN2373Bp8sX8RPNKYUUmd3TmkLEcd6XI/si5+TQdRSDce3TrS57DrVqKYcz6&#10;hRShlPGeaT+97VLlystRuFFCsu0knBoVlZRg/NTcvaak29noFFFFOwrhRRRRYLhRRRzS5R8wUUnN&#10;HNToitWLRQMk4H3qGZY2RXOCxxR5gFFLtJc7RlexoA8z5U5fqRTu9kLlW7EopvmANtJ+c9BS5OQD&#10;36Ua9Q06C0Uu1s4xTVYZwaer2FotxaKTcN1KzKB157U3eO4K0tgopPMRVG44buKFDxpunGznAxzV&#10;aNEap6i0UUVh70WdFoyQUUUVtfmRhblYUUUVnfU0toFFHOfahDv6VrzpIzUG2FFLg45pKyjdmktA&#10;oopetVYnmEoo4XrxS8HpSsK4lFLtbsKRWEn3Dmq5NLgp20CijljhBluh+tL04796z5ZGvNGwlFFF&#10;Xy23M+a+wUUUUDCiiigQUUUUAFFKqknpxSJloySMHNK1h36BRRnAJPFCgvnAzSbuxxjoFFAyrEPx&#10;Rhj0GauMURKT2Cij19RS8bfepdNGkX1Eoopfl2E55pqSRnJNiUUKytwpy1Lx0HJH3vapb5mOMnBW&#10;Eooo57CqlJR2CN5bhRS7eD603kDJqoyctwlyrYWim7tw45NKrL0Y4fsKUox+Y1KVhaKPmPQZFIW2&#10;8Hg1Kil8RHvboWikZgqg0rZ6ryKfKuhSqW0YUUckfLyaVVOzJ4bHShNRB80thKKOdoNLJhF680JK&#10;VwTcRKKNy4XB+tL94fLyaUWopobTlqJRQuf4uKBgrkURbsS1qFFFFWu7HJ+7oFFKoyxFGxvSspWb&#10;0LpNpaiUUbl5BPNA56VfwK5m1zzCijkfe4pFcZ+Y4pW5tSr8ugtFG5OefpTlG8ZFVohayG0UjZ7d&#10;aftp3i9xWkthtFFLio0exWq3Eoob9397gUvBGVORRyyWo+aLEopNwboc460tSpPqVpbQKKXik4zz&#10;wK1UjnerCijPzcdKXae3NTJmvJoJRS7WzgCjjHB5qFzdB2sJRSJuYnI47UNuDEAcU7sPd6i0UjNt&#10;+9xRuBHy809XsTeK2Foo5AyaVSvc1SdtxO8hKKBlulLkdCfm9KV7jsJRS7W5yPpSMdqj1pcqZXM0&#10;goo3JjrzSjnDD7g+8fT0q1KS0RnyXd2JRSK2d/t0pPMHTPzdxWa509TWXLbQdRSfN3FIsg3YNXZb&#10;GcZcu46igsOAOSelKFI4bhu4pNqKshqPM7sSij+IR/8ALU8haUqy4BGDSTvoxtW1QlFOjRmEhIwF&#10;6U1WXuaHFdAUnuwoooqrE3CiiiiwXCiilosFxKKUK2TxSqpLEGp5kmNJ9RtFHb3peO3XvQo9SmxK&#10;KPp1o3Y4bg1Ol7D2VwopA1G6tYxUTLmUhaKNy8ZP1oYj7w5jPQ1nJ3GrIKKDlhuj+ZO5pdpABPeh&#10;JF3QlFFFUSFFFFABRRRQAUUUUAFFFFABRRRQAUUUUAFFFFABRRRQAUUUUAFFFFABRRRQAUUUUAFF&#10;FFABRRRQAUUUUAFFFFABRRRQAUUUUAFFFFADl6U9aYvSnrQA4NTlamU9aAJF6VKtRL0p689aAJ4z&#10;zU6mq0dTpSAsJUtQrUimkWSrmlZd6kH0oU5qQHFSxrcw9Rh2sQPUfyrLaPiukvrcS8nPX+lYk0e3&#10;iuWUTthIzZBTQtSzL8340gGK45I7IjAtS4+Wkp/bFQaXGU7bSgUu2qSE2MZeKi8vmp8UlWRch8um&#10;FcVZNRtHuP0qGXuRiMUvEfNSKtQT5rFm8KaZKt55Xr+QqRdYK8Zb8hWY8feqs3eobOpYdHQLrAbg&#10;7vyFLNqCyKcBsfQVyckmw01b3b6fkanmH7C2ppXzB2YgdzWfnDU9bkS9T+QqKTCscUXMpQaBmqCQ&#10;0kjncTUEkpx2qGwihJH5qtPJ/OiaSqcs3asJPQ6FEgkfmqk0lE8zKeAKoy3Kt944/CuaTNooc0vJ&#10;qJpqhknXnac/hVKa6YHGFrA6EiSe6+Y9fyrNmujtPJ/Kobu9Ve4zn0PpWJdamY0O/av4H1pxLsaF&#10;xeBA2d3fsK5zVNUwxA3dR2HpWfqWq7i23aR83Y1zGoawqsQSo5H8J9KuxSRd1rVPLKY3Dp2HvXFa&#10;prTMCMt0H8I9aW9uGvseSA+Ovb+f1qlDoryyBp1ZO3ysKrQowr7zLqTIYYyevvTbXSRI2XCnj1Nd&#10;W1m0KhIgWyNvzEUkOls3+tDKfYinzKJXLcwnsQjYUAfiana3Eak45+taV3ZJZ4KFiT/eNdD4b8DX&#10;WrXKTPDII1ZkLJIg/hz3+tZufYvlscbpekzardGMMm0uq4YkdT7CvWPBfwzt1RZJooXJjYfLLJ/e&#10;rv8Awj4R/syHgScrH951PQH0rsrbT1jO5iwOMdRWerMpSsc5Z6DDaLiNFXnP3mPark0axoeOa1rl&#10;VB6nGKwrhOcj0rOTsZ35jOv7zyldRnow6CuA8ZWp1S1VUwD5qt8xx/CR2rutQjDRtnOcNXI6gNsz&#10;L2BH8qyZtTR5TptxBKwR0ZmJPP4fWqPjPQYZH8zYuwRqCNzZ+8aRLpdN1SGGQhQyluQSeh9PpVi6&#10;Z7z5MDBGOPzpq51uKseX69pEflkW6rGQHDbmPNcPf2DxsVYqSCOhPpXuF/CYlKuMDBArgvEljG9w&#10;8m5uWX/0Gu6nexxVLI5fxJi/tZJl4Cqq/Nwfvf8A164+zkaOdlJ5DsK6zTbgGE2Wf3cjbicfN0H+&#10;Fcvq0P2bUpZI/mCsw+b6kV1NHA9y9ayNZ3Ubg4EjgtjnPP8A9et1bkTSs5yYiOF71zMN4bqFkG0k&#10;Lg4B9K2dKmWayjs5DhY8tx16n/GsCwjbzBtbnNcB4ltdusO3GOT1P9413l9vt5RKB91e/TrWX4q0&#10;9NU037UhZmSJEbaQADu5HP1renKzM6kbo8/WM+cGbna2V9uaztUj8y7kY9Tj+VbrxzK0XmoFjh6M&#10;D2Hr+VV7i3jurhpdzbG6EfTFehGeh58qZYs4xZXKWo435fjkdP8A61c5eMYrjUxnrKf/AEI11s9v&#10;M3iyyEibT5R6Eej1zOsQGO41LcMHzjt9/nNbxdznloO0rUCs1u6lh5LKW4HY9vyr0/Q9XN7axuC2&#10;CCfmA9cV45bv5IctxnpXb+CboXirAxACxs3yg5+9/wDXrlrQvqbUajPWYdQn0+zd1fADZ4APXA71&#10;yPjBRDc2N9CNjuZHlY8liwHOOnc1sXWppqF0iIwZSuCQCOmT3qrqWmrf6fParuMku3aoIGcEE8n6&#10;V5tuVnqKXMW/C8kkmoaTKjYAlhZ8jryD/jWn8RUSPVbi8A+eR0Unv9wdunaua+Hym01qWxYYZriK&#10;EDqfvEdeldj4001lme3QMZkkUlSRwNvr+IpNXNYuxi6xeblN0ckxqF6DPX/69dF4D111uI2dmMav&#10;ESAozjJrkYfK1DTZZCx3htoC8Dt/jV/wjNHHqHkO2FeWNOnPUisnE0uex6tumutPMR2pdPkhvQle&#10;vp17Vx/xEsToqmZtu1pVT5CSfuE9/pXcWFpHdWvmsWH2BA0e3vgZ+b/vkdMVhfEPTX1zwvaXG0nf&#10;cg/IQBwrjvU9BI9E8MNHqUf2jafMVygZuP4R6fWut+ENstxq/iV2GTbzxsOf9qT/AAry/wCD8ctx&#10;prrKoWY3L7VU8Y8tf/r17Z4AnkRtXhkVVHyIPX+MVxVNzQveJJEeRWcE8uR+lXdKmB0O2xkDLf8A&#10;oRrK8VIZo4QnPlh8/p/hUkM0mn+D7GYqAGlZctz3f0+lRFEvY9V1q1C+LLO7UANHBtByc/x9vxry&#10;H42L/p+kyNyTLOw/NK9o1Jt/+krzsAX26/8A168K/aBu/JuvDbHGWec9D6xVqZ0viPNluPL1m9Bz&#10;+8MYPH+zXrPw6uxHaxxLkbY3PT/brw2S4aTWJ5MDDFM/gBXo/wAKL57jXZ7ZQpCWrN0Ofvp/jWMj&#10;pqHdeMrdLTxRaLIMt9nB+U+714rHMZPG11JnmDUC0ft+9P8AgK938YKt8rTA5kVFUAcD73/168Gt&#10;3a18UX0AA3XN4Uwf98jj862pnJ9o9G8SanLDeeAFDndqd68UpwPmAmjUZ9OG7V6PqVjHpluuxcPu&#10;wSCT2J71wV54fub+HwDJFEW/su7kmk+dRtBnRuc9fu9q6DVNSa88SXcL7QVVW+UH+6v+NVNFfaOb&#10;+H9wEvotPbJjld3Kjp9z16/w10moW6i7OwYCu3f3rA8G3UTa5atv5BcdD/cNbmuXIS8iVcESSMGy&#10;PcdPzrknsddrs9M+Gcm6NB/dhdv/AB8V6/4cmPDeqH/0KvF/hbGPNlA6fZZMf99ivXfDMr8RkDaq&#10;Eg9/vV6WDkeJi4+8dDpUyySKhB3En+VdAoMKoexFcXaq0OtW5A+Tack/Rq7uNPtVmpbjbHxj6V9X&#10;RkfPV0R7vMANRyKM0it5eF7dKcfbpXoxehxdCq61BItWpBVd6sllR1FQNVqRearN1pkleSmHpUzV&#10;C3egCJutNAp7U2gBtMp9MoAUCkpd1JQAUUUUAFFFFABRRRQAUUUUAFFFFABRRRQAUyTtT6ZJ2qWB&#10;0FFFFUAUUUUAFFFFABRRRQAUUUUAFFFFABRRRQAUUUUAFFFIxppRgS+a4ufTrT1JZWX+Jhhh6VF+&#10;OPeq2oalBpNtLcXFxHDGiNIZJZAgwoyTk+lVCLry5YhKpGnDmkWowlpIRk78YINUdS1TT9LO24uG&#10;j4DfdJ4zjsK+efjB+1tZeEbmWy0ywg1iWKeMGa01ZVZlaPcThUbgEgda+XNf+O3inVst/bGrxnaF&#10;x/akrdDmvr8Dw5VxFnJafI+Px3EVPDXUXr8z9Cbz4n+F9OYrPqfl8kf8e8p6dei1WT4zeDtwCaxu&#10;P/XrN/8AEV+adz448SX0m6XW9VIJJ+e8lPX8aibxNrfBXXL9SP7t0/8A8VX0f+q1KGl3+H+R81Li&#10;qrLXT8f8z9QrP4kaDqXFtfiQ43f6mQcZx3Wty31K1vfljl3RE4LbSDnr3H0r8qbb4geKNN+aHX9X&#10;Y424S+lHv2Ndz4Z/aE8SeF7qPztT1XVYtzOTJqsoXlcY53dOtc2I4VajzQX5Hbh+KVJ8s3+Z+lKy&#10;bVOeg+57/X9Kbu3NuP3j1FfPnwb/AGoNN8ZJFaamLXSpohbRK13qqs0zNkEgMq8ggZ6/er362vbb&#10;ULZLm1mimifO1oXDKcHBwR7ivh8XhauEbi0fbYTF0sUlJMmooHSg9K8vlurnp3s7Bt3ZPpSfIDkH&#10;5/Sm5O5RnaCeTUeoXtvptrLNcSxQQRqWa5kcKoABJJJ4GOe/ainF1JciCpJUo87JHj8w7n4z6VQ1&#10;LxJY6bIJLmcRqqgk7GPU47Cvn741ftVWXgqR7LSY7fWpIriNS9nqyqSrRFicKrcAkCvlXxD8bvFG&#10;utkavq8C7ApX+0pWBwSc9q+xwHDc6zVSS0+R8Zj+JoUVyRevzP0B1b43eDNPYpcaz5bruBH2Wc8j&#10;r0SsgftEeBI+Bro/8A7j/wCIr86ZvFGsXUjPPq99KSScSXLt169TUEmu6gW4urk+4lavrKfCtG3v&#10;N/h/kfKVOKq1/dt+P+Z+l9j8cfBmoQr5es7up4tZx3x3Sus03xBpWqLm0ujL8xX7jDkDPcelflTb&#10;eKNYtWPl6nfKMY2LcOMfrXS6B8Y/FOh3KTjX9YmRCSYBqUqhsrj1P8u1cWL4YjFP2d/wO/CcUSk/&#10;3v6n6irtKEqc8cU3DbQSOa+Svgz+1v8A2ldwabq9n5Hz21ubq+1bOckqz4ZB9Tz+NfVGk69Z69ap&#10;dWU8FxbSAlJIJVkQ4ODgjg8g18PjMrrYP3prQ+2wmbUcZ7sHqaIYMtJtwaa3yUrZ2k14vK5ysj2u&#10;bkjdle/1WHTFRrpxEhyQdpPA69Ky5PGWiOxP20/9+n/+Jrxj9rDXtS8P6LYSWV/dW7Pb3rf6PM0Z&#10;4WPHQ9s18Xj4neKWG4+IdYX2/tCX/Gvs8tyWWKjzI+LzLPI4aVrn6dHxlokbcXufrE//AMTWqt9F&#10;eRmVWzMp2qoBA/zya/K6P4peKo/mfxBrDdvm1CX/ABr7U0n4zW/gv4b6rfahcx3l/Fcq0cNzfhJW&#10;RjEvBYE45Y9OxrXHcPVKUopL8jLBcRU6kW2/zPcdQ8SWWixeZeTiEbS33Gbp16A1xuo/HfwXpdy/&#10;m60Fn4VlNpOQMjPZPpXwr8Qvjt4i8Va1eS2+qanZWv2idkhi1ORkKM2QoxgYAGK4G48S6tcSG5l1&#10;O8mZ+DG9w7EYGM9fb9a9XB8L06iXtLnlYziipTf7ux+jtt+0V4IkJ8zW1U+1ncf/ABFdPpXxF8Pa&#10;5xaah5vzFeIZF5Az3X0r8tG1vUl5F/dD3Ezf41r6f8Q/EmkES2+v6qApJ2x30q5JGOxrqxHC1OC/&#10;d3/A5sNxVUm/3lvxP1Vt3iuoy0TFkxnOMcGpY40Pygmvin4H/tTXVtqFjpurrNPHNLaW73N7qxwg&#10;ztZyGXpzk89utfY2ma5ZeItPivNNu7e5ikyVa1lWRSASpwV68ivh8wyuphHqj7nL81p4taM0lmES&#10;7M8nmmxxgQsr8HND7TCz4G4cD1pWX1bB9K8SLtF3PcavJWEZiihU5yMc1n3WvaXZytb3V0YrlPvo&#10;EY4yMjkAjoRV5ZPmOV4B618DftQfELX9F+PHieysdZ1KztI/suxLe9kjjGbWEnABwOST+de1k+Xv&#10;H1OVdjxM4zFYCCbPuOPxZpG0gXff/nm/+FO/4SrSv+fr/wAhv/hX5kt8V/FKtgeItY+o1GX/ABpP&#10;+FreKv8AoZNY/wDBjL/8VX1q4Vb3/Q+TfFSW36n6b/8ACVaV/wA/X/kN/wDCj/hKtK/5+v8AyG/+&#10;FfmR/wALW8Vf9DJrH/gxl/8AiqP+FreKv+hk1j/wYy//ABVP/VT+tBf61/1qfpv/AMJVpX/P1/5D&#10;f/Cj/hKtK/5+v/Ib/wCFfmR/wtbxV/0Mmsf+DGX/AOKo/wCFreKv+hk1j/wYy/8AxVH+qn9aB/rX&#10;/Wp+m/8Awl2loRi6znr+7f8AwpJfFekOPmu8fSN/8K/Mg/FbxVkf8VJrH/gxl/8AiqG+KXirr/wk&#10;usf+DGX/AOKqocKSu/8AgEVOKIuO/wCZ+ncfijR3mWGK8LO3IBjf/wCJ9q0oyrKHU5V/mB9jX5vf&#10;DD4n+Irzx5pkFxrOqTo/m5WS/kYcROehPtX6HeE5nuPC+kSyOzvJZwsWY5JJRT1r5TNsveDdj67K&#10;Mzji43NWiiivA5bRue7fnlYa3lL88jFcelZsvivS45Hh+1fOh2keW/UfhTfFUkkWiXLRbg424ZCQ&#10;R8wr85viF8UvEsPj7xHawa7qtslvqd1GFj1CVQAJWAGAeOnSvo8nytY52Pnc4zJ4CB+jH/CYaWuN&#10;10AP+ub/AOFH/CWaS/Iu+P8Arm/+FfmT/wALY8UqAP8AhItYkP8A2EZf8aT/AIWv4qP/ADMWsJ/s&#10;/wBoy/419LLhNc//AAx8vDix8v8Aw5+m/wDwlWlf8/X/AJDf/Cj/AISrSv8An6/8hv8A4V+ZH/C1&#10;vFf/AEMmsf8Agxl/+Ko/4Wt4q/6GTWP/AAYy/wDxVbS4VUf6RMeKnL+mfpv/AMJVpX/P1/5Df/Cj&#10;/hKtK/5+v/Ib/wCFfmR/wtbxX/0Mesf+DGX/AOKo/wCFreKv+hk1j/wYy/8AxVYy4UcXf/I0jxUm&#10;rf5n6b/8JVpX/P1/5Df/AAqe38SWN/LFDbz+Y+4JjYw5PA6ivzB/4Wt4q/6GTWP/AAYy/wDxVes/&#10;s7fEDXtZ8ZWkN3rWozob+zTE17I4w0hB4JrnxnD/ALCk5HTg+IPrFVRPvfzZEYoygDpTCqbssSDT&#10;WDL5eWLk96VvmY9q/O1TUZtH6HKo+RMcSD+9BzEvBalLPIo4Hld2749aj80QwsSmVz9zsa8++I3x&#10;m0X4e6VdyyXthcXTQzslm2oJE++Nc+WByc5OOnHpXfhsPUry5YI4MRiaWFjzTZ3d3qOnaXGWkuGV&#10;WBJJUngdeg965bVfit4V0hiJ9U8vkLzbynqM9kr4Q8Y/tH+IfEl9fNDc6npsMssxijTVJCqqxOAu&#10;AOAMdK88vvGuv3zEza5qUmTn57yRu2O5r7vC8L+2SdXT7j4PGcUcjtS/U/ROb9orwOvA1xc4/wCf&#10;O4/+IqW0/aE8FT/INaUs2AB9juOp/wCAV+bI17UT1u7pj6mZqdHrepI4ddTuoypyAJ2H9a9V8LUY&#10;K0W/6+R48eKazeqX9fM/U3S/Hega9bRtBf8AmKTgbYZF6kjuvtXQ290v2dPspEic4LAjvz6d6/Kr&#10;SPiV4m0m4Hla9q3ksynal/Kqpg8nr717J8N/2tNT8Jzm31GC71mJIWUS3WrsFZi4bPzI3IGRXhYr&#10;hucLypr8j6DB8SwnZVH+Z95/OIyu0c0ZC4DcGud8J+NNK8WQFrDVbO7/AHhj/wBGukl5CgkcHrg1&#10;v8ruOPM218PWpSw8uWoj7ujVjiY81NiyXCW8ckhOEVdxOPQVmP4u04/I9yBjniN/8KwfitfT2fgf&#10;WLm3lktXj0+6cNE5UgiMkHI9K/PXxD8UvE8esXAj8R6sqfLhV1GUAfKP9qvfyrKVj48yPm81zf6h&#10;NRZ+k3/CVaV/z9f+Q3/wo/4SrSv+fr/yG/8AhX5kf8LW8V/9DJrH/gxl/wDiqP8Aha3ir/oZNY/8&#10;GMv/AMVX0f8Aqp/Wh8//AK2f1qfpv/wlWlf8/X/kN/8ACj/hKtK/5+v/ACG/+FfmR/wtbxV/0Mms&#10;f+DGX/4qj/ha3ir/AKGTWP8AwYy//FUf6qf1oH+tf9an6b/8JVpX/P1/5Df/AAo/4SzSl/5ev/Ib&#10;/wCFfmR/wtbxX/0Mmsf+DGX/AOKo/wCFreKv+hk1j/wYy/8AxVD4VcdV+gLipS0f6n6b/wDCW6T/&#10;AM/f/kN/8KP+Et0n/n7/APIb/wCFfmR/wtXxV/0Mesf+DGX/AOKo/wCFq+Kv+hj1j/wYy/8AxVXL&#10;heShzW/IiPFEXPlv+Z+oNrrFnqEZ+zTeZJnAG1h79x6VfVxtXecEDjFfJP7IfjDVvEEkS6hqF7fZ&#10;vp13XNy8vAt1IHzHpmvrLlmBIwAa+Fx2FeFnys+6wWKWKhzIcyrIcscD2pu5mUeUNy9iaJmiX5nm&#10;SJCcAsQBXzf8av2pLLw3PJp2jrb3bQzx/v7HVlUspiLHhVPGSB16itMFl88ZLlgjLHZhHBR5pM+g&#10;dS8SabpcTGe58tsA42MeCcdhXK6l8bPB2kq4u9Y8lgGGPsszcjr0Q1+eutfGbxV4gUu2u6xa/KE2&#10;nUpWzg5z1HrXMTeKNbvGdrjWb+45JxLcu2c9ep719xhuF4yXv/ofEYriiUX7n6n6MD9ozwKvzf26&#10;uw9D9juP/iK2NJ+NXgnVcG31rzCVJ/49ZhwDjulfmP8A21ftyL25x/c81uP1qzbeJtZh/wCPfV76&#10;14/5Z3Lrx6cGu6rwrSUfcv8AgcFLiqq5e/b8T9WNP8SadqcgEFx5gyR9xhyBnuK0/O+ZSnPpX5f+&#10;Gfjd4p8N3CM+raveqGZsNqUqjlcY719XfAn9qC18XBdM1WCHT51+y2yT3mqB2lZtyswDKDnIBIz3&#10;r5XH5BUoR5rH1WB4gp15WufSbyTltxRdp6H/ACaT5Hk8zPGNtQ2twkyiaK4W6gbhSjbl69jnHY1L&#10;u2/wYX9K+MqwdGVj7OlUVaN0LRRRWqkmiGmmFFFFY8y6GvK92FGM8UUHngcVVrq5PNZ2Afuxx+tK&#10;x3cUitt+VjuPvQc+cqkbcippw5p2KqT5IXM681rSdPmWOW6ZJSu4LsY8cjsPY1D/AMJVpX/P1/5D&#10;f/CvjD9pjx5rmheLbWCz1XULZW06N8wXckYyZZB0B9BXi/8AwtbxV/0Mmsf+DGX/AOKr77B8O/Wo&#10;c58Fi+Ivqs+Q/Tf/AISrSv8An6/8hv8A4Uh8VaV/z9f+Q3/wr8yf+FreK/8AoZNY/wDBjL/8VQfi&#10;r4rPH/CSax/4MZf/AIqu18J/1oef/rZ/Wp+m3/CV6Sv/AC9/+Q3/AMKkj8WabKdqXOe3+rf/AAr8&#10;xv8Aha3inv4k1g/9xGX/AOKp8Pxh8VW7gjXtYfkH/kJS9vxqf9VP60KXFf8AWp+odvqC3R/0ciRs&#10;Z5BHH41Mzec37v5q/NLTP2hvFli2f7W1lvlI/wCQrKO9eyfDr9tKRLyK11TRmRHkdjcXesEBRs4H&#10;zR9Mj1715mK4Zr0k3BafI9PC8TUajSm9fmfZLLGRjcfN/u9vel3NgBhgDpXNeDfHmkeNNItr+yvb&#10;KWWZVYw290kzKxQMVyO4B9K6RVK/Nu3bucelfIVaNTDS5ZI+wo16eJjeLFooorFy5jeMeQKKKKSV&#10;tBt3CiiimIKKKKAE3DdhuFrNbxDo4kCm7bJH/PNv/iadrjOLVPLdkfeMlTzjBr83fE3xc8SrqkQi&#10;1vVoh5Q+5qMo7t6Gvo8ry54y581muYrB2P0fXxLpykhLjP1Rv8Ks2upWuoB/ssvmuv3htIwT06j2&#10;NfmJ/wALh8Vx/wDMwawf+4lL/jX0R+x9441rxZqPiAX+qX9wsEtkALi7eUYYy56nj7tevjsheHoc&#10;55OAz5YivyXPr2Nn/jAFLIsLXC7nYDH+PtTWyIxtBk56ipCyspbywD0r4RQaTPvXNNob8quApypO&#10;BSch3PbNDcshAxil3bg/rUzvzJAlo2IHVWLMcCqB8RWMdwoafC4/uN7+1ZfjbWv7A0eG4JxunEf+&#10;s2dVY9fwr86tW+NXieaYGLXNXxtA+TU5fU+9fWZTk8sYmz5PMs4jg2k2fpQvizTWMircgsOB+7f/&#10;AAqex1S3vN/2eTzDxv8AlIxnPr+NfmEvxi8UxqzDXtXLdSP7Slz/ADr6q/ZBvPEPiCHXb3V9U1OW&#10;MrZTQreyySAhhKSFLHp06e1dWY5K8LTuzDAZ5HFTsj6eAyKb5m3ilRsKM01V3MK+MjGNN2Pr5c1R&#10;XFLHGT0pP3SqZGYjv+VQ3moW9hbyS3EkcMMaszySOFVVAySSegAr5f8A2gf2oofDepvouiLHfZjk&#10;j+2afqoXBaNCDhFPILHv2NerhsurYySUEeVicwo4OLc3qfSV/wCJdK0ti11dGIZC/wCrY84z2Fcr&#10;qHx58G2Z3PrKqoAJP2Sc98f3K/PrXvjB4o1mZpTr2rxBmB8n+0pW24GPX/Oa5ibxRrE/EuoXzcfd&#10;e4c/zNfd4The8b1b/gfCYvihqVqX6n6NN+0V4DLDOujr/wA+dx/8RWlpvxy8F6oyrbayJGJC4+yT&#10;jknA6pX5m/25qB4+1XP181qlg8SaxZyB4NWvoSCDiO4den0Nds+FaMlo3+H+RyU+LK0X7yX4/wCZ&#10;+q+m+JtN1gDyLnzFwWBEbDocdxWkZI5mAVsx9z3r8vND+MXirR5CRrusMuwqB/aUqjkg+tfT3wN/&#10;auh8QXkOl6zaR2BnuJD9rvtVB2KItw4ZBwSpHXqa+Xx3DtTDJuCPp8FxDSxLtJ/mfVTM0kYWYbUU&#10;YjK9SPf9KasYCDZz9aqaZew61bR3UN0jQbFlRo3Dq6kZBBBxjHf3q23zMWVsKemOlfG1YTpy5ZI+&#10;xouNVc8WOYhYwCcHNQ3V0lkhmkO1FHJwT1OO1P8AMK8GPfXl/wC0Hq93pPw61e9tbma0eNIMNDKU&#10;IzOgPI6cGt8FhnXrKC6mOKxKoU5SfQ71vGWnZ2NcKO3+rf8Awpv/AAlWkIzM12Rx/wA83/wr80NS&#10;+KXioalc7fEmsBRM2ANRlwBuP+1Vdvit4q6nxJrDDqR/aMv/AMVX3n+rMrKVvyPhP9Z487hf8z9Q&#10;9K1a01WQ/ZpfN+Ut90jgEDuKtIzMMsMH2r5g/ZF8W6n4hWP7ZfXd0fsM75nuGk5FwoB5PpX1AzZb&#10;gYr47M8L9TrezPsMtxP1ujzhRRQa8uSvHQ9eLtuQXt9DYxB7l/LjLYDYJ5/D8azf+El0KM7o75mI&#10;9Y3/APia8+/aU1u60PwLYT2k00EjalGheGUxkgxSnGR24FfBcXxU8U+WXbxFrAweh1GX/GvrcoyW&#10;WMVz4/M86jg3Y/Tn/hMNLZQPtXbH+rf/AAqzY6zYag5jhnLyAbiNjDjPuPevzA/4Wr4qbBHiLWFH&#10;r/aMv+NfSn7JvjDVvEWqPDfaheXhXT5pPMuLl5ckToB1PocV2ZhkMsLG7OTL8+jip8qPrZPl5NDy&#10;Hz1GBjFI3zfdOfpRJMMZEeTXwu0uU+6WtPnIb7WI9MCG5ZYkfODtJyB16fWqDeLNJbn7X/5Df/Cv&#10;Af2s/E2qeHtP017LUry1MkV6cW9w8eMCPHQ9s18jD4qeKvJVj4k1hef+gjL/APFV9rgMili6fMkf&#10;FY7PY4WXK2fpv/wl2kw/du8/WN/8KX/hLNK/5+v/ACG/+FfmQvxU8Ury3iPWGHvqMv8A8VS/8LW8&#10;Vf8AQx6x/wCDGX/4qvXXCja1/Q8n/WtdP1P01/4SvSv+fr/yG/8AhTh4q0r/AJ+v/Ib/AOFfmN/w&#10;tbxV/wBDHrH/AIMZf/iqd/wtjxX/ANDHrH/gxl/xrP8A1WlHZfkX/rVGW7/M/UGz1e1bKpLk9fun&#10;/CrPzbgcfLX5l6b8evFOnsyNrWsT5GfMOqSj047+ler+Av2zb7Sr2K01PSri9id3drq71htqDZwp&#10;3RnuPXqa4cVkFenHRHdheIKFSXvP8z7gdh8tJtrhPAvxb0LxpYwTRalpy3E0cL/ZUv45XVnGQnY5&#10;zx05ruY5Q3/66+Qq4Orh5NVEfYUcVSxMb02L92nbgq5prULyPWuF6M60hz/Oox6U1VRVGSQacG+V&#10;himRxguS8oQY/irenDmIqVlBCqvdeTVC51jT9PUvc3Bjxz9xjweOwryz4v8A7QmleANIuWtpLO9v&#10;VijljtYtSSORw0u04ABPAyenY18V+KPj54o8TXCmPUdX0+PywhVdTlYZDE57euPwr6rL8jnjI89t&#10;D5LH55DCy5b6n3/qnxk8HaRIy3OseWwLDH2aY9OvRKxZv2ifBKsdmtqfrZ3H/wARX51X3jDWr5sz&#10;avfzkk5L3Tt169TVUavqAG46jck/3fOb/GvrqPCtFr3r/h/kfJVuLK0XaKX4/wCZ+ldj8fPBOpSC&#10;NdbBdiQALScdBnuldbp/i7RtWjja0vDKrjg+U47Z7r6V+VMXiDVoXDR6leQsP4lncY/Wun8O/F7x&#10;N4bnhk/trVruOPJ8n+0ZVByu3HU9K5cRwtGP8P8AQ6cPxTKX8TT7z9SVkGxPK+aKQDex6geo/Wkk&#10;kFvxb/vP970/Svkz4H/tXDVrgaZrMH2VpHtraOe+1bJO4lWYBkGexIz6V9UaXq1tfafFdWjxX6yZ&#10;A8lw4wCQTkZ7jFfB5lltbCO1j73Lcyo4uN0y5hQMqcv2FA3L1HXmlaMBDIrhmHSMdTUbOxU5Ur7n&#10;tXlqLtqeo5K+hV1PVrPSPLN5N5PmZ2/KWzjGegPqKz5PGWjrGNl5ls94n/wr57/bY8San4Zt/CTa&#10;fql3aeel6X+zXDRZ2iDGdp5xk18lR/E3xU0pc+JdYCEcD+0Jcf8AoVfa5bkaxtLmR8TmOefU6vKz&#10;9PW8c6FHIHa+xOB8q+U+CP8Avn61o215HqUfnxtu3APHgEBgee/tX5XxfFLxUrANrusTH++dQlOP&#10;brX2Np/xkj8F/BGz1S5v1vNUbTbBoreXUBHPIxEYk2k5YkBsnA7c0Y7h6VHlUOosDxEqrk57Hvmr&#10;eJNP0SPffXHkKoYsdjNgL16A1yF98ffBNhI0T62FZSMg2k56jPZK+DvHPxy8SeLdSuGj1LVbOBpp&#10;iI11KV1Cu3TtwBXDXHiDVZmJk1K8lbuzTuSf1r2sPws5UlKrp9x5GL4p5arjS/U/R+3/AGhvBEjg&#10;DW1J/wCvO4/+IrqNE+JmgeJGEdjfic4B4gkXqCR95R6Gvy1XXNQT/mI3MbevnMD/ADrW0f4heJNC&#10;m82213VFHpFfSJ2IHQ+9a1OFaNrwbv8AL/IypcVVOdKpa3zP1YjnbauwBo5RyfY//rpzhI1AQkt7&#10;18b/AAK/aluLi8t9K1sSfNJa2yXOoasTuySrOA6/Qnn05r680vULfWrCK8tLiK4ikzgwuHXgkHkd&#10;eRXwuOyypgZarQ+8wOZ0sbH3WXdojjKZ681Wur2209Ve6k8pMEg4J4HXoKnUhvl3ZU/8tOw9v8+t&#10;eKftSa3e+H/DdvLY3dxCxtL1t1vK0ZyqIQcg+9cWDo/WqigdOMrfVKbmeqjxVopY7b0nP/TN/wD4&#10;mnN4s0uJRsus/WN/8K/MkfFbxQ5bHiLV0Pp/aMv+NNX4reKllIbxJrBGO+oy/wDxVfe0+F+bV/of&#10;C1OKOXRfqfpv/wAJVpX/AD9f+Q3/AMKP+Eq0r/n6/wDIb/4V+ZH/AAtbxX/0Mmsf+DGX/wCKo/4W&#10;t4q/6GTWP/BjL/8AFUnwp/Wgv9a/61P03/4SrSv+fr/yG/8AhR/wlWlf8/X/AJDf/CvzI/4Wt4q/&#10;6GTWP/BjL/8AFUf8LW8V/wDQyax/4MZf/iqX+qn9aD/1r/rU/Tf/AISrSv8An6/8hv8A4Uf8JVpP&#10;/P1/5Df/AAr8yP8Aha3ir/oZNY/8GMv/AMVR/wALW8V9vEesf+DGX/4qn/qm+n6CfFn9an6cN4q0&#10;nfEou+WOB+7f/CtKGSK6jE0TbkbocY9v6V+Ynh/4q+KJNcsEl17V5FNzGCH1CUjG4Z71+gvwTvLj&#10;VPh1pF7c3MszyCYFpnLniZx1J54FfOZrk8sDG7PocrzmOO0R3QZNpBbBpWJKYbhQOD7U35WYcDHr&#10;WP4i8VWHhHT7m7v7u2RUiklRLmdYgwQZIBP4fSvn8PF1XypH0eJkqUedmqbkQxtyPKUElsc471g6&#10;p8QNC0Ylb2+8kAhf9TI3JGeyntXyB8bv2pb7VfEE1hoJuLGzVSn2rTtWby23xp83yKB8p3d/XpXh&#10;erfETxLqVw4l8R6rMmQQzX8rAnGP71fcYXhmeJjGclv6HwuL4mWGbjHf5n6G3n7QXgqzOH1pRxn/&#10;AI85z3/3Khh/aK8ETSBV1tSSQP8AjzuP/iK/N5tb1VmBl1O8l/353P8AWmtrWo7gY7+6jI7rM3+N&#10;e7HhajBWbf8AXyPE/wBaq9TVJf18z9RdI+J3hvW/3lnqXnMpGB5EqjOTjqo9K6W1vl1BRcKQVccE&#10;Ajpx3+lflLpvjbxHpskbQeIdUiVGDMsd7IoODnnDfX869O8F/tPeIPC8mLmXUtWiEbIEl1aQLksD&#10;u5Vueo/GvIxnC04rmpr8j1MJxTGT5aj/ADP0UeQTfPD85HHpTVz3+93rhPhv8XNH+Itoz2s9jaz+&#10;e0K28N6krNtQMWAAB6E9u1d2v1z7+tfC4ijUw75Jo+8w+IhiY88WLRRRXGdgUUUUAFFFFABRRRQA&#10;UUUUAFFFFABRRRQAUUUUAFFFFABRRRQAUUUUAFFFFABRRRQAUUUUAFFFFABRRRQAUUUUAFFFFABR&#10;RRQAUUUUAOXpS0i9KM80APp6mmLTloAl3U9ajpy0ATpU0ZqBe1TKaAJ1aplqstTrQWTKalU1CpqT&#10;tUgS43ise+h/l/WtiPO0VTvIdyn6envWM0bU2czcL8/4moquXkW2Tp3PaqrVwSPShsIKXPzULSN1&#10;rM1H7qcpFQ596fGaSYMlxuprLipUpJOlWSQZG6nfepmPm/Gpo0qXqWkM21XmWr7R8VXeP/OKho3j&#10;dGfIMCqVx3rSmj6/jWfcLjd/ntWEjvp3Zk3Rx+dZFxcbW7dK079tv5/0rnrib5wM9vWuWTsehTp3&#10;L9rd/N26jsa0RMGXOa5uOba4+vrWrbTbkHP60oyMqtOxNNJ8xqrJNRcTBZCM/rWbcXm38v71NyOJ&#10;R1JLi4C+nftWfPcc54qtdX3v6/xVl3GqBWIz/wCP1zzZ0RiWprz6fkazbm4B5J7elUbnV1XuOv8A&#10;frGudWLdG7dnrE2jE2JtRVARkd+xrMuNT3HjaefQ1k3WpHb971/jrKuNVK9+/wDfpWNCzqGoYY52&#10;9R2PpWBfaoqqSpU8DsfWoLm4nuGJUSHvwSaih011/wBc7Nz/ABr/AI1ew4mbdahNdEoioc5Hp1/G&#10;qa6A1w26VWXP91hXSpYorfLCre4SpjpU1wPkEkff5UNZuRrY50WfmfcyfxFSw6W0jDIb8xXWR6Gs&#10;fG0D/tnTprGK1UnemeuNoFZOZoonNHTzCvIIGOeRULRyzfuYF3heeTg/55rfj0m61S6jiiimKM4U&#10;skZYAE4zXonhf4dx28amdFkfYwJktRn73uaF7wpS5Dk/BPwxNv5s1ws8fVBiVD/dPpXrmm6Esa70&#10;3kBj1YelaFnoqwKQMYz02Yq7HF5K/KeP7oGK6YwOOdUpCFouMUybIX8auTKeuKpTSDp71nJ8pkve&#10;M65YNGR/nrWNcPtQ1pXkmFODzj196xZ5flOf1NccpXOiK5dDKvJMs3pk1zeubWTg5O4fyrbv7gfP&#10;jH8XeuY1Cb94dzYXI6njpWaOmJ5H8QrdG1SKdCSFgUf+PN/jWYb6OO3abdwpx0P+e9avj7WLC1jZ&#10;ZJ7bzPLUjdIoON9eHa54vuI7GWOKSQ5Cn5Jz/eHpXp0afMY1q3Kdlrnjm3sJPKMsYMhZRmNz7dvr&#10;XAeLvGAaPKGNv3i/wN/dNcncXt3qFwssrzYR93zsW6nP9Ko6vcmZimCcMD1z2r2KeH0PDq4l3F0H&#10;XJItWgLiMD5ux/un3rptQZZNrZ/1iB/zOa84tb4tMsipjHHB9q7lboXGmQSE4ZYkXrk9B/jW8qFk&#10;c8a92ZPmGxvGOPlkk789/wD69bNjMCxlH8Qx+v8A9asu+C3CqV27lB6cmqcd9Lbny/mwP9oivPlT&#10;sztjUujr2Z2b7PIApbnA/wA+1JYptuPs78RsxJPfp/8AWovrqO4cXEW0BBt+Qg9/X8abqLGOW0ki&#10;7wKzMnZjnOT61z/CzovdGPqekyQ3M25SIpnba24ZIz1/Wuf1PTTCu1QxQMMEkelehW1xDqkYhkWN&#10;ZEAQFiGJJ4/PisbxBokn+rRGYhwfljPpW3MRy3KW7z/GVgT/AM8mHH0euU8QRhtS1DORtnfH/fRr&#10;sBbt/wAJTZyKDgRkcD2auZ8RQbr65K/89X3YH+13ropzOOrE5KS3eR2OPlU5zkV03hOb+z2844Ct&#10;Gy5PP8Q9PpWW0L71QRt8525xW1DEtvYRQ7QJFJzxg9T2rofvI5bco7RdZaPGAm7cex9K7fTdU+0L&#10;EylTKqj5cHHI5ryi1neGQOEbaOvYdK63QdWENxGSQdw+6X9jXJUh1OynM9E0m3H2hrsZMkLLKR2y&#10;CT+XFaNlqw1HxBclyofy8kKCP7oqDw60dxpd+ylTI8IKqOTkq3ArnLK4m0vxJdPLvUGILhyV/unv&#10;9K5DtUitptqLOBojkFm3cnPYf4VasQbfW9PYdDcIef8AeFaPibSf7H1aGLzMAxB8bdvdh0z7VRVS&#10;Lq0lHPluG4+oNZyNke06LrXlxyxvsETBVdtpyBzk1q6lp6XmiW8sZZrVpPkkyASRuB4/PtXnWh60&#10;t55ttwjSbYw+/JBORnFehaLvl0uDSnnbEG6TzmOd2WJxjPH3vXtWTNkR/D2eXSbqO4ZVV0kfAbkc&#10;pjt9a938I3S70kB+a6MbNwcDPp+deCeA7yO6uEWbajmRgIpDkkbOuD/nivTvAurPFrFxDMW2efGk&#10;Id8ADcw+UH8OntXHUNDuvHMJs7jSynImd9276r0/OrULrNodtbucKrlhjr1b/Gs/xq013PpLhXKQ&#10;sxcjJAGU6+nSr/h9or5vKLIFVCwOQR1/+vXPFmctj1CNDceHrpAMsZBx+K14j+0RarDY6FKxIMUd&#10;wx/ARn+le06fdf8AErmQDLF84zz2rxr9o5/M0ezB4PkXQGf91K3MaXxHhVpdLL5EoORM2BwexxXp&#10;/wAJ3W21+4fPzG1Yc/76V4/pqutjpXLEB2yf+B1658K5Im1qbdIgP2ZupH99azkd8kerTWyf2vBG&#10;xYIUyT3714XrWl+T46uH+bnUnMeSOf3vH9K9w8RSfZNJnvg/zxbQCDg8sB17da8w8Saaza74bv1J&#10;8uS5E82F4ILRsdx9OvJ961pHD9o9H8IXHkaDfLPhJXiIVRzk/P8A/WrL8L28b+NL+SZmUG2/h/7Z&#10;1Qn1lG1yK3t5VSGSRExHJ8pzgdB16mtaCwNrrlxKsxG6MLwMf3e+fatZk/aOU0SaOz1i3Kt/ePzD&#10;/ZIrZ8TXWJNOfjDEnp/u1i28SR6tAu9SSpP6Gr3jNikGklR0Vun0SuGpsd0fiPVvhTdZSJuMPE6j&#10;j/poK9l0dmjw2P4SP1rwT4UXBWy0w8/MxXr/ANNa95spAtsh+v8AOu/BnkYz4jWu96SDgZxXb6Pu&#10;XT7ckY3RJ/KuWvrUyXibVO3b2XjvXT6TIWtkjx/q0Vf0r6yifNYglukwu/3/AKVCjbowauXC7odp&#10;65qiR5Z2+leqtjg6CSe1V3FTseKhemhMrSDmqzVbkqqwqiSBhUL1YaoG6mmwIWptSN1qOkA2kaha&#10;KAGGlpGpaACiiigAooooAKKKKACiiigAooooAKKKM0AFMk7U/NMk7VLA6CiiiqAKKKKACiiigAoo&#10;ooAKKKKACiiigAooooAKPp1oooGJI3lwqT97NDYaQBePrS43NhuKYZBuGOalyfYGroSTKhiei9a+&#10;UP2tvjVqGhahb+HtHuZ7QCKeK7DQRMkgkjiKgFsnozZ6da+lvGF8dF8H+INQbaPs9hPONwJHyxs3&#10;IHOOK/Mv4reKD4q+IGp6l+7Pn+Vjy1ZQcRIvQ89q+84bwCxFdVGtEfB8SY6WGoulF6s5u+vpNSvJ&#10;J7hvMnbG5sAZwABwPbFVVjc/eIJpd37wg8GtPw74Z1PxZqUNlptt9pnlLBVEipkqpY8sQOgr9elK&#10;GGhdKyR+RQVTEVNdWZ7SNGuGOQR2qNMff7Gvq/4b/saJrGnx3XiBNUsWMUMg+zXluRlgS/8AC3Tj&#10;H9a7m6/Yg8JXFnKRqGvl1RvLH2q3+Y46H9164r5qpxBh6U7PU+ip5DiK0bpNfI+GFkLMdnH1poy4&#10;2DvXu/xU/Zd8R+C8y6XplzcaOZ0iguLm8tyzExlmyAVP3gw6DpXhs0Wz5v4h0Fe9hcwpY9Wps8bF&#10;YGrgn76LGm31zpd5Bc2cnkzW8iybsA/MpyCAQe4r7U/ZR+OUnio23hfUJLq4v4LWWVpDBEkWTcKF&#10;IKkHpIO3rXw/y3Wu9+BmsLoHxS8PTxlS8l9bwuJFJAUzxkkY78CvGzjLaVWhKdtT1MozKrQxEYt6&#10;H6hfc4bk+1DRsvDEGs/S78alp8VwhBD56AjoSO/0q825pVfHygYzX4dUjyTcD91ot1aaqIT7+QPp&#10;Xzz+1d8Zo/CvhK58P2P2uDUzcLBLMIY3iZJLeRsAsSf4l5xng17Z421Y6R4V1i7TaRBZTytvBIG2&#10;Mnt9K/NP4v8AiKXxV481W+AjKTeV80alRxCi9Cc9q+qyDL41q6lI+S4gzF0aDjE5DVrq41CZr24k&#10;8ySUgFsAHgY6AY6Comk2yD+7jkUqoI1CnjFXtH0bUPEV9Fp+nW4uJps7V3qpJALHliB0FftEoU8L&#10;Tu9EfjKlUxVTRXZnx/6QzbeAp5zThzIY14IGa+l/hl+x5qXiK3juPElnf2Fu6wSRva3tt8ysCXOP&#10;m6DGPr3r1EfsR+FIYgn2/XvKHRvtVvn/ANFV87W4gw1J8qZ7tPIcRVtLlf3HwqN3mFVOJAOT2pWU&#10;A7k4Ar6S+J37IV14Ztx/wj1vqF9AJ0RWury3yVKEsei/xcV843FvJZyjeu2TGQMg8fhXp4HHUcYm&#10;0zzcZga2ElqmGnyzWskk8b7XjIcHGeRkivrP9k/4zXs0i6HqVxPcWdtYzSpEkEQAYzqc7hgnhz19&#10;a+R5iS0bNwetdD4J1waDq01zlQzwGM71JH3lPb6VzZthYYihax15TiqlCsnex+rkmWUN2JoZvlNV&#10;bWQzafE4+6SefxNW5GDdK/BXTdOr8z99jUjOl8j5t/bI/wCQBph/6db/AP8AQI6+FV+YYPNfdn7Y&#10;3/Iv6b/163//AKBHXwn/AA1+ycM/wf67n4pxIrVdBG+ZcHkda39c8bar4oja1e6LQyKFZXiRc4O7&#10;qB7CsD+GrVjY3upOLO2hEiyE/wAQByBnufavsaqptOVTofK0XU+Gn1KpUjMefnX5c9s0DAXyz/rB&#10;yT2r6A+GP7JGueJrZLvV9PvLWzuEglhkt722y0bgknBLEcY6jvXqA/Yb8PRQq32vXfPzhl+12+AP&#10;+/X0r5qrnmFoS5Ytfej6GnkmJrw5mn9x8YrGWk8vvjdUUMiScKCFz3r3H4sfsxa34FjtpbCwuprO&#10;Qqpkubu3Y+Yd5xgEdlHavE386MY2DHWvdw+Mo41e5JHj4jB1sHK04jLW6NvcloiUdHBBwDyDxX17&#10;+yP8Wb7zl0a+uJprW3sJpFjSGMAMbhTnPB/iPX1r5GMhMfQcDmtHwx4hl8MahJfRiMmSIxfvVJHJ&#10;B6A/7NeTm+DhUoPS7PSyjGTp11rZH6zL/qW9c0/cJGBI5qnp+qw6pbtNA4kRW2k7SOcA9/rVx/ll&#10;AHTFfg+Ig4VOU/ecPP2lPnG/3x2r84v2tB/xkB4qXsPsv/pJDX6Oj+Kvzi/a1/5OC8Vf9un/AKSQ&#10;19vwn7uLaXb9UfDcWK+GUn3/AEZ5C21OSMik4aMsOg4qRXaOQMgBYdAa7b4NeALX4jfELStEunuE&#10;F0Zh/ozqrYSF34LAjqtfreIxEcPTc5s/JaNGVeSjFHDIF2tuGSw+X2pNv8P8Q6mvtH/hhfw5OyyP&#10;d68GU7uLu3x/6Kp//DDnh1XLrd66c8f8fdv/APGq+aXEFCN7v8T6OOQV5WaT+4+K1XzEO3hs8E0c&#10;LGVP+s9e1faX/DCvh1ZBi717/wAC7b/41R/ww74etQ0ou9d+U97u3xzx/wA8qv8A1hw8rJNfeVPI&#10;K8U3yv7j4u2jap70hrtvip4EsPAfiG5s7GW5lxdXEL/aGViNj4H3VHqa4lq+kw1dVoc8XufMYii6&#10;E+SR2PwoUf8ACw9JPf8Ae/8Aop6/TTwX/wAifof/AF4wf+i1r8zPhRz8QtK/7a/+inr9NPBn/In6&#10;H/14wf8Aota/K+LP4i/rufqXCfwf15GxSnpTR3p38NfnS2P0nZ6GR4oYroF0Qefl/wDQxX5c/ExQ&#10;PiV4tYdW1e7J/wC/z1+ovir/AJF+6/4D/wChrX5efEoZ+I/iz/sLXf8A6Oev1DhJJyl/XQ/MeLpN&#10;Rj/XU5rgEHvT9hbmk/iUe9fQ3wV/Zn0b4k+HbPV7u41SO4uY5WZbaeJUGyUoMBkJ6Ad6/QMVjYYS&#10;HNM/PMLg5YufLE+eVkRjjBpGXbz2r7S/4YT8OIu77Xr3H/T3bf8Axql/4Yb8OSLj7Xrv/gXb/wDx&#10;qvCnxJQbtp9578eG66V9fuPitZV54PFG4NyOlfY2ufsXaJoeh6jdwXGtMYbaSX95dW5HyqSOkYr5&#10;T8XaQPC/iK7sYdzLFsA80gnlFbtj1r1sLmVPHRag9jxsVl1TBy98xvlmUiMbW7Fq9k/ZhXHjqyB+&#10;8NSsc/8Af014zsMbhm4xXs/7MXzeOrI9v7Ssf/RprPMY2wsubsaZbL/aY8vc/Rf723PbpTv4jTel&#10;NZua/nyPvVWj+g5O1FHFfFzx/D4B8F6jq7Cf/R1iP7lFZvmlVOAxA/ir86PiJ8Qr7xx4gv7m8nkm&#10;t3up5LVXiRGjV3zg7R1wF7npXpn7VnxA/wCE08VWxJh8j+zYo2aKN1IImkb+I+4rwgMyqFQArjAz&#10;6V+xcP5dCEVOa1Px3P8AMKk5csWNaMlV8z5v7mO3+eKTIVcEZNSx2txeTxQiPMjMERQQMknA717F&#10;8Mf2YfEvjdVuptLuFsJIXeOWG8t1JZXC4wzE4+927V9Viswo4Ve87HyuGwNbFP3Vc8aZHTnIxSug&#10;fZj8a+47f9h/whcKd2o6+DnHF1b/APxmuf8AGP7EekW2nyyaRNrV1cRxSsqTXduAWA+UH92OCa8O&#10;nxHh5T5We5Ph3ERhzJP7j46YGMbP7/C01l8qIK/JB7V0njzwHqXw916XTby2aCQYyskqOfuq3VTj&#10;+IVzoYqxAHzdxX01KpTxEeaLumfM1KdTDy5JKzR7R+z/APFjVPB/jHTrNruT+zHlmmlgigjYsxgY&#10;A5Iz1Ve/av0F8P6kNW0OwvRu23VvHN8wAOGUHnHfntX5MWsotJA6ngev0xX6Pfs4+Ik8SeBNLgjZ&#10;Gax02xRgqsuMxY5z1+72r804my2Mb1YrT/gn6ZwzmUpWpSev/AOg+Mi/8W88RAcL/ZV5gf8AbE1+&#10;ZfiDbHqk+4Z+70/3RX6p+LPDqeJdIvtNnMixz28kGYmAbDpg4JBGea+edQ/Yj8P6lqEtzJda4Gkx&#10;nbdW4HAA/wCeftXncO5lTwdOSmejxHls8ZOMoHxExUNwMCkZkIwoIavtRf2HfD3T7Xrn/gXb/wDx&#10;qj/hhvw6u5jd67xz/wAfdv8A/Gq+6/1hw7jv+J8O+Hqy1/Q+LFT5RnknikZfKbL8jpxXsnx4+Bul&#10;/ClPtNhPfyytdR27LdyxuArRFyflQc/KK8ZaKNnJDHdXuYPExxMfaJ6Hz+Jwzw83CQ7zFZsAGl27&#10;eT0PStHQ7Ndc1m3sbgskcobJjOG4UnjOfSvq7wz+xj4e17w5pV+93rQe5tIp2EdzAFy6BuMx9Oa5&#10;8dmlLBySkzrweW1MWvcPkD6Uda+0v+GGfDn/AD967/4F2/8A8ao/4YZ8Of8AP3rv/gXb/wDxqvGX&#10;EVGV1fT1PYfDtaCT/Q5r9imQR3EAP3f7QuOP+3Za+0OWVmB+QDJHfFeSfBz4D6f8J5ENlLfyRLPJ&#10;OWu5onO5own8KjjgV6N4m1JPD+hanqRYBbe2luCXBIwiluQOccV+YZlVWLxfun6hltF4TCXlueRf&#10;tF/F/wD4V/osTWzXMT/bo4iY4Y34aJ2/iPtX586lqUt9cPPdOZZ3I3MABnAwOB7AV6B8dvGjeMvi&#10;VrGor5TW0xgKSRoy5KwIvRjnsa88ikb7pACiv1TI8BToUVNrVpH5XnmOniKzinomMZc/u14kbkHt&#10;TQy/cAO8cE9s1e03S7rVdShs4ot80mdqhgM4BPUnHavoj4V/sjaj4lt/tfiG0vrG0lSCW2ktby3+&#10;dHBLEj5iONvXHWvTxWYUMFo2jy8JgK2OfupnzS7eSvP3unFPVT5hj/jAyT2r7rj/AGJ/CcEKsb/X&#10;g3Q/6TB/8ar5++LP7NOr/D1mazsrqTTPPSKKa5uoGZi0ZY5Ckdw3btXnYfPKOIly3sejiMlrYaPM&#10;1f5Hii5mXKnHbmruk6reaHqFvd2M3kTQSpLu2hvmU5BAII61VUTRW7Q7Bhjn3/zxTFzCCpGN/FfQ&#10;zhTxFPXU8CnKph6l1off37MPxan8Y+GbHTtQlnuL6K3nnkkaGNEOLggY245ww7etfQLMHjwOma/M&#10;z4C+M4/Aviu6vJHjRHsXhBlRnGTJG3Rf92v0wPzcLzX4nxDg1SrNxVlqftPD+MdWik3qOoozRXyP&#10;L0R9ffqwoooqVGzL5tApaSinfWwraBtDMSRzSsd7Bjyw4oWkrWlpJNGdRXi0z8+v2sF3eNbP1/sy&#10;L/0dLXgvRwD64r3r9rBtvjSzP/UMi/8AR0teCyRElXH+9X9B5OrYe6P59zh/7RZj1wshBGVxSBT3&#10;60jbbhAkh2gc/LX174Z/Y30HXrF7uW51pWSQx/u7mADoD3j960x2Z08HbmMMHltTGX5T5D+Xb0pi&#10;sCxA9cV9qJ+w14bXkXmvZ/6+7f8A+NVh+JP2KhZ2sr6THqt06pIVE15bAZA+X+Eda8mOfYecviS+&#10;Z6jyHEQj8L+4+SyrR8546U2b99+8XiMDBB613/jf4I+LfAczz3uktBZNIsKSPdQuSxTdjCvnse3a&#10;uCb7OsZ8h2cf7Q7/AJV9FRxNHFK0XdHz9bD1sLK8lZnp/wAG/jZqvw913ToPtcw0tTI7wQ28Tscx&#10;FRywz2Xv2r9CfAni6Hxd4c02/RZgZrSCd/NVVJ3oG6A4r8pmkddpUAjFfWv7GvxDWGTVdMvmhhMx&#10;sLa3CxuS/wDrV5IyAeR1x1r4XiDKo8jqRR93w/mklUjTk/x8j7H3fMWH3D0Hel+904pvmDyVTPAN&#10;PPHI5r8llScGfrcaqmgpKAP8aKgoKKKKACiiigDN1wlLdWHB3gfoa/KrxIoXUosf88h/M1+qmvf8&#10;eq/74/ka/KzxN/yEo/8ArkP5mv1DhFJ81/L9T8v4uduW3n+hj/xV9Q/sOHbqXigDo01hn/vqavl7&#10;+KvqD9h3/kJ+Jv8ArtYf+hTV9bnn+7NHyOR/7ymfb8Z2RjHFHbHamr90Utfg0nZv1P3qnsn5B93G&#10;e9IuNx4+tOb5se1MZdqlu2MmlTXPNNmk6ijFo8Z/ar8RSeG/ANhcwuybtUjj+VVY8wynv9K/OkK5&#10;4UgV9N/tl+OP7U8QX3hhTCVsry3uBtRhJzbZ5JO0j9529q+ZeV+XFft3DuEdOhz9z8M4hxaq13Bd&#10;GxbeHzpDGP8AWMduT0zX6WfAPw3b6D8OvD80capLdaVYvMyux3MIQc89PvHpX53eCdNOqeLtEhQM&#10;26+gRtpAxmRR3r9SfBtn9j8J6NbnI8qygj5IJ4jArxeK8RyU1Bf1sezwnhfaTdSSNjaXjDLwppsZ&#10;38pwPelDEMVXkCud8fa0nh7wfqF3uXMfln51JHMir2+tfmGHp+3modT9SxFT2FJz6HhH7Uvxqk8M&#10;2K6Rpsl1bS3cd9aTHyYnVyAqjliSB8x6etfEOpXs2qXn2i5fzLgkZfAHYAcD2Aro/ibrX/CSeNta&#10;mm2r5eo3Lx+UCM7pSec59BXKnazFJDtzwmO9fuWS4KOGoptan4ZnGNniazSeg9oyqBycseM0jOZ2&#10;8wduOavaToV9rMxs9Ng+0XEamRkLquFyBnJIHUj86+qfht+xgtxCZvFSappt6szKkdteWzKY9gw3&#10;CvzuLDr26V3Y3NaWEVmcWCyurjG7HyQzGNkDc7jxiiQiNmLcr/Div0Bk/Y98KXECRLqGuFUXa5+0&#10;QZAxj/nl9a8V+Nv7J9x4RzfeGINQ1CxSKWaaW8u7f5QiKcgYQ/3+3Yfj5eH4io15qC0PRrcP1qMH&#10;N/kfNG/zIwR0qWzvJrG4W4hfZKmcNgHqMd/rS3lpJYXTwXK+XcrjcmQcZAI5HsRUPVSO1fTVKcMT&#10;A+bhOeGqH2r+yr8ZNQ1q0n0nV7ma7SFLK1tVWCJRGCHUglcEjheuTxX1NHjyUA6A5Fflt8IdbOg/&#10;EHw8x2COTVLQsXBOAJR0x9a/TXwzqSaxottdxMGSTdggEDhiOh+lfjvEWCWHndI/Y+Hcc69OzZrj&#10;lsGvIv2mAG+E2ug8jbb/APpTHXri/eNeR/tLf8kn13/dt/8A0pjrwso/3mHqvzPezdL6rN+T/I/O&#10;jUgP7Qux2Er4/M1V2jb9eDVrUv8AkI3f/XV/5mq3Xb9a/foP9zc/n+ppV07n2J+xQoSRAOB/Z1x/&#10;6UrX1yyivkf9iv8A1yf9g64/9KVr64r8P4g97Fu/mfuPDv8AuaEooor5ZXvY+q+yeLftWf8AJPdP&#10;Hb+1I/8A0TNX50sx+7/Ca/Rf9qr/AJJ/p/8A2FI//RM1fnT/ABCv2The/s3Y/GOJ/wCIvmKrHaR2&#10;xivqz9i3C6w5HH/Esn/9KI6+UvWvq39i/wD5C7/9gyf/ANKEr1uIP93uzyuH/wDeP68j7Qj/AHY+&#10;XigKNpNKvSgfcNfhC/ifM/d3pTt5Hyr+2l/x46L7x3/8oq+LGUFQCOK+1P20v+PHRf8Arnf/AMoq&#10;+LWr9w4b/wB3Pw/iPSvoNPPB+tG5V5YEr7Un8VfUfwt/ZN0fxt4buZ559WULdNF+5uYF6IjfxIfW&#10;vbxuYRwSvM8PBYGWMdony8oDkleF680jkbjjivtOP9hfwzGkgF7r27HQ3dv1/wC/VUL79iHTLeIN&#10;byay43Y+a8tv/iBXkR4iw8la6+89eXDuJi9n9x8dbQsm0jIxml2tMwTPBr1f4hfs2+K/AohkXSZv&#10;sMm1fNmvLdj5h3fLhW6YX0rylm86UE8JjBIr18LjKGNjZNM8jE4Ovg5czTR1Hgfx9q/g/WLSTT7t&#10;rdYriFn2xRuTsbjG4H3r9AvgL8S2+I3h+zW4aeXUvJlmlmliRFYLMVGAp64K9u1fmmy7sqvIPFeo&#10;/AH4nH4aeJrmZzbpEbF4A00Tvy0kbfwn2NeBneWQq0XOK1R9DkeaVKVVQk9GfpT5gbpUpUjpxUEc&#10;qXB/dtuHTpipOJpAp4Q9SK/FZUnCTufttOsqkVbqO3BvuDBH38968z+OXxWtvhd4dt7+Zbo+Zepb&#10;f6NGjn5o3boxAx8teh6hfC0sbmSQhRbxs0fBOcA9fyFfnx+1N4t/t34g6vbsYwFmt5PkRgf+PZR3&#10;+tfRZJgniq3kfL59jPqdLQ8q8UeJ9U8VXiXOp3P2m4WMRK/lqmFBJxhQO5P51jljHGd3J9qRwq/N&#10;ngVLBaNcTrHEN9y33UyADxz+ma/b6OHpYOHItD8UqVquLq3buQKRHktzv+7jtTowZGIH3scmvfPh&#10;L+y5rfjZI7rWLC6tbCQW8sc1rd24JjfJZsEsemCOK9uh/Yn8IxwKjahrwcdR9pg/+NV4OLz2hhp8&#10;qafzPboZHXrx5mmvkfCkcn2lgF4HTmjdtfYetfTnxU/ZBuvDtnLP4Yt9Q1FUijObu8tx85kwR0Tj&#10;bg184ahptxot9dadex+TfwytG0O4NgqcEZBI6g9+1ergsfRxkbxkebi8vq4T4kRWt1LZXtrPC2ye&#10;KRXjbAO1gQQcH3xX2l+yb8ZJ9YdPD1/LcT3VpYzTu3kxLGf364wRg5w47etfFO1OdpJf+Iehrc8F&#10;a8fDmrS3EGxrhoTGyyqSoBZT2xzwO9efnGBhiKTlY7cmx06FXlb0P1fhGPmHFK2WyG5FZPh7WF1q&#10;3a7VlYo5j+VSB0B7/WtMNlifevw2pTcKvKz90pVFKnzI+Tv28kDWvhAEcBL/AB+UFfGu0LCoHTNf&#10;Zf7eH/Hr4R/3L/8AlBXxp/AK/ZOGNMP/AF3PxniZ3xGn9aBu8uMsO1bmreL9S1bSdPs7u5MttaxC&#10;OFPLQbVAUYyBk/dHX0rEjlEMocfeHQGrOmaTdavqAjtIvOuZCWRNwUHgk9SO2a+qrxpR/eVOh8xh&#10;pVZP2dPqVkk+8aZNL5ah/U4r6M+HP7Iet+JrWG+1nT720tZUhmSS2vbblHBLHB3HgYxXozfsO+H3&#10;UMl1rhlPVftdvjH/AH7+leJVz/CwfJzL7z2I5Fip+9yv7mfFzwmdt68KOCDSearKY1BDLwfSvcvi&#10;Z+y34q8Jxve2mk3EmkRRIZria9tyyuXK4wGBI5Xt3rxa6gn0+4ktp0CNExjIyCQQcHoa9LCYuji9&#10;ackefi8JVwuk4jIbiezuba5gfZLbusitgHBBBBwfpX2l+yb8aJ9atINAvJbmaa1sp52byIlT/j4G&#10;MEYPR/T1r4pOQw9GPNdP8PdbHhjXri9tyrzSW7RFZVJXBZT2xz8orzc4wEa9Fu2p6GT46eHrLXQ/&#10;VQKioYgMbua8D/a5kWPwrbKQf+PK+H/kNK9y03UE1L96jBgpK8Ajt7/WuU+KXw4tfiZp6Wdw9yqr&#10;FND/AKM6If3gAP3geeOK/G8JNYLFLm6H7Liv9twr5T8uVQbi3bOaMCSQgDB96+0T+w14bjY5vNd3&#10;Mef9Lt//AI1S/wDDC/h4nct1rpz/ANPdt/8AG6/WlxFQUFa33n5M+HcRKT3+4+LzHsbBprL3HQda&#10;+w9W/Yj8NaLps1zbXmuu0eMeZdW5HJA7RD1r5T8VaNF4Y8Sazp8DSMsF3NAPNILYR2UZIAGa9TB5&#10;rTxi9w8rGZXUwfxGOuJG445p0i8YHDUxcrgnjPNej/BX4Z2PxE8RXEFxLdLts3m/0d0U5EiL/Ep4&#10;5r0cRXWHpOUjzMPReIqqETziOM+USTls0okWMjcCfpX2kP2GfDMjAte68D7Xdv8A/GqX/hhfw5yB&#10;d68V/wCvu3/+NV81HiKjHR/mfVPh2tLb8j4+0HP9v6Wez3UR/wDHxX6VfApWj+EuhHPyZnwP+28l&#10;ePWf7EPh61vLW4jutcY28iyDddW+OCDz+79q+hvAvhq28F+GbLSIHmZbffjzmDN8zs/JAA/ir4ni&#10;LMo42CUD7DIMrngajdQ1b+6jgt3njVlhXAZepznH9RXwr+0x8crvxFrUuiafPcwxWNxe2Vws0EQV&#10;1LKmFIycYVueDyK+i/2mvGD+Gfh/q1sBFvaK3kAkRm63CjsfavzwvpvO1a/uz1up3lbHTliePzrs&#10;4ay2E1z1I3ObibM5x/d03b/hyLc8jlAfvcGhlELGE9V9OlRyKJARng8Cum8FfDjxD44lNno+n/bC&#10;kTTf6+OM7QwUn5mHdq/TpVKeDhduyR+aU6NXGS7s5trhFUlwSPakUllLJwuM819p+F/2JtNaPzdW&#10;k1m1nVyFWO7tyNu0YPCHuTUviP8AYl0H7LJLptzrdxeIjskcl1bhTJjKg5jHBPvXzT4hw7qct/xP&#10;oVw/iOS6v9x8ULnbnP3utOjx0Fdp8VPhXrHw18RTQajZPbRsA0JknjkLbUQtnYe24elcTH++5bh+&#10;4FfTYfEU69JTTumfNYjD1KFRwatY9D+DPxOvfh34nsbnz5RYRySySRQxRuxZoimRu/Dv2r9HPA/i&#10;NPFPhXS9SQSf6VZQXH7xQp+eMNyAcZ5r8nI1EsZc9AccV9q/sb+LzdWOoWMhiUQx2EKbUbJ4kHJ9&#10;eBXwHEmXQnB14Lb/ADPvuG8xqQmqE3v/AJH1aPuj1702ThQRxzS+tOXlRX5NFWvc/WpSvawOADxT&#10;aM5opR3NJLRBRRRU9RdAoooqhBRRRQAUUUUAFFFFABRRRQAUUUUAFFFFABRRRQAUUUUAFFFFABRR&#10;RQAUUUUAFFFFABRRRQAUUUUAFFFFABRRRQA5elLgU3dTqAHDjpTxTFpaAJFqVRUK1KvWgCVCKlHa&#10;oV61IpoAnWp1qslWAakZKtSA9KiSpVpFE6HimyqGU8UJThzSlqOOhg6hANxI9TWTIuDXV3cO5W+h&#10;rnL2IqT+NcE4nfSmVN2OlNZ+M0bfWoJPlFcknoejBXAz/Ng5xmrULqVGAax5mIOfrUX21ox/D+Rr&#10;kU3c3dO+x08ZX0pZIyRkVyv9tFWx8v5GrsGuKepXr/dNOVRoXsWahBVufWrMPKnNZ0N4LhhgjqOx&#10;71pwj93XZSlzRMZRcQao2WpcUMKGVFsoTxgA8etZN3n5h/npW9NHuWsm+i2qx/z0rGex2UXqcxqn&#10;H/fQ/lXK3DkNnviuo1ZsE/7w/lXLXC7mH0ryqlz36OwiycA960rGQmLOedp/nWQF2tVyKby48exp&#10;RujGsLfXBViTnOfT2rGur75T97p6CnaleP5rKoU4I7e1ZP2O6ujhYge3Uf41TTZwcyiV7zUMMc7s&#10;ZPYVg3upETty23jAwPStLU/DeoSAkW+fvH76/wCNcrqWg6hCxD2+1cjnevp9an2bLjWjsVr7W13k&#10;fP1HYelUm1FpPuEg+4FSW3hm8ujmKEvxn76j+tbdp4US3/4/jLAucnaynjHHQHvUaR3NOZPY5j/S&#10;7pyFlUc4+Yev4VYh0G4k+aZ43GOxP+FdcbRIVVYSzRgYUt1I7Uq6bJcfwn14IqJVF0NlqcvJp9vb&#10;/djwenU06PTWuGG7ae3U119rpBj6hhx6iraaduO8bsDjqK5vaXGjlYdFjRQNq5wP4jVpLVbPlxkd&#10;PlJrpWst8ZIz8o55FY99cJExjZsFSOx9KzbbNlJIy9UkTTtolBZj3X05/wAKq6ToNxrdwm942jyV&#10;IYkdBnsK2/C/hmbWmka6jaPaCB5bqPT1z6mvTdM0pLH5Yy5+Yn5iPStoRuZTqpGN4d8J2unxR/ul&#10;34TlXY8j611ltYoo+6Onqat29qTtLZHTvV0Q445rsjDyOGda5RESrxioJFjXotXZFrNuGK8jk4rW&#10;VkjL4itdTAZHPesuZWkYlTge9W5nHzMT83JrD1G4DOQxxyOg9q82pI66em5WvJkEgjwd7DIPaueu&#10;r5GQqA2foPWtO8uBHC244i4y3frXivxL+N2h+FbGUNfxLP5aOqyW8zAgyY7D2NTToyqu6RpKtGO5&#10;1utakLKGeZ9xVFd/lAzwM18+/FL4/RaLM9pa/bYp45k3N5ETLgxk45b3FeKfEv43X/iq8uI4YrF7&#10;UvOqukUikox4PzN1wPSvIrtnvrh2kACnBBX6Yr6LD5fzK7R5lfFW2Z13iL4pa1r9yrXF68h8sJzB&#10;GvAJPYe9XtN1RNSsJAwczF8BiABgYPb8a4WZB5ylORitPw5efZnVjgAMeoP92vV+qqn0PI+sSk9W&#10;dlNALe1JYZLISMfSsOSLzGLDqa0lvDqEEucYReNoI6j/AOtWNPM0LEYGKj4WVL3lcx7i1Fn/AKob&#10;RjPXP866DSL4TaeIG3GUkYbAxgAf4GoLiNJrdjk56cfWoLVQ0bWwPzs2QP8AP0rVtM5rNMvecqXC&#10;oAcl9re/NLqNuv3kGDkd/as4zC8823z+8hzGAPXpz+VSWcjxqLWcBFjGeOTnOf61yTp3O2nO25pa&#10;fqGLN4zuyz56D2rfjuI5NNEhDEKFU/p/jXKrbuJVZFyB6mtO1uvP0W6g43ebtwB6ba4pUjrjV1ND&#10;TY2j1KCUEBGmVsd8bs10d1dRz30i7WyADz9BXDaLqAW+EUhVQsiqMA564rXurlIdUmdWyCAOQfQV&#10;xyizqjURtJpEf2tJlVQyjAO4+/8AjXE65pbC6vD8uGlY9T/erudLvvtdjIwwTvxwCOwrBvGa3vJH&#10;cbVZ2OfxpxTQ24vc4+1swrO0gDGM5TBPGP8A9VLMplYuOGPUmukaGC4WYh2ywPT3/CkXRxHZo67z&#10;k45I966IzZzSijzpZPJQrJyuc8VeteJIZI/lIGefcVcutNc/wnp6iqi2ksLHKcduRWl7o5+Vpnof&#10;hHVpraSBS58tjEHAUcitLxlEk0jXUA2GR1GWPONuP6VwM949jb2pwuWTvz0ArodL8QLcaPbxOyBl&#10;LEhVPqf8awkkdMX3Os8aXP8AaTfajkypGqBmGONx7D6msrTstFl+cKKvamYpfDt1IjEkMo/8eWsH&#10;Tpz5cgOOg/rWDidUZGtpd+bXUgykjEqnoD0avVtJ1oWunxX0u9hJlPlAz1Pbp2rxCUGGRZccZ3f1&#10;rv8Aw/dDUPDtojEBQWb5QR/E1c8onTGR3N7bpoPiyyNqPKjEJYqDuOSHGefwrvtFkkGoaXcBsbpY&#10;5G45PINeeavvvNNm1BRkxYj44HUduv8AFW/4I1gxXNgs+1AzwgYBPcVxzRvHc9uuNSa8s73cSRHG&#10;3UAdj/hUngtd0ayDgNG3/oVZtjKl1p+tKhyWiYDjHUNU/gK5+zyfZXwGjiYkd+XB/rXnvQKiPVNB&#10;uxMwQ5OWPb2rzP8AaHtQ1jZl8EGO628njhK7DS7xI8AHncex9Ky/jhbfaPC9jMc4SzuH4/3EP9K3&#10;g2YQVmfMOnLmzlH8Fsu4D0zkn+Vdn8J71J9enOGx9lbt/tpXCwybZnA+5MQpPfHTj863vBcjWfiO&#10;5WEBlFuQC31Q1pI7Psn0T4jtzeeF7y3XAd2XBbpwyn+lcP4kWSG10iAMAQhQ+nRRXpjXKjRLiTPI&#10;cDp7rXlmqI+peJbH5fkS7+YrxgFx6/SrhuedK/MZFnJ5OrTO/Js2jkGO3G7j16d67/R7x9chWaI7&#10;ZWBJaQAcA47fhXKC3SDxh4miUsVYW4Gev+q/+vXQeBLl4deuLXC+WluSD3+8p/rXU7WNDnb7/R/F&#10;1lAnyloS3qOj/wCFbniuNZNKtHIy8cLHPvtX/CsLxVL5niK2uU5KQbfbq3+NX45vtmk3IOMrB/D7&#10;qa8yodcNrnbfCy626TpLHJxIT0/6amverG8E2mwldwbJySB6mvnn4XsrWawZ+aGCSTH/AG0/+vXu&#10;vgsCaxiY9CrdP9+unCS96xw4qK5bnrNvGJbdpCPnDYB/KtLSUKb/AH2/1qhorCTTZT/00x+gq7a3&#10;SpMqZ+8wHQ+tfbUbWPjal+Yv3A5/Gq0kYbk9auyLkk1Wl5rvjscvUorlmwaZIvzfjSKxWQCny9Aa&#10;sGVpgAxqo9XHyarMtUQV2zUMgqyy1BItNiIcD8aiNT7ahZTmkBGBQRS80lADCtFLg0lABRRRQAUU&#10;UUAFFFFABSbqNpJo2n0oAN1JmjaaQ5oAXk0baRWOaXdQAbaDgdaN1Nb5sUmUjoaKKKZIUUUUAFFF&#10;FABRRRQAUUUUAFFFFABRRRQAUUUUAGC3J6UjOsbYB5p1N2g8kAmnzqO5LpyktGeT/tGXVzF4D1K3&#10;hjRjd6bfRjd15iwMc8de9fnFqFlc6fJFHNHskU8rkH0PY1+tep6RY6xD5V/ZW97HtZQlxEsgwRgj&#10;BHQ15n4s/Z58MeJpXeHTNJ05ipUFNKiY5KgZ4x0x+tfcZLm0cErM+JzrKJ42SaZ+bLHzOv3+4r7u&#10;/ZE8AQ6H4XuL6YzpdxanNsjZ1KlTBGMnA9z37Vkat+xnafapJYNVh2MQAkejjA49pK9+8AeEV8J6&#10;NNaq4YvcNLxD5fVVHTJ9K9HOc8jiKPLTe55mTZDKjWcqnRnTqSuSehpFwGLE4BpVYrw0Zx0yaHj5&#10;3Bsj+7X5v7RzVpH6QoKlsRureYZFGVPANfnB+0p4HXwD42srJfO3Pp0c4Ezqx5llXqoA/hr9Iv8A&#10;WfLjYOtfD37dQjl+JWnYVVf+xYcEAZ/4+J6+14Wryp4tR6HxHFOHjLC858ys2/Zu4PbFa3hGZ7bx&#10;borKASt9Aef+uimsjbvZR02frWn4bJ/4SjST/wBPkP8A6GK/X60faUJXPyGk2q0eU/Tj4O3P2v4d&#10;6TK2AzednaOP9c4rsI8xxlSMDOa4b4JRkfDHRpd3DecMf9t5K7v/AFvTiv59zFRhiJW7v8z+gsrq&#10;TeGin2X5GR4p8L2Xi3RbrT7uWaOG4t5Ld2hIDBXXaSMg846cV8sfEb9i+2Vbq48N/wBrahOxAVbi&#10;7t1Ujy/dF/iAFfX23dkZ27f1pNu/5NuPfFPB5nPCzvEjG5VDGR94/NLWv2c/HHhuZg2hsFBCAveW&#10;7dRns9fSn7JPwjfRvD82o6mlxbXkOpTBIxNGyFDBGMnAPcnv2r6OutD066/4+rK1uTnP76FW59eR&#10;6VLZafZ6XGYbO2gtImbeVgjCKT0zgDrwPyr3cVn1TFUfZtni4XIaeFq86RL5ce2ONGJ2DaaeP3Jz&#10;H8z9CG9KTZtOVGe/AoyzH7pX3r42V23d7n2UbRikkL5krKImUCFeVbuT/kmvgL9sLwanh7x9YG38&#10;57QaTEzySupIYzzDHAHt2719/Kmfk39Od1fHn7bVojasshZSRpkAzj/p5evsOHa0o4hQ6M+O4iw6&#10;dFy9T5DO5eFGUbqfahfLPyKxJHNLtPODkL2pDjO4LtJ9K/aasF7Fs/GKcn7VI/Vr4c3Lah4QsJiB&#10;83mfd46SMK6IsGQkc1yvwtYjwJpmOP8AW9P+ur11ZAWM4GK/nvFySrP1P6FwkW6K9D5v/bIOPD+m&#10;f9et/wD+gR18J54r7t/bI/5F/Tf+vW//APQI6+EV6V+q8M60j8k4m0rC+1fWf7GPw7W4VPEZ8/ZZ&#10;6hPCWEibObZRyMZP3+1fJlfpD+zVosWi+B76JIEhVtSkfasQQcxRDOPwquJMTKjS5I9bl8N4aNap&#10;zPpY9Y2LEirn7wwvvShWRQFGX7g0u3PJ5A5HtTs556H1r8XqpvVs/ZqVvhSGSFo13QjdJ0w3TFfn&#10;X+0t8NYfAvjWyjgNw1p/Z0cryTyIzBjLKuPlA44Hav0XZNw44PtXyP8AtpaSskct15QLx6fbqJPL&#10;5H+kt3/GvseGcRKjWUW9z4/ibDxrUXJI+OpF8xvn4VfuEdx7/pRG6xn5jhexp7L8qA9hUTrlvUV+&#10;0OCqQ9T8XjN05+h+iv7J+uNrnw51GWTYCNVkT92pA4hhPf617WrDHvXzX+xHdF/h5qCM2c6xNwW/&#10;6d4a+ko/Wv5/zin7PGyR/QWT1PaYKLEH3mr84/2tv+Tg/Ff/AG6f+kkNfo4PvNX5x/tbf8nB+K/+&#10;3T/0khr3+Ff98fp/kfO8V6YJev8AmeQsu4Yr2n9kkKvx08M4Pzbrr/0klrxla9m/ZF/5Ll4ZJ67r&#10;rn/t0lr9IzxR+qSfk/yPzPJXL63FLyP0R5+XPTvT87eV5+tI3RaQ+lfgVR80pH9DU1y04gvzHc3G&#10;OOKZO7rE2wAj3+tS/wAQHaop/uMKywrtVSZOIV6bZ+c37TDO3jm93gD/AImN9jH/AF1FePNXr/7T&#10;BP8AwnV7z/zEr7/0aK8hH3a/oTJ/91ifz9nX+9yOw+Ev/JQtK/7a/wDop6/Tbwb/AMihoX/XhB/6&#10;LWvzI+Ef/JRNJ/7a/wDol6/Tfwd/yKOh/wDXjB/6LWvz/iz+Iv67n33Cf8P+vI1h3p38NIKcelfn&#10;Udj9I6mL4r/5F67/AOAf+hrX5f8AxI/5KN4s/wCwtdf+jnr9QfFX/Iv3X/Af/Q1r8vPiR/yUnxZ/&#10;2Frv/wBHPX6fwevfl/XQ/MeMVeEf66nOxjMo/wB6vvn9j8A+ANJXPP2e5/8ASpq+BY/9cv8Avf1r&#10;76/Y/wD+RB0k9/s9z/6VNXt8TL9zoeFwx/H1/rY+gY8mFs9M07jbR2x29KF71+LO6lc/a3JONrGH&#10;40jLeDPEBI4Gn3H/AKLavzI+K2z/AITrU+ef3X/opK/Trxp/yJfiD/sH3H/otq/MT4qgf8J7qnH/&#10;ADy/9FJX6Vwm5O9z8z4rUdLHLDPXHFezfswt/wAV1Zf9hKx/9GmvGO+O1ezfsw/8j1Zf9hKx/wDR&#10;pr7vNpf7PJeR8LlMf9oi/M/RjrUbL8xqSkPWv56l7k7o/oKPvwSPnH4jfsf6H4gVr2yudYmv44ki&#10;ji+0wKhG8k5zGOzHv2r598Wfsn+NdFkmay0SaW2zIQ8t9bZ2r0P3x2r9EJFx91t30qKW0ivE2TQp&#10;IuMESKGHPXrX1OGz6rhmlfQ+axOQUsSn3PhX9nP4Iai3i4Xep2s9vJpt9Zy4juIiMrIxbPXIG3tX&#10;3bCjWcCqoyBx831zVSx0DTNJkke00+0tpJCGd4YFQsRnBJA56n86v8NwWrjzLMpY53OvLsthgVYa&#10;Y1ZSSTmhZHiwUAOPWnEAdDmm/MeNpx614HNy6dT3eXmfkfNv7ZnhNde0Ww1T979os7W+mZUZQgwk&#10;ZGQRkj5Oxr4WXEkY847T/s1+kH7Slqk3w/1MnaWXS77kjJ/1Vfm8yZHl5yRzmv2bhjnqYWN2fjPE&#10;3JTxUrLqNRpG+dlAccADpX2x+w3eC/07xRExG6KKwXCgjnE4/pXxS2VkAByMV9l/sG4+z+MD322H&#10;8p67OIpXwMr/ANao5OHo/wC3Qt/WjPrGPdDE0eOgpF+WMMOX7inMefrRX4aot3aP3OUlomG9ljPA&#10;oy+0HHWlb7ppGPC1ph782oVVB0z45/baf/R3H/URt/8A0mevkXbuXIr66/ba/wBS3/YRt/8A0mev&#10;khuFGOK/deHZReCTZ+CcQRaxjsbvgRgPFlj6/vP/AEW1fp78OWJ8A+GtwwP7Mtcf9+lr8wfA3/I2&#10;WP8A20/9FtX6ffDj/kQfDf8A2DLX/wBFLXy3FcVzqx9LwtK71/rQ6PIoyKKK/MrqGqZ+qcqkxjKG&#10;YEmvMv2gtUXS/AOrICuZtMvQNwJ6Re31r1Bf9YM9K8H/AGsb77N4TKBtvmWV+MbsZ/dr/jXrZVCN&#10;bEwv3PGzaXssNK3Y+AtQmdr6W4QAs+B7dB/hVdl28P8AKnY0kjF1GDzmkYmT5fxr+gVGNOkkux/P&#10;0m51W/M+pP2L/A6andwa+/nD7Lf3EOVdQnNsOoIzn56+2bdTDGUUZXGCT1xXz/8Asa+H10r4e6hv&#10;wH/teVgWj2nmCEV9A9M4OfpX4bn2JdSq32P3PIcMqdJBGVhcuxwCMVHJD5w8uT5YxyCvXNSKwLbW&#10;Tj3o2DywTLmvnqdZws0fRVKKqJxkfml+0B8MYPhv4ys7W3a5ZGsEnJuZEc5Mki/wgcfLXmCqdxZh&#10;gA5FfVf7a2nr/b0U3lDculwAPs5H+kSd/wAa+VedoHtX71ktX2uGjJn4DnVL2WJlFDV/4+Gf+EjH&#10;8q/VXwDrq+IdHmuIyrbbho/lUqOFU9/rX5Vt90V+lH7OsryeC70uzMf7Qfljn/lnFXzfFdOKpc59&#10;NwnUbq8h6nSrS0V+Q05an7BOOgUUUVT+IVrRCiiip6lLYVaSilHStafxIznsz8+v2rmKeNbIqMn+&#10;zIuv/XaWvB2xN97g+1e7/tXf8jtZAnA/syLn/ttLXg+B82Gz9K/oHJpfuUj+fM5X7/mCNljYqpzg&#10;d6/VL4a4/sWZ15YXLADt9xa/Ktl3DaDtbuR1r9Vvhxt/sSfBC/6Q3/oK18pxXFKz9f0PquFJNuS9&#10;P1OpMhmXB6+1NjYwsRjgmlXKt8qFvoKGG/qNp96/J5VOXY/WY0+bRlXUtNj1RdrlgN275SB2x3Ff&#10;mb8afB48H+KLW0tvNdXs0l/fOrHJdx2A4+Wv07yV4/Wvz6/atWMeMbTZtR/7Mixt6/66WvvuF8VO&#10;Vbl6aH5/xRhacaLl11PB1Zo5BkY9frXXfCK4/s/4peE5I8MH1mzaTd2xOvT8zXIn7w53N6dzXRfD&#10;UF/iN4VKvtKatakqO/75eK/TMytPDNM/NMt93ExaP1R028jvNMhkVsliegI7kVaj/d/L+NYvhFvM&#10;8P2mVwfn/wDQ2rc/5bqx5UDp2r+f8deNWUUfv2BtKlFsP/10UrfePoeRSVwx0R6D1CiiiqEFFFFA&#10;GZr3/Hqv++P5Gvys8Tf8hKP/AK5D+Zr9U9e/49V/3x/I1+Vnib/kJR/9ch/M1+o8I/b+X6n5dxd9&#10;j5/oY/8AFX1B+w7/AMhPxN/12sP/AEKavl/+KvqD9h3/AJCfib/rtYf+hTV9Znn+7v0Pksj/AN4i&#10;fby/6sUUin5RS96/BZ/E/U/e6fwr0FI3cVkeK77+zfC+sT8furOZ/mBI+VCe1azbRtIcA/3fWvOf&#10;jlrw0TwDrZLbWl0y8wPM2HIiP59a7sFT9rWjBHFjpqjRdRn5/wDxq1oa/wDEbV51KtI5hJCqQOIU&#10;HeuIUloWj/5aMcgVc1q+OpapPeE/vJNoPzbjwoHX8Ko5CsDnDfrX79gF7HCxT6L9D+f8c/a4qTXV&#10;/qevfs1+F31zx1p0yK7LZ6lYvIVdRt/ek9+v3T0r9HIYzChT+FRgE+gr5M/Yh8Dtaw+ItSvIifMW&#10;wuLcz2+N3+ub5GPXqvI9q+t14+Y87udp7e1fkPEeIVbEOPb/AIB+vcOUXQw6fcM7VDjoeK8U/aw1&#10;JtN+FuuFApPlWx+YE9blB2r2yMjzmJGY8cKelfM/7ZuqGLwjqVl5hBktLZ9u/H/L0O3fpXnZDTU8&#10;Ur+R6WfVOTBux8QXki3FxJK5wzszfL05Oag2/KQOQeBTeZO/3au6XCLjULSHGd0qrjGerDtX7vTa&#10;jQZ+DSTlWPsb9jT4deToln4jmE6RXllcQhhIhUkXOOFxuH+rPWvqlUBjKyHaxPAFeZfs16eun/Bf&#10;w6oQJj7SPubf+XmU16i4zIDjtX4Rm+JnWxU4X6v8z94yXDQo4aM+6X5DZVVliBPyoP8ACmS2kNzB&#10;MsrssLKRuXrjHPapGHT0p2B5bLjjHSvDpylRmmj3pwjWg0z4M/a++Hq6L4mv/EEHntaXV3bwJJJI&#10;hBP2bn5QAw5Q9fSvnTcPLLV91/tiaWlx4Ls8xKf+JrCfuZ/5YS18JwpthYFt3Pev3Th/EyqYZc3k&#10;fhHEOGjRxL5Sezn+zX1ncDH7qRX56cEGv0j/AGY9U/tX4KeHJjt3N9pPyggcXMo71+aiEhjkEgHi&#10;vv8A/Y91FpvhhodruO1Iblgu/IH+lP2/GvG4npc1Nyf9aHrcMVeWoor+tT6AX7xryP8AaW/5JPrv&#10;+7b/APpTHXri/eNeR/tLf8kn13/dt/8A0pjr88yn/eYeqP0rNv8AdZ+j/I/OfVP+Qjd/9dX/AJmq&#10;69F+tWNTbbqN38u7Mr/zNVl+bH8IzX73T/g/I/AKn8X5n2N+xX/rl/7B1x/6UrX1vXyV+xWF8xPn&#10;H/IOuP8A0pWvrVuOnNfiXEH+9M/cOHf9zQUUmfajPtXyV/ePrLe6eMftVf8AJP8AT/8AsKR/+iZq&#10;/Osj5hX6K/tVSf8AFv8AT12c/wBqR8/9sZq/Orowya/ZuF3+7Z+L8Tr318xD3r6s/Yv/AOQu/wD2&#10;DJ//AEoSvlLPXvX1d+xbzrT8Y/4lk/H/AG8R16ufP/ZzycgX+0f15H2gvSgfcNFA+4a/C4/H8z93&#10;fwfI+Vv20v8Ajx0X/rnf/wAoq+LWr7S/bS/48dF/653/APKKvixq/b+Gv4B+H8Sfxxv8VfpL+zbz&#10;4HvgOR/aMn/oqKvzcWv0i/ZwJ/4Qu9jA2k6jIc/9soq83it/u0vX9D0uFI3qP5Hq/wB3d6ml3v5Y&#10;GBilKrGOXDMex60bTsGeK/Hox0ufscn0GSQpNH5aEnnd/Svzv/aY8Ep4V8UWy25mdv7PjkAmdT1l&#10;kHYD0r9D23KuFBHOfMH8q+K/22PKt/FVu8IWYjSoOI8f8/EvpX3fDNdrFKJ8JxNQj9Vcup8tFVkX&#10;5ziRegHrQqqqgucUjLt2vu5k5K/3Pb9f0pWTEYOd3NfrWIj7Si0fktBctVH6g/BvWv7c8N3N38vy&#10;XjR/IpA+4h7/AFruUjxGVbjJryz9nFt3ge+XpnUX/wDRUVeq7t3JGK/A8wtTryifvuVq9CLOf+I1&#10;0bP4d+J5jgLDpV04JGekLHn8q/MDxpqSat4mvLpmAEmz7oIHCKO/0r9Ifjpqgs/hd4pTcEaXRr4D&#10;59pP7hvz61+YbMZ5WLEsfU8193wrTcXz/wBbnwHFlZX5P62DzTHIGIHmDovaveP2S/hz/b/jfS9Y&#10;dZxbW9xcQvJHIgAP2ZuxGf4xXgZyzgdT619yfsU6Skfgi8laJVlXV5sSGPDAfZ4u/wCdfSZ9iJUs&#10;M5ddT5vI6EauIUT6VsrWKzs0gDNiOMIm7qcDHNTRyvHGMgBaVI1CvmQMcU1SWULtzjnNfhlWs5zb&#10;Z+50KKjTSGsoVTHcfIDzxzXwJ+2F4RGh/ExrmLzSlzaC6zI6n79xN0wOn619+owkjIkILZ6tya+V&#10;v20tFik0+51DaryRWNuiyeWCVH2k8Bu33v1r6rh/EShiYxWzPl+IMOp4eT7I+LiTwCKU+XEobcdx&#10;4NMDE8YxilbDLzzX7fUtKlY/EI3jUTR+kX7OmrNqng28uJAolXUJECoCBjyoz3+pr1j0P94Zrwv9&#10;kd2k+H2oF2Ln+1ZRljn/AJYw17t3H0r+f8x93E2P6By/3sJc+Tf27v8Aj28I/wC5f/ygr41b7or7&#10;K/bw/wCPfwj/ALl//KCvjQ/cFfqnDa/2X+u5+T8QP9/qO84qpTjYeSe9fWf7Evw/K6tqniC8WaJ7&#10;ZLeS02yIUkEscysWHJ6EY6da+Stu/wCXvX6O/sz6bDZ+BNLkSFI2l0yxaRlQKXPknk+vX9az4kqy&#10;p4flT3NeF6MamJUmtj11l+6Rzu61Iqqv3iRSH5mGOMGj+M55FfidRXd2z9sT5dEiGa3W6ga3ckK/&#10;Xb145/pX5/ftWeAZPBfidbwJKBq97ezIZZEYMBIjcBen3+9foO3LDHBr5a/bs0lZvDegXQjG+H7Q&#10;fM8vJG57cde2a+v4bxM6eJhTvufIcS4eFTDSqW2R8Txs2HDDGaI/3Lbo/mlPBU9Mf5xSlTxz06+9&#10;J/EccGv2ao3KFmfjVOynofp18DtUGreEbyXKllvnT5QQP9XGe/1r0R5CyqvHHFeK/soXZvPh7qLl&#10;t5GqyLndu/5Yw17VgelfgGbU39bkkfv2U/7rFsSFnQS7QDj1/GhczD958vf5aXpnHGetFeM3JI9y&#10;LgmY/ircvh+6BHHy/wDoa1+YnxV2/wDCwvEozydUu/8A0c1fp74s58P3Wf8AY/8AQxX5g/FX/kon&#10;iP8A7Ct3/wCjmr9M4Xeqv/Wh+ZcUrR2/rU5bldoxxXvn7JTH/hN73byP7Ll/9HRV4G3Ne+fsj/8A&#10;I6Xn/YLl/wDR0VfbZ4n9Wdj4fI2vrSuffzblUkjFLgFVI60Nyp70p+6vavwOcmpH7/TScU0MKKc7&#10;iQadwsQ2nJz3p0i/c4+tGQONtKEveSZFTZs+N/22tVjj16LTpGCmbS4Hxg5/4+JO/T+GvkrzDu24&#10;/dg4z3xX0B+2dq39pfE3TNr7k/seIEK+4f6+c18/8rn5M1+8ZDT9nhL9f+GPwvPqinibF7Q9JGva&#10;1Z6cm5jcTxwR7SASXYDGTwOT3r9Gv2dPAp8FfDPRrZhMtzGk6Okrq2A1w7dV49K+DfgzZC++JvhY&#10;MmFGsWQYFcjBmXrX6fabZx2NnHHEVAXP7tABjknoK+U4mxk4fuz6jhfCxqe+ybaJGBPA9qezMyhC&#10;AIsYLd8Un/AaXnpjivzL2mnmfqHs9fI8j/aM8EW/iTwDql2jTtLpumX0sIR1UMxizhsjplB0xX5x&#10;zWcsMhWZdk4+8oIIH+Riv1a8dWaXngvXomCgNp9wu0rnOY2GMV+Y/wAULEaX451OCP5VTysIq7QM&#10;xIelfqfCuIdSCpyPyrirDqnN1I9zlXXcpeH5iOOa9z/ZW1j+z/GEMPy7ri/sEYMCf+WjDj868OjY&#10;nom1f0r1P9nVivxG0YK/XVbHIB/6bV9bnVNfU5I+Syeo1i4s/StRlQfWhjt4oX/Vijr15r8Cre7N&#10;pH75QfNBMVhtpKWkrljozulsFFFFadLmPUKKKKQwooooAKKKKACiiigAooooAKKKKACiiigAoooo&#10;AKKKKACiiigAooooAKKKKACiiigAooooAKKKKACiiigAooooAKctNpy0ALTqbTqAHr0qVaiXpUq0&#10;ASoM1IKiXtUq9qAJUqZetQpUy9agZMlSr3qJakXtQUTIeKeq1GvSpF60IGK8eVrJvrbg9e/etkfN&#10;xVTUFURN0ztasqi0NaMtTlbhfLY/Ws+T5uK0bz5pW54/+tVKRfQYryJb2PoaWxSljwKpyx7s1fkU&#10;/Wqsy4zxWEoWZ3U2rmTcQ7WJqm2VYGtWZM9qoTx/KeP0rkqndZWNTRpjuUcdVrrrXmGuJ0LP2jnn&#10;5l/nXb24/diu3DbHlVySmU9qjPSuqRyRGOetZOpt+7f/AD2rSkY81l6l/q3/AM9qxlsdVPc5TUvm&#10;Y/UfyrFa3+cda37yPcx+vp7VRe32jOP0rzJx1PZjOyMG6TbIB7mnWtuZpVXHU+vvVm9i749e1Jpc&#10;gS5TOPxPuK5JSszR+8jastBV1BO8HH94etdHYaOkLDl+p7j0qhaXQCDAH5+9aEdw/UFh+NdtHU8m&#10;tE2otNjkjAy3T1FUdW0JJIQAZCdw7j0PtTV1J41+83T+/Uc2rF1wW7/367dLHJGErnjuv6L5N04w&#10;3UfxD+7WXHpi/wC1+Yr0vVNPS6ctsU5I/gz2rCk0kR9EH/fFePWTb0PRpxsc5DppOAQwHbkVP/Zi&#10;erZ+oraWz25BX/x2j7GQ2ccf7tcqptm3PbQyls2hHQ/iRUckIVSFyRWy6AdR+YrkvEGsraqbaEiS&#10;R1DB0fBHPTA+lZSjym8HzGVr+qbT9miKs7748EHr0qXwv4YdyLq7V4lkRhlXXGd34+lXPDvh83M3&#10;2m6Qy72SRfOiztycnBP4V3lnpiW8YIRWj6CMJgDnrVwjcmbsLa2KknbuI+orat7dI+5zmi2tRHn5&#10;R/3zVpUHpj8K9KnGxwTdxvl9KZL8tSSnapx6VnXV+I4wGwGzzlua3clFWMoxuRXEu3FYl3dMfuAF&#10;scD8aW8vJI8BQ03fIJrKvr6HToz51wgOAcu4XvjvXl1Oeb0O2NooZdXH3jxv5yPeuP8AFHjrTPDk&#10;edQuVt/3gT/VO3JUkD5Qe1ch8VfjNpvhHT7p2vbWOXyrgxqdQWJnZB0HvyPzr4Z+Knxx1jxlq1wb&#10;e+vre1MkciGLUXkTiMKQMYHXNduFwcp/Ec1SsonpPxm/aelvbOXT9IOn3Ymgjb57aZTuEuSMlgOg&#10;r5fvrhr26SaQBWVdo29O/wDjRNPLeN50pYOo2hXJJx/k0jLuU8c19bQwkKcbHhV67lK4sh3Rrt5I&#10;FJDj+Pg0sa/KaSP/AFzAnAx3rviuVWRwSqOQyDMa496uRf8AHhJt5O7/AAqCFV8wZYEe9S3AAUhJ&#10;No9FobT3FHQsaXfPEJ1YKBwOh96utcrNGMnvngGsaH5Q/wA2fWkM7K3DED61yTpXd0dMatlY1Gjb&#10;aeKltfLjuIw7EHH9DVK3vMMAxyM92q9iK62lZEjfGBjGa5ZRaN4yUilqFi9rP55BCuxdCSOec1Jp&#10;84u5Ctwdke3IKdc5/H3q7qETPDB96URqc8Z7Cs5o2X94EMSngcYFSMv2U09hKrSIqoMkk89sdjVr&#10;T7pJFuBn5pJmbofasyGYyXCxs+8N3Y5rQ/s82OH8z748wDbjg1nJXKTCaOH7TE5dhtfcfzHtWZqU&#10;zLqk0yAGFgArHvwP8KnW8BklVl74BY1FdxiSMEcjPYVySgbRkbGjag/2JygU/P6H0FXLXWo5mlim&#10;ZUwcfKp965/SSUjK79oLE4z7VDcM9tdbxuYFmJ7ZrBxN1I6o2MUySvGzNuBI/H8KhuYpbbTYsLxv&#10;xyfrWLY6tKrNln25HG84qxdas0i7STtByFL8VjyO5akL5j7DkCmFfOGfSq76ysSn/Rw//Av/AK1O&#10;t9UEmcW4yecA/wD1q05WU2h2oIs0cHJ/dg9Pw/wpljApkLAnBX+tRx3yTXRSTbCofB3Nx1q5ctHC&#10;u63dZucYiI6fhS5TLmJrKSa30WeORVXMmfX+770+O4/c4GOV/pTmvorq3dFjRMnsQfSsqadlmQDI&#10;VW554IzUWN0zoIJN0ahuBgCum0a+Wzs4wSBHggEgk9a4NL7bLGQ24Fh8u79K6q2uPtmmQosflsCT&#10;kcnqawmmdEJHrfg3U1ntWt5Cqo8rElQc/dB/pVjVidN1CxnPEQl3qzc8Ag54rk/CV8kNwjtIqqHb&#10;Kl8A/LXUalbPc2zO0jSrIjGPIyEyP4f06elcE0ehA9b8M65E1vbFXU/aFj/hPcdvzrodNhaPXri4&#10;A+Votuf++f8ACvNfB8yrDpy+YGMCwhhn0A6+nSvR7W8CzNMcKjLgfNx27/hXlzVjoa5kbNvdma7S&#10;FMM7A4GPY1sfFC8H/CG2ds5AeSwmjxg9fLUf1rldNu/L162JHybWy2ePutXTfESzN74Xiug2Ut7O&#10;WU4GQBsB69ulaUznkrHzFNZtFdtbAHLEKBkZ5H/161bK6OiRrCuPtKghkcZABOeo/CqniC6VTZXc&#10;QHVmJQ9dpHeoPDt7/beuXCunHk7ssd/QqK6XsaR2PpvwLM+saXKXAA89l+TjoqnvWDqFr9m1S9PP&#10;+ufGT6Mas/BnUl/s542YSFrpz8z/APTNadq0byX+qvtbAlkI46ctUx3OSa94821C4lHjyIwKrj7R&#10;B527+EYXGOfTPrXotsJbq9k+zKJH25IPHHHrXktxeMvxCnXcSI57Yv8AN1G1TzXsOn4WyjvkbyVk&#10;yuV4HU9/wrqvoN7HM6pCPLaQ5yoA9utJo6f6Le/7SD+Rq7qLpfaPPsVUkyANvJ6g1BZyhLCRRGFZ&#10;IsFuhbg1589zqhsanwxLL4ovoscNZsv5slfQvgjMdrHERyqN/wCh181eC75rLxVFKcqsxWL72Acs&#10;vHv06V9FeDb4NeuhIAERP3v9oVWHdpnNiV7h7H4Zbdo83/XY/wAlqKSUx6pbDjmYf+hCovBsxaIx&#10;Z3BpGOM/7I7VevLXzrxWUYMchJwvv+nSvs6MtEfH1I+8dJG++Mj2NNTG7FR2efsiEnJ5z+ZpzN3H&#10;FetH4The5nXBCyj6UpkBQfSmah/qWYdcDn8ajjbdCvrt/pWhAj1VZsVNIxqo5NUiRrvVeSTFOkY1&#10;WkJ9aYh/mVA0gzTGY+tQMT60AWDKKZ51QMx9aYzH1oAtedTPOqt5h9f1pu73oAt+dR51VN3vRu96&#10;ALfnUedVTd70bvegC351HnVU3e9G73oAuicetHnj1qlu96N3vQBd88etIZA3Sqe73pdx9f1oAtq9&#10;O31R8wr3z+NH2g+/50AXt9J5lUvtB9/zprTE9yPxpFI6+iiimSFFFFABRRRQAUUUUAFFFFABRRRQ&#10;AUUUUAFFFFABRRRRK0tAj7qCkZcDPencd+nem42t+7+Ye9XF30QpRSd2NWQdDUqwu3KED60jO54I&#10;FM2qF+ckL3NKLlJuLBxhH3kPZjkIxyelJN+5UfjXGat8XfCnh28e1vdV8iVZGj2/Zpm5U4IyENZ0&#10;37QXgS13PLroXjI/0O4PT/gFehDA1Zq6j+B51THUYy1f4noK7pEBB/Ovz+/bI8RprXxM0yWESKg0&#10;eJCJFAORPOex96+gPiB+1l4Ts7YLper29zKJlBWWxuR8uwkn7o74r4V13VpNbuVuZQisiCP92CB1&#10;J7n3r73hzK6tKqqs0fn/ABHmtKvSdGD7lFmEe0/3utbXgu1+2eMtEi4/eX0CjJx1kUVhp8yn9K9I&#10;/Z98OSeI/ijocKK7G1uYLptjKuAs8fPPUc9ua/QMxq+xw7fQ+By6n7SvFW1P0G+E1k1j4C0uyYr+&#10;780/KSRzK56/jXYf6pgB9ap6dZnT7GKPB+XI+Yg9ST2q2q4YbuK/nzGNVq8pLuf0JgoOlQin2Fbl&#10;gffmhs7gV45pSVCtk444pisyRkqM8Ec1xRj71kdkp8sbiyMv8YJ+lL50Eo+VGB9//wBdV5tRtdPh&#10;Wa8l8kMdvCk8/gD2FeXa/wDtOeB9LOx9cjWUqGCmyuTxnHZPY13U8FWrStFHFUxlGlDmkz1pVfqp&#10;AFDb84zXzxN+154XjlYRarasu48tY3PTt2pjftfeGf4tVtAf+vG5/wAK9OWQ4qVnb8Dy459hdVc+&#10;iZMQxg/x5wTXyJ+2tHtnZj2063/9KXrsv+GvPDDNj+1bX/wBuf8ACvBv2ifjDpvxIkP2O6hnzaRQ&#10;/u4JY+VmZ/4x6Gvo8oyuvh68ZSWh83nGa0cTRcYvueCBvL4/vUjUuC2Mfw0jV+r1OaVF3Pymny+2&#10;Vu5+qPwt/wCRE0z/ALa/+jXrrW/1Zrkvhb/yImmf9tf/AEa9da3+rNfztjI/v36n9GYOX7hen6Hz&#10;f+2P/wAi/pv/AF63/wD6BHXwktfdv7Y//Iv6b/163/8A6BHXwmp+UV+u8Lr9x/Xc/HOJ3+/Er9Q/&#10;hDGsfhm5VBgG7Y/+OJX5eV+onwhXb4fuM/8AP23/AKAlebxZJWV/P9D1+Ek+Z/L9TuWbaEHrxSsu&#10;1RTWXc6H0NOLb5CnpzX5FLXc/W4aS0BWr5r/AGwrcS+E9Rmxytrbjr/08j/GvpNj8v4188/tdr/x&#10;Rupr621v/wClIr6PI3/tCT8j53O/91bXmfBUjHe49CaZ/DUk3+vlH+0f51Cx28V+8U5ONOJ+B1Fz&#10;VGfbX7EcxHgy7TPXV5j/AOS8VfU+NtfKv7FK7fC9x/2FZv8A0nir6pz84r8Kzz/epSP3rIv90ihq&#10;9Wr84/2tv+Tg/Ff/AG6f+kkNfo5/fr84v2tP+TgvFX/bp/6SQ16nCeuKb8v1R5HF2mFS8/0Z5Hmv&#10;aP2Rf+S5eGv966/9JJa8WavaP2Rv+S4+Gv8Aeuv/AEklr9IzzXBy9H+R+Z5Lpik/Q/RRui01utOP&#10;3Vprda/BJyUZyP36lecIjz98VFcfdNSn74qK4+6aqhb2iZWJi402fnJ+0x/yPV9/2Er7/wBGivIF&#10;6V6/+0x/yPV9/wBhK+/9GivIF6V++5LrhIn8/Zz/AL3I7D4R/wDJRNJ/7bf+iXr9N/B3/Io6H/14&#10;wf8Aota/Mj4R/wDJRNJ/7bf+iXr9N/B3/Io6H/14wf8Aota+A4s/iL+u59/wn/D/AK8jWHenfw00&#10;d6d/DX51HY/SOpj+Kv8AkX7r/gP/AKGtfl58SP8AkpXiz/sLXf8A6Oev1D8Vf8i/df8AAf8A0Na/&#10;Lz4kf8lK8Wf9ha7/APRz1+n8Iy99o/MeL9II5yP/AFy/739a++v2P/8Akn+kf9e9z/6VNXwMoxMv&#10;+9/Wvvn9j/8A5J/pH/Xvc/8ApU1e5xRph0/66nhcK+9iGv66H0HQv8VFC/xV+JyTkftlkjF8af8A&#10;Im+IP+vC4/8ARbV+YvxU/wCR91T/ALZf+ikr9OvGn/ImeIP+wfcf+i2r8xfip/yPuqf9sv8A0Ulf&#10;pfCktGj8x4qjqmcp/GK9m/Zi/wCR6sv+wlY/+jTXjdey/sw/8j1Zf9hKx/8ARpr7zNo/7PJ+R8Nl&#10;Mv8AaIrzP0YoopC1fz1J80mf0JFWghdyrwBT1hkYZUgd6jyzL0prKArNKdqKMkj070ckqj0Q/aRp&#10;rVkjRtzuIIFINh6A1594q+OXgzwa7R3esiG4UyKEa1ncbk6j5U9TXA3/AO2B4TRzs1i1PI62N16f&#10;7texTyzE1Y3gvwPHqZnh6crTf4n0AybRkU1Z8HBz6V88f8NgeHivGpWf/gDc/wCFC/theHeQ2p2Y&#10;H/Xjc/4VvTyLGVOn4GFTPMHT6/idl+0aob4e63J/CNKvj/5Br82lG5jIvG7ivrz4t/tJaF4x8I6h&#10;p9rqFvK81jdQAJaTocvHtHLDFfIEa+XwvI96/TuHsLVwlJRn/Wp+X8Q4qli6rlARWLDnmvs39g3/&#10;AI9/GH+7Yfynr40Ukr7V9l/sG/8AHv4w/wByw/lPW3Etlg5L+t0Z8N3eMi/62PrE9qWkPalr8M2Z&#10;+5ytKI5vummt/DTm+6aa38NFOUVMVSP7s+Of22v9S3/YSt//AEmevkdulfXP7bP+pb/sJW//AKTP&#10;XyS6/LX7pw3SUsGj8I4hqWxzRteBv+Rssf8Atp/6Lav0++HH/Ig+G/8AsGWv/opa/MHwN/yNlj/2&#10;0/8ARbV+n3w5/wCRB8N/9gy1/wDRS18zxZFKSX9bn0/Clnr/AFsdHRRRX5coKWh+puSjqI3Wvmr9&#10;sy6aHQ9LQEjzLa/B4H92P/GvpbFfLX7a8m3TdDH/AEyv/wD0GKvoshgvrSX9bHzufS/2ZnxNGtN3&#10;CNcnrTpH/cqfepYW8qQ7+Exwa/eJP9zddj8ISSrWfc/Sn9nqxisfB95Eq4Bv3bgk/wDLOP8Awr1A&#10;dSF4rxn4X/FbwzpOhzx3Wp+Vm5Zv+PeU8bFHZfauwPxj8FFg39tH1/49Zv8A4ivwfH4SvUqu8X9x&#10;+7ZdjKFOmtV952zOq/KwJbuaZIFWMYHeuN/4XR4Qc7U1fKjkf6LN/wDEUR/Gvwgo2nVxn/r1m/8A&#10;iK4P7PrSWkX9x6M8wob8y+8+e/20o/Mld14I063HP/Xy1fHje/Wvqn9rbxlpPiRZBZXfnE2MCcRO&#10;vIuGJ+8B2r5W7Cv2nIoyjhlGStY/Es8nGpiXKIjfdFfpN+zn/wAiTff9hB//AEXFX5st90V+k37O&#10;f/Ik33/YQf8A9FxV4fFTvhj3+FUliT1eiiivyBxsz9h5roKKKKXUL3QUUUUdRrYKX+Gkpf4a1p/E&#10;jOezPz5/au2/8JvZbxlf7MiyB/12lrwXzI1ZwikAmvef2sM/8JtZ7Rk/2ZF/6Olrwp5jtAIGcYr+&#10;gcm/go/n7Of4wzbsUS9m4/z+Vfqt8PY44tLlDLlfPYkA/wCytflUsUVwoWdmRevy+tffvgn9pfwH&#10;p2jzQXOvLHI05YL9iuTxtX0T2NfO8UYWpWS5Ff8ApHvcM4qnQcud9v1PoBfMB+VgBQ6s3OfrXjV1&#10;+1f4BZSo1+M5/wCnC6/+IrE1j9rbwha2sv2LWLeaXY21ZLG5wWA4H3R3r85p5NiZu1vwP0epnWGg&#10;r3/E97muEhjG8E844r8xvjV4zbxd4ktrvdIVSzSL94iqeJHPb/eruvjD+0heeOrUWMKafJbR3KTo&#10;8cEyMcRspzubplj2rwSNjEwSMbkPJJ65r9HyHKZYN88/I/N8+zWOLThB6CsPJj+0NyqjnHXn/wDX&#10;XXfCGx/tL4meEzBhAdXs/M3k85mX6+9ckFWSYc896+sv2Q/hleTXV3q97BLDDC9jd2zpLHh1zI2S&#10;OT0C8cHmvazyvGjh27ni5Hh3XxC0Pr7SbNdN0iCIAAqWHyknqxPermcKc9aHj8794PunvRu+0HI5&#10;7V+F16qqTcj92w9F04KIucgfSij29OKK5m7nVbl0CiiikAUUUUAZmvf8eq/74/ka/KzxN/yEo/8A&#10;rkP5mv1T17/j1X/fH8jX5WeJv+QlH/1yH8zX6jwj9v5fqfl3F32Pn+hj/wAVfUP7Dq/8TLxN/wBd&#10;rD/0Kavl7+KvqD9h99upeJc/89rD/wBCmr6zO/8Ad36HyOSO2Ijc+3VX5RR/FSB/lFIzc81+FSpz&#10;cn7r3P3enVgor3lsJMY1kiBU72OFPoeK+Uf2yPictnb2GkWpuImlW/tLjMaFXOI14JJIHJ6YPNex&#10;fFP46eH/AAPpN9Bc6jFFqJguEtoZLaZw8qLjaSq4xuKjqOvWvzv8W+IpPEniHU9RmEatdXU1x+6U&#10;hfnctwCScc96+54fy1yqqrJbHwnEeaKNF0oP+tDA3BV3Y5q9pelHVNQijXbhsj5iR0BPaqW1dxck&#10;jNe3/sw/C268W+MtN1nyZjplvPPBLPHNGu1vs5IG08nl16DvX6Vjq8cLh3Z9D81y+hPFYiN11R9i&#10;fAjwyuh+AdFkjVFMmmWTPtZjnEQ9fqa9KPzrkVU0u1NjptnbLkpaQpGpYjOFUDn8quL8vzDnfya/&#10;AsZVdfESmz+gMJh1QoRgGP3YHevkD9tq8b7d9nBO1tNtzjA/5+X/AMK+wGba3tXxP+3FceX4xtYT&#10;j5tIgP8A5MS/4V7/AA7G+LR4HEUrYJ/M+WI/k3+9aXhVfN8UaYp5DXcI/wDHxWYPmB9q2/BYB8Xa&#10;CP71/AP/ACItfstZctF2PxjD+9VP0n+C6C3+FmiQrwFM3/o6Su9Y/MBXH/CiHy/h/pQ5/wCWv/o1&#10;67Bf3nNfz/mLtiptd3+Z++5Wv9livJfkHcUZ+cijHzD60pX94a81ayuz2NOXlR4R+1dbiTwbZ5H/&#10;ADE4u/8A0xlr892G2v0R/aoQt4MswB/zEo//AETLX52Fj3FftHDcv9mTPxHiWL+stepJuAXpyRX2&#10;/wDsYXW/wzp8HOFs7k9OP+Pr/wCvXw6xH7uvtH9iucNDBGD92wuD0/6eVrfiVKWFckY8NNxxSR9X&#10;L9415H+0t/ySfXf923/9KY69cX7xryP9pb/kk+u/7tv/AOlMdfleU/7zD1R+s5uv9ln6P8j859Sb&#10;Go3f/XV/5mq+NwH1qzqTBdQvM/8APV/5mqg5wT0zX77S/g/I/n+r/E+Z9i/sWKPNTI/5h1x/6UrX&#10;1ycMfl4FfH37GupWtpInmS7T/Z84+6T/AMvC+1fVX/CVaY/P2r/yG/8AhX45n1GcsU7I/ZMgrRjg&#10;1dmvtPrRtPrWV/wlOl/8/X/kNv8ACkbxRpf/AD8/+Q2/wr5b6tO/wv7j6lYmHL8S+88r/ascR/D/&#10;AE8n/oKR/wDomavztVTMcj6c1+gn7UOv2d14BsEjmDAanGfuMP8AllL7V+fTfKfl5r9c4ZpyjTd1&#10;Y/IeJailNWYn3WIPrivq79i//kNSf9gyf/0ojr5RCH7xGO9fV37FzBtakI6f2ZP/AOlEdehn6thz&#10;z8gf+0f15H2hQPuGigfcNfhcfj+Z+7P4PkfK37aX/Hjov/XO/wD5RV8WN1r7T/bS/wCPHRf+ud//&#10;ACir4rbrX7fw1/APw/iT+OKtfpH+zixHgu9kPbUZP/RUVfm4tfbfwT/aA8FeE/DNzZ3mtLC0l48u&#10;GtJ2ODGgzlU9Vrl4kozrQXKr/wBI6eG68aMm5PsfUJt/MXzePlG7+tIzNLEAhxznmvHZf2qfh9GQ&#10;P+EgTDcf8eF1/wDG6z779q/wKrGODXYnIP8AFY3XTH+5X5p/ZWImrRX4H6as2w8Pif4nuJ37dpOY&#10;+uPevzu/aZ8cL4j8V2siecIhp8aFZEUHIlkPY+4rs/i5+1fNrltbW2hnTb1FdZGL2s6EHDg/eYeq&#10;/nXzEzyzNkqMdOK+/wAgyWrh37WZ8Bn+dU8QnSiHl+Z8x53cr7Um/afKbnbzTmw2PVK9O+CPwjuv&#10;iRrkyxwzuPsbzfuZo0+7Ii/xfWvs8dio4ai+Znx2Bw8sRVXKfdvwZ0NvD/ha6hJTLXjP+7JI5RB3&#10;+lehTKFYKBgYqtFALVcDO3OeanC7Wwetfz5jKv1jESmf0HgKfsMNGEtzxb9qK9az8EXMSkgT6dfK&#10;cAH/AJZKP61+dg+WQ199/teTbfC8I/6c7/8A9ASvgJcsMiv17hmCWHUv63PxziiTeJaf9aD9v7wF&#10;eDX6Afsi24t/A96pHXVJTwf+mMVfn9H8ykH1r7r/AGcPiX4d8P8Aha5jvNR8nOoSPzBI3BijHZfU&#10;VrxJGdXDWponh3koYjmqM+kE27n4pfPSPoDXGf8AC6vCDsSurg8/8+s3/wARSN8bPCW3b/aw4/6d&#10;Zv8A4ivx5YCvJ/C/uP2COPotaS/E7T9038JzXzr+2NaiT4d6zMoAK29soyT/AM/S/wCNerL8avB7&#10;SAHWMH/r1m/+Irw/9qn4haB4g+HetQ2d/wCcXitwMQyL0uUPdfSvdyjCVqeKg7PddPM+fzfG0KmG&#10;nG/RnxRtKgZpKRYwvzKSVfkE+lLX7g43p/I/E1/Ft5n6B/sh/wDJPNQ/7C0v/omGveR2+leD/sif&#10;8k+1D/sKy/8AomGveO4r8DzGP+1H75lsv9lsfJ37eH/Hv4R/3L/+UFfGn8Ar7K/bw/49/CP+5f8A&#10;8oK+Nf4BX6dw1L9xb+tz8s4jVqxJbDdcID7/AMq/Sv8AZ9UL8PdEx/0CrL/0TX5qW3/Hwn4/yr9K&#10;/wBn0f8AFvdEP/UKsv8A0TXDxU2qep6fCUb1nY9PVOp/Gk3cZp275SKYynaK/G5wU5XP2FycVYXH&#10;7wV87/tsReZ8M/O7w9PxngFfRTNtUmvAf2zVDfCG9P8Auf8ApRBX0mRy/wBrg13Pnc8jfBzUux+f&#10;6fMpJ+tEf3j9KaGK8Uobaxr97TTpo/A+VxqM+/f2KpmuPhdqjE5P9syjp/0wgr6Ar59/YoXy/hfq&#10;i/8AUZlP/kCCvoOvwHOJ8mMmfv8Akvv4OIlFFFeE3zux7vLZXMnxZ/yL91/wH/0MV+YXxV/5KJ4j&#10;/wCwrd/+jmr9PfFn/Iv3X/Af/QxX5hfFX/koniP/ALCt3/6Oav0rhaDuv66H5txTNW/rucrXv/7I&#10;/wDyOl5/2C5f/R0VeAN1r3/9kf8A5HS8/wCwXL/6Oir7rPJcuFZ8JkkebFI+/sfKaVh8qmkP3TSn&#10;+Gv59qJync/oKi1GKQfe20qrmQ/SkT+KmsSOaunBymmRiJJQdj80/wBobUH1TxpZTFiWXT0QFgB/&#10;y0kPb615iqvtJyM123xc+bxJbFuB9kXp/vvXCsu7AXkGv6Hy6Hs6CifzvmXNUrOR6l+zxam4+I2i&#10;s2D5eq2J6/8ATb/61fpREgU5XivzX/Z/1Sw0XxhZTXs5hC39m/3S3CyEnoDX3pb/ABk8IRxKr6vh&#10;h1H2ab/4ivz/AIow86tZciP0HhSvCjRlzs7nLetGW9a4r/hc3g7/AKDH/krN/wDEUf8AC5vB3/QY&#10;/wDJWb/4ivhI4Cut4v7j76WPoO1pL7zovE2G8PamjjO61lH/AI4a/ND45xCL4r64ijCjyOP+2Edf&#10;oBrfxm8KSaPfRQaqHaSCRcG2mHJUgfw1+fvxw1CDVvibrNzbSeaknk4OCOkEY7+4r9A4Ww9WnVfM&#10;un6o/PuKcRSqUlyvW/8AmcMsw2Hg9a9Q/Z1j2/EbRG/vatYn/wAjV5fH80LbuOa9R/Z3x/wsbQ8f&#10;9BWx/wDR1fa5vzPCyPh8p5ViYn6WL/qxRQv+rFFfz9Wf71n9AYb+CgoooqGjpTCiiioi9AktQooo&#10;piCiiigAooooAKKKKACiiigAooooAKKKKACiiigAooooAKKKKACiiigAooooAKKKKACiiigAoooo&#10;AKKKKACiiigApy02nLQAtOptOoAevSpVqJelSrQBIvapV7VEvapV7UASpUy9ahSpl61AyZakXtUa&#10;1IvagolXpUi9ajXpUi9aBD14zWRqt0VBAJ/i7Vqltqk1zmrThpCM92rmqSOujHUznbexJqGRcjNP&#10;ZuKbj5TXnta3Pep7FWRaqT45q7KtUpxWc2dMdCmwz1qrcR/Katnhqgm+6a8+rI61LQk0WPE//Al/&#10;nXZ2v+rrkdH/ANf/AMCX+ddfa/crtwz0PPxA6QVE33TUz1C3SuiRyxKz96zL/wC63+e1acvGazbs&#10;bs/57VD2OmG5gzr8xzVaaPKmtK4i5qo0feuOcT0ovQwtQj2RufZqxLOZv7QVQeMjt7iug1b7pHsw&#10;qnoemma/RsNjjuPUV50oe8dS0idFpsJaFScZwf51txxD0pLWzEcYXnj3HrVlk216VGFkebUnqU7l&#10;Bt49DWXNlGJrWuCP51k3n3iR6/0p1HZBGzKjXR75/KoeJTjFVrqUJ+dQWt5uYdOvoa5HFSOy2hZm&#10;twpzgfnTFjDcEVehxJGT7Vn6hMLcZz3xz9KyqWijFRuznvEmsJp2QA4+cD5QD/DnvXKaHokmsXST&#10;3BjkKkpySDjGew96f9gl8UX0iKu75fM+QhemB3+tej6dpv2dgfm25J5I9K4E/aM7JL2aI9N01Uhi&#10;jUAbFVep7Ctq3gEahHGQPSk8s4UpzjrmpUBcYIwa7acDgnUJIctmpGO0ZNIrCNfxrPu77PHHT0Pr&#10;XTsY3uLeX2wNjOeewrIuEe6XfkZJ7/lVhlMjBgOhzVq18P3eqHeISYiMhldR047n61Koyqu4pVFA&#10;5+RlkuPIiBWXbv3N025xj618+/tLfFu0+HGk3NjOl22ryW0NxDcW8aPGqGfaQdzDn5W7HqPw0/2l&#10;/wBrPQfhvp1hpHhrUbS/upZY7t476yuSQhEqkggIOqLx15NfmZqeqz61MLh0jDKuz5AQOpPc+9e5&#10;QwitqedUxTWxvfEP4mav471Bhe3jz26yzeSjwxoVVyODtHoB69K49WFqoR+Yx0VfWnrGUYt/ETmh&#10;pOcn7/cV6sKUYbHmzruQEFmw3ND8UeY0zBpgFl6BV6Y/zmk8stW7TbuZboF70LGWck0/HljNIsgk&#10;YjNaKSRnFDWi2807G+mttbjNNCjpUSjzbGsnZEiALvqJutPZdq8d6i5zUfDoyEr6ibyrdanhmdZF&#10;kDcKMdKrsppjjLBe+KiUbmqlY2odYdkkQsx4wPlFPe8WS2RG3Eg56fWse1ufJk5xwRU8sn2qZj26&#10;8VzypmntC3DJGrBgp3djW/qlwoWwyDt+yxkj864i3hCsF5zW5Iv2jSi//PILHx7Y/wAax5S+YmdY&#10;JHJCEEnuf/r1LGqsNmOBzXNsu3cV5Ip1vNI3AVc4o9mJTOgjg8uQbcCqmrzfZ4gzc/T6iqtvcSwS&#10;qzqoxWvbyQ6piJnOcfwjH8/pWEqZ0xqGLZ6hGxIw3bsKlupC3Kcc96lvtPhhdtjuSC3X/wDVVBd6&#10;9ACKn2Qc4z7Q/RjkfSpLPUDFdKMnHPYehpD5sh4UUfYZzIhVM9SeRU+zF7Vi/aIrqaf5W3bjgn1J&#10;NXbWc2kSknjpwPes5tCDFmfeHbnAYYzUlpavatt28AdyKn2ZopXNWF2WIlDjmi8YKsP95hz+lSW+&#10;pQ2UZ3vt5z0J/lUF1i6YSLyGyw7daz9kW6hUS4dJiSfuNkcD1rqdF10i3QMWPB/hHrXEXlwUfC4L&#10;KSMH1prajLb2qSyKqhjt6E+vv7VlOkXCse8aeqCdQgwOf5V3Ok6gdSt/s6khoFWMbgAM4x2+leKe&#10;EfEUE1wkTSKHZ2wAjf3a7vwfrUdnq0w3LiSdOqn+8f8AGvLqUz1adW56d4VuxbzXsb5MqsqhlHG4&#10;Fhn867yz1CQafF5zFxk9APU15Z50i6gkiqpikl3bvbPX9a7vQL+LhA2WCkkYPrXj1Ynq0ndHQ6hr&#10;S2f+mR71ijABGATknH9RXpLalHrXw4vYwG3zaSyqXAABaE9cV47qvk6rpM9qXPmSFcKvHQg9T9K7&#10;74fQLLp8UKkkWsUKN6jAI/Hp2rGDsyKi1PCNasZLdJ7JmUtaIScdPmG7j/69QfDdN3iG4Q9RbMf/&#10;AB5K7b4jQfZPH2ubc7LoQqpbviFR+HXvXM+HY2s/Ed0AORDjn6rXX0CGx6T8D9XaZkBLEfaJOw/5&#10;5CvT7u1VrTVpcc7HbqfRjXz98GtYXTdZtrdyqlpZH5Uk/wCqPp9K+kpmS48M37qcmSzY/mhpLc55&#10;r3j5nvpPJ+I93npcTWyjHsqjn869X8Qak+l+AdN8hikn2kqTgHg+Ye9eO64pTxvqG7hoXgZf++FP&#10;New+D7cah4XspLjKIxcgp6h2HvW99BS2KulyfamCLwhJyD9M1PtVUvFA+6CD+tVvDKbmGzn52/8A&#10;Qa12VLb7TuJBkz/X/GuKe5tT2MXS5Aur6YoGCt1GT/30K+gPD8n2W3S8HHmKU46/e/8ArV88qyx6&#10;5auDw08aj8xXv2jqZfB9gAMnex/8eeopP3ia69w9t8DzbdQhi/vOx/8AHK6uOMGS+J7E4/WvOPBV&#10;wz+JrLgY+f8A9AavSLqQW0sQ/wCezd/w/wAa+ww7ukfH1laRZsGLW+30Un9aey/KKhtZALqRP9n/&#10;AAqzJ92veh8J5kviM+8jDQN+H86qW/zK4/u8VoyDMTCsyzb95dj0P+NUSxJKqPVx+arOKtEFOQVX&#10;cdatyCqrdTVCK71CankqE0ARsKhapSaYe9AERpKk+lR0AFFFFABRRRQAUUUUAFFFFABRRRQAUbRR&#10;RQAbRTWUU6kZttBSOxooooJCiiigAooooAKKKKACiiigAooooAKKKKACiiigYUUUUJSJk4rYKKKK&#10;fKuoua+4VHP/AKs1JUVx/qz/AJ71tQjaomc9d3ptI/Nr9olj/wALB1jjj+1L7/0bXlW12+6MjvXs&#10;X7RGlX8njzVGi025mRtSvTvSFiMebwc4ryxtB1Rdr/YbtV6keS2Bj8K/dMoqUZYaK6n4bm1OtDEt&#10;9Cl5Y+6CfM7ihWWRSynI6U64t5YXIdWhfvuBBpJD5bDEe1O+OBX0VNK2h89O99Tq/hx8NtU+ImsL&#10;bWNq9wqzwxv5c0cZAkYgffPsa+9PgP8AB0fC/TbczC6j1EwS280M00ciqrTbwQUHXAXv3r89/D/i&#10;rU/CuoW13pepXdoRLHLItnctFu2nIBKn3P0ya+yv2af2iH8X6hb6BqoZrsW7t9svNS82SRjOoVdr&#10;LnOH457V8JxFTxLptx+E+54dqYf2sed6n0ztFq5nHVvl56f54qRkWM7weRSIomkKE/KBkE8imQ5Z&#10;hvJx/tV+Q8ujZ+vt81rbClTtc/3hk1wnxg+I1r8NfA1zqNxNFE7b4bYTRO6vMY3ZFITnB2nnge9d&#10;brupLpGl312xXbbwyS7S+0EKpPXt0r8/P2kvipfeLvFup6cLm4GmRywyxW321pIVbyADtXoDlm5H&#10;qfWvoMkwEsXVTsfP51mEcHh3rqcn8TPi5efEDWLia7jtI1d45M28brysYX+JjXnse5jtYYJ9KVeJ&#10;CzJuBHcU5VIjL9SDX7dRwVOjFRaPxKtjKlabkmOz5Y2+vFJ+9XlVBWtHTPC+r60QbPTb27+7/qLd&#10;5OvToO9bsXwn8V3CjOhazF3/AOQdL/hU18ThqTSbKoYXE1VeKORVWJxjik8x14UA/Wuwb4ReLFGB&#10;oes5/wCwdL/hWPrnhHVvDMgF9p95B8gf/SLZ4+CSB1HqKcMTh61lBkVMLiKN3NGMsbM24jGOacxy&#10;aVcyK/Oym428Zz711VtKTSOSjrUVz9Ufhf8A8iLpn/bX/wBGvXVyf6s1ynwv/wCRF0z/ALa/+jXr&#10;q5P9Wa/nfF/7w/U/orA/wF6fofN37ZH/ACAdK/69r7/0COvhVutfdX7ZH/IB0r/r2vv/AECOvhVu&#10;tfrfC/8AAZ+RcS/xw/i/Cv1F+En/ACLVz/19t/6Alfl1/F+FfqL8JP8AkWrn/r7b/wBASvL4s+z/&#10;AF2PW4RdpS+X6nbn+GnNTT/DTmr8mqK7P1lDa+ef2u/+RN1L/r2t/wD0pFfQ1fPH7Xjf8UbqX/Xt&#10;b/8ApSK97JY/7UvkeBnjthH8z4Nuv9e/+8f51C3Wpbn/AFzf7x/nUTV++U/4SPwKs/3jPtb9ib/k&#10;WJ/+wrP/AOk8VfVKV8rfsTf8ixP/ANhWf/0nir6pWvwbPP8Ae5H73kf+5xG/36/OL9rT/k4LxV/2&#10;6f8ApJDX6O/36/OL9rT/AJOC8Vf9un/pJDXs8K/7z8v1R4XFn+6r1/RnkTV7R+yN/wAlx8Nf711/&#10;6SS14u1e0fsjf8lx8Nf711/6SS1+j55/ukvR/kfnGUf7wvVH6K/wr9Ka1O/hX6U1q/A63xs/oHD/&#10;AMKI4/fFRXH3TUp++KiuPumnh/jQq/8ADZ+cn7TH/I9X3/YSvv8A0aK8hH3a9e/aY/5Hq+/7CV9/&#10;6NFeQL0r9+yX/c4n8/Z1/vcjsPhH/wAlE0n/ALbf+iXr9N/B3/Io6H/14wf+i1r8yPhH/wAlE0n/&#10;ALbf+iXr9N/B3/Io6H/14wf+i1r4Diz+Iv67n3vCXwP+uxr0UUV+crY/SupleK/+Reu/+Af+hrX5&#10;d/Ej/kpHiz/sLXf/AKOev1D8Wf8AIvXf/AP/AENa/Lv4k/8AJSPFv/YWuv8A0c9fp/CHxy/rofmX&#10;GH8Nf11Oejb94v1r74/Y/wD+Sf6R/wBe9z/6VNXwLH/rV+tffX7H/wDyT/SP+ve5/wDSpq9zipXw&#10;y9f8zweFdMQ/67H0HQv8VFC/xV+KvRn7ZLWxi+NP+RM8Qf8AYPuP/RbV+YvxU/5H3VP+2X/opK/T&#10;rxp/yJniD/sH3H/otq/MX4qf8j7qn/bL/wBFJX6Vwn1PzLizocr/ABV7L+zEdvjux/7CVj/6NNeN&#10;fxV7J+zHz47sf+wlY/8Ao0195m/+7y9D4PKP94ifoxIu4qaRm2r709m+VaTjbzX8+OLlNpH9DRko&#10;wTZn6/r1v4V0K51CeQR20JUs7KzY3MFHC89SK+KPjx+0vLrF1d6Vph0+5h33drIzW8ysFJCgglgM&#10;4z2rq/2svjTJCz6Bps7CK6sYZjLa35ChhOxPyqOThB37+1fIdzM0szzSE3EszFyzHLAk5Jz681+o&#10;ZDlHPD2lRH5dn2cuNT2dNiTM1xIZQPnclmHYE80z5+jjA9qUfMv3tmOtT2+kXl8oNrHPeN12wxs5&#10;A6Z4/wA81+hzVGkkpaH51Cdao246kSosa4BJHXmmKFjZueWNdfD8L/FNzC2fDmrxHOM/2fL/APE0&#10;4fCPxTGpLaBrDbumdOl/TiueWNwtJaM6Y4XFVnZxOOXCsxPU0m4McE10+pfDnxBpVq1xdaPqUEaI&#10;zkzWUiDCjJOSOlcw6nYPk2Nnnjmt6OJjXV4nPXw0qLtIc67GAFfZX7Bv/Hv4w/3bD+U9fGrL82d2&#10;T6V9lfsG/wDHv4w/3bD+U9fPcS/7lL+uqPouGf8AfY/10PrE9qWkPalr8Kep+67Dm+6aa38NOb7p&#10;prfw1cfiRFT4WfHP7bX+pb/sJW//AKTPXyQ33RX1v+21/qW/7CVv/wCkz18kV+68O/7mj8I4i/3x&#10;m54G/wCRssf+2n/otq/T74b/APIg+G/+wZa/+ilr8wfA3/I2WP8A20/9FtX6ffDf/kQfDf8A2DLX&#10;/wBFLXzPFnxo+m4T+H5/odHRRRX5Ytz9Vew16+WP22v+Qf4f/wCuV/8Ayhr6nevlj9tr/kH+H/8A&#10;rlf/AMoa+myT/eYnzGd/7uz4rpku+RAgHyg5p9DMQo2qWPtX7zFJ01c/BZN87t3FbLOOKRsrjjrW&#10;1D4D8RyDfHouqTAHHy2ch/pUsngfxP8AJjwxqzf9uMv/AMTXG62FSabO1UsS3oc/wKWtxvAnihjn&#10;/hGNXX2+wy//ABNH/CB+KP8AoWtX/wDAGX/4msIV8JqkzaeHxSs3cwsil3BsCtz/AIQLxR/0LWr/&#10;APgDL/8AE0v/AAgvifoPC+rfX7DL/wDE1tHF0I7Mylha0t0Ycnyxj61+kn7OO5fA99x/zEX/APRU&#10;Vfnv/wAK/wDE8rYbw/q0Y97GX/4mv0R+AFhdab4SvIrm3mhY3zsBKhU/6uMdD9K+F4nxMatG0D7v&#10;hfDSo1uaZ6fRRRX5PG6l7x+s6WugoooqnFJ3RCba1Ciiip6ldApw6U2l/hrWn8SIlsz8+f2rgW8b&#10;WQHJ/syL/wBHS14NtkR+V717z+1fn/hNrLBwf7Mi5/7bS14Odwbu1f0Dk8W6KPwDOpfv2g2iSQ7u&#10;PpQ0hfiP5m7Cl3MrErCXPsP/AK1dJa/DjxHcws8Ghao+DjdHYyH09BXq1qtOkv3h49ClUqP3Dmgy&#10;yfK5wfal8sx8oMj3rq/+FW+J15/4R3Vif+wdL/8AE1BN8NfFMSs76DrEaKCfmsJQMflXJDEYVu9z&#10;qnhsVfY5z3PWmrmE7o/mA/vVa1DR9Q035bqyubfBAzNEyckZxyKrM26QMi7gBjy17/5/pXZCtSn/&#10;AA2cs6NSPxo9i/Z18G+G/FXiqwW/v7yHUJJpgIoMBcCAseSh77u/av0F8NaTDpOj2dpGzmCG3jii&#10;ZyCzKqgAnA64xX5TaJ4gvvD+pxXNhdXGnzoWYSW8zRMpKkHBGCOOK+5f2Y/jUPGGmzaZqV2PtdvF&#10;Z20cl1qHmyTOyupIDc5JUcc9RX51xLgatSLrJ6f8E++4axkKclSf9aH0VuZl2AZQcg96Q/LwnI96&#10;WF/Jby3GSo+81Ii+Wuw/Mx5561+USp7X6H63GXbqHp+tFHrRTKCiiigQUUUUAZmvf8eq/wC+P5Gv&#10;ys8Tf8hKP/rkP5mv1T17/j1X/fH8jX5WeJv+QlH/ANch/M1+pcIpSU/l+p+XcXK3K/X9DH/irc8M&#10;eLr3ws9xJbRQOWKt++Un7ucdCPWsTvSMxXGAWHf2r9KqUION5H5nTqSi/dO+Pxq1y74a108d/ljf&#10;/wCLrE1Lx9qGtRmC4htkVgAfLVgeDnuxrnmRdgdXCE/wimquIzJjocZrjWHw1judbE3HSbZZGZDk&#10;5y/t/nmjEkkkcO0fOdie+eKaMScq2zHXHenLJ5ZDZ3MOVbPK/SuuFNcvuI4alSUp3me1/B/9nfUf&#10;HkMdxeWt1HpskEjxTW9zCpZ1kC4w2Tj73btX3p4P8Kw+D9Llt7JpZbVpjK7zspYMVUY4A44HbvX5&#10;o+Dviz4j8FsDbarqklt5bRpaxX8kaJlgxIAyOoPbvX3H8CfjrYfEeyaG6uLfT7p7uSNLWbUVld1W&#10;JX3BSFJHXt/Ca/MuIKOInzX2Vz9N4crUI6PfQ9nKxJiTccn5jSgNy2PlbkGkkYSKnlqHQD7y8hh6&#10;09vmVcNjaOV9PavzLl01P0+LW6D+Gvhn9ub/AJKJp/8A2Bof/SiavuZelfDf7cw/4uJp/wD2Bof/&#10;AEomr7Dhj/fEfHcUf7oz5kHat3wEmfHnh3/sJW3/AKNWsHOK3/h9n/hPPDXvqdt/6NWv2HG/7uz8&#10;ewP+8I/Tf4ex/wDFH6eP+un/AKMauoxXO/D1f+KTsV/66f8Aoxq6FWJr+fsf/vE/U/oLA/7vH0Qr&#10;fw0tI38NLXnx0ken9g8X/ai/5Euz/wCwlH/6Jlr86P4TX6L/ALUP/Il2f/YSj/8ARMtfnT/Ca/Ze&#10;GtcOj8W4o/3h/MaAa+yP2Jf9ev8A2Dbj/wBKUr45XtX2P+xP/rl/7B1x/wClKV3cRL/Y5HBw47Yu&#10;J9a/xV5P+0t/ySfXf923/wDSmOvWP4q8n/aW/wCST67/ALtv/wClMdfk2WaYmCXdH63mbvhp37P8&#10;j849S3f2pdgDP758/wDfRqttCMSeCeKs6ln+1Ls5x++f/wBCNQ/wgkZxzX7/AIeN6aufz/iJ2qOx&#10;HgIdw78UvzA4IqUQS3i4hhd+/wC7Un+VPaxuif8Aj2m/74NZ1VQc+V7l0nXUbx2IMkdqTmpxYXf/&#10;AD7TH/tmf8KPsF3/AM+03/fs1Mo0I22NYyrvuQfNMuwjgc8Uirsb2qx9imiUNIjwg8ZZSPwqIKIx&#10;94SCumhyO/KctbnT98RtrMuw5cdvevq79i/d/bcm8Yb+zJ8j/t4jr5R2DDMDtPXivqz9iwk6w5bJ&#10;P9mT9f8Ar4jr5viBf7OfR8Pv/aP68j7RoH3DRQPuGvwtfH8z92j8HyPlb9s//jw0f/rlf/yir4s/&#10;hr7T/bP/AOPDR/8Arlf/AMoq+LP4a/buGv4B+HcR/wC8Df4fxpFVZDySPpS/w/jXRaf4C1/VrR5r&#10;XQ9SkVW2ZhspHGeD1A96+oqypRT9ofNUY1JP92c6JNh2ryOlK7Db711K/DDxRuGfDur9f+gfL/8A&#10;E07/AIVf4nMhz4e1YD30+X/CuJYrCwW52vCYqTu0cqskSncrZi6bsfxelEKyQxncoBzmtC+8P6no&#10;8Ya/0i7sUY4AubdowTz6geh/Ks7LOw+YlO7dhXfSqQq6wZ59SnNfGjp/hvo+max4r0+31W4mtkmv&#10;beNTD1IaTDfwn2r9G/hT4R03wr4VsV02e4ntgsiI9wQScysx6KO+e1fmDb3M1pcRT28skUsLh0eN&#10;irBgcggjocivqD9mn9oifSrw6Z4gupJrWCylKyalqhCFzMpGA4IBwx75xmvieIsPVrLmj0Ps+H8T&#10;Toysz7YKlpAjjBPpSbt3Pakjcf3vMb+9nmhf3KmM/MTzur8cqQak0fsykqkU0fP37YX/ACK9n/15&#10;3/8A6BHXwMv+rFffP7YX/Ir2f/Xnf/8AoEdfAy/6sV+1cMu2Eiv63PxfiR/7TL+ugjZ2nHWnFnMZ&#10;jIHPNJz2GTWrZ+Dde1L95baTqNwgO0+TayOM4zjge9fWzcKesz4+nGpLSBk/dUA0LW7/AMID4nWQ&#10;Z8Oau3P/AD4y/wDxNK3gbxQXKjwvq6+/2GX/AOJrg9rhlK+h2xp4nksYbbR0NNyK3f8AhA/FH/Qt&#10;av8A+AMv/wATR/wgXij/AKFrV/8AwBl/+JrWWJw28WiFhcR1Rh8YOTSbVZetb6eA/E/OfDOrH/tx&#10;l/8AiabL8P8AxQy8eHNXTntYy/8AxNTVxtJU9GVRwVV1FdH3N+yJIyfD+/IAx/asv/omGveff15r&#10;xH9lfTb3R/Ad9BeWU9u7anI4E8TIceTEM4I6cGvbsEAZ9M1+G5k3LEcyP3HLEo4flZ8nft4f8evh&#10;H/cv/wCUFfGv8Ar7L/bw/wCPXwh/uX/8oK+NV+6K/U+GUpYbX+tT8q4j92uSQf8AHwn+e1fpX+z7&#10;/wAk70T/ALBVj/6JFfmpD/x8p9P6Gv0r/Z9/5J3on/YKsf8A0SK4OLo/uEj0uEZXrtnpvrS9qaO9&#10;DV+PQifsU5B/FXgv7ZX/ACSO+/4B/wClEFe9fxV4J+2Y2PhHff8AAP8A0ogr3sk/3yHqeBnf+5z9&#10;D8/pPvL9ad/FTW5K07+Kv3qn/DR+By/is++f2J/+SW6p/wBhqX/0RBX0FXz7+xP/AMkt1T/sNS/+&#10;iIK+gq/BM6/3uZ+95JphYhRRRXz8Vpc+ib1MnxZ/yL91/wAB/wDQxX5hfFX/AJKJ4j/7Ct3/AOjm&#10;r9PfFn/Iv3X/AAH/ANDFfmF8Vf8AkoniP/sK3f8A6Oav0/hXb5/ofmHFW39dzk/4vxr6A/ZJ/wCR&#10;zvP+wXL/AOjoq+f/AOL8a+gP2Sf+RzvP+wXL/wCjoq+4zr/c5Hw2S/73E+/26UN/DSfw0rfw1/P1&#10;Q/oOHwoKRmxS0jDNa0NHFGWI1hI/Lj4sfN4itx/06r/6G9cUflGK7T4sL/xUdtzj/RF5/wCBvXGK&#10;Bu5O6v6Iy/WkmfztjXao0CsqqcnmhWRh1qe0sbvU7oQ2lhNcncq/uYy/J6cAVqyeAfEyyHb4c1Zh&#10;6rYy/wDxNbVMXSpy5ZmVHC1akOaBhMR2NJkVu/8ACBeKP+ha1f8A8AZf/iaP+EC8Uf8AQtav/wCA&#10;Mv8A8TXJLFUJy6HZChiIx6mHRmtweAvFH/QtauP+3GX/AOJpf+EB8T/9C3q3/gDL/wDE1t9boQWj&#10;OZ4fETeqMLNeo/s75PxG0QDn/ia2P/o6uL/4QHxP/wBC3q3/AIAy/wDxNel/AHwXr1l8QdGnutH1&#10;Gzjj1SyctNaSICBLk8kDgV5WaYyk8JJJnrZXha31qPMj9FF6Kp4IOaJGZWOAMUqru5PDdcd6Gf5c&#10;Fea/CMQ+apofu2FjyUkmKy7eBSUvPekqU7GtrhRRRWVveuaJ+7YKKKKokKKKKACiiigAooooAKKK&#10;KACiiigAooooAKKKKACiiigAooooAKKKKACiiigAooooAKKKKACiiigAooooAKKKKACnLTactAC0&#10;6m06gB69KlWol6VKtAEi9qlXtUS9qlXtQBKlTL1qFKmXrSGTLUi9qjWpF7VJZKPvGn5ywqP+KnJn&#10;eKa2CQXjBYSf9k/yrkr5t0n4muk1ObbCwz/C3f2rmHyzZNcFY9TCogZeKVV+Wpdny0KlciPTZBIn&#10;FULpdv5VrMoxWZqH9D/KspG9N6GYzYaq1xJ+7NSyN8xqndP8p+n9a8uvud9PY0NBbNx/wJf512tv&#10;/qzXCeH23XH/AANP513dr/q678L8J5mK3BlqNqsMPaq712NHJAgkzVC6XOf89q0JKqTLnNZM6YmN&#10;cLjn3qi1at1Hn8/SsuZSPyrGWx1xZiajGHlUf7Rre8MWZxGcHGD3H96sO6/4+F/3j/Ous8MgeWnH&#10;8J/9Crko/GdVZ2pmx5O1QKgkiNaBXIqMx5//AFV6T3PJUjFuoT6etZV2u3jvmujuovb17Vi3sfzH&#10;jv6e1c9RXR205aHHagMMfqP5VkrMFYZra1RdpP1H8q5mVju79K8yWh6UZXR1WnzBrcknkKMce1cx&#10;4p1CSSZ4IwrSK6krg9Nv/wBetbT5C9vwTlVHAPXip7fQVu7hrqRQxkGNrR5xjA6/hU2uZSkkP8P6&#10;GdNtY0w2AGHzMD1bPat2OPcctxUix/KFxgeuKdt7dKUFys55VLiHDfKDntSpGY+ce1OCrHyWBPWo&#10;5POn/wBXHIR1+UE12xg5HNOUYq5R1K7EaK0ZDNnHIPvVjT9BnukMtvG0kKttLFlHOPf6itbRvCzy&#10;RtLcqzHJQQyw59Du5/Ks/wCKHxf8LfCfQbu6uL/R4pokjlWxlv4rZpA0gTcM54684/hxXo0cO+p5&#10;lTE9CzrM+leAfD95rWtXMlkLW1e8QlTIp8tC7ZCKTgccdfSvz4/ak/bWn8TalcaT4fOk3+nQXcM0&#10;Ur2dykjDyCGzuZejOR0HavO/2kf2sNf+JOu3tlp+salpelx3N7CIrXW5JYLiGRgFXau1Sm1cAcgh&#10;q+bLi4lmunkmkebdj53YnPA7mvap0lFHFOfMVppPNwV5pVVRGfLJZM8k+tKhFrHkJ9oBOOP8mjyw&#10;vRsD+7610JGDIGWhRT2HtRtq0iROO/Sk3L607bzz0o2r/s0xjdy+tG4Hoad8vtTWxj5cZ9qQg5pN&#10;xpMn0NJuPpRcLCyDcBUB+U1JJJiom+apcikLncKawQfeJBo+7S7VZckgH3qGwIzt7GlVttLwOi5q&#10;RYXk+7Ex+i1IriLMPNHNW47pRYyrn+L0PtTbfSZpJASjr2+4avw+H5GUglgCc/6s0vZ31K5zKm+Z&#10;oSPr/Knsu6unj8PRrGm9lyAPvRj/ABqUaLBt6xn/AIAKPZsXOcoY8jiiFJVk4UH8a6xdJhU/8sz/&#10;AMAFXrXTbReWWE/VBR7MXtDmlWZo48oOg71ZRJFQZWum+xWygYEWO3yij7FBJwPL/wC+RS9mVznJ&#10;iMswyKiFsqyMcnJNdZ/ZESn7yf8AfAp39jwupwY8/wC4KPZhznIeSWbgZ5qX7HIf4f1FdI2g45UZ&#10;+kdVbjS50+6knXsho9kHtDGFuf4Rn8arTwNnkY6962XsJoukcjf8ANM+ys334yn+8tYyplKRkw25&#10;JGAe3eoLyFPMZSSHGMj8K1JIjG2FGBn7wHT3p7GFbdS0Ucz55YgZPWsZU9ClLUzbLQbizu0nuI2j&#10;iTOW3KeoI7e5ruLXVoYo7N4XDtAFJ3KeMY/wrjftFzn5zK6d1YnBrVtpo2hHzrEwUfJkZY46f59a&#10;8mtRZ6lGoe4+H9aF7p6tGVYtEhk+UjGR2z+NdFp0yyQKgOSAT+teP+C/EH2G4jgc7kneJDukwEGc&#10;dPx/SvTIbv7LM0yHfAw2qVbC/genY14Vak0fQUJ3PTo5xN+9z8q8Z/z9a6PwGxF7cs3C+ZGQfbLV&#10;ytu6GxkRHVmLcbTz2ro/CtwIZAhwrOY1znBPWvHkveOycbnJ/Ha6W18WaXcE4DyEx5BwdoirF0mY&#10;ahctOx+Z05C8Dggf0rqfjXoZ1K3hvN2Dp8U033N2/wCVWxnt93rzXGeB2+3aVBMpxIyvlByQA5Fd&#10;1Ne6YrQw9CvlttUguMjCbhyDjlSP619ceGdQjm8ABgwJbTEPQ94q+MrfdFIEJIJ59K+pfhfO+peE&#10;HgDs3lWMKHnd1jI6fhSYSPDviUxtPGtpc/35kbnp8ojr1/wLrDSeGbOVNhdt4IwcffavMvi5apbe&#10;JoYXC7lb5dy4OSqHiuo8F6kLfwzZ24H7xN5PzYP32PT8a0Wxzs3fDUwhhMinMCyHcx7HA/8ArV01&#10;4oMNvIT8rruB9eBWLp6QR2r2C+X50rb1xjd26Dv901vRW7X9hIgyps4sHAznj9Pu1hJamkdzkNbY&#10;JqVg46fbIs17b4DvN2nwlcH5H7H+/Xhms58y53E5t184Z9Qufw+tem/CDVvtmhWpY5fy5CQXyf8A&#10;Wmsl1NJ62Pd/Bd2LjUoWbAO5hwD/AHDXsHkiSwhIzjyh/IV4H4L1Jf7RhIIA3N/H/sGvftLkFxpM&#10;RyD+4U9c/wANfUZbLTU+RzGPvFG1iC3K9eo/mK03UE1nr8t1nPp/StANuUGvo6Z5b+ErSJ8prMZc&#10;XH/Av61rNnaayZsrP3+9/WtGYDpvvGqclXWywqpIKcSSnIOKrzdKtSLVWYVqxFeq7das7ag280gI&#10;HU0zBqV6j3UARsKRqVjSNQA2iiigAooooAKKKKACiiigAooooAKKKKfQApGpaRqUSkdjRRRQSFFF&#10;FABRRRQAUUUUAFFFFABRRRQAUUUUAFFFHXigNwooz/yz9OaGynAqXKZUVCIUUb9wAPWkyy544NEV&#10;fdg9dkLSNGJflPQ07y/MjANM37uBTTcXoS0rWaON1b4Q+ENeup59R0j7RMzu5b7TMvzMcseHHU1n&#10;/wDDP/gB4traDkMCP+Py4/8AjlehbTRtNeisdiaSXs5tfM894DDVm/aQT+R82/F79lHw3fabHL4b&#10;0y10+9a5TfJcXtyQYxGwIwS3OdvbtXw5eWc9jcLb3LrIGXd8nTHPsPSv115FfnH+1B4TbwT46sbE&#10;LIPM0yOb986seZZV6rx/DX6Jw7m1StNUqrv6s/OOIcpp0IOpSVt+h4+yqrKEG3mu9+CWrS6L8TvD&#10;80LlHkvbeNyqg5Uzxkjn6CuDClVz/fGa2/BM4tvGGgv/AHb+A8/9dFr73MKCxFCSPg8DXdCvFn6p&#10;aHeNfaXDdZO6TcMkAHhiP6Vfkz5LbeDXJ/Cu4+2eAtLlGCG83oMdJXFdUi7mFfz7iKfs8ROHS5/Q&#10;+EqKph4T6tI82+PXiQ+Hfh/q5BcSzaXebGRVIDCLqc+5r82NS1KfWtSlvbl/MZ8EkqFPAA6DjoK+&#10;zv24NdXS9P8ADlplf9Miv4vmUk9IRxjp97vXxPsELMB/ENvPvX6twzh4xoqpb+rn5FxRiZTruj2/&#10;yHbgW3HmPsO9eqfAv4OXHxK1e2mma0k0kTywTQTSyI7MsW4EbB0yV7joa8rjtzdfuVGdvzdf8+tf&#10;p38G/CX/AAh/hm5syJBvvGm/eOrHlEH8P+7Xfn+ZvC0bx3OXh/LY4usufYg8I/Ajwl4R02zFtpCx&#10;XTRRB5Fup2BdV6/M/TJPautHg/S4YwXtQe3Ej/41sbaXbX47UzDEVnfmf3s/YaWXYehG1kZDeE9L&#10;TlrXJ9pH/wAa+Uf2yNGttLuCLaMR/wDEvgb7xPJuHHevsNiyqAozXyR+21lbhlA+X+zbfJ/7eXr3&#10;8hxNaeJipSe589n2GpRw7cY9GfHp3LnJ+9SChlXAIOSOtIvSv2Wrf2bufjVO3tFY/VL4X/8AIi6Z&#10;/wBtf/Rr11cn+rNcp8L/APkRdM/7a/8Ao166uT/Vmv57xf8AvD9T+hMB/AXp+h83ftkf8gHSv+va&#10;+/8AQI6+FW6191ftkf8AIB0r/r2vv/QI6+FW61+t8L/wWfkXEv8AHD+L8K/UX4Sf8i1c/wDX23/o&#10;CV+XK/e/Cv1F+EeV8M3PH/L23/oCV5nFvwxfr+h6fCfxten6ncH+GnNTNxXaaOGYk1+R812fsLjo&#10;ha+d/wBrv/kTdS/69rf/ANKRX0RuLNu9sV80ftlXQj8OX0ZIybO3PT/p5r6bI/exS+R8xxD7uFfz&#10;Phu4/wBe/wDvH+dManTE7h6MaSQjyVTPQ5r93ov90j8Fqr32fan7E3/IsT/9hWf/ANJ4q+qUr5g/&#10;Yhtxb+Cbw84/teY8/wDXvFX0+oC8d6/B88/3uR+95Gv9jiN/v1+cX7Wn/JwXir/t0/8ASSGv0d/v&#10;1+cX7Wn/ACcF4q/7dP8A0khr2OFf95+X6o8Liz/dV6/5nkTV7R+yN/yXHw1/vXX/AKSS14u1e0fs&#10;jf8AJcfDX+9df+kktfo+ef7pL0f5H5xlH+8L1R+iv8K/SmtTv4V+lNavwOt8TP6Bofwojj98VFcf&#10;dNSn74qK4+6aeH+NCr/w2fnJ+0x/yPV9/wBhK+/9GivIF6V6/wDtMf8AI9X3/YSvv/RoryEfdr9+&#10;yX/c4n8/Z1/vcjr/AIR/8lE0n/tt/wCiXr9N/B3/ACKOh/8AXjB/6LWvzI+Ef/JRNJ/7bf8Aol6/&#10;Tfwd/wAijof/AF4wf+i1r4Diz+Iv67n3vCXwP+uxr0UUV+crY/Supj+Lj/xT91/wD/0MV+XnxIP/&#10;ABcjxZ/2Frr/ANHPX6c/ERf+KM1BvTy//Ri1+YfxCkMnjrxAOw1G5/8ARrV+o8IxtKT/AK2Py/i+&#10;V4pGDF/rF+or75/Y/wD+Sf6R/wBe9z/6VNXwJEAJl92H86++/wBj9seAdJ/697n/ANKmr2uKH/sq&#10;9f8AM8Thdf7R/XkfQdC/xUkXy0KPnY+9fi1Q/a10Mbxp/wAiZ4g/7B9x/wCi2r8xfip/yPuqf9sv&#10;/RSV+nfjT/kTfEH/AF4XH/otq/MT4qf8j7qn/bL/ANFJX6Rwp1PzTizWxy1ey/swj/iurI/9RKx/&#10;9GmvGq9k/Zh/5HywPpqVh/6NNffZv/u0vQ+Byj/eo+p+i/3mH1qpqdwbVeDj5gOB7VddN3PrzXC/&#10;GDWl0XwvayMVUG8VPmUnqjnt9K/CcHDnrI/ecXP2dA/OT4k+JH8RazDPIzvItusYZlVeA7Ht9a5U&#10;tjy8dadks4JFIFX59xIBr+hMNCNOilE/nvE1HUrNy1Ol8D+Cbrxp4gsrG3eBFmuoYZBOzKDvfHUA&#10;n1r7r+Ff7M3hHwzoNo2r6PDc6nskSWa3vLja2ZCVwCy/wgDp2riP2MfBK6bpuq3584faYbCddzqQ&#10;fllboBkde9fUe01+WZ9m85VHSg7W8z9SyLJ6fs1VmvwMWHwfo8MDCS03HOfllf296efCellQXtdy&#10;Y+QeY/A/P6Vr7TSjIINfFSx1frJn20cDhltFHjP7QHhvT7b4eaxPBb7Gj0u+cEux5EWR1NfnQWeR&#10;izNkGv0q/aKy3w+10kY/4lV9/wCia/NY/wCsIr9W4brSq0Ytv+rn5JxLRjRrSUQyG5xzX2Z+wb/x&#10;7+MP9yw/lPXxoqhlLdxxX2V+wb/x7+MP9yw/lPXpcS/7jL+uqOHhnTHR/roz6xPalpD2pa/CYn7t&#10;Pcc33TTW/hpzfdNNb+Grj8SM6nws+Of22v8AUt/2Erf/ANJnr5J/hr62/ba/1Lf9hK3/APSZ6+Sf&#10;4a/dOHv9zR+E8Rf74zb8Df8AI2WP/bT/ANFtX6ffDf8A5EHw3/2DLX/0UtfmD4G/5Gyx/wC2n/ot&#10;q/T74b/8iD4b/wCwZa/+ilr5riz40fS8J/D8/wBDo6KKK/LOp+rPYa9fLP7bX/IP8Pf9cr/+UNfU&#10;7fdIr5f/AG1oc6VoLf3Yb8/+OxV9Jkv+8xPmc6/3d+h8R0sbGJt55UjHFNc7lpWfFfus03Q0dtD8&#10;LptKvqr6n6a+CPh7oUmlytLY7iJiP9dJ/dX/AGq6UfDvw6Rxp/T/AKbSf/FVB8OZFn0ebB/5eGH/&#10;AI6tdW67CtfgeOxteFZxU395++YHBYadJScF9yOa/wCFe+Hv+gf/AORpP/iqP+Fe+Hv+gf8A+RpP&#10;/iq6NZD5pJ6Yocb1AHNcdPGYiN25v7zuqYLCyslBfcc5/wAK98Pf9A//AMjSf/FUL8O/D6hidP8A&#10;f/XSf/FV0rLsjJ700MQvT7wqJZhiW/dk/vY/7OwqSvFfcjmW+Hfh6ZRjT+feaT/4qtyws4tPtTFb&#10;L5al9xGSewHf6VYZmCgYp7bm+bHtWFXF16qtNs2jhKFJ3gkFFFFZVL3R0Rs4hRRRSH0Ciiil1F0C&#10;l/hpKcOla0/iREtmfnx+1cC3jayA/wCgZF/6OlrwfzCCV79K94/av/5Hay/7BkX/AKOlrwhq/oHK&#10;L/Vz+fc4t9aFjkljbduGOnSv04+H3g3SG0ebzLTc/wBobB81+m1fevzDWv1V+Hf/ACBpv+vhv/QV&#10;r5TiitVopcsu/wCh9Tw1Rp1m+aPY0G8E6ORkWeD/ANdX/wAagn8B6JcxtHPZb0YFSPNkHB6/xV0O&#10;Kbtr81jjsRb4395+nSwWG/kX3HlPjD9m/wAGeJrcAaLH5vmq5aS8uAMBSOz+4r4C8eeBb34e6hHa&#10;3Mlu9w0Kzq1uzMoUsy/xAc/Ke1fqnivkX9tLwxsMmogSbYdPt1zuXHNyw6df4q+z4dzKo6vs6krn&#10;xHEGXQjSdSmrHx5Jhl3NzIed1d58GfE954b+IXhv7LM0UU2qWfnqEVi6iVeORx1PTHWuF/gK1o+G&#10;Lj7P4k0puMLdxHn2cV+l4ynGvh3B9T8ywlaVCupLofq9oWoDXtNhuxu3SbjlwAeGI6D6Vdjk8z96&#10;eQvH+fzrgvgbffavhjozjBB87oD/AM95K72PgV/PuMj7PFSprZP9T+hcFP2mEhN7tL8hfU+vNFLS&#10;Vyy3OuOqCiiipKCiiigDM17/AI9V/wB8fyNflZ4m/wCQlH/1yH8zX6p69/x6r/vj+Rr8rPE3/ISj&#10;/wCuQ/ma/T+Eb+/8v1Py/i7aPz/Qx8/NXrPwA+E6fE671aKdLeVbd7dVE0skePMMg/gH+zXk38Vf&#10;UP7D/wDyEvEv/Xaw/wDQpq+yzbEVKFG8T4fK8PGvVSZ2cf7FdjI2Psum4/6/bn/Cobj9iuOSwlW3&#10;h0tGJGN17c+o/wBmvq7+EUrV+S1M9xEZ2ufrlPIaMo3t+B+fXjb9kfxJ4Rjubtr3RvsuJZUSK4mZ&#10;gic45j64PrXh15ZnTbmWGfDsjsnyHjg4NfrrIsm3y5F2pKNqkdSP8mvkH9rP4HpbrDrWmC7uNwvr&#10;y78yaILH9x/lGAcfe45PFfXZLxHKpUVKofK5tw+qcHUh+R8hLublDhOwNdv8HPF0vg7xlp1wzyZR&#10;pX/dIrHmJl/iri3iaCMLjgGmrJ5a4HWvu8TRp4yjLTdHwWGrVMJiFrsz9YPA+tf2x4T0i8+Ytc2U&#10;EoLAA/NGDyB9a3FUruJ6mvAv2TPHUfibwpJpweItptlY25EcbqQfLdeSeD9ztXvvl+VgD+LrmvwT&#10;NMO8PiHTR+/5ZWWIw0al9RUr4d/bm/5KJp//AGBof/SiavuHd82z0r4k/bih/wCK+sZP7ujwj/yY&#10;mr2+GtMWjw+JlfCM+XG7V0Hw/wD+R+8Mf9hO2/8ARq1zyrtZz6nNb/gNj/wnnhY/3dTtz/5FWv2L&#10;Fa4dn45hNMRE/UD4en/imbIe0n/oxq34/un61zfgM+Z4P08j1k/9GNXTGQowHav5/wAw/wB5l6s/&#10;oLL9cNH0X5CN/DS0Jld7djzSMwbac815v2j0r2geMftRf8iXZ/8AYSj/APRMtfnR/Ca/Qz9qi4aL&#10;wfabgAv9pRf+iZa/PJchTX7RwxH/AGdfI/FeJ2niH8wBNfZH7Ev+vX/sG3H/AKUpXxsjffr7U/Yp&#10;tStjbT4OGsLgZz/08j/CuziN/wCySRycOR/2qJ9V/wAVeT/tLf8AJJ9d/wB23/8ASmOvWV+8a8j/&#10;AGlv+ST67/u2/wD6Ux1+R5Td4uHqvzP1zNlbCTt2f5H5z6kR/ad5n/ns+P8Avo1XZWVSSfkx0qzq&#10;X/IRvP8Arq/8zVb+79a/oKN/YLl7H8+SjetZ9z6a/ZT+GHhnx1s/tbTftZNlNIczyx/MJ1UH5GHY&#10;19I/8Mz/AAzPTw1/5P3P/wAdrxn9iv8A1y/9g64/9KVr62brX4znWNxNPFtRk182fseSZfhqmFUp&#10;RT+48wX9mX4af9C3/wCT9z/8cob9mX4af9C3/wCT9z/8cr1CivDWZYp71H97PfeWYS+lNfcj5c/a&#10;E+B/gXwn4Ns7rTtDNvM+oJEWF3O/ymOQ4w0hHUCviMjb93hfSv0W/as/5J/p/wD2FI//AETNX51f&#10;xV+ocN1qtWD5pNn5ZxDh6dGdoq24Nldnoa+r/wBi/wD5DUmOn9mT/wDpRHXyjX1Z+xb/AMhl/wDs&#10;GT/+lEdejnz/ANmODh//AHj+vI+0aB9w0UD7hr8LXx/M/d4/w/kfK37Z/wDx4aP/ANcr/wDlFXxZ&#10;/DX2l+2h/wAeOj/9c7/+UVfFlft3DX8A/DeI/wDeBP4fxr9EP2fPCun3ng28nubcSFdQdf8AWMOP&#10;Lj9D71+eP8X4V+kX7N//ACJF9/2EZP8A0VFXHxNUnTinCVju4ZpQqVHzxvsd8vgzQ2Ut9iPHP+tf&#10;/wCKpG8E6NKuVs8fWV/8a3P4TSL90V+SVMZiek2frkcJhpaciPP/ABF8BfBPi2NI9V0UXSoQyj7X&#10;OmMZx91x/eP518CfF74V3fw11aLT99qBJapcYgkdxy7L1Zc5+Wv08XJXHvXzx+2L4XF58Nda1kiT&#10;/R4LWLhl283S9R1/jr67Ic2qqsoTlvbqfHZ/lVKNJypx/A+CzhVVV4kAwx7ZpUuJrH98X+98vygE&#10;/wCeKbG2cqe3ApJPlr9eq0o16GvU/JKVSVCtpofqD8IfF0vi3w7cXt08kskd20IZkVTgIhxheP4j&#10;Xd7WXiQ7n7EelfO37ImqC48I3UeV51OXoD/zwir6JZctmv59zWn7DEtI/oHKqntcMpM+ff2wv+RX&#10;s/8Arzv/AP0COvgZf9WK/QH9rSAt4RB/6cb/AP8ARaV+fajYoFfq/DNnhY/11PyjiZP6zL+uhIrF&#10;Tkda/QD9nfwZoup+E7u4ubLzWW/kTPmuOPKj9G96/P1M7D9a/Rz9mlhJ4Kvf+wjJ/wCioqniSpUp&#10;0eeErFcN06dWtyTjc7w/D3w8zqV0/Az/AM9pP/iqc3w98PbyP7P5/wCu0n/xVdK0hjUYHUU1lMih&#10;sda/I5Y7FSTtN/ez9bjgMLFawX3I5z/hXvh7/oH/APkaT/4qj/hXvh7/AKB//kaT/wCKro/M+0fu&#10;z/F6UMu5liHIxj34oWNxUVrN/iN4HCyatBfcjm/+FeaASAthj/ttJ/8AFUSfDvw+qjNh3/57Sf8A&#10;xVdIG+YBeSnWieTcue+aylmGKatzP8TWOX4VO/KvwKmn6TbaPavBaR+UrNvxuLc8DufarWWONxyQ&#10;MUv8JduMUh28FTkEZNRGpOpbmNXShTvynyf+3h/x6+EP9y//AJQV8aD7or7L/bw/49fCH+5f/wAo&#10;K+NP4RX7Twx/u/8AXc/FOJv4+hLB/wAfCf57V+lf7Pv/ACTvRP8AsFWP/okV+adp/wAfkfpz/I1+&#10;lX7Pv/JO9JPppdj/AOiq8/i5/uj0OEV++PTh3paFkLgA/SkZSpyK/IU7I/YGrh/FXgX7Z3/JI77/&#10;AIB/6UQV77gr9a+df22Z1g+G8UIPzXGSQR6TQHivcyK8sbD1PCz60cFP0Pg3+5Tv4qY64xQIxIO9&#10;fvi0pI/At6p9+/sT/wDJK9V/7DUv/oiCvoGvB/2N4vL+GOp/9hiX/wBEQV7xX4DnDvi5n79k6thI&#10;BRRRXh9D3epk+LP+Rfuv+A/+hivzC+Kv/JRPEf8A2Fbv/wBHNX6e+LP+Rfuv+A/+hivzC+Kv/JRP&#10;Ef8A2Fbv/wBHNX6Xwrt8/wBD8z4r2/rucn/F+NfQH7JP/I53n/YLl/8AR0VfP/8AF+NfQH7JP/I5&#10;3n/YLl/9HRV9znX+5yPhcm/3uJ9/t0obotDdKP7lfgEtz+go/CFIzYpVP3/amfeOaIP94kTUV6bP&#10;y6+K7D/hJLbPT7Iv/ob1xW37xHFd78aLcw+K7Qkf8uS9/wDbkrgm+av6Jy13w6P51zJcuIaPX/2a&#10;tPttV8XRw3Ufmj7dZL94jgyNnoa+94fh74eEYB0/5u586T/4qvg79l2TyPG0QP8AFqFiP/IjV+is&#10;K7oVavzbiXE1KNf3W0fpPDWFp1aN5o57/hXvh7/oH/8AkaT/AOKo/wCFe+Hv+gf/AORpP/iq6Siv&#10;jI4/EdZv7z7l5fhXoor7kc3/AMK78Pn/AJh//kaT/wCKo/4V34f/AOfD/wAjSf8AxVdJn5W+lJG2&#10;5RGe3NRLMMTL7b+8Fl+FjvBfcjnP+Fd+H/8Anw/8jSf/ABVT2fgnQ9PuI54rLZJG6urea5wQcg8t&#10;W4qGCQEDj3pMSNJlFDDOW9ql46vJcspNlrBYePvRikPPLGReFPbvQu2Q9KGbaxz1bikkUrGDjvXB&#10;F809Tsl7sNA3buRRSmkon8Q4axCiiirICiiikMKKKKACiiigAooooAKKKKACiiigAooooAKKKKAC&#10;iiigAooooAKKKKACiiigAooooAKKKKACiiigAooooAKKKKACnLTactAC06m06gB69KlWol6VKtAE&#10;i9qlXtUS9qlXtQBKlTL1qFKlSkMnWpF7VEvaplqSh69aev3qZ/DUm7bETSk7FR1Zk6w54H+9WSEG&#10;Cav30m6RvqaomuCep69BWIzR2oYc0zdzXPsdrGyHg1lX7dfof5VozNxWXeN1+lYyN6exlzVnXj/K&#10;fp/Wr83PT1rDv5Nv5D+deVX3PSp7G14bb/Sf+Bp/M16Da/6sV5x4VlDXA/3o/wCZr0ez/wBXXfhH&#10;oeZilqTsoqm9XN1VZCMV6DOKBA44qpN3qxI1VZm61izZblWRQ1Z11GF/KtB2qlfHKn6f1rCex1wO&#10;avfluF/3z/Our8LndHH/ALp/9Crl9S/1ifU/0rofC5HkxfQ/+hVx0X752Vv4Z1TdKQDim7uKTdXp&#10;Pc8Uhul/rWPeL8x+v9K15WFZt438/wClY1DrpHE6soyf94fyrlpo/m/Cup1RfnP1H8q56dR+leRU&#10;lqe1TjoaGkx7GjHZyua6iGMW6Bsfu+gUda5bR5P3gHoVFdfbSBYl5/zmtKa5jmre6DEIgj/jHU9q&#10;G56cVIsLz9Fz361t6V4dM0yzzB12kr8rLjp/9eu+GHcmeLUxCiZNjpj30iglSMjqSOtdVp+iQWcY&#10;MkYbgj5WPrV9YvLh/e/LHCvykdwB3/KvKvjB+0V4a+FNkv2/U4bdxcpARNaTyctGzj7i+gr2KOGs&#10;tTyqleUmRftBfHrTPgfo9leXkOoP9onSIfYYY5D8yyHne4/55n9K/Ir4t/H7xX8VroPrOqyXsX2d&#10;IGV7WCIkLIzgfu1Hc5pnxq+Ll78XdYtbq6js0WCBIgbSN0HytIed7H++f0rzJjH5g2sTXowgomLl&#10;zCM0UjAupYg8UbhJIY8fIOQKijZxJJwME1I1biV1uRwOzRkIcLnODQs0c3zKrA9OajxzUm7auaAC&#10;lAo5bnFG8rVCEOPwpuE9Kdz1oVdvNAxny+lNyq9BT3mP3Rj0pvlRsuZWKr7VICeYKa0gFSMpVTs5&#10;HvUaMueDzU2Hcib56Ogq1HYXF442R7gD6gdfxrXs/C8siAujg47OvrT5biuc6BuOKt2enfamH3eu&#10;OSfSuptdDhtWBZpBznkg9vpWg7RxBVRsgDvVezJuYln4WjZVZlQ8A/far0ekWtr96L24Y/41PJKD&#10;ULPzVezM7k22DdujQqPc/wD16c1wqDABFVQwDCnt8wyKq1hA9xJLwG9uQKI2ZeGOTTNwXimGUr8v&#10;FICZphu71Irbl4qBWOOlRtMVY9KWg7F3zm6Z9qFmkU/e/SqnmBgOamhcKM5oAsrPK38X6CpIbvax&#10;znP0FUZHDd6WOgDZj1IcD5vyFWluFlHINYCfK2am+1BeMj8qNAOhjt4G4dCfxP8AjTLnQI7lcxqq&#10;8H7zHvWNDfOOy/kalj1F1cHC9fQ0nFDTGXGgrGGVwpPI4Y1mXOiiOMBQo5/vGuvtPEBXajbApwD8&#10;prTSSxvFG6dg/UhQf8KXs0w5jzCaHYpWqcls6SxSZXaDuPrivTbzw4XUnD7ccncvrXO6j4fMYdow&#10;7Y3E5YVxVaNzqp1LHPafq32e8AO7c0g8sgD5Tnv+lev+GNWbUtFtrWQs0ybnZiAF+8fT6ivFtSs9&#10;2GOQY8nqP89q6HwL4g+xy+T8nyxN1Uk8sDXz2IoaHuYXEH0VpWsSQzrG7McknhR6V3mjyFpbSVTj&#10;5kY5/A15jY3yXUDXDEBVbbkA+3+NejeGbqOayCxtuHloG4PHFfJVoOMj6WE1JHU+K9MbWvC9+/y8&#10;Ws2/eSMgqR2+lePfDWM2/iu70zP7iG1LKg6AlkPXr/Ea9x8Oym+0+808AGIJ5eRw2H3Z61434o0q&#10;Tw38RNVdFPk+XGitIwOcpGe30Na05aWMpbnHapa/Z1NwMDYAOvPXH9a+gv2f9TM2j6ijFj+4tgOB&#10;/devD9UlW6uFjz8rL269Sa7b4I6s0F5q0R2hY5IFHBzwXFaMUjZ+OmghtXstRAX+Nz8xz8qx9una&#10;uc8L6ujRrGgcSKjEkgYxur0n4mWkmtaXYzQLvSNJzOQQNi/LyM9eAfWvGdWMcduttAxdkfOG9MH/&#10;ABq4mR7Fpyg+LLK7Axaxoyun8RO1+n5jvXV6HfxvJrEaKwEh28gd91c1o95FHqkOnu21pdzgYOfu&#10;nv0/hp1pHEfEaeazKI7sbMd/n7/pWVTYqO5U8YWv2MXcowPOXyuDnqn/ANatf4H6gf7SfT8tthtJ&#10;HAwMcyKevX+KoviJZtfMiwAuBcRs3IGF2HJ5rlPBWp/8I/461BZtqRi12hmBY5JjPb8a5JaGq94+&#10;mPDLNBqUIBxyx/8AHTX0b4VkaTRo8nP+jx/+g182aPIGuUfPAJH6V9AfDu6WbT8A/dih7H0Ne/l0&#10;7Ox87mEOpqyKfPar1vzbr/nvVW8XbeXDnpIuwfkKnsU22qR/3cn9TX1sWfPS2H8bTWXdD98P94/z&#10;rWZt0TL61l30flyQn1J/pV3MmJ/DVWQVczuUGq0lWiGUZKrzLxV2Sq0g61qSUytQFfmqzJVdutIC&#10;u61GR1qVulRtQBC9I1SUygBlFLSUAFFFFABRRRQAUUUUAFFFFABRRRT6AFI1LSNSiUjsaKKKCQoo&#10;ooAKKKKACiiigAooooAKKKKACiiigAooooAX5UUMfvdKYN20k8n3pZFyg570SSfvlUDKkcntRzOU&#10;uUXKoR5mJCqsX8xiv93FRXN1DaffkIUckkE8V84/tSfGLVPhzJpFvaRXkX243cazQ3jwY2eWAwwv&#10;P38+3418peIPjd401i63R+KNetI+m1dVmI5AH94en619pl/Dk8dHnTPjcw4ijg5cqR+kd5480LT3&#10;KSagyODgr5Uh6jPZa27eTzkLRqrRA4L45B/zivyvtPiP4mW4Z7nxFq14CuMy38p5455Y1+l/gXVR&#10;qWkyvHcC4QTlSyybx91TiuTMcnlgE7nblucxxzR0tFN5ozXzCg92fTOSvZDq+Hf25LVR8SNOllXD&#10;Lo0IHQ8faJ6+4QQD8zBfrXwJ+2d4ji1z4kab5UqFP7HiUlJQ4yJ5jX2HDcXLGLTQ+K4lajhHr3Pn&#10;9csxHbOFrS8Nr5fiTTPUXURH13iswErz6dD61reFFNx4r0ZQDlr2EY6/xqK/Z6/uUWj8Zw8eesj9&#10;KvgbIf8AhVOhlz837/J/7byV3v3eRXEfCG1Nv8MtGjOVKmb5duP+W0nau3av55zCX+1zt3f5n9CY&#10;CP8As1PyS/I+Mf28pzJceEAzcq9/t/OCvk6PcWJf045719c/t4WR8zwfJjAU37fd6/6g18js25VI&#10;GOa/ZeHIr6lF/wBbn47xFrjpv+tka3hlEN/J5gyPKPUZ7iv1V0FWjs3DDB8w/wAhX5O2d19lkLg4&#10;yMdcV+qfgbXLfxBpMs9tNHMizmMtFKJBkKpxkfWvmuKaclrbTU+i4VqRva+uh0IalpvtS5A6nFfl&#10;0pWVon6rGN9ZAsgWQ5AP1FfHf7bVy1rr0VhMcPLpcDgHk4+0Sd+n8NfYUm2JizkAHj5uK/Pn9rbx&#10;9D4y8fWFxazxywrpUURaG5Eq5E0rYyO/I4r63huhUliFK2mh8bxJXhGg4+TPDNgjL8k56ZpKFzJk&#10;5JA5NFftdb+E0fi9L+Imfqj8L/8AkRdM/wC2v/o166uT/VmuU+F//Ii6Z/21/wDRr11j/wCrNfzv&#10;i/8AeH6n9E4FfuF6fofNv7ZH/IB0r/r2vv8A0COvhVutfdX7ZH/IA0v/AK9r7/0COvhU9a/W+F3+&#10;5Z+RcTJ+3EX734V+nHwRuzqPhG8kQ7sXrL3H/LOM9/rX5jr96vvH9jfxwur+Cby3uJAl0+qzBIZb&#10;jc7KIIjkA8kcH8jXPxRSlUpppG3DFVQq2b7H0UuSACOlOwMU2Ng5k6ClHsa/GeW0mj9olN8qYZOz&#10;AHevkX9tfVv3j2iv/rNOt228/wDPy34dq+uGbYPevz6/au8Zw6940s0tblLuBtMiVnhuBIoYTSnB&#10;xxnp+dfZ8N0XLEp2Pj+Jq6+rWueFBty89VprrlA2Tkmhf4s/KD0zTtvygZ49a/a52p00fi8bzkfd&#10;v7Etq3/CstTlkGHXWZgOR/zwgr6SKjqK8f8A2ZfD7eHvBF7bPEYQ+pSSYaLy+sUQ6fhXrsbZ75r+&#10;fs5bli5WP3/Jly4OKYn9+vzi/a0/5OC8Vf8Abp/6SQ1+jv8Afr84v2tf+TgvFX/bp/6SQ17/AAr/&#10;AL015fqj5vi3/dF6/ozyJq9o/ZG/5Lj4a/3rr/0klrxdute0fsjf8lx8Nf711/6SS1+j55/ukvR/&#10;kfm2T/7wvVH6K/wr9Ka1O/hX6U1q/A6vxs/oKh/CiOP3xUVx901Kfviorj7pqsP8aFX/AIbPzk/a&#10;Y/5Hq+/7CV9/6NFeQL0r1/8AaY/5Hq+/7CV9/wCjRXkA6V+/ZL/ucT+fs6/3uR2Hwj/5KJpP/bb/&#10;ANEvX6b+Dv8AkUdD/wCvGD/0WtfmR8I/+SiaT/21/wDRL1+m/g7/AJFHQ/8Arxg/9FrX5/xZpUX9&#10;dz77hLWm/wCuxr0UZo68Dk1+dJOx+kXVzi/jNfNpvw11i6B2rH5PPPeZB2+tfmX4suDd+KdamOCZ&#10;L2Z8/WRjX31+1l4ui0X4T69ZLKn2uSO2kSIThJCPtUYyF6n7p/I1+ec90bqaaZgQ0jFzk5PJz1r9&#10;e4VpuMHKX9aH5DxXUUpKKY23jLXMI9XH86/QL9k2zMHw50eTBAMNyOo/5+Wr4H0WM3GpWybesyDp&#10;nq1fox+zVp5s/hbomU2/JcDlMf8ALw9VxRL/AGdLz/zJ4Xj++u/62PWj0o6AetJ/CeaX+7X5BLU/&#10;YvQxfGn/ACJniD/sH3H/AKLavzF+Kn/I+6p/2y/9FJX6deNB/wAUb4g/68Lj/wBFtX5i/FT/AJH3&#10;VP8Atl/6KSv0jhXqfmfFVtDle9ezfsv4bxxbeo1Gx/8ARprxqvZf2YePHNpg9dRsf/Rpr77OLfVZ&#10;eh8Dk/8AvUT9GScIn0rxr9qW5Nv4A09kYq39qRjIyP8AllLXse7dtHpXkP7TVi954HsVVWf/AImU&#10;Zwq5/wCWUtfiOWpe3Vz9wzL+BofnCvy9aSQg9KXHHJpVIXqu70r9/pr9zY/n6ov3x+j/AOzVHBD8&#10;PdKMKKrtpdiZCFwSfK/XvXroNfP37I/iqDVPC09orxyPa2VjEVEwYodjjGO3Tp7V7+rfnX4FnNJw&#10;xMn5n79ktSM8NFeQ6kZsdKWm984yO9eIoNWd9z23b7jyT9pS68n4e6opOGl0u/A68/usf1r83s+X&#10;GGb7x4NfcH7Z3jaLTdP03TIpk8ya3vYnjS4CkbkiwCvfO7pXxCo89irfL3wa/aeGaMo4WLt/Vz8V&#10;4nrKeKkk/wCrCNlWwPu19l/sG/8AHv4w/wB2w/lPXxlGTtO7rnvX2b+wb/x7+MP92w/lPXXxF/uE&#10;/l+aOTh3THQt/WjPrE9qWkPalr8KejZ+7PWw5vummt/DTm+6aa38NXH4kRP4WfHP7bX+pb/sJW//&#10;AKTPXyRX1v8Attf6lv8AsJW//pM9fJJ+6K/dOHv9zR+E8Rf74zb8Df8AI2WP/bT/ANFtX6ffDf8A&#10;5EHw3/2DLX/0UtfmD4G/5Gyx/wC2n/otq/T74cf8iD4b/wCwZa/+ilr5riz40fS8J/D8/wBDo6KK&#10;K/LOp+qvYQ+tfNv7ZFubjQNPfGfLtb8/T5I/8K+k8jdg14V+1fp/n+EQ4Xdssb5s7M/8s0r6LJWv&#10;rMT5zOlfDP0Pz3jGYxmkT5mKmlkDRsRtO2k91+Y+gr92kuajbyPwlNRrXfc/Tf4C6p/bXhW6uFff&#10;tvnTIyP+WcZ7/WvRVYtIwPY184/sW+K11D4f38U04+0Nq822OSfc5AghOQDzjr+Rr6PhG5ZW79f5&#10;1+BZlQ9nWbZ++ZXiI1KKSFKlmKhRj170xWVflLEGhSy8kkU5WWNA3liQnivHjepLlR7knGnHmZx/&#10;iz4peH/Beox2+p6j5AaISkPBLJwSVB+VT3FN0r4veE9Y5ttW8wtt2gW0yj5unVK+PP2vvG39oeOr&#10;GPTb3/R20qINJa3O5AwnlPO3jOMfmK8Ng8Xa9ZKPs2v6jCcDHlXci4x06NX6PhOGvrFBTWjPzfGc&#10;S+wrODWh+rVjq9nqCh4pt6EZB2kdDjuKutiBsSMyrj1zX5X2XxZ8a6dEuzxbrzDkbV1Ocd8/3q/S&#10;P4XX15caHcS6l593L9pZV+1MzMF2oeN2eM5/M185m2UzwK1Z9Dk+bRx72OuoozRXzcve3PpqegUU&#10;UVPLYrmvoFFFFLqAUv8ADSUv8NaU/iREtmfnz+1f/wAjtZf9gyL/ANHS14Q1e7ftYf8AI7WX/YMi&#10;/wDR0teEHvX9B5TJLDH8/Zwr4m4i1+qvw6/5A83/AF8N/wCgrX5U7tvJOBX6rfDzK6PMDwftDf8A&#10;oK18pxZyyhH5/ofUcJc3PK/l+p1VJRRmvyFS1sj9c5e4jHFfM37Zzf8AFH6krf6z7JbYz1x9qHev&#10;pvaD14FfGn7ZfjCC8vP7PgnjlWbToGIjuAwyLhz90delfW5BRlLEp2Plc/qQhh2m+58mdVXHXHNX&#10;NFX/AInWn4+99oj/APQhVX7qnAyav+GYzceJtIjAyzXkK7QMnlxxiv2qtaFDXsfiVJc9XTufpD+z&#10;wp/4VPoQbri4/wDSiSvSpOG46VwfwNs2s/hzpETqUKib5WXH/Ldz0rvMhhuzwO9fz9miSxU5Lq3+&#10;Z/QWV+9hYRfRL8hewopfSkrzD1tgooooEFFFFAGZr3/Hqv8Avj+Rr8rPE3/ISj/65D+Zr9U9e/49&#10;V/3x/I1+Vnib/kJR/wDXIfzNfqPCEvi+X6n5dxe7KPz/AEMg/er6f/Yd/wCQp4l/67WH/oU1fMB+&#10;9X0/+w7/AMhTxL/12sP/AEKavrM+kvq7Pksib+sI+3v4RQRzSj7opf4q/BpSUqrP3uLcaaGtuXmT&#10;p/Bnn8vTtXL/ABG0G38Q+DNbgkiFy7afcou8KSpaMj5SRx/9auoKkK25t2fuhu30qC8jFxaPDs+W&#10;RCjcZHIxyO9dNCqqM1KO5zYin7WPLI/K74iaL/wjPjTUdOKFIofLwjEHGY0btx3rmSPmzjivaP2r&#10;PC0mk/FjXbpY2W1eS2RGEJVCfs0Z4PTsf1rxfcTIFAyp6t2r9/yurGpg4u+rS/I/n/M6Lp4qfk3+&#10;Z77+yP44m8N+KLqxM+xNSvLGEK285G9xgYOB9/vX3/DIzLuboRla/LP4W6kdL8eeH5FkKAalas21&#10;9vSVetfp/ot59u0bTp+0lvG+7Oc5UHOe9fl/E9H2dXmtv/wD9N4WqSrUuS+3/BL4Xd8/c18YftxQ&#10;M3iu3lA+VdJgBP8A28S/419oI2HOeExw3avk/wDbV0tnsri+MZxFYW6bynT/AEk/xdutedw5L/a0&#10;erxJF/VH8z4wLdK2vBMnl+MNEk6CO/t2z9JFNYnPBx1q3pd59h1G1mHBSVHyDjGCD1r9oq+9QaR+&#10;K0vdxCbP1F+FVwbz4e6VODuD+bz9JXH9K61WDIS1eUfsz+JIda+EmgxidJbgLcO0fnB3AFzIMkde&#10;4/OvV2A3bRwD3r8DzKEo4mXMur/M/fsqnGWGjZ9EPZiVUAcEYpjBV8sA/NnpStJs2LjOeBTZFChp&#10;WbGwbtp9q8qOs7Hp1Xanc+df2xtQks/BtoCQo/tWEd/+eEvpXwazbeK+sv20fHFvfq+ixzRme31C&#10;3laNbgMwH2ZuSnUffHPv718nsgbkHIr9y4bpuGFXMux+GcRVFUxLsxrALgjvX3l+xrp3l/D/AEi8&#10;2YMlvcru4/5+m/HtXwgkbTSxIil2LBcKMmv0Y/ZP037H8EfDTunlykXQKsm1v+PqXrXDxNU5KLT6&#10;/wCR38Nw5qykj2RfvGvI/wBpb/kk+u/7tv8A+lMdeuL9415H+0t/ySfXf923/wDSmOvzPKP96hfu&#10;vzP0vN5NYWfo/wAj86NS/wCQjd/9dX/marf3frVnUv8AkI3f/XV/5mq39361++05OMLeR+B1LSqf&#10;M+xf2Lf9an/YOuP/AEpWvrevkj9iv/XL/wBg64/9KVr63r8S4inzYxpH7Zw7Hlwab8goopGr5Plk&#10;lufXcy5loeL/ALVf/JP9P/7Ckf8A6Jmr86wvOa/RT9qr/knun/8AYUj/APRM1fnXmv2nhJfuZP0/&#10;U/FuLP4y+f6CtX1X+xb/AMhl/wDsGT/+lEdfKZ719WfsW/8AIZf/ALBk/wD6UR16Ofyvh7HmcPq1&#10;e59o0D7hoo/5Zmvwz7fzP3aP8P5Hyr+2h/x46P8A9c7/APlFXxZX2n+2h/x46N/1zv8A+UVfFlft&#10;3DX8A/DeI/8AeBf4vwr9JP2bv+RIvv8AsIyf+ioq/Nv+L8K/SP8AZuP/ABRF8e39oyf+ioq83ipP&#10;lXz/AEPV4UkueS9P1PWv4TSD7ooz8pxzQv3a/IJTUNGfr8YcuqHcKa8X/a6bd8A/FIX0tP8A0rhr&#10;2RmLLXzT+2L4ygtvBep6Ck8bvdWttKEW4AJxdA/c7/c6/wCFe/k1F1cRFpdUfO53UVPDtN9z4Zx0&#10;K9R1pV+Zjupik7jj5s9cdqcwO0HpX7vBuNFI/C5pSqtn3B+xov8AxTs2en9pzf8ApPHX073r50/Z&#10;E057fwldOUZcanLyUx/ywir6MbHmAZ7V+D51api2fu2RXWFVzxr9p3Tze+Bb6ULu8jTb5jyOP3QP&#10;f6V+crDJr9Qvjhp4vPhb4sbaGaPRr4r8uTnyG6flX5gTRtCxVwVYdQwwa++4Zq2pKC6H55xPH985&#10;f1sMVsMBX6F/so3TXfgq8Ibd/wATOUd/+eMVfnmvDAmvtb9ivxdC2hyadPcRx3k2qTulvJOPMZRb&#10;xnIU8kfKfyNejxNRdTC+75nNwzWjTxa5vI+qt4bKkDI46UbpFUBFB+tIq7nZugzmlaUKxA5/Gvw+&#10;SlTdmft0ZRqRuNXb5LOPlcHjFcp4u+I2jeB5QdSvhbt5ayndDI/DMV/hB7iuqVRFwW3D0NfFn7aX&#10;i+WPxnFp1pM8YOmxZ8mcjDC4lz8o78V7uXYN4ypGDPDzLGLB0nJH03pPxq8Iaw0Yt9XDyOVDBbWZ&#10;eW6dUrqrHXrDUJT5M3mR7cg7GHfHcV+U9v4r1myZTb6zfQNkf6u6dSCOnQ9q1bX4o+M7BvMj8Ya6&#10;ARt2Lqcy4/8AHvavs6nCsknKL/I+Lp8VRdoyR+qW1pUOwblo+bgMoUjjivLf2eda1LW/Cd3caldX&#10;U8i38iA3UrOdvlRkDLdsk16lzuPOcnNfn1ai8PXULn6JQrxxFBzsfJ37d/8Ax7eEf9y//lBXxofu&#10;Cvsv9u//AI9vCP8AuX/8oK+ND9wV+ycNr/ZV/XU/F+IZf7QPjJVgw61+k/7O8wk+HuiBTn/iVWO/&#10;/vzX5rb9gzjNfdv7HPjGLW9B1CwadGks7WxiWM3Ac8JICAvb7vSuXimjKWHukdnC1VRxFmz6OZsM&#10;oWnOxj+ZunTmkXGGPUrzTZHM8YXGOc+tfjDWtj9nvpceytvBI+WvlL9u7VDa6H4ett//AB8G5+U5&#10;/he3NfVk9wsaknCr3YnAFfAv7X3jNfE/iK0sVmDrpt3fQkC48wffjHT+H7nT/Cvr+GqDljIPpf8A&#10;Q+P4mrqOEmr9D59I3Lk+mabG21jzxilboADSxQlm98elftNZ8sD8Woe9UP0Y/ZX086d8PdQiKlS2&#10;qSN1H/PKH0+ley1wnwd0k6T4buYinl7rxn27Nn8CDp+Fd5X8+5s74uVj+hMqjy4SIlFFFeP0sj14&#10;7mT4s/5F+6/4D/6GK/ML4q/8lE8R/wDYVu//AEc1fp74s/5F+6/4D/6GK/ML4q/8lE8R/wDYVu//&#10;AEc1fpvCu3z/AEPzLiv+vvOT/i/GvoD9kn/kc7z/ALBcv/o6Kvn/APi/GvoD9kn/AJHO8/7Bcv8A&#10;6Oir7fOv9zkfC5L/AL3E+/v4aU/w0HpQ3Ra/AZbn9Bx+EULw/vTB8qj1qRv4PfrUbjMhAqKf8VCq&#10;fw2fm1+0pYnSfHlhBt27tNjfBwf+Wso7fSvKfevoP9tTSfsfxS0rZHiP+xoiWWPAz589fPuctj0N&#10;f0Hk9RVMOrH895xFxxJ6r+znd+T4+0lc48zU7Ed+f3v/ANev0jt/9UvpX5a/CXWho/xI8OO7iKAa&#10;rZs8jSbFVRKpJJ9BzX6deG9Wg1jR7e7tpo7mCTdtmikDq2GIOGHB5B/KvgOK6LVVSR+g8K1U6PLc&#10;1KKKK/OdZaH6PGKjqVdRvYNN0+6vLmUxRW8TTM2CRtUEkkAZPArgY/j14NS4aOTWVWRRyBaT+3+x&#10;Wj8Zdbi0X4b+Jizoksmk3nlbpAjbhC33ffJHSvzN1PxFqlxfSzpqV5EGwMLcP6Adc+1fXZTkrxiu&#10;fG5tnCwcmj9RNO+IWiaswW2vvNJJH+pkHQZ7rW/BcwTBCszAvjbtyM5/Cvyot/iH4os3HkeItXhP&#10;X93fSr/Jq9q/Zv8AiJ4q1nxha2994g1jUYDf2UZW4vpZFRWkIIwWPBHX6V6eYcOfU6bq9jgy/iD6&#10;3NUu595t8rFGGWXnJ5NOhUz9c469aRW2M4K+ZlceYaRAU+ZX/AV8BKPLM+/jLmgIr7xmlpcBegxS&#10;UpasqOisFFFFIAooooAKKKKACiiigAooooAKKKKACiiigAooooAKKKKACiiigAooooAKKKKACiii&#10;gAooooAKKKKACiiigAooooAKKKKACnLTactAC06m06gB69KlWol6VKtAEi9qlXtUS9qlXtQBKlSp&#10;USVKtIZMvapkqFe1TLSW42SbeKZcNthbt/8Arp/WoL5gIW5weP51nVNaWrMS4YtI31NRbae3MjZ9&#10;aGFcJ7FPQgeoJKsMKhkHymsJbnUtSpKTis28/oa1JO9Zl93+hrGR100ZEz7T1rA1JvlP0H863Ln+&#10;tc9qb/KfXA/nXkYjc9OkjV8Jv/pQ5/jj/ma9Ps2/cj/PevKPCcmboc/xx9/c16nZMfIB/wA9a78J&#10;seXjEW2aqkzYqZmNU539+1d7PPgRSNVad+DSySc9f1qtcP8AKeayZ0xRDJNjvVC8m+U89v60txNg&#10;/e7+tZt5cfKee3r71hPY7IIz9Umwyc9z/St/wlKZEiGex/8AQq47VpyzJjJ5bofpXS+CZS3kg5zg&#10;9/8Abrjo/GddZe4d1tO2omYirI+ZBVWbj2r1HueLZFeaT3qjcEv+dWZj1qpMxx+NTJXOmOiOV1SM&#10;7jj1H8q5i7Vl6enrXY6gu4njuO3tXN3kI9O3p715FSGp69KXulXTpCk6c4yy/wA69C0GxN9CpIJ+&#10;UnqPXFed2423SY5+cfzr1TwXKv2aMHGdjcE/7Vd+FpxZ5eMmzotP0eCEDfGOh6gHv9KsXVxa6bbv&#10;PLIYrdMbmAPGTjoB7iladVOd4UfWvjH9sT9q6LRPDt94b0GZBc3lnb3Cajp2sBHiP2nlQEXJJWPB&#10;+YcN+f0lOkonylSTmzQ/al/bWsvh/Z3GkeF9UtLjUJo760mFxa3QeKVAqpsYFADlm5yRwOlfm38R&#10;vjR4v+JWrXE2s6rczRO6SiIXMzRhljCAhXdscZ/M1i+KvEuoeIdUubrUL26vpJppJQ1zO0pUs2Sc&#10;k9T698VgNJ5g2E7SOd+evtXUrIa7EcjT9Au3v8px/WklMdvwDluoyKFYlslj+JqPaZHDEbu3PNT1&#10;Fy8uoOGGxgOG5NOprOW4xt28CnL7mrHzcwxlp2OMUpWjPfrTAbuK8Uu3d2p2O5Wgnb24pEDQ21hk&#10;DFLtLfSl2h/QD1p8cbswCoz/AO6KtFELKvTHP0pywsw5UFfetvT9BlnZXeF1XKnLRHFb8WmWtlEr&#10;OkMp6bGQDHvVJENnM2vh2W6/hcDOPldRWvb+HbS25kjyc5+YKf6VoSOqf6srH7KcVA16cYKE/U1a&#10;iRzCrBbQ/wCqjQevyAf0pjXjxnChQKikkLcj5foarOxU9zTFzFtpARl2IqFpA2drZFV/OLcHP50m&#10;7ZxnrzSuMlZj60zcaZuNKOe9PmEPGWUnvTlcqvWmb9rYpsjelILi7iW59ac3WotxxwM0+N8qM9al&#10;oEwaYrxxUbNvpJKVSNtSVckVeByadnaOpqMt6Gk578UWC45Gz3qZW21AijPWnsegBzTsFyXzj600&#10;uW70zjb1pqsc0WC5dG4UK7buarpIT1Yj8aXv9/8AWpbGi15jbgNxH0NTxXr27YWVicY5JrPYH+/j&#10;39KWO4EfBAmP97NXFkSO00vxA+4C5ZSmTncC3aulgtbHU7dmVVY7MnCAdR7ivL4bplYMckema6XS&#10;fEBhaMZKKCuV8zAIpPUadifVfB8DbtsOPM3dNv8AhXB69odxoNw8lsjICQn3x3Ge2PSvc7NodUt1&#10;dVjyEB4w3UVm674Xi1K3UFE3bwT+5DHoRXNWw6ktEb0azi9zJ8B+JBdMtrczkJJIxP3j0QH37ivW&#10;fC+rLZSSIspMUhRRuyeOen5188rpV5oq/aA88Wzn7pTrx1/GvR/BurG5t033GXVY8lpMkHBr4jG4&#10;blex9fhK3Mtz6M8I6oVuwIiDE0kYkbBzjJ/+vTfHnhqPVtRmuoYfM8x0/eDaCcJjvz2rnfh/qkSQ&#10;zQvKjSylVjZnG7JLdPU8ivSGjlXR4FFs9zLvOTtJbGW9vpXgJOMj0JM+ZtPjN1otxPJn7Ssm1ee3&#10;y9/xNdR4BuE0prpxhWkMZc47jd6fWsGGE290lsRsVxuK4wDwe34Vf0vMf28DIPRe2fvdK6JC3PZr&#10;HXom0uKCby5o9TDQKZELFeSp2f3T83f2ryH4m2K+H9UuPsgJ/eRriTGMGMHtjvXofghRfaFaecMy&#10;WpZgX5K5djnnp0FZXxG0QzR/bWj89ZJlXmPI4Qjr+FXF6CZJG1xNfR6qkkimAGPKvgcg9uv8VdXJ&#10;anyLK/Rn3Ionlbd3wGye571yuhgXXgPUZ1lxcLchVjBy5H7vkd+5/Kuussw+Gdjt5sk1mAA3VDs/&#10;+v8ApSlqhR3NOZhq/ht7mD97c7Hc9sAbhnn8K8pvZms9WnmnYxyMApbqeg7j6V6b4HVoLW6inclZ&#10;LSWKOOTgbywxgHqevFeb+OLMw69dQyH7PtKfeG3+AcVyVVtY3pdT6V8L6ot5ZO4YbxIQMAjsK9s+&#10;HGrNbtBCz8TGBMHJ9v618x/DnVmu5ECg+T5rhmD5XOzv+le7eGbp7fUdIPzKhlhOc4GMiu3BS5Zp&#10;HmY2F4s9x1aH5I2X/noM/TBqGxm/0p0J4C/4VY8wXemiRfnHJyDnpmqFvlJS/TIxmvuIvQ+Oa6Gj&#10;MNrAjpis7VPma3x6n+laMnzISOaq3kYZYyOcA54+lbRMyuq/uxVeQVbX/Viq7j2rZEFORaqyd6uS&#10;D2qrIvWrJKkgqsy1akqu3WgRWqNqlao270ARHrTKkPWmtQAxqbT6bQAlFFFABRRRQAUUUUAFFFFA&#10;BRRRT6AFI1LSNSiUjsaKKKCQooooAKKKKACiiigAooooAKKKKACiiigAooooAB8y5pGXaaHOEGPW&#10;lb+9SjJRqXQ7c0XGR8w/toeDm1/SdHvh5X/Eugv5vndgfuxNwAME/J3r4gPzKuei/e96/Vf4iaAn&#10;ijwTr1kTJvl0+5hURsFJLxMOpGK/M74leFJ/Bni270h43URbAvmOrN80aNyV4/ir9f4ZxalD2bep&#10;+PcR4Rxk5I5tsbAV4TsK+0f2W/jdFdRr4d1D7ZPqF5ezSxyrDGIgggU4JBBz8jdu4r4rVYt5jmYo&#10;F54qWFjp8yuPvDn5uevFfU4/LI46m+Y+XwGZTwNRWP11VvOhSReF27uevSnRsHUtj7vJr8z/AAx8&#10;e9c8KwRw2drpsoVY0/fRSE/IMDo4rU1n9pzxPq9u0E9hpCpIjRkxwyg4YYPWQ1+cVOF8S5+7t6H6&#10;NDiigoe9v6n2z8WPixp3w502O7u4byRWuUg/0aNGOSjN/Ew4+Wvzj8W+J5vFmsQ3Gpu1zcrCIlfY&#10;qYUFjjC47k/nVHWNVk1zUpry4VEeTGRGCBwoHcn0qhtkP8I219xleTwwMU2tT4nNs5ljm4xegDMn&#10;m44WPoPb/IrrfhLYDVfiJ4bhIB3ajbZ3Egf65B2+tcoqyYIjXd/ez2r6T/Y/+F1/qni+01+5t5Y9&#10;PW3aaKaOaPDNHcRjBXlsfK3btXbmmLVDCyk3qcOU4WVfExjbRn2h4TsBpug2tmoAEe48EkcuT1P1&#10;rWUseSc0uwRykryMd6OdpBFfgGIqurWc31Z/QNGkqVGMOx82/tm+Hf7a0PSrkBP9Ctr+Q7mIP3Yj&#10;xjr93vXwuynaAvGDk/Sv1E+L2gf294E1uFQ5c6bdoArActER3r8zvFmht4d8TXVg6sskOzcrsGIB&#10;RW6jjvX67wzioumqN9v8z8i4lwso1XWtv/kZYAc4xxX1T+zD8fZNMVdE1CS8ne5vZph5VvFs2+Qu&#10;ATkHOUP6V8pu371lH3R0NSld3LcD2r6rHYKONpuEkfKYDGywNTnTP1vsdQTUrC1u4wypJEspDAA4&#10;IB/OrLYliDoMZPevyj0nxnf6JHstYbeRMKCZFYnC9OjCrF78RtQv12PDagg7vlRvT/er88qcKzjN&#10;tbeh+hQ4qUoK+/qfavx0/aPtfBbPp9quoQ3sNzGHkS3hdCrRFsDc3uO3avgy71BtQcS3RMrKNucA&#10;cfh9aqssL8TuyN32/wD6qUu7DzCAEHBNfbZXl1HBRstz4fM8xrY2V+gqsfmEfyq3HNG0p8pOTTuJ&#10;ArLzt5prMW5PWvdraQbPEou9RJn6o/C//kRdM/7a/wDo166xv9Wa5H4W/wDIi6Z/21/9GvXXN/qz&#10;X864qN8S79z+i8JP9wrdj5u/bI/5F/TP+vW//wDQI6+FI6+6v2x/+Rf03/r1v/8A0COvhaP7tfrv&#10;C9Newb/rc/IOJqjlWsNevS/gz8XJvhnr9pcvLcf2fHLLJJFbwxu5LRFARux329+1eZtS8R/NKdp9&#10;q+mxNGnXhKnPqfNYWrUw81Uh0P1C+HPxS0v4gaRbXFlBeRSNBBJK1yiLuMi5B+Vj6Gu3aQQxhj3O&#10;OK/Iqzlk81pNo2xsGQ+o960v+Emvl+XyYfIH3Wwck/n9a/PK/CrlU5qW3ofoVHijlpKNTf1P0B+P&#10;nxyg+F8NnCovFu5mR/Mt4YnXYRIMfO3XKelfnpqGoT6lMJL1/OlC7QwAHy5Jxxj1NU94i+7yvvTV&#10;UKvm/wB3ivqsryqGASvufJZjmlTHS30HSxtHtaQhozyoHUCrml6c+rSGKEqoClv3hI747fWqO0J8&#10;8nyq3IPtXvn7LHw/m8SeJLi6Ecps5NOlKSJIikkTRr0PPY9u1debYhUMO3fUxyvDuviErH3jpeix&#10;6BCbaBVjR28whWLc4A7/AErSaNFYbBtWgNt5PWmQx+ShXuTmv5/xNaUp8x+/4SjGnT5A7mvzh/a3&#10;/wCThPFf/bp/6SQ1+j396vzh/a2/5OD8V/8Abp/6SQ19nwk+bFt+X6o+L4t9zCqPn/meSHrXtP7I&#10;v/JcvDX+9df+kkteLN1r2j9kf/kuHhr/AHrr/wBJJa/Rs85vqkvRn5rkvL9aV/I/RRui01utH8I+&#10;lFfgNRuNR3P6BoJSpKw8/fFRXH3TUp++KiuPumt8O+aoiMQuWnqfnJ+0x/yPd7/2Er7/ANGivIW+&#10;6K9e/aY/5Hu9/wCwlff+jRXkDV+85Rf6lD+u5+B5xZ4yX9djsvhP/wAlC0n/ALa/+inr9NfBq7vC&#10;WhD/AKcIP/Ra1+ZHwn/5KHpP/bX/ANFPX6b+C22+EdCK8v8AYIMD/tmtfC8WxUqyb7f5n3XCUnGD&#10;S/rY1ADGzeYdwz8uO1G7nKcGs7XtdsPDunXeoX8/kRwRSTs2xmACAsxwoJ4r43+Pv7T39u3Mul6I&#10;9he2cNzFLHI9tOjkeSc53EfxMR0r5PLcvq4yXKtj6zMcwp4SDlfU5f8Aad+K3/CZa3FbwtcLbvYR&#10;IyTRRrkiZ26gn2rwb5duSOBSvmThxg+1DbI48sSFHU1+5ZfgY4ajZ6WPw/H4yWLrX7m54DszfeOv&#10;DNkMbbzUraHDHAw0qjk9R17V+nfw70EeG/CFhpwCDyfM+4xYcyM3U896+Qv2P/ha2uapeazdJcRp&#10;YzWF3bNFLGFcbpH+YEE4+VeODya+4I8hRX5dxNmClUdKPT/I/TOGsDKMFUkv6uLtpwFJRXwC2sz9&#10;E0Wxi+NP+RN8Qf8AYPuP/RbV+YvxU/5H3VP+2X/opK/Trxp/yJviD/rwuP8A0W1fmL8VP+R91T/t&#10;l/6KSv03hW6i0fmfFUVJps5X+KvZv2Y/k8d2H+1qVj/6NNeMfxivZv2ZV3ePNP8AbUrH/wBGmvus&#10;2i3hpX7HwuV2WIjbufovj5ia5b4maIuveHreAqp23Kv87EDhXHb611KtyR+FRXEJm+XtnNfhlKap&#10;1kfudWl7Wi7n5G3Fu1uwWQhjjPy1G2W2leAK9B+N3hOfwZ4qtLa5jeJGsklJd1c8ySL/AA/SvPgw&#10;IJXlTzX79g8TTrUkkfgGMw9SjVbZ67+z98W5fhv4gWLzLhbfULq0WZIIY3LqjsCPm6cOenrX6A+E&#10;PGFl4o0a31OGKdYZw21ZVUN8rleQCR2r8n+HxnjFaWj65NocxkgWN8oU/eAnqQexHpXzmaZDDGPm&#10;hv6H0GV55Uwa5ZPQ/Wks0Z3McoOoFch8SPiNZ/D/AEaW6uY7lzJbzSp9nRGI2KDzuYeor847j4k6&#10;rNGVa3swp9Eb/wCKrmby6kvpZZJ1VBKzMdnv1xXhYfhWUZp1dl5H0GI4qTi1S3fmd38c/idJ8SPG&#10;El+Xna0GPs0c8SI6fu41bO31Keprz1ct8w++eppkarDuER3R/wB5utPX98xx0r9IwdGOGoKnDofn&#10;WKrSxNV1J9Rq/NzX2Z+wb/x7+MP92w/lPXxlCx8sj3r7N/YN/wCPfxh/u2H8p6+Y4jT+pSb/AK1R&#10;9Bw3/v0Yr+tGfWJ7UtIe1LX4a482qP3ZvlsmOb7pprfw05vummt/DV09JJMzqXcW0fHP7bX+pb/s&#10;JW//AKTPXySfuivrb9tr/Ut/2Erf/wBJnr5IPIxX7tw9H/Y0fhHEUv8AbGbngb/kbLH/ALaf+i2r&#10;9P8A4c/8iD4a/wCwZa/+ilr8wPA//I22P/A//RbV+n3w4/5EHw3/ANgy1/8ARS18txb8X9dz6jhH&#10;b5/odHRRRX5bKVmj9VjG6YfuwwLqSfavNPj1pY1jwDrbkKRb6ZeldxIxmI+n0r0pmVv3WfmbnFUN&#10;b09Na0e909i2J4JIDsIB+ZSvBPGa9LA1vY14zPNx1H29CUD8mtUhlt76SMsvljGFH0FQMoU7Yvlf&#10;uT0xXrn7R3w5u/BXj7VZvJkGnGSCKKaWVGLMbdWIwvPZu3avIvm+4oyo6V/QGX4iGKoKfkj8AzDD&#10;ywtdwPYf2b/ioPAPiKyhuDcNp5nmmkht4o2LEwFRyxB6gd+1foT4Y1hdc0O01CLesV5bRzxiQAMA&#10;67hnHfketfknuwcD7vc11ngn4lar4LmkbTrezn3NGW+0IxxsJx0Yepr5XNsj+tPmpfkfTZTnbwqt&#10;Veh+qONigy/MPauA+K3xQtvhrpMV9cLdNFJcrbhbaNHbJRm/iI4+U18Wf8NTeKkUK9ho6qOh8iX/&#10;AOO15j4p8Y6j4mvJL69gt4ppWUssKkKMLtGMsewrxMFw1OnU5qq09D3MdxLCtT5aT/Eqa3r914ku&#10;kuLyUzFUEfKKpwCT/CPU1mhVTdkZ/u+1LCoa3Z4zuYHAHbtS70VSZDtfHygdzX6fRpQo09Oh+Z1q&#10;k69S76l7Q9OfVrhoVK/Khf5iQOoHb61+sen6bHpMbRQqERjuIBJ54Hf6V8K/so/DqbXtbl1O4jmS&#10;0n0+YJJHIgywnRcYOT/Cfyr7z2mPqMV+RcS4xVqns4vufrXDWClRgpsWlWlxRXwcux9/F6hRRRS7&#10;FdQooopyZEY+8xP4qWk/ipacFeohSfLFn57/ALWDrH40s2cEqNMiyB/12lrwpcyKxQ4XGcH0r3f9&#10;q1mXxtZFRlv7Mi6/9dpa8JaR3wCBmv6DyeS9ikfz3nCftmIqrKPLIyRzX6n/AA6mNxok8nYXDDn/&#10;AHVr8sWU7QHGBVp9QY8qFJ+hrkznKvr0bRZ2ZPmH1N3P1vknToAc1S1PWrbR7OW4nSR1SNpD5YBO&#10;FGT1Ir8nZtWa4jKMFGfQGqirtYsOcnNfLUeEWtW/w/4J9PW4radl+Z98/Ej9q7R/DWba1g1aK4jm&#10;QMy28LKVKFscv9O1fE/jfxxeeNNWiuryZ5mSAQ5aNEOAzN/D7tXOuqzMftBKR9ivr/nNOjlO3a/B&#10;NfWZfk8MHrFanymYZvUx2knoNdjGM54PIrr/AIR6KdY+I3hhRs2HVbMSByRkGZfT8a5O3iMkhWEb&#10;5iTtU96+1P2R/hPJodndaxfpcQNdx2N3B+9jZXIDueBkgfMOvPNGd42nRoNJ6hkuDlXrp20PpPw3&#10;YRaLpcFlGm1Yg2ApJHLE9Tz3rSZR5ZReAeaFnUHk8/SmxqY5Ah4zzX4PXquvVbkfu9Cj7GklEkXO&#10;0A9hiilNJWT0N73CiiigAooooAzNe/49V/3x/I1+Vnib/kJR/wDXIfzNfqnr3/Hqv++P5Gvys8Tf&#10;8hKP/rkP5mv1DhHTnt5fqflnF3vOF/P9DH/ir6g/Yd/5Cfib/rtYf+hTV8v/AMVfUH7Dv/IT8Tf9&#10;drD/ANCmr6zOot4d3Plclko4iNj7eX/ViikX7opa/CKiUJM/eacnOKEOZM/7NEjBRGBxnrS7j2oV&#10;RGctxu6VnCXKXKPMfLP7bXg+JfCNrrUaRrPcatDGz72yQLeUdOn8Ar4oYiNwo4B5r9Mfj54fPiTw&#10;ra22H2LfJIDGwB4jkHf61+aHkmFwG4PWv2Xhis61Plb2sfi/FFD2NW9t7lrR7o6fq1ncqSDFOknA&#10;BPDA96/Uj4YX39qfDvwvOdxMmlWjtuAGd0KntX5WbsE196/sf+Nh4m8N3mnlos6ZaWEA8tGU/ckX&#10;kngn5O1RxZhVVoqa/rY14Sxfsa0os+hH/wCeY+4OQK8T/au8PjWvhfrcrBDKsVsgZmI4+0oe31r2&#10;+P5ZCp4AFYfi7QR4j0G6s5N4Mmwfu2APDhup+lfmWX1fqddSXc/TcfTeNoOLPyhurd7W6ngYqfLd&#10;kXb0GDioiNqru5YdTXefGDwje+EfG+tLcQNFDcajdi3Z5FYuqynn5Txww6461wysyhlxw3EnsPb8&#10;K/fcDOGIoKcWfguOoyw9dxke+fs1/GK78D3ht7med9MSylSKGCGJmV2mVs5bBx97v3r78tJk1L97&#10;bgpGDtIfrnGff1FfkNH5cbkKxKY4JruPCvxV1TwWw+xwWcjB2kAuEc8ldp6MOwr5DOMhlipqdNan&#10;1mT5+sHBwqPQ/UKJlmmkXHzRNgH3/wAivP8A4zfEiH4d+Hb2aYXBnls7l4Wt40fayRg5IYjuw9a+&#10;LZv2pvFElo0aWGjsNhV/3E3HH/XWvM/FPjC78ZX7ajexwRXLdEt1YLkAKOpP90d68TB8L1Y11Kvs&#10;vI9vGcT03QcaL1fmWPiJ40fx94jvNbnaSSS6aPLSIqMdsYTkLx/D2rmpslgIfkXHQ+tBzMP3vyv3&#10;C0i/v5B/z16BR0/z1r9NjTjh4KMNEj8xlUdeo5S1bNvwTYjUvGGgWOBuur+3hbcSAd0ijt257V+m&#10;/wAK/D48M+AdL0/CDyfN/wBWxYcyu3U896+Mv2T/AIb3fiLxFNqEkMoj0+7sZ90cqAY3u2SDyfu9&#10;q+9IIDbxqg+4OhPWvy3ibHKrJRi9j9T4YwMqceaS3Jl+8a8j/aW/5JPrv+7b/wDpTHXri/eNeR/t&#10;Lf8AJJ9d/wB23/8ASmOvlMp97FwfmvzPq84VsJUXk/yPzn1P/kJXf/XV/wD0I1X7D61Y1L/kJXf/&#10;AF1f/wBCNV+w+tfvsHJQuux+ASiufXufYv7FX+sT/sHXH/pStfW9fJH7FX+sT/sHXH/pStfW/evx&#10;HiBt4x38z9z4fssGkvIKDRRXzFj6Zv3keLftVf8AJPdP/wCwpH/6Jmr87BX6J/tV/wDJP9P/AOwp&#10;H/6Jmr868/NX7Nwm7UZL0/U/GeK9aqfqB719WfsW/wDIYf8A7Bk//pRHXym1fVn7Fv8AyGX/AOwZ&#10;P/6UR13cQXjh7o8rh5KWIs/62PtFelJ/yzNKvSk/5Zmvw6K5qmvc/dpPlp6dj5W/bQ/48dF/6533&#10;8oq+LHr7T/bQ/wCPHRf+ud9/KKvix6/beH5OOG0PxHiBKWIuxVr9IP2dZ47fwfeW7qxLahI3HT/V&#10;R/4V+b61ZtdRksYGigCuGbd84Pt/hXbm2XyzCEYx6HDlOPjgKjbP1u8zoF4U8Uy4ult1Awc5xxX5&#10;LNqU8m3ciD6A/wCNVppfMmYvwPavjv8AVOUpXk/w/wCCfYS4qUVaP5n6KfEz9pLQ/h/DBFPa6o1x&#10;KysHt4YmG0hxj5nHOV9K+IPid8SNT+I2rRXt1dPNFHbrbsssMaNw7MPuDplq4hmYv84AbHQelM2r&#10;JKJCeBxX1uAyalg9YrU+WzLOKuM0k9B0ahi/ljaR97PelBJO1uRUflK0gOTuB+Qepr339mr4L3Hj&#10;bWJL29huIrOWxlZJLeeJcssyLjByccHt2r0cwxccLQfMzzsvwrxVdcqPr74K+ET4T8L3VsfKy168&#10;v7t2YcxoO49q9DjYKuZBubPUUjt5MZA+vNOYBvmfg+1fgGMxDqVnUP33CYf2VKNM5/4gWf23wH4m&#10;tpMN9p025ji5IA3RMOcfUV+YXj/Rm0Dxdf2k2xo4/LAWMkjJjU9Tj1r9Vb21+0W8kTZAkRlXB5OR&#10;ivhL9rH4fXmh+LNR1ryJPslxc28KSPKhBP2YcYHI+4evpX2fDOOjGs4y/rY+M4py9unzQR87feGD&#10;1r0D4NfEK5+HvjjTLyaWQrE0rn7PEjH5oWT+LFcCWjX5Ax2nmmhFx8pJXua/V8XQp4ilyvU/LMLX&#10;qYepzI/VnwH4wj8Y+HrG8iEoMtrDK5mRVJ3pnoCfeukZokUKVPmdz2r8pvB/jy/8J3DyWUVtK6tG&#10;wE6sRlCcdGFej2/7U3iu3hWNdP0YyL1Bgl9f+utfl+L4ZqVKjlS29D9KwfEtOnTSqvX1Pv3xNrsH&#10;hvRbi9uUkk8raf3IBOCwXuR61+bXx08XT+NPiLrF75jmOCea2iEqKrKgmkIHy9fvdTzWZ4w+J2q+&#10;OIXjvbezijZFjJt0dThW3Dqx71xyxtKwwMovyk19Lk2SrBy5qm583nGcvGR5YPQeYcbSfvt396kt&#10;4hcSmD/loo3Enp/nmo/MRGCBuc4NeqfAH4Y3PxC8W3duIpmt1sHmVoZY0YkSRr/F25PavpswxEMN&#10;Scj5vAYeeJqqJ92fB/RRo3he6gAUFrxn+ViR9xB3+ld2vaobe3ESlFyVJzzU/cD04r+fq1T2uI5j&#10;+gqNP2WH5T5O/bw/49vCP+5f/wAoK+Mz9wV9mft4/wDHt4R/3L/+UFfGn8Ar9i4Zf+zW/rc/GuIl&#10;+/uLvjVSHUlvUV6b8AvitJ8LfFwug9wunT/8fUVvFG7ybY5AmN/TBfPBH415irlHBj+ab+FT0P8A&#10;nmjlmJk+UnlsdjX0OLorFU3Rl1PnsLXnhasa0ejP1P8AAfxC0/xvo9vc2kN1G0sEMjm4RVyZFyOj&#10;H3rqWJiQEdc4r8i7O4a0kZ1AJyCu7vir7+JrpOscO76H/Gvz6twq4zvF6eh+gw4pcopP8z9BPjh8&#10;eNN8B6TcwpDfrdmGKZJIoY3UAy7f4m68HtXwF4s16bxV4g1TUpXZ1u7uW4TeqqwDuW5A4zyKxWA8&#10;wSRHcAMc0bVZvNQ5ZPv+gJr6jK8qp5e0+p8vm2bzxz5eghxHjcMntiuh8FaN/b2qyxHaVEJfDkjo&#10;yjt9awWdGXc5wQMjFfRf7IXw1udc8TXGrTwypp9xpkwjmjlQbmE8a4wckfdbqO1dmbYmNCg3c5so&#10;wssTWWmx9u6DZ/YbdohgFnLcEnsP8K1KjVTu8wcgcU/rzX4FiKvtarkfvuHh7KkohRRRXMo8r5jp&#10;l8Jk+LP+Rfuv+A/+hivzC+Kv/JRPEf8A2Fbv/wBHNX6e+LP+Rfuv+A/+hivzC+Kv/JRPEf8A2Fbv&#10;/wBHNX6Zwve2n9aH5pxTZvX+tTk/4vxr6B/ZH/5HS8/7Bcv/AKOir5/x8xr3/wDZJ/5HO8/7Bcv/&#10;AKOir7jOI3wcrnwWTyaxkbH6AH7ppG/hpv8ACaeP4a/AKiUXZH9CUm5K7DdnA9KaOJmPtSjIZvc0&#10;jVlTT59TSbi4cqPj/wDbY8Ptcaouqr5Y8jTII+WO7/j5ft0/ir5D3LGSGGWb0r9Jf2iPA8/jHwDq&#10;sFtHJLcPHAiokiJnE6seW9s1+dPiPTZNF1u9sblTG9rcSQMCQxBVip5HB6dq/aeHsTH2ahc/FOIM&#10;LL2nNYqW9yLO6glXImLgxMOdrA8E/jivtP8AZd+NAk0Kz8N6gbqeaztp5mKQxiPm4yMEEHpJ3HrX&#10;xOrBfMCHKMMAmpLWRrP96oBZhtIbp/nivdzHLYZhB33PEy7MqmAmrPQ/Xq6jkhmVVYBMZIpGUqob&#10;2ya/Nbw7+0J4h0CzeOCz0xojIXLSRSE5IA7SD0FTat+0j4m1mzntzY6T5To0blIZQQGGOMyV+c/6&#10;r4hTSe3ofo64qw/s9Xr6nuv7Y3xMfTZLfQ4HnRXguYph5SFWDxxcAnnoxr4wZtzbz/qj0XvVnVNQ&#10;l1K/kvZVVZJMFwgIUYAHHPoKrSNuQSfwscA1+j5XgVgqSj1R+b5pj5Y2q5dBc+bIGXgdOa+kP2P/&#10;AA79t1++ucJmC6sZDliD9+Q8flXzlbW0tzKsNqvm3TfcjJAB4yeT7Z71+hP7L/w4k8JeEYdQuEmj&#10;l1OxsZyryIy7hGzHG3oPn7143EOKgsNKm3r/AME9nh7DSeJjO2n/AAD3HlVI9qTG2MNTsblpJP8A&#10;UKo65/xr8XnI/aIqwppKWkrA6AooopkhRRRQAUUUUAFFFFABRRRQAUUUUAFFFFABRRRQAUUUUAFF&#10;FFABRRRQAUUUUAFFFFABRRRQAUUUUAFFFFABRRRQAUUUUAFOWm05aAFp1Np1AD16VKtRL0qVaAJF&#10;7VKvaol7VKvagCVKmXrUKVMvWpLJkqde1QJU69qQDl+8ao6k3X6D+dXl+8aztSb+Q/nWVRm9HczH&#10;+8PrS0HnFBrhuerFET1Xdqlmaqsj8VjJnXCOpFM3X8ay7xuv0q9M3FZl438q55M64r3jLuj/ADrn&#10;NW+9/wABH8637tv5/wBK57VW/wDQR/OvLrvU9eiW/CH/AB+t/wBdI/5mvW9N+a1X/Pc15D4Pb/Tn&#10;/wCukf8AM16/pX/Hqv8Anua78HseVmHxEsi1n3A/lWrJzWfcLx+Fd8jzIMy5uGH1qvcfcNXZl+aq&#10;8qjaazZ0RephXSncfrWddREqfpW/PHyaz7qP5T6YrkqHZTZyt9Fhh9TXR+DPlmj/AN0/+hCsnUY8&#10;ZP8AvVpeD5MXcY9v/ZhXJTfvnbU/hnokY+UVXuFz+VTwnKimSivYeqPA+0Z80fWqUy4/OtOUYqlM&#10;veo6HZFnO3i/Mfr/AErnr2M/p/Wuouk+Y/X+lYV5F/L+tcNU9Kkc+2+OdSpx839a9A8G3yrCgfcZ&#10;NjZIA/vVwFziGRiOuSea19M1ZrGxjmG3e2VIYEjqf8KWHlaRz4qnzI5v9pL9pay+FtoLe0TUYLuO&#10;9iieSG3hkUq0LPgb2+nbtX5ceNvE174vmF5dTGUpEsPzoqnAYn+Ef7VewftRX11qPjbU7iaONS89&#10;v9zpxbqPX2rwP7OixmNCSG55r7OjUjy6nyM6LUjmJ5N00i/3WI/Wo5Y0EQbHJNal1YXCzYjj3b2P&#10;Uj1+tM/su5X/AFsW0ezD/Gs5VI3K5XFGSse5fxpm4pxmp7i3NvIAR2zUbHy25roi4yRhZ31G7kwc&#10;g5phqV3DKOajC0rcpbRIfu/jTNvYVIopGX0609yBHYbQB1xilRgqAOM/SpY4g+ME7vT3rY0rw3Jq&#10;TZZHC7SflZR3xVqJNzMstLe+YJGUAJx8xPpmuvs/DsNqu50UsD/CzelXIok0f5EJJ+98/PXjt9Kp&#10;X12Zm5x07D3rVKyIbLE199lTZHlRgr0B6VQkuvOGec/So5D8n4VWDDNMRM0lMeSoWeo2bjFICUyd&#10;cVCZCx61HuINSKOM0gF8s4zSeXu5PbikMh9qXdhT780AL7U3pShqdtBqAIydzZprNzSuNvFNRd3N&#10;ACs+1aEfKg0si8CkVeMUAKzUirmkYURnFADx8pp33qZIeKbG1AEmNtHI5pJKduGwfSgBOWpw4pEY&#10;U5qAFam5prNSKagCXd8pHqMUxf3fSjoRQxBoAlSarEdxtIzmqSrijdhl+tAHeeG/FEtn8m99nyDA&#10;RegzXd6XqyaioID7sE/MAO+O1eJ21ycsvGOla+m6o9k2UCn5SPmB9a1jU5dGS4c2qPVdU8KrqljJ&#10;EVjLNgDc7AcEHtXn2m/bPD/iQWjyqYJLtYgsYB+UPjGSM9DXV6H40jfCzvGgLH7qN6V02oaDZ+JN&#10;PWQyy+Z5RaFYyAGLDjOR7D0rgxWF9tG6R34bE+xdi3oWpSWt7HPCxRLSRJXGASQDnj8jX0B4J8Sf&#10;2xpFvduZGSRXwGVQeHI7fSvlOGyPhxkguQYtpz8xDHrnt9a9V+Fviu1iuCnmrsED4Oxs/fFfn2Lo&#10;OjNo+woVFWhcqeMNDXTb5JkCqyxDBDE9WI71z1hcN9ujjY58yVV6e/8A9eva/iV4feS3kvI1Zo44&#10;kUtuXGd/p1714/dWYS4R/m3q2QMjGc1zJpqx2Riek+AldpNUtsjYgjCj0yGNaN+yaxeSaEQTJa4n&#10;O7hOg6Ec5+f+dcl4B1I2N9cK+1TcPEo4J6Ejt9a2/F12dFmfUYcNNM6xFZBlcbe2MHPyilHXQiZi&#10;+EGKwm2/5YPIzMvqdo7/AICuxvZGt7e32HESp8y9yABxVbXmjmjbULVjLDEoRmbgA56Y4P8AEK3P&#10;DdvHqPhrWXcsCtpn5eOqPWy93QxK+kzNdNp7wHYFnV23f3Q3IrlfibZ/bfEl47YILR9SR/yzArV8&#10;N6gNHvBEpXa6+UNwJPzMD2p3xUsZG8LWl7Cu+WS7VSpI242OP6CuL7R0UzQ+DOpltNcMWJ+1P2H/&#10;ADzWvo7w7d/aF08nP7oRnkfT/Cvkn4YatH9pjhRgQ0rn7pz/AKv/AOtX0x4TuMwW+Mfdj/lWtHSo&#10;jLFK8D6R8NXXnaCg55R+o/2jUMk3luY/7tZPw9vBJCsBIyIn7H+//wDXrY1C32Xkjc4OB+gr7WjK&#10;8EfE1I2qM04/9UfrUNx/q2+hp8T7ozj1olGY2Hsa74nLIpx/6pajep1T92BUTrWhPQpSdKrSd6uS&#10;LVaVa1M+pSeq7jmrcgqs60AVWqF6nYVEy0AQ001IRUZFADDTc0pFJg0AJRRRQAUUUUAFFFFABRRR&#10;QAUUUU+gBSNS0jUolI7GiiigkKKKKACiiigAooooAKKKKACiiigAooooAKKKKPUGKwG2mNkxkd6d&#10;Qamp/PEdPRe8MkjRoduN25cMpHB46GvAf2gv2c9P8eRTa5YWsy6vFbzSbLV4Ykd1jURhty5I+Qd+&#10;MnpXv/4Zo2BjIJUDRsMFHHBHcV6eBxlTCzU0zzMdg6eKg4yR+UvizwHrPhHUpoNUsvszIyqcyxuc&#10;lQwGVJ7Vz0gYfKfmB/ibkiv1M8VfCvw54qkaS50XS3kZ1cyS6fHIThdvUj0rxnxL+xnpurNutdZt&#10;bH5Au2HSF6hs54kHb+VfpuD4mjKKjUf5n5njOG5Rk5QX5HwwcjbhRx1NLu5GefrX1dffsLzmQ+X4&#10;pkC5P3dHOP8A0dUUH7CtwZFz4qlxkZzo5/8Aj1e4s/wsVrL8zw3w/i5S92P5HyqzHcSoDex6Vc0/&#10;T7nUrhIYFLyNnC7gM4Ge5r7G0n9iC3s1DzeIY7kkEbZNHHHPXmU16r4Z/Z58NeH5FkfTNKvJFdmD&#10;NpUSnBXGM81w4niehGLVN/mehQ4Xrya51b7j5g+Cf7L+q+Jb+G/1zT7mHT1ltZ08q6tyskbEs25T&#10;uJGAOMdzX2t4O8F6Z4H0q30/SrOO3hiDKHWNFfazliCVA7n0rVsdPttLtI4LOyitUVFTEEYQYAwO&#10;AO1Wo/8AVgE5bv61+aZlmlXGN3eh+k5XlNLBwWmorLhjg7h6mk5aMggA0tFeDJxaVj34ppu5Dc2q&#10;XltLbyoHhmQxyZAPykYP6GvlD9qD9ne1WxvfE2g2s8t20yNOPMhRFhSBtzAbVPVF4ye/FfWjc8bt&#10;ueKo6po8OsWE1jdRxzwyqyETRh15BHQ9eCa9bLcwlg6qlfQ8fMsvjjKXLY/JS6tZLO+ktZ4xG0YB&#10;PQnkA9R9aYGVV2ljk9q/QDx1+yro3iC4ea1ax092kVi0OkoTgJjGQw+teO6j+w/fWEyrF4guLwbc&#10;7k0dvUjH+tP+TX6vheIqKgud/mflOK4erc7UF+R8xBi3y/dXpletM3GFiERZPdxk19NWv7E2o3Uy&#10;q+u3Vsu4Dc2jtjBPX/WjpXoHhX9imz0nD3muwagdjLtn0deu7IPMp7DH410VeIcJBcyl+ZzUuHsZ&#10;J2lHT5Hy/wDDv4S6v8Qb14LWxe4iEDTK6TxIxw4U53H1NemftCfCXS/hnazQ2lqUY20U480Rk5aY&#10;qeVUdhX2l4P+HWg+CoE+y6dpsUoRoy0NnHC2C27HHbgVy/xa+C8XxMug018kK/Z0hPmWgnHyyM/d&#10;h69K+P8A9YpVcSm3aN/M+t/1dVPDvlV5W8j8z8/MNhxk/MBwKWT5ee1fb8n7FdhvXGs24ye2jr/8&#10;cpZP2LbFf+Yxbv8A9wdf/jlfSVOIML7O0Za/M+bp5BivaXlHT5HuHwtH/FCaYe373/0a9db/AMsm&#10;PbNZvh3R08P6TBYLMsqw7ui7Ryxbpk461pyN84QJgEZr8fxVb2tbmj3P2LCUfY0+WXY+bf2yP+Rf&#10;0z/r1v8A/wBAjr4USvuz9sn/AJAGmj/p1v8A/wBAjr4TSv2Pha/1d/11Px3idr2+gjV7p4o+AM0v&#10;hi81jSLSe4W3KR/NNCq7i6ggg4PRhXhbV+lXwW0231DwPf2t7ax3aSXzZ8+MOMBIyBgj1Fa53jJY&#10;NxlH+tjnyfCLGKUWfm5eafNp11Nb3G6CWJ2jaNWBG4HBHHvUIbc23ceO1fod46/Zc0HxVJLNA2m6&#10;VJMZXLR6VGTl+QchhkivJ9U/YUYStLB4sJDEALHo/t7TVlhOJMM4Wqys/mdOK4bxSlelG6+R8krj&#10;Zlh8uaau6SMh/kTPO2vqu3/YXupspJ4nmh7/ADaOf/j1d74U/Yz07QpVN/qtrqSh2YrcaOoBBXAH&#10;Mh6HmtpcQ4NRb5tfn/kc8OHsZzJcunyPmH4T/B7U/iDrVkhs5JtNW4thNIk8SkRO3Jwx5+UHt+Ff&#10;fnwv+Fmj/DPRba30+1CzxpJEzypGXKtIX5ZVGecVp+Efh5ongu0EdjY6erlI1L29okRygODx9fwr&#10;pK/Ns2zmrjJNQ+E/Sspyalg0nNe8JJ907eTT3wZBg5GKbR+OPevl019o+oknzLlDaTu4r84P2tzt&#10;/aC8VE/9On/pJDX6Pe27AbjdXh3xI/ZhsviH401HXJtSt4XuvLJ8zTVmPyRqn3i4z93+lfS5Hjqe&#10;X13Uk/60PmeIMDUzCioQWp+erN81e0/skf8AJcvDKfxFrrA/7dJa97/4Ys092wNYtv8Ae/sdf/jl&#10;dT8Mf2a7T4e+MtP1pL2GZ7UyEbdOEJ+aJk+9vOPvV9jmef0MRQdOL3XmfGZfw/Xo1lKS/I9v/hA7&#10;0u001W/eMo+bnGaU5WQ5yo96/LK1qkm0fq2Hi6UEmOUiRgV5FNnU+WxxxTpP3PCjd34prxmaM5kM&#10;eamg/Zzuy8QvaQsj84v2mOPHV8fTUr7/ANGivIR+8+7zX6D/ABA/ZltPGurSXkt/DEZZ5pcvpok+&#10;+wPXeM/XvXMr+xTp/X+37VPb+yF/+O1+r5bxFhcPQVKo9V6n5TmXDuKxFZ1aa0fofJnwlYN8QNKc&#10;cqPNBP8A2yev018Gjd4Q0LnH+gQcj/rmteG+Gf2R7Pwxq0F4mqQXBiLH5dKVOqlevmH1r6A0qy/s&#10;3S7KxU5EMCReYF2/dUDp26V8txFmFDGzUqbPpuHsvrYKDVRf1och8XPB7eMfBOtxQ3V5BcQ6fdLG&#10;lpMIxIzRkANkc8j26mvzY8XeHb3wz4ku9Kvo2WW32FnkkV5DuRWGWBweG/lX6vTwpdRmPcqqAVkX&#10;GRID1BH59fWvjv8Aa8+Ed5582u6JpM95NdX0ERj0/T2LBRbkE7kByMoO3UiujhzMoUZ8szDiLLal&#10;WPNE+Sgy92OPWvSvgj8I7/4l+LoLZ7J59JALTyJLECoMcjJw55yVHY/hXe/CH9l/VPEl1Ff6vb3m&#10;mRRzSRNa3ukOVceXkMdxHGW9Oq19h/Dv4XaT4Ds0NnBZpceVEjSQWaQuSqkZOOe5/Wvqc2z+MYSh&#10;Se6PlcpyGU6kZ1VsT/DvwDpngHQ7e0sYPs0i28MUuFQFzGuBuKqM9T+ddauCMnj6U2FBiUlgT2H5&#10;0LnaM9a/Ia1SVaq5zZ+wYalGhTVOKHcUlFFZyV9UVG8ZamL40/5E3xB/2D7j/wBFtX5jfFQE+PtU&#10;x/0y/wDRSV+pGrWY1bSb6yOIhPA8JYrn7ykZx3618/8AiP8AZDsvEGqz37axbwtNtyDpSseFC9fM&#10;GelfZ5DmVPBfxGfG8QZbVxq/do+Dm+VgO9ex/swh28dWmBwNSsf/AEaa99/4YrsBCz/23buQf+gO&#10;v/xyup+Hv7NNn4E1aG+i1SCdlnhmKJpyxEFGzjO8+v4V9RmfEOFr0XCMvzPlst4dxlGrGco/ke4/&#10;KV+U5YdfrQrNjkc0RyYMgMeO27196Rl3chvyr8il703KJ+uKLjHlkeO/Hr4F6X8RPDd7qUdhu1iK&#10;GG3gEAhQbRMGPLLkcM3cV8D+NPBuoeDNUurW6tjAizSxR7pEY4Rsfwn6V+rW0SRlXw0Z6o3IP4V5&#10;548+Cmg+N4ZQ2nabDcMs375tOjkbc4+9ng5yM+9fd5Hnf1V8lV6Hw2dZH9a9+ktT8x9vyoVGSRSv&#10;lYxuUA5r6x8RfsOzGaWW38SyRKWdlji0c4HOQBiWsFP2J9TKjOvXcnv/AGOx/wDatfoMc/wa1Uvz&#10;PgpZDi2rOP5HzXKcxkqzfnWjoug33iC8trSyiNxNM6RKm9VyzHAGSQOTX1j4d/YeWNhJdeIw4DHM&#10;c2j9Rj3l9a9q8BfATw94PVC2m6ZqE8flbZzpkaMGTPzA8kEnnr2ry8fxJh1H91LX5nfgeHMQ5XqR&#10;0+R80WP7PsHhn4Q6prGtWMkWsPp93N5cjwypG0Qk2lCoJHG0nn8q+a1+aQoDtwM/LxX6reMvBMHi&#10;vw/d6UpjsopLaaDAgDr+8XB+XI/LvXhUf7FWnuxb+3LZCR93+x1/+O15uC4ihDWvL8z1sVw7OUbU&#10;I/kfDqqd21Ble5PWvsv9g07oPGIHVVsM/lPWqv7FlgkZB1u3HP3v7HXj/wAiV6t8G/gvbfCeHVPJ&#10;1GK4+2rDny7QQZ8sP6Mc53/h+NY5tn2FxmFlSpy1fr3Q8oyDFYPFxq1FZfLsej/eJx260p4UE9KA&#10;37t8JnI+9TQp8sZbP+zX5c3yyuj9Va5lqSSDYdp4Y800ngf7PWnMd8oY+mKacBj6GnG7mmKVlBo+&#10;OP22nH2djnj+0rf/ANJnr5K2llBA4r9LPix8F7X4oRmKa4htR56TiSSyE2SsZTHLD16+1eZN+xPY&#10;MoI8Q26D0/shf/jtfq2T55h8Hh1Tm/zPyjOMjr4vEOpBfkfHXgZtviyxz/00/wDRbV+n/wAOAf8A&#10;hAPDR9dMtf8A0UteJ6f+x7YaJex3cerW1y0ecbdJVTyCOvmH1r6C0LSxoug6bYhw4t7aOEYXb91Q&#10;Onbp0rws7zOhjpe4z28kyyvgV760LtFFFfCqPM2feuXKkLhR8+AXHTIpEC5YngnniiitHHTQyT11&#10;OE+JXwl0P4lWwg1O0DETrP58SR+YxVCoBZlORg/oK/Pbx78IvEHgfVri1v7B7SKNkQN9oidtzIGw&#10;drHtmv1CrnPFHgPRfFceL7SLCeTzA5nuLNJSxClRyR6H17V9Tk+eywfuTeh8pnGRRxj9pBan5SI5&#10;mGCqqndlGDShm5VRsUcbl4J9zX3N4w/Yw0/V4XOnanbaediri10deobJPyyDnHFeYal+xfqGnmQR&#10;61c3J+YDbpDdun/LQ9a/TcPxBg6kdZa/M/NK/D+Mpyso6fI+amwyBGZtoOd3c0u0v85JOf4SeK+g&#10;E/Y/1koM3t8D6HSH/wDi66fRf2Hbq+UNceJZrTKk7ZNHPBzjvKK3lnuCgruX5mMMixs3ZR/I+Wre&#10;J7hgqrsU9k4r174N/APVfHWsWk17p0jaYlxbO0kc8PMTsSSQxOflHTH4V9Q+EP2TdD8NMrXVxp+s&#10;YdnxNpMYyCuMcu3TrXsfh7wxpfhuyMNhp9nblY0T/R7dI/uggdB/+qvlMx4mjKDjSf5n1mX8NSjN&#10;Sqr8jK8A/DPRfAOj29hYWwg8lXXfsjDkM5cglVHc/pXX4y3P+rx973pls27mTg4/ipI9yJ82WGe9&#10;fmNatKvNykz9No0Y4eCgkOooorGPvKxrL3QooorNPVovomFFFB9qctbDiDfINx4U8UH5etG3egVm&#10;xjnmkmkzIFVMjHUVvT0aZz1Nmfnz+1cR/wAJrZHOP+JZF/6OlrwjgNkMTzmv0U+Jn7Ntr481eK7k&#10;v4YdlusOW04S9HZuu8f3ulcb/wAMWaf/ANBm2/8ABOv/AMcr9VyzOsNhqVqstfmflOaZHiMTV5qU&#10;dPkfDrsXXk0sjBJBs+ZMc5r7h/4Ys0//AKDVt/4J1/8AjlH/AAxXp/8A0GrX/wAE6/8AxyvVlxPg&#10;7/F+f+R48eHMbFfD+X+Z8PKvfaKGkPTAFfcP/DFdh2122/8ABQv/AMdqzZ/sbaXbsDJqVnNgj72j&#10;p2/7aVcuKMJy2UvzJjwzjJSu4/kfC0cLXHAG7vjNb/h/wHr3iq5SLTtOW4lZmVVEsaZIXcfvMO1f&#10;d2lfst+H9PbLw6bc/KRhtIj9c5+8a9G0H4Y+GfDvzWui6SkoYsGhsIo2GRg4wPSvHxHE0FFum/zP&#10;bwvC9Tm/eLT5Hz18EP2UbO20+z1PxRp8yXjMZDDJJbzR7WiHYK38Rbv2r6e0fRLPQtPt7Syt44YY&#10;IkiRVRVyqjCg4A7VejVIECLEqIowEUYAHsKUOWzmPYO3vX57jcyqYmTlJn6Fl+X0cLDkitRRhuWR&#10;QfYUvEg3sMOOBikorxV77ue2lyJphRRRVGaCiiigYUUUUAZmuHdbqo67x/I1+VfiI+ZqEZXkeWP5&#10;mv1gvLcXMYXaBg53YzmvnK8/Y7sdQbedWt4CBt/5BKn/ANqD1r7fh7MqWDcudnxHEOW1cYo8i/rQ&#10;+FSw3EfnX1B+w382qeJsc/vrD/0KavQv+GKtPj+b+27aQn/qDr/8cr0H4S/AO1+Fs9/NDqUMpumh&#10;crHZCD/Vljjhzn734V72bZ/QxFJxg/zPn8pyGvQrKc1+R62vA2n7woHJwOtIpAUEkE+tBG3lTuPt&#10;X5XLlm3I/VY80LIc33lwOP4qQ/vH+bhVPy49KOe/BopKOmpTl2KGtaXHq0IgkTfErhx0znBHf6mv&#10;y4+IehnQNagtmj8l2t1kC5B6swzx9K/VavBfHn7Len+LNViul1G2jKQLFkaYsnRmPXePWvscizOG&#10;B5lJ7nxue5XPH8ritv8AgH598jhhyeFr6B/ZD8YTeHPE11YifYuoXljCynccje4wMHH8fevYl/Yq&#10;09trHXLbI5wdHX/47W94L/ZbtfB2uW+oxatDKYLiK42Jpoj3bG3Yz5h/PtX0+OzzCYrDunKWvzPl&#10;8DkeKwmJU1HT5HvasJRwfx70q5eQFhgeg6VHbqVUdacCdwr8t+03Fn6rfmik0eVfGX4F6N8RNLuZ&#10;jYAajDDcvbtbrCjSSuoILMynnco5yOpr4K+JXw11f4d+IJbC+s2t4hgo0k0cjMNis2dh7bq/Uxhu&#10;xnkelch40+Fug+N4ne+03TXuWjdBNcWMczglQAcnnjA/IV9Vk2e18JPkn8J8lnOQ0sVDnh8R+We1&#10;Qct8qdiKbHJ9oQyNwwOBjpX2v4r/AGKrPWJ3ktNeg09GdSIodIGFwuD0lHU815rffsa6tZyCOHUL&#10;2dCNxkTR3wDnpxJ7frX6Vh+IcNNXnL8z84r5BiKbSij5xyWb+7g9B/F9acW+YcBfYDgV9CQfsgay&#10;8gRru+QEgbzo78e/367Dw3+w68jJPeeJmTDqTDPo/YE5HMvf+tVLiDCQvLm/MiOQYuVko/kfJ6W7&#10;zMdi7vxr3D4J/s26z4w1m2bWNMmh03zpY5Z4LmDcuIty4BLfxEdu9fTPhP8AZZ0Dw6267Gm6oPLZ&#10;P32kxjksDnlj0xivYdJ0Gw0OFksra3t8sX/cRLHyQB29hXyuYcS+0TjRf5n1WX8NSg1KsvyMnwR8&#10;PdJ+Hujw2ml6fDbuYIopphFGskpjXAZ2UDc3JOfUmujVty4zyOTSqjElmckdcGkZhI2xRs77h39q&#10;/NK1SVablN7n6VRpRo01GCHqO/avIv2lufhLrzDptt//AEpjr1wsYowAhf3rm/iB4Hh8beG7zSZL&#10;tLdLgRg7oRIPlkV/u5Gfu10ZfWhh68ZSezObH0amIoOEVuj8rtTYf2jdH/pq/wDM1BuDKMduTX3J&#10;N+xhp8txJJ/bVs/mMWP/ABKFO3J/66Uxv2KNPDHGu2wHp/Y6/wDx2v12nxNg1T5ebX5n5JV4axjq&#10;c3Lp8jD/AGKPnkQjkf2dcf8ApStfWu4NyK81+E/wdt/hawEN5HcbYHhyloIPvSB+zH06V6Wzbv4N&#10;ntX5hm+KjisQ5wP0/JsLLC0FCYopaRaUV4fNy7nuSTk9Dxb9qxSPh9p57f2pH/6Jmr86NwLV+qfx&#10;M8Dx+OtDgsnuFjEdys+1oRL0R16ZH97rXh8n7FdhLGSNZtoj/wBgdf8A45X6DkWb0MLFqTPz/O8o&#10;r4qV4o+HpP3e3dxu6V9WfsW/8hh/+wZP/wClEddmP2KdP+Uvr1sQv97SF/8Ajtek/C34G23w3uml&#10;gvopl8h4Q8dkIQdzhuoY+nSvTzTOsPiaPJF6/M8nK8jxOGrc8lZfI9V6Uh6bP4j2okDRr3fmnbQy&#10;Fz8pHFflbkva8x+rqL9lynyp+2h/x46N7R3+fyir4qZw3Q1+nPxX+EsHxJis4pbmOERiZcvaibHm&#10;bR/eH938a8pk/Ym0/YGXXLUEnoNHX/47X6jlGd4XC0VCb/M/LM3yPE4mrzQX5Hw+37tsNwcZpOO1&#10;fcf/AAxbpsrbn121TjHzaQv/AMdpP+GLdP8A+g1bf+Cdf/jle9/rNg+kvzPAXDOMvrH8j4b/AIsl&#10;2+mad97sDX3A37Fen/8AQZtv/BOv/wAcpyfsW6f/ANBq2/8ABOv/AMcqv9ZcIvtfmE+GsXf4fyPh&#10;3Dt+8jG9/u4bpitfR/B+seIrhINOshO7kqFEiJyBk9SO1feGk/so+H9HZvObTb7cOA+kRjHT1Y+n&#10;616Hofwl8MaCwkg0HSVdWLBo9OiQjIx1ArycVxRT2pP8z1sPwvU09qvyPlb4O/skXWtSRX3iawu7&#10;aKI20yLFc2zK6nJcMMNkcDj3PWvrrwZ4D0bwRpkFlplslssSsokWNFchnLEEqo4yf0FbtvbxWsYj&#10;giSBAAu2NQowOgwKfXwmY5xWxj956H3eW5PRwdrLURiZFJYAN6DpT2+dgR+Xam0q/eFfOXS1fU+i&#10;a96yHcbWx8zAd+30rmPGXw60b4jabHY6vZRzCOYXG4RxlywVlGSyns1dNGcSNnoT3pJFZZC8bHB4&#10;+WuqnVdBqcHqc1ekq65KiPzk+L37Pur+A5vtEGnSjSo7dHluJbiAsrtIVxhSDj7vbvXj8kbRyBXG&#10;xSMnbX60a94Y0rxDaSRX9lZ3qMAphuYElDANkcEevP4V4T4y/Y/0nxEpey1Cz0tvLVAsGkIeQ2Se&#10;HHY4/Cv07LuJIKKjWf5n5lmXDc2+aivyPgsdcD5B/eXgn3NKrGNyc7h/ebrX03rX7FeoWUjeRrF1&#10;crlseXo7Y46dJD1rGX9kTWoGLeffzg8bP7Hfj3+/X1KzzBSV1I+TlkeMi7OJ8+RY27VYkE96dDG8&#10;0nlLlWJOApxn3r6Y0P8AYn1C+mQz65c2S5IPmaO2Omc8yivWPBv7Hul+HWglvNQs9UZMkifSEBOU&#10;xg5c9+a5sRxDhKUfdlr8zqw3D2LqS96OnyPlX4X/AAY1/wAfaxALfSvtGnxTwfa5lnhVkjdjlvmb&#10;k4VjwD06V95/CH4Q6P8ADvR7Zbez8m7WKSJ7hliMrK0pbDOqjI4H5D0rovDPgXSPC9usen2FlZna&#10;iyNbWqReZtHBO36n8zXQfdUKv6V+aZxn0sV7sXofpmUZDDC+9Jajoz5jAMAid2XrTf4mx0BwD60q&#10;fL1o9frXzXw2Z9M/euj5N/bx/wCPbwj/ALl//KCvjT+EV9l/t4/8e3hH/cv/AOUFfGZ+4K/auGf9&#10;2T/rc/EOI/8AeLA3y/OPvjpXtniL4D3H/CtdD8SaPaz3MstjBc3XmTQqgaUR44OCRlm7mvE9vmNs&#10;BwTX6PfAfTLbWvhfpFhfW8VxC2lWA/0iMOvEQPQ+4FdOdY+pg+SS2Mcly5Y1ygz86Li3ms7maC4j&#10;EcsblGXIO1gcEce9QSdeQNv97vX6DeOv2U9D8TSzSWk+n6ZJK0zFodJjJy/Q5DjkV5XqH7CcyzM0&#10;fix3UkYVdHOBx/12rno8RYOcF7SWvzOmvw1iYTfItPkfJ33eU6enakiXz5Cikrn7wXjNfVNt+wzc&#10;zMA/iiWEeraOf/j1d74N/Yz0/wAPzCa71S21b5V+SbR167SD1kPrn8KutxBg4v3ZfmTS4fxbfw/k&#10;fNvwa+CmqfEDXrXfYPLpsVzbee6TQjETucnDHn5VPGPwr7++Hvw+0n4eaPb6XZWq26W6Ool2IJSG&#10;cuQWRRkZPp2FXPCvgbR/BtisdhYWMMpjjV2trVImLIMAnHfk/St9cFQ8nBP96vzXOM4lip2i9D9H&#10;yjKFg480lqJGxVCMfLnmnUyDPklj8wz0p/4Yr5a32j61K4UUUUpvS5MPelYyfFnGg3QPX5f/AEMV&#10;+YPxW/5KL4j/AOwrd/8Ao5q/UrUrMatZSRFhDuwMkZ6EGvnzxF+yLZ+Itevb99Ugi+0XMk53aUr/&#10;AH3LdfMGevWvtMhzKngn+8Z8bn2WVMav3aPg9m+YD1Ne/fslDb40vAev9ly/+joq9ib9i7T9zD+2&#10;rXjof7IXj/yJXZ/Db9m+1+H+pSXserQztJbtB8tgIjy6t13n+70r6fNs+w2IoOEJfmfLZTkGJw9d&#10;TnH8j2bd8tS/wr9KZny7dvk3nPWnfeRDnbx0r8n+J8yP1rWMeUV+i4696bzS0VlUvJ8yNKdoKz3G&#10;XFvFdKY5kWSJuqsAR69DXzR8fv2aLLxHDdapo2mMl4q3ly32ZoIRJIwDLuyoJ5B79zX01TGjSaOR&#10;JUWVHGCrjIweor1sFjK2DmpReh5WOwdHFxakj8mvE3hTU/CGoHT9Ttfssyfw+YjnkBuqkjowrK+7&#10;wSdtfpj4++BPh/xxNLM1ppttOyMolbTY5GBKhQc5B4wK8M8UfsQ+ZdSXFp4h2xuygQw6Pwvy8niX&#10;1Hp3r9TwXEtGUEqj1+Z+V47hutGbdJafI+QdzHnoP7o6H8KFY9vl9QO/1r6Ek/Y51mKYAalfSrjP&#10;GkPj/wBGVND+xrq00iBtTvYgSASdHf8A+OV6ss+wsNbnjxyHFS0aPnVvmxgZz1HarmnaNd6nKUt4&#10;vMwu7ZuUAcgZ5PvX1v4V/YlW3WOe818S7XVjHPo/UBjkcy9xXtHg/wDZ/wDDXh+2jWTT9JvZQjKz&#10;tpcSsctnnr9K8vF8S0ZR/cvX5nr4Phqvz/vVp8jxr9n39l9rW8h1fxZpDRT29zKggeS3miaMwgAs&#10;oDZO5j37Divq6xs4dOtYLS1iSK2t0WJERQoVVGAABx0Hapfl+7BbCBD18tcDPrwKcvGfXvX5hjcd&#10;VxTvJn6fgsDSwqUYrUefvcdKXjPPSm0V4lz2rWCiiimgCiiiqJCiiikMKKKKACiiigAooooAKKKK&#10;ACiiigAooooAKKKKACiiigAooooAKKKKACiiigAooooAKKKKACiiigAooooAKKKKACnLTactAC06&#10;m06gB69KlWol6VKtAEi9qlXtUS9qlXtQBKlTL1qFKmXrUFkyVMO1QpU1AD0yWrM1Q8/8BH861I2w&#10;ax9Ub5v+Aj+dc9Q6aG5SHSmM3HWjdUUrcVwyPYgiOVqqSMe/SnySf5zVdpMjGf1rGR2wRHKwNZt4&#10;2Dz6VdkkA/8A11n3zA9+xrnkdEV7xk3+doI9f6VzuqMVyT02j+db17MNuM9/X2rmtYmBjIz2Hf3r&#10;yq+56tE0PB+Wvmx3kj/ma9g07K2qDvz/ADNeQ+CBuvB/10i/ma9hsV/cr/nvXo4PY8TMPiLHOOar&#10;TKDVphxVaTpXfI82Bn3C+g9aqSL1q9N3qpJ3qTZblGZf51n3C/ITjitK4/rWfP8A6siuaaudcWYO&#10;pR/Kxx2ap/CZ/wBPj+n/ALMKbqK4if8A3WqLwvLt1JB9O/8AtCvNi7VD0JP92enwY8sGiRc0WeGh&#10;X8f51LIm2vfjrE8J/EUJl46etUZl/KtKfBH51Qm9PespaI1UmYtwoJ/GsS8T27f1rfmGax7yP+X9&#10;a5aiujvpTaOXuo8vIWUfKSRUO3zYVG5lOfuqeBWhqChc8DJ3VnxuF61wxlyyOyfvI+YfiR8Errxz&#10;4gu7hLe4l8xo32pPEq/LGF6NXaeFf2LfDzQlrqxuWl8w4DPbNxtH+x9a950Pw5BJIZWEfzIesQ9R&#10;Xf2UUFqOsY5z2HavVWIdtGeLUo3Z4Bbfsd+CYY4t2iRySKB/rIbU8j/tnUGrfsh+DJIx/wASOJG3&#10;D7kNsO3/AFzr6ImvIlbIdP8AvoVQvL5JOjL1/ve1YutLuXDC8yPzJ/aN/Zzs/A62M+n2kyRSFELM&#10;8PU+acfKo/uivlieMq2So245zX7AfFz4d2/jCxtopEjl8uRX+a1EvQOPX/ar84PjB8FtQ8I3AlS1&#10;uTbrbo7bdPaNMmQrzzj0r08NWkzkxGG5Njxp8Mq7VGO/FIuMVauI/mRBHsMRxIMenr6dDUagSSld&#10;oVMZDdjXtK8jyHfqMXC9eBU9naS3lwiQp5jHOBkDtnvUljps19cmNIpHQJu8xULDORx+td/Dodtp&#10;LDa0Mj/eDiMKRnjFdMYmMmZujeF4Y1Ml4jIcK2PlI9+xq/NNHZsUtQoUcA4wfX270Xt9tXap7EcN&#10;WY0zdTn863SsZ3C4uneUOTuIGPm5qjcTBm6447U6WYbTg/rVCWTn/wCvSYyaSUsuAc8VHuCqOfmp&#10;iNmlYcZqAEJam7vzpWPFRjrSAf8AhS7m9KaWxinfeoAUYanFR34FQ8g96fuPQ0AP47U3LLSjjvUb&#10;Sc1ABId31oVgvfmncbgDimyKOtABuOfam7juJ7UnNKvpQAu4dzQMUu0GjAWgBWxikVcUhanqfl6U&#10;AOyG4pCm3k9Kj3bW6U7JbqTQAvXpTlwPvGmrxTxg9QKAGSMo780KRjNDKGbpTioC/hSAZuLHjpS9&#10;aap6jFLnApANZnoGT160M1KOlAD45GQMMD696khupY2PQjHeoM0ZNRKPUqDNmzvdrgtIyHPRc46V&#10;2/hfxlc280Ucs+YA0agtvOFBxxz6V5vG3q2PfNadjIVZSJT1B4NbQqaWZEqet0e/R2Wn+LtLupNx&#10;eZYmELou0sxBAyWHqBXKWa3nhm+ktYnkWWNcHc+Tg4bqD7iq3gXxT/Z7QwO24NIgO6bH8R7fjXou&#10;oaRb67brdwLEk0jctGgZsAEdR16CvLxmCjVi5WPUwmLdNqDZ7R4T1keLtNltrxY5YpJSpO0k8BWH&#10;3s968w+IPh6TS9SlliRktklmbIZR8oYHoParPgPXJ9HvIrRvM+d3k3GQrj5MdPwr0DxVo8XiDw7P&#10;OhRpI7WR2CoHJJTPJ9eK/Oa1GVKpY+vpV1I8p0UhtOF7C7F0BdW6cgnHv2rttNjXxR4ftY50We6D&#10;NI6kZ6MwBy3sRXJ6HatDoer2xiKPBAdvy4OSrngdqu+BdYksYkidWLrG2dzkHl81nOXK7o2krmx4&#10;V1B77UodOukj/s2Ys0rYychSRxz3C9q2NYuZfDl5bWNoxW31RzAASeVyFGMYA4fvUGn6THp/iK1t&#10;RIoR1ZzPt2hflbjr7evetJrO31TUFWe6jElpLi3MmGLHP8GTwflHT2rZS5tTJHP3MP2PVvs68zW7&#10;LJIG5Krwc579R0ruNEjsvE9nHZ3RE0UYMoUrnBBxn5gR/Ea4jV2e38VXsOxpZGRUZ++Cq9a6Xwu5&#10;tVCDMTBG+foT83SspLW5cdGeSeGWk8N+KrKOVmihKu7ZOeqMO30r6m+HmprNZo0kmQyQmLg85B/L&#10;tXz58T9CbRdYhu4kJijtlyyR7VBLsOvbqK9T+G949xpulOkjYWK3LhWzjgdam/K7lVVzRPpbwFqk&#10;kOsQqXwjYTv3da9J1lv3IlHRnAz+BrxDw3qWy8tGRuRIpJV+24V7Npsy6rpsKlwTy3J3dCRX0+Dq&#10;80T5TE0rSuW9L3kbX6lj/KrNwcBgO2c1Vtn8q6QZ9T6djVqdf3btnqCa9+nI8aaII8GMetRPUsK5&#10;jFJItamZSkHtVWZevFXJBVabtWiJZSkXvVWRcfSr0w4/Gqsy/L+NUIpMKhcdasstQv3oAgxUZxUx&#10;5qFqAGNimmnt602gBlFLSUAFFFFABRRRQAUUUUAFFFFPoAUjUtI1KJSOxooooJCiiigAooooAKKK&#10;KACiiigAooooAKKKKACiilpDEopTikovpyk8uvNcMH+Hhu1Jhyo3kMaWj7vA6VPs3zLXQv2ilpYV&#10;UO0YNNSND2+bsaDGG604seg6VopuL0J5VLcDj7uOelJt8ujaByOvWjJf73H0p+0nLVszdOMXohyq&#10;zcgjFMVsdetDKG+U9Kdwn3efrSbuaPbQarPuOTlfSjdGzkKpD9zT/NbHQUm4t161HL0uOM7LYSii&#10;im48uwRlzJ3DC9WGSOlLsbbvyNo5pNoYjNDAZwORUzV0rDg+VagrLNxg560uSDjPNLu2KNvP1pqs&#10;R1FdClLa5i1Fa8obXZuSMUNGPTmhs7gR60N83WphKUtJMc4KNmgmWJuHUl+5pshLKSnH1qSMKrde&#10;KZGT5ZUjBzUXd2ka2TSHHAjUtycZpm5igbPBp/8AdpOGc5qby7haO1hGWJTv2nJ4ofL/ADrxjjmh&#10;mY8YpGH7sjvW1ONtTKcndo+b/wBsjP8Awj+m56/Zb/8A9Ajr4USvuz9sgf8AFP6Z/wBet/8A+gR1&#10;8KJX7Nw1UaoNH4txJTTr3GtX6b/ANmn8H3jk5xfuP/IcdfmQ1fpt8CWLeEbsfw/bn/8ARcdcXFl+&#10;SHz/AEOvhX45L0/U9HbymOGUkik3RhdqqQBTvmiwUGc9c0rMZFG7g+1fk1+Z22P16K5I33BVlmXe&#10;zAnOKYrCb/WfN2pdgkPz8D2pzSMvyoAV96zScXZu5TcZbKwnlL/AMAUbRS7V6k/N1pKcotrcekdW&#10;g2ijy9/FFDcis1B21ZfMuwkjRphSpz0p8aq0YAFIrFVwPSkYBhk/erSL5o2Zm1Z3G+YFGxeHPIPa&#10;nyOqny2Gd3NKrYXFID8u7+PsKjlc1uCkovYaNkbDaME05o2mbJI20MxZeeuKZt+UCtI+6gl7xJ5g&#10;3jPNNaNp4ZNhAO7AzSn5WBXn60bieD0PWs225F2SQHMaxiU7uMDbUcrRH+E05Y1jYlSTk5OaeZD2&#10;Fa2iyYyaE8xduFBBpNjqOo55ok+agDoO2Ki6krMmzSuhVWJVZtp3Yy3vVK+0611iBYrqLzbcNvVN&#10;xUhuRng+5q5Iis0RBPynNO3EyHP3Oxq4ydP4NCZwVS3NqR2toIYysACITkgknml2mNjnqaGjDnJ6&#10;07ooAqXUnJ+87jVOEPgQLCVBfjnmkzu5pOcinUpe8jRK2olFFFJSaVipJSVxfLZlJyMU3KsuzHI5&#10;o2gEY/GnHC8ryad2RzaWsCoVjKDjJzUYaGPduUlh6U/aGYE0udrLt5Gec0+ZdUGtlZguLhRs4470&#10;1l+zr8/PbilKh2Ynj0oT5OnSjmXRBrfURdsn3Rge9PXAbC8NScP97j6Un3eB0oWmpUtdAlU5Hm/N&#10;9KVQqqAgxQrMvbg9aQ5Lk9qS55a8xm+WOnLcT2PNOQlASvFDMe1Iy7sHuKbn0Y40+qF8xV+ZwSW9&#10;KAqsd6jANB+ZeevajcfLC45oUrrUduXYYql1JblO4p3lrMoCjGwd6QxhW+U5HvS7QpXHOfve1RZR&#10;nogi5SV2wUmNdhNAx0pdoVmIP0pNzMoBFXpJ2BtxBuENLs3Rk+1A9+lNYtuGBxmpbcHoWkp7huHl&#10;hW5xzS4ieMDac0vc0kZKsfTFWp33MpQtsEY3LtHc05lZepyO1Nb5mHpRtC9DnPWpU1fYbg+4UUUU&#10;ouzZUldIKKKKOZ3DlVgoVizbD90c4opzSsUCYG0c0eyT1uL2rWlgVZI2wrADrUbKvmAuM85pVjVe&#10;hOafnbyOtaRlKGzFKMZ7oaxgZiAjA/596CjY6jFKJGY/MAKaVG7ipnUnLqOnTpx6CCMIc0NJGmNq&#10;kM3U1IzntQsjL0ApuF1e4uflewix7owe9Ir/ACbW55zRIBMxLcfSlztPHIqdh/E7iUUUU46aky94&#10;KKKKi27LvpYKM7efSilq7aCCNDMxb1FG5Y+xzTZF3DilHyqQOtF7RFa4scdw0ZZ3UoDgjv8Ayo2U&#10;3y1znJzRtqOdy3NOWMdEO2Uh2x/M4yvfFJtpV+RsjrWiitzOwilH+6CPrT/LoMhbrTdtR1G42Wg7&#10;BB+Tg1H8qnpzT+B0pFG05FPl1vcFJ2F8l5PnyMUm4n5Sc7eKGUM2SeaXcTgdh0p8qkNzUNkJRRRQ&#10;7R0ROsrNhRRRUlPQKKKKYgooooGOjVpHIyNuOBTVYSNgimsvcctT5FCxNsOW7A0oSauTON7DFU7m&#10;AOMHilZVYjeNwWjbuUZ645pUYwnKjP1ol5jiuwgkglcxKjDbzz/+v3pWjaFxggCnK5aQs/GR2qOF&#10;di5PBzWnOlGyRKptyu2OopTSVnKTukXyqzCiNom+WNSpPrRSlivK8n3rRNdiFcbHE5kO4gjNLtG5&#10;hjpStiRRu4OO1G0IBtOc9c1nOfRIfs7vcFwopMUUtHO4qyGoK/Mxfvcd6a0eOvWijaByOtWpO1ge&#10;4qwqeSM0gY7tuflNJt8zh+PpTvuqVXkGiLnH7RM4wlryiEEfSkIRu3NKOKXzG6YGKv2km+Rkezik&#10;pJBs2r8/KdgKT5ewxR907hyaU/NWGsWb/EhMN68UrKqrkD5qQfL0pNzb14GM8/Sqt1FdbWHqxZcZ&#10;pjR5jMjc7eKdKAzEjmk2j7o+73NOHLrdEVOb7LBQDHmMbTjJzSY/dhjyacVBAGaRflJH8OKzavLQ&#10;cbpajVi89QR196eynPzcmkX5W9qRV2jFaOPW5UZLawtFFFKSva5F3fQWNA0hyO1II5G6sMUjD060&#10;u0VVOShfQcoue7EPlKGV1JPTihoXkgVYiFTOQDRyrKR680540Zy+TuNRKTm7LQqMVBXeoMxEzI3O&#10;KSM+auz1pyuRyetNCjac9apJLcm7ewqxht6qMMvFM8uRfvMCPanY3YB4FJsEbHacj3pX12C2gg8m&#10;ZcFCTnNOKU53LN7YphUU9HsTG6eobSaXbtoCikZQajlfc1nJPoL+7m5CnPvSjJ4obC/d5+tGB1rT&#10;mSWxnKLl1BoyvJpNooKg96KyUnJ2ZryqKug2ikx6daWirqRu0l0JhLW7FbG0DHzYpFZlUZPFIq/N&#10;k9etK0jNxgYqZe6tAfvO4nlrjfjpxTlUN90YNIqqpzmhstV8tloxc13Zoc0c395cUiqx4U4fuaas&#10;ajnJzTt3Y9Kcas4rRkypQlq0DRuvJIpAu6igio5pTfvMtRjBaId5ZX8aRVx1pMlcY59aVmJonTjv&#10;cI1JbWGs25sCl27cUqgY680matSu0mQ46No+Tf28f+Pbwj/uX/8AKCvjM/cFfZn7eH/Ht4R/3L/+&#10;UFfGZPyCv3Dhn/dV/XU/DeJF/tA5cIfMx8w6Gv0n/Zz/AHnw70Zm5A0qx/WGvzXVisgUj5O5r9KP&#10;2dPl+HuileQdKsf/AETXn8VtSo2PT4V5lXPVFSNtxC8jmlVe9G49OxoKjbgV+N2d73P2B2fQG2/x&#10;DNKqu3+pIQ+9IvH1oK7/AL3A9q0lJtgrR2Qg2qW3DLjqfenoq3C7SM9+aBK0eFUAr0OaZLGsjbsn&#10;JqOXuVzXBf8AR/kPQ88Uv0p2fWm0ru/KNaBRRRVyWiiRH3XcDtcYQY+tKd/ltyPlFKpwOetMThmz&#10;0JqJJp6GkWmhNq7BuGSwpY4xKfLA6c80u9gWGBjtRk9f4q1dRJWsZRpu97isrLIEzwRmkbHAx0pF&#10;QeS2Th88CnR/KpzURnfS1ipR63uJRRRT5b+7cObrYRsbeRkU7aGUbeBigHHNNxub5uBUq8NHqN2q&#10;eQ790q8qd3rTdyqoLDK9hTgqr0NKsjK3AGKrnfQnkWzGeZE33FIPvTtu3k800ZDZxTm+frxW0asp&#10;K0mZSowhqkN3fMB/C3GKFCRzNtGOKXaFHHUdKVWJ+9xWE207I2hFSV2A8yOFsMOtIFKgMerc01Yx&#10;0JOKdz07DpRrYNL7BRRRRYLhRRRVCCiiikwQUUUUhhRRRQAUUUUAFFFFABRRRQAUUUUAFFFFABRR&#10;RQAUUUUAFFFFABRRRQAUUUUAFFFFABRRRQAUUUUAFFFFABRRRQAU5abTloAWnU2nUAPXpUq1EvSp&#10;VoAkXtUq9qiXtUi9qAJkqZetQrUy9akomSpqhSplI4pDHLWRqY+b/gI/nWv/ABVl6iPm/wCAj+dY&#10;VTpobmW3aoZl4NWnGBVaZhiuFnsQ2KMwNVZPlU1bmqs4yKxkdkGUZmPJ+tZt3IcH6VrXAG0jvg1k&#10;3EZ3GuWZ1wa5jDvWb17/ANK5nVGY9+w/nXY3EO7rnrXNarEI+uQNo/nXl1tz1KZt+AYc3APH3ov5&#10;mvXrP5YwK8z8BwbWVuzGIj9a9Nh6V6mF0ieDj3zS0JZKpytxViU1Vf7prrkcESs/eqk1W271UmBp&#10;Gq3Kc1UJVrQmqnJ8vWszoRi6kuY2Hs1Zmhv5erRj3X+YrV1AZDf8CrGsv3erRk/31H6ivIkrVD0N&#10;6Z6tpchaBT7H+dXpvumsnR23WqAc8H+daTvla96m/cPFkmpFSbPP41n3DfMRV6eQcgdeay7pwGP1&#10;rGdzSmrsozP81ZV438v61bmlGetZN2+7p6f1rKWx6FOOpk6m4z/31WPNJ6etaWoRM+cD1rL8ra3z&#10;cV5NROLO9WOo0268mBOvQ9vepLjXnXgM3T+6K5CbVkt+Ny9e4NZf9rrKwAK5+hrP26WhtDCuSbaO&#10;4bWpJP4m/wC+RQl9I38R/IVzuns8mDgY+U1tQqdoNdEZuSujPl5dEaUTi6j/AHvzEH6V5P8AGD4Z&#10;6d4o8P3aPbRtI0caAvNIowJQ3Y16by3UfN6e1R3kEd0hRmYZHb6120azizmrQU0fk78WPAK+DvEF&#10;9GqwrHNdXKhY5HbhX77vrXC6fppvpmgi2rtXd8xOOo/xr9DP2gPhKNetZJYRcuVS7Y7ZY1HzBT3H&#10;tXyjfaDD4VY2JaQXMRAaOQhsAjd1Ax3FfU4OoqkdT5fF0uR6GLa6TaeHISrRfvWbO6NiRgj3PtWb&#10;eTSqMu2eOw96kuZ45EAkba+egHasT7TJ5LJtXaTknvXsJWPIeuxJNNkgmq81wAgxnrUE9wuOTzz2&#10;qo0ysMZ5+lJsPUkDFlJqBhTdzA7cc0tQUxy8U7dximUL8xwOtSIRjTaM880p6cdaQDlG6pPu1XG5&#10;TyOtOZs9aYCtJRu3KTTFXdS8LwKAFVjkg05lpBheTR5g9agBdpZgaVlNLIwz8vIqLzPm56U7MBfu&#10;0qjcM0kjAr15xTY2O0UgJsbaikzTix9KazetAAeFFKkgo2qwHNAjX1NAD12sw4psmVPB4pnAqXzM&#10;rigBYju609to7VD6U4KD14oAepHpTmYbelQqpUc9KY/JwKoCRQM0MDSIuMZp7YqGBDTidq0vHamN&#10;mpGCsaQsfWgNjg0rZ61LY7WHbiykZq1bztGFwfTtVNSH+UnANORNr8cjNNR6i5mdFpuoSRTRybj8&#10;jK3QdjXtHw58Xi6hSCTzWCxO33FA+/8AX3rwS3ufLV1OBkYHFbeiXzQ4xtztPUH1rVSuuVk7e8j6&#10;bhtysguVwHTgH/P1r0LwLrCX0N1ZTB3DrHC3AAOQwPI5ryXwp4okvbdkQRM5kOBtYfwg9zW5p9u9&#10;jqkV3jhplllyQQuGycfrXz2ZYGPJzRR7mBxGqUmdN420keHr+5a3Cx28y/vEUliVVBkc/U1wjXv9&#10;nyG/XItpf3aoACwPvn/dPevY/MHiDwvevb/vDFbyY2/LyQ2Ov0rzqHS3kiWGVWWZeWVSOP8AOa+E&#10;5feakfXKScUddqSN5gvYyFWNdpz16/8A16m0W3gKXV9doZXhAmiKkgqRk9OAeg61m+D991YvauMN&#10;JKThevCg/wBK0tJYpJq0DcbTsHr/ABCjROyM3ozmvEl7JJq1vqdu2wXVzFE24DcVxgjHQfd7V0mh&#10;yyXl00KNh1QsSw46j/GuH15nsfEExYARMUTceTyq+ldj4fvYodKgkRsg7hyD/eNXLYnqaHjCxXWv&#10;DN5FcgS3TbAjklVCh1OOPx7d6pfCvWZLWa8sWZiIWhgXCjAwWXr17VqzRxspuCxAXj/P51yGi3qa&#10;X4qYSkKbu9Xycgnd+8Pp0+8Otc9ROx0O1j6X8KSNiN2OTg4+u6vWvCGsPAih2YjY3RR/erwjwzqD&#10;RzQ7wqqOTwf7wr1KxuWutNhNsBI+SSDxxk+tepganKrM8XFU7o9RmJS4Uj0/xq+xLWw/3P6Vh2+o&#10;R6kd9uwkAO3oRz171tLJ/obZ6iPn8q+qozufN1YtMSD/AFS02QU6zbzIFxz1/nTmXNdpxlCRarzL&#10;0q6wFVpkNbIgpTLx+NVZVG38avSrxVSXpj3pgU2Wq8i9atyCq0gJ6UxEBFQ1O3FRMKAIiKaakZab&#10;QBGabUhqOgAooooAKKKKACiiigAooop9ACkalpGpRKR2NFFFBIUUUUAFFFFABRRRQAUUUUAFFFFA&#10;BRRRQAUUUUAFFFFABRRRQAUUUUAFFFFABRRRQAUUUUAFFFFABRRRQAUUUUAFFFFABRRRQAUn8VLS&#10;fxUgvYRutObpTW605ulaqXK0J+8mfN/7ZH/Iv6d/163/AP6BHXwmv3RX3Z+2R/yL+nf9et//AOgR&#10;18Jp90V+zcMa0Wz8R4m92ta41ulfpt8Bz/xSN3/1/P8A+i46/MjtX6bfAj/kUbz/AK/n/wDRcdcX&#10;FcrqK/rod3C6tJv0PSaX+Gk9KX+GvySXxH7AtYoSiiis3uDQUUUVrLYtu4UUUVBIUUUUAFFFFABR&#10;RRQAUUUUAFFFFABRRRQAUUUUAFFFFABRRRQAUUUUAFFFFABRRRQAUUUUAFFFFABRRRQAUUUUAFFF&#10;FABRRRQAUUUUAFFFFABRRRQAUUUUAFFFFABRRRQAUUUUAFFFFABRRRQAUUUUAFFFFABRRRQAUUUU&#10;AFFFFABRRRQAUUUUAFFFFABRRRQAUUUUAFFFFABRRRQAUUUUAFFFFABRRRQAUUUUAFFFFABRRRQM&#10;KKKKBBRRRQAUUUUAFFFFABRRRQAUUUUAFFFFABRRRQAUUUUAFFFFABRRRQAUUUUAFFFFABRRRQAU&#10;UUUAFFFFABRRRQAUUUUAFFFFABRRRQAUUUUAFFFFABRRRQAUUUUAFFFFABRRRQAUUUU+VWuyZSaV&#10;kFDdKKG6VbackTaSTPkz9u//AI9vCP8AuX/8oK+NGHyCvsv9vD/j18I/7l//ACgr4zb7or9t4akl&#10;hkv63PxHiSL+sXHN94V+lH7Of/JO9E/7BVj/AOia/NhutfpP+zn/AMk70T/sFWP/AKJri4sglQ5k&#10;dnCk37flZ6oe1LSHtS1+MP3j9oj7oUUUVp5E+YUUUUgCiiigAooooAKKKKACiiigAooooAKKKKAC&#10;iiigAooooAKKKKACiiigAooooAKKKKACiiigAooooAKKKKACiiigAooooAKKKKACiiigAooooAKK&#10;KKACiiigAooooAKKKKACiiigAooooAKKKKACiiigAooooAKKKKACiiigApy0zvT1oAetLTM4oVs0&#10;ASLUgb0qNakAoAlXtUyYqJB05qVcUATLjFT8VV3VIsnv+tIZaWpB2qqsn+c1MrVJROG5rK1Fvm/4&#10;D/WtJW71kXzZkHPb+tc1Y6aG5WkPyfhVOTpVqX7o+lVnXiuFnsR2KklV2FWpFqBlrNnREpzLmqVx&#10;EOfpV+XvVSY4B+lYVFobxfvGPdx7VyPWuX1hd3/fI/nXWXZz+f8ASuZ1BQzgf7P9a8mS949aL907&#10;HwTb4hhOP4Yv5V6Aq7VFcd4Ph220Bx/BF29q7IdK9ahHQ8DEP3iOWq7fdNWJKrt9011HPErN3qrP&#10;3q0/eqc561BvEqyGqdx901Zkaqc7fKeaylsbIy74/KfoawfMMepRnp+8X+lbl5z+tc/d/JeIf9ta&#10;8ytuj0YL3T0rw/OZLdOf4W/9CrW+Y1zvhObfbRj/AGW7/wC1XU7Mdv0r1aL9w8uvuZ06sNx+tZVz&#10;u3H61vTKCG/Gsu4h+Y/4VrLYmmzBki3HpVWW2Ddv5VrSRfN/9aqsi+1czR205WMG8sxtY49fSsC8&#10;jCsfr/SuqvOVfjsa5jUshjx3H8q86utDqpyvI878Ras9tIwDY+YDv/dqvodxJeXCc55I6+1Z/jJi&#10;sz8/xr/6DWt4BtTcSoSpP7xh93P8FeNGDlI+s0jRv5HpGhWBeFCV/hTuPSuhi09QoG3+VS6Dp/8A&#10;o6/L/Cn8HtWv9k+YjH/jte7Rp2R8vKr7zOeuLfYwI9KplvLkG4cY71uXVvjB6/hWLdLznHarejIj&#10;LmZieKtLg1PSbpTGGYwSAcDuvuK+Efj54ZfQ/EV7cJEUVpoUBLL/AM8Qe30r9BWjWW1lUgH5CORn&#10;tXzP+0n4LGoWYmjh+dr2LO233HAhYda9bB1eVnm4unzI+Hbm5zcDB42/1rLurwKcKRjHoanvmNvI&#10;A3DY78HvWH5xdSCefc19Upc0T5Rx5JFppRJnJzUW5fMNRI3Xmkz855pp2RMncnlOGyPSkDUjMD6U&#10;xm2is7jsOdz2pkbsrEk8YqBpsN+PrStMGUDv9aLhYsSMRzSxsWGarvP8pH9aWO4Cr1H51NwsStIS&#10;2PSgyetVjcLuPI6+tRyXQ9f1o5rBYu+Z6Go2mZWqtHdr3I/76pZLqP1X/voVPMUWluM9ad5w9vyr&#10;Na+jX+Jf++hUcmpJ2Zf++6jnHY1RcblJFRtcbW5NZH9qLGuMg9/v1A2qBm6/+P1PtWHKb32oeo/I&#10;0guuevH41hDUB6/+PU7+0Bj73/j1NVB8p0C3Ibv/ADoaQN3rnl1I56/+P1PFqPqf/HqfOg5TbWZf&#10;WpPOX1rCF8Nx+bv/AHqlW+4+9/49VcyI5TX3KaPMFZq3g/vf+PVLHcBj94fnVXTDlL4fpTxJVMTD&#10;1H51LHID3H51VhWJt3GDTcfNmmtIB6fnRvoEPLHigknvTdw2nmmr83ekMkVadtHFRsxpNxz3qQuO&#10;dfmzTWbilb5hmo+elAh2PTrSrIVPNC9aRsMfSkBOswLDmtGxuDG2c4GP61kAbSDVhbj5QBx9DS5r&#10;ajR6N4T8WXWlzIGm2/Ozclj/AA47GvefCutQ69Z248wPJ5cYfapHLD3+lfK1jeGaQEHackfe9q9J&#10;8B+LJdLvLdGkco0kIOZioAB/+vXTyqpGzEvclzH0v4f1Y6Pey2DMBBO0ce1gTkHOenH8VWvEWjx2&#10;8jX0YaOKRggK4A+76de1cxpd9FqtvFeI6Fwd2VYMeDgc/hXbaBdJqEKwzhbrapby5Dvwc9cH6/rX&#10;53m2EdGo5RR9nl9ZV4K7MPwmxs9cto5gIlO5iB/uH0+lb+tfZNJYyA7Jrss0Q28O3bOB6sOvrXO3&#10;VrNoXiK1gbfOGjL+eQV253DHf09e9buq6b/a9lb3An/eWsZdY8bixwDgc8H5a8BaM9J+8rnJ+LLE&#10;6joN3O8Sx3UMbzlo8Ajahxz+VYfw/wBb+0afDZ3UuEjR2D/MWJ39zz613OpWbt4QJkiaOW4WSJwy&#10;/MAQw59RwK8m0FfJ8YX2lLJ5KQW+8SDgHOw4x2+969q6EQj2i1Z7hhp0yhWmO4bfvYAz16fw1h+I&#10;tBH9paddRqyGwlMjMpAzgqct6/d7Vs6dfLqNs12iiO4Rtiqpy+MDkHr3NXPGFk7aTYSQBtzQM05j&#10;XnO1fvY/Hr71EjQ6nwLqH9pWsEhbc21m79nx3r1zwveGONVJwNjev96vBvhncCEWcRfJ5BG7HBk7&#10;ivZbC8WNtqEYx/C3vSpO0jnrLQ7PwbrUkN5HbSPgu7Njk/w//Wr022Yy2sh6hk/pXi90507xBbTx&#10;8RJGc7flXJ3Dr+Ir1fw/qAvNNjIIOYUzhs9Vr6bC1Oh89iIGnYNt+T0H9anqlZP/AKdIv+z/AIVf&#10;kGDX0FN8yPFkrMpFflNRSDirTLiM1XkHFbEFKReelU5V5rQkWqki80ITKUi1XYdatyLUDrVElORe&#10;aiarMi+1QlfwoAhao271K3FRtQBHTTTqRqAG0UUUAFFFFABRRRQAUUUU+gBSNS0jUolI7GiiigkK&#10;KKKACiiigAooooAKKKKACiiigAooooAKKKKACiiigAooooAKKKKACiiigAooooAKKKKACiiigAoo&#10;ooAKKKKACiiigAooooAKO9FFS7jEIpTRSbqqLXMrmbvrY+cP2yDjQNNH/Ttf/wDoEdfCseFUZr9B&#10;P2pfBeq+MtFsYtKtDdyx294pXzUT5mVAo+YjqQa+PYf2eviKp2/8I8NuOD9tt/8A45X7Dw5j6GHo&#10;NTZ+QcQ5fXr1uaKPOnG1c+9fpn8CRt8G3rHoL9//AEXHXwk37OfxBz/yL/8A5O2//wAcr77+CujX&#10;WgeGLqC5i8oteO/LBuDGg7H2ry+JsZSxCj7N/wBaHdw3g6tCT9oju4/3gyO3rThlm2jqOabI3zD0&#10;JpzRoyg5Nfml7s/U/hSEoooqJbly2Ciiin0IQUUUUD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mSk0VeNtQoYfuy3aiho9yHHWtaEU5rm&#10;Ma8movlPkz9u/wD49fCJ/wBi/wD5QV8a+WTCr9ia+6/2wvh/r3jqHwuul2H2r7Kt4G2zRpjcIdv3&#10;mGfunpXy0v7O/j1Z2P8AYJ2Y4P2y3/8AjlfruRYyjQoqM3/Vz8hzzBV61XmijzmY+VGZD90elfpR&#10;+zj83w30N+x0mwP/AJBr4cT9nP4gJIN2gERd2+22+f8A0ZX3n8DdBvvD/gnSrPUoPszxadaRFd6s&#10;dyxYIypI61x8S46GIpcsGdvDWBnh6vNNHordqKRVGTsOcUvP8Qwa/Kon6rLYKKKKHpIreIUUUUyQ&#10;ooooAKKKKACiiigAooooAKKKKACiiigAooooAKKKKACiiigAooooAKKKKACiiigAooooAKKKKACi&#10;iigAooooAKKKKACiiigAooooAKKKKACiiigAooooAKKKKACiiigAooooAKKKKAClxmkooAXbRtpK&#10;KAFpKUdKSgAopaGIoASiiigBaXdTcU5VFAAQTSqp4oYhaY10q8Z/Q0AWFp3mD0NUWuh6j8jSecT6&#10;UAaKzD3p/n/Ws5GNSpmgC+rFuhqRW3VWhzip4+tIZYSp0NRRr0qyiDFSUOHyqCelY11l5Bj0rXmb&#10;ao+tY0pyw+lctQ7KSI3GcCoJF61YboKgeuM9KJVkqu/3TVuRapytxWT3OmJVl71Rueh+lXJTVK46&#10;H6VlU2N4/EZVyTn8a56YGadVHUjv+NdDP941hwruvIx7H+Rryn8R6UfhPRfCMRW1iHcJH/KunPFY&#10;HhhNtsn+5H/Kug717NFe6eFX+MY6FhVWTgYq6elVJhWrMUVJFPJqjcd6vXHQVQm5zWcjoiUpaqzD&#10;5TV2RaqXC/KaylsbJmVdr1Ppmuc1LibcOgYH9K6S4/i/GsDVIzhj7/0ryq+6PSp/Cdb4KuA1uh5+&#10;43/oVd2y/LXnPgtsW6D/AGG/9Cr0bqK9Sh8B5WI3Ksi43ZqhcL/OtKZapTr/ADrpexhTdjGkXmqc&#10;6gVpSLzVC4X+VYM6Ysx7ldu7PfOK53VI8sceo/lXTXcfT8awNUT5j9R/KuCstDtoP3jxLxoCbiRc&#10;871/9Bruvhlpm7afl/1z9z/cFcf4wizdyf76/wDoNen/AAyh2qDz/rn/APQBXBh43kz6nEVLUfke&#10;m6TaiKAcD7q9/arZh+cntU9muIR/uj+VLI2BX0NOPunxcqjc2YN1CdozjrWHcW42nIH5109wnSsm&#10;5h4/CuSotTqovUw/LCkgjiuE+J3h+PVtPQBVx9oVvmZh0Rh2r0OZNrH8az763F0gU5wDnj6UoS5W&#10;bVEpI/JD4laDLoetQW7NHlrdZPkJI5Zx3HtXFSKdwK8DFfS/7XXgmXTNU026jSQq0McWWkQjO6Y9&#10;vpXzQ0mJAvtX1uFqc0T5TF0+VhGx6U/ac5qFpMNTWmPtXTKWp5sUPk3g7s8UeeO+aiaUqhPFRNMz&#10;dAKDQfIwYnFRiQLyeRSqsjfw1Ktm83BGO/BFICHzOajaQ9Aa04bHb13D8RVhYUTuaAMHy5G5DCka&#10;3lP8S10OyNv4jxS5SPvVWuI5tbKdujp/n8KRtJvGyRLHj8f8K6Q7X70oVVGMn1pOIzlW0W8fOJYv&#10;zP8AhULaHeL1liP4n/CuzjQVOIx71HIO55/PpM68l4zx6n/CqEqmBiGOcelepeSjKdxIqheabFIS&#10;Qz/mPX6Vk6ZdzzsSk9KUSn1rqbzQS+doc9f4hWTPodxEx2xkj3ZaxcWirmesh9aesrdjTZY5o/vI&#10;B+NRDa33zj6Vi2xlpZmz1qUTN6/pVTCqODmlWU9OMVak7AXVuiO5/IVYhvdp7/kKzd9P3cU1UYrG&#10;yl5u6Z/IVPHebfX8hXPrMV9KmW4PtW8aguU6EXPmHv8AlU3nDb3rBS8x6fkasR3e7HT8jV85PKaw&#10;Y84NPjYr1NUUm4qRZarmIsXt+4UmTVdZqcJKrmFYsq42/hTfeolaninckk4ppU5yKTFLtpAHzdzS&#10;q22mMKbtxzSaE3Y0LKUw3CEcJzkfhXSaPelJSzEk7lKYA4/zxXIKxVhWpZXRVk6dRVxqcuhfxI+j&#10;/hXr0lxYrbOzEh1U/KMfM7V6bY6q/hjUJL2di1nInlJHEAWDHByc44+U9+9fNXgDX2sb61YeXjz4&#10;ydyk9HNfSOj6hH4i0yHLD+J/3YI6MR3rmx2GWIo83U3wmIdCfKeja9otvrmmzS2kYj1EbUimlYhV&#10;AYE8DI6E9u9c/os8kbXdpM2+4hxEGUfLuGRn6ZHpVHwj4pS3vorCZo0aVmfGxicbfXp/DVzxLaT6&#10;Rc293bpvhu3aWVpCDhcg5AGD0Y+tflcoShN3PuoSUo6Fy+uFltRYXIMkznYrDhQzZwfpzXinjKzk&#10;8E+L7/UZSpSUJAPJ+ZslFPRsDHy17FZ3S3lnI5PyLGzxlQeWHQH261z3iOM+JtOj0ycbVhlE37rh&#10;s4I6nIx81aRdyrD/AA7eG21SBcn7PliyADJO0/8A1q9GaH7foOosO1sxTdxjKGvMdKjE2jz3Y5WO&#10;TaT2/h/xrqfCepXNgJYEjjMV5sRmbqF5GRz/ALXeqkBR8A6k8Pix7ByS0UYY4AxyyHr1717Vpd8P&#10;tDA7iNvoPUV4hqUEmn+O4pFX91JcQRlmOeCFz/KvYdBkjt8SlsKykA49/wD61YR0ZE1dHoV8wuvD&#10;91dD76Mqhj9V/wAa7D4ba1Hd2ksOH3QpChyBjoRxz7V5xpMxkYWhwBIxb36Z/pV/w1ftpetyIdoV&#10;rhANwJ6MfT616mHq2keZWp6XPabOQf2pNjps/wAK1pVO41zukXQmlMoI+ZT2PqK6Rm3HNfX4aXMj&#10;5msrSKzjKlR1NV5IzzVxl5qCRetdzOcoyLVSRa0HWqki80IllCRarutXJFqBl61RJTdagYVckWq0&#10;i0AVmqNhUzCo2oAiYU2pGqOgBu2jGKdSNQA2iiigAooooAKKKKfQApGpaRqUSkdjRRRQSFFFFABR&#10;RRQAUUUUAFFFFABRRRQAUUUUAFFFFABRRRQAUUUUAFFFFABRRRQAUUUUAFFFFABRRRQAUUUUAFFF&#10;FABRRRQAUUUUAFFFFNAB5pu006ilFLqS7qWhFNaxTFRNbxzjsJFB/nVebRLBmP8AoNtEPaFT/Srv&#10;OQc9KGBbvW0K06cWosUqVOo7yRTXR9OVuLK2k47wqP6VahhSOIxQwrEGOcIAB/nintg9Bt+lHO8M&#10;Dj2odWUo+8zGFGEZ3irDWToD16UfKvG79KXvk80oxuJKg1zRvc6amuwlFFFVLUfQKKKKYBRRRQI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5nawOKYUm794Bux7UtLx6c+tKN76jnboRXVjDdbftNvHcYzt81Q2Ppn8KrS6Hp7Rgf2faoc9fJ&#10;X/Crp3HPzGl/gAPJ9a6I16kfhZjOjTnuii2j6bI2xbK25/6Yr/hVyKGOGPZHEqKgCgKABxTl2q4Y&#10;KKTnLnP3jn6USxFSppJkxw9OnrFAp257ZpfxzSN8232pa5+uh0L4RKKKKct7hHazCiiigQUUUUAF&#10;FFFABRRRQAUUUUAFFFFABRRRQAUUUUAFFFFABRRRQAUUUUAFFFFABRRRQAUUUUAFFFFABRRRQAUU&#10;UUAFFFFABRRRQAUUUUAFFFFABRRS0AJRTtvvTaACiiigAooooAKKKKACigdcUuPegBKKKTrQAuRR&#10;kUzn0p22gBGznilDUKflPFNP5UAOZvSkUHvSZC9aRpl9QPxoAk4WmtIo71Uluwpx1/Gq7XJbvj8a&#10;ANBrgdqi+2gf/rql9oOMYz+NR+ZmgC7JebumfzqMsW5yahX5qkXtzQA9VPrU61CpqZTQBPHVmPFV&#10;416VOvagC1GRVpFFU4+lW0pDJ1qxG3FV0GcVZUcYqC1uV7qT+dZnerl821yPcfyqp+Fck2d9JDHP&#10;aoGqaQcioXrmO5EUlUJVq7KdvvVGST2rGW50QKs3eqFyeD9KvzNnNZ913+lY1L2OmO9zMuG5/GsO&#10;0kBvY/of5Gti7+UZ96wLfKahEOvB/ka8r7R6MdYnq/hth9lT/cT+Vby1zfhdy9qvGNqR/wAq6Rfu&#10;Zr3aPwHg4jSYjNVaTpU7VXlb5TVGMSncc/rVORetXJfrVSQ9azkdESs61VnXt7VbkaqkzfNn2rBs&#10;11My6j25P1rE1JQUbj/OK3byTrx61g6g/wArD/PSvNr6s9GlrGxqeEW24H/TNv8A0IV6XGMrXmXh&#10;XmT/ALZn/wBCFem253L+Nehh3eNjz8SrPUZP0/OqUnNX5l3A89M1Tk47V2vY4k+xmTR1nTJWtN9K&#10;oTJWVjqpu25kXUXT8a57Vo/mP1H8q6m5j68+tYGpRZc89x29q4q0dDspP3tDxnxValrqTj+Jf/Qa&#10;9T+HNqVj6D/XN/6AK8/8SQ7rqQY/iXt/s16x4Btwsf3R/rW7f7Arhw695nt4mp+6sd3apthHH8Ip&#10;k68fjV2GPEfTt6VFMue3f0r6CHux1PlU/e1Me4U8Vnzx7lNa9zHkD/Cs+ZcKeP0rlmr6ndTdjn7y&#10;MruP1qmuDGM/erWuo927I9e1Y9wpjmYA8VzS3OmN2fN/7U3gP+3NE0+VIoi63Ea5Mak42zHqT71+&#10;c2oWzWdwquMNtz+pr9d/ifoqato9vGyr8s6tzHu/hf8Axr8q/iVo76Tr0EIjY7rZX/1e3+Jx0/Cv&#10;ewVRWseNjoX1ORaQZ6Uxn9qsw2bSnkFfqtStZiM84P8AwGvW5ZbngKy0KSxvKNoHX3qzFZMv3h/K&#10;rX7uNThV3fhmq0l3t74/4FWsmuhOpOI1jH3R+VI0yr0GKotdF+j/APj1NUsW5c49zSAu/aj7/nTt&#10;xPeqqK7HhWf6CtCG2kb7yMn1WqsIi2s33SfenL/tc1cXTx/z12/h/wDXp62ar3D/AIU7MWpTClvu&#10;ip4bN25J71bWHHSP8lp3lvuHDKPTFGoyMW4jAyf0o3qvvUxtzJjLkfhR9kC9XB/CmBWa4HpUEjFu&#10;QOPrV8W6dSV/KkZY17KfyqWguzPUk9Uz+NOaHcvMKkevFXVaJf4UP5UrTR9Aq4/CocO47sxJtHin&#10;GPKjB/3BWbeeEWl/1bKvPZB/jXWedGn/ACzU/lSNcow4RR+NL2cSuY4Kbwtdw553AZ9B/Ws6eznt&#10;WIaLPb7wr0tZY+d0SsPfFQXFvZ3XBt4FOc52qaxlT7Fcx5su+T+Hb+NO5HB7V2dx4Xg6pNGvH8MY&#10;/wAazp/Cr/MUlZ+eixf/AF653TZakjntwoMnpVy40O7gY/uJmHPPlGqckMkPDxsp/wBoEUcrRXMh&#10;fOx3qaG49zVI4b7rBvpSpIV6g1nzD0NmO8A7n86mW8HqfzrF87oc/rT/ALSewP51opE2NxLoVMty&#10;DisSO455P61YW49OfxrVSJcTZS4GanWZfWsWG43e341aSf3/AFrVSuZcrNVJATinHNUI58MD/WrK&#10;Tb+/61aYrEu0mmspUZo3beOtO/hB61eggZsVPbzbSPwqu7bu2KdGduKzVmw1R1/h2+KSIQT8rqev&#10;ua90+Hfi8LGts7OuyJzneT/GPb3r5u028MMyEMVAZSRuxnmvRPC+sGST5JfIPln5lk/2hxXQ3py9&#10;BKKvzH0NrFu2l6zBqSMfJhiwdvy8ncP/AGYdq9U8O6lY+LvDrwFUeaO0VA0iFyrMhGRkDuP0rzfR&#10;byPxVodxE8axu0u0OxEhGNre1VPCev3PhfxDLbMJXtmukjZjIUQKrkZI5GMGvis2wXInOC0PqMvx&#10;HM+WTPQptDeztRaIQGh+YuoA3Dk4xn3/AErAv7aSGQkJsOQN4IyeOlehXTw6to63tq0bFySfJIb5&#10;RkHkduK4q/kVLpxIRt4+8eOlfI02e/JqJw2k6lJo+pQ6bNulimzKyl/l6HqvOfu16X4etl1y4s5L&#10;HG20eNp0UbRyRwc4z909M15zdaTJFavqEgYTQ4VVZCGwSBwf+BGtn4eazLZzXg+0PH5jR/L5pXu3&#10;H6103Ww0m9Tp/Hg+y6v5jxCH9/GImGMs+wYXjp9faur8E37ahp8NvMzJOqs7bmLH7/r+IrnfGkkW&#10;p+HdOkZkSaG8WdpiQWcKH+Un8vyqPwreyRTG5Rm8t4yo2scfeHf8Kxe9iJe8et6TqGLyOTkbcjqf&#10;Q10eqW4t7jRbmM8SuJJNoxjlTz69TXCib7LfRxo3mAjOVOPWuxs7h9U0W7ZwyNa2+YtxySdp+76f&#10;dHStKT5ZHPVinE9P8OanE1shDZG1uef730rv0UGJW9favCPBN/L/AGXAHdy+1s7mOfvmvcbCTzLS&#10;M7s9e+e5r7HB1U1Y+UxNN8w91O0kc1XkB5q5JlVK4yaqyZ54r2UnueeVHWq0i1ddfaq7j2pksoSL&#10;7VWkWrsnSq0g9qokqSLVWRauyCq0i5oAptUTVYZaiaP3oAiao2qZl21Gy0AMpGoJpdu6gBlFDfLQ&#10;KACiiigAooop9ACkalpGpRKR2NFFFBI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C0lJupaACiijIoAKKMijIoAKKKKACiikyaAFzTWal3D1pGZfWgAVuaezcVXaVR3&#10;qtJdemPyoAsyS7GxUZugPX8qptNuU1AzHNAFya8Pv+Qqs1wzc5/Smbd1GzbQA0yFj1p6qTScCnq1&#10;ACbTSVJnIpKABamWmLT170APWpkqFamSgC1H2qdeoqCPtVhKALEdWUqvH0qytQMmj7VZHaq8VWB9&#10;2k9i1uZuoH9631H8qr1LqDfvm+o/lUORXDI9GmNk7VWf71WZO1VnI3Vl0O1Igm6fjVB1q/MRj8ap&#10;t0rCR0xWhUmWs+67/StGZhz+NZ92w2n6GsJS0OmmjHu24x71z4k230Z9v8a3LyQDv3/pXM3UwSZT&#10;ntXkyl7x6NOOh6z4Rfdaj3SP+RrqE+7iuH8E3StbxDI5WLsfSu4VxzXt0JXgeFio2ncZIKqyA4q2&#10;xBprJurY5UzLkUnNVpE61rtD161Wli61lI6IsyJFqlcD+Va1wuPzqhcL8prkm7HREw7vPP41g6i+&#10;Fb/Pat2+YLu/GuY1i4Co/P8AnFcFWR6FE2/CU374/wDXNv8A0IV6nZncv4/0rxrwfPuuD0/1Tf8A&#10;oQr2HTzmM/739K9DBnFjEWJFHzVSlXmrjH71VZK75Hmx2M6ZeapyrV+SqUlQjoWxl3K8n8aw9SX5&#10;z9R/KujmXOfxrE1GL94fqP5VyVtjrobnlmuQ7ryT6j/0GvWvAsIEX/bVv/QRXmusW5N3Jx3H8q9U&#10;8EL+6/7at/6CK4sN8TPUxMvcO0jT93+FRSRjFWok/d/hUUw217rXunzd/eMq4UccVmzqNprTuO1U&#10;Jo/lNY20OxMxbsD5vxrGvI/4vf8ApW/dxfK341kXMfygd8158z0Kb0MLxFZi6s0UgcSA8k+hr82P&#10;2h/DEel+J7ZgqACwjPyux6yyDvX6ayjzrf8A4H/Svhj9rnRWjuDdYbalhCM7hj/j4b/Gu/CStI4M&#10;Uro+TJCsZOBVG4uvmPX8qZqV8sUjKSOrDoaxbm6MjHbg/hX1UZXifLzjaRauNRZG4JHHoKg855mH&#10;P6VHFbyTSA7fbqK3rDSyzAkN1PcelTFXEyhb2bSY5Xt3rStdJaZsHaRjPU1rw2Yt1H3ug6mpmcyD&#10;YvOOa1URMox2a2/YevBNW1cScYqxHH/e4qSTYvQ1pYkri23c8fnR5G2lZyenNN5btTAkWQL60rSq&#10;y9DUeynrDkZ5pARtJ6VG0h9as+T9aZJFUgVN5x1qCSRsnmrYiO08VDLC27pUMCoZG9aQTHceam8g&#10;+lR/Z28w4H61N2Ax5j603zjg81JJbt6frVaSJlB4pXYEzXHygc/lTN7dc1XZT6VFJMy8YFK47Fpb&#10;xicEn8hUiak0Z4JH4Cs2POcml+YMSBUMo2FvftAw+SOnQd6r3WkWl1y8WTnP3iP61UEkm37oxSrc&#10;L/EcfhUWHYzrzwiLdCYBGnH99j3rnry3ltHKyMrAEj5fau6W/ZT8gU/UGp9sF9GRM7KSMfL79e1L&#10;2JfMecqPMGV4A5OakSui1LwwfneASOo3Nksv4Vhy6ZNH1Q/99CsJRsVchZiDxU0cxC81XZSv3hik&#10;57VjdlF+OYip47g+/wCVZsbbetTLLWikQbEc/HerVvN/SsWObDVahuOe1bxkS0bXmdKnVvkFZKzZ&#10;xVpZPkFbrUmxbOKFNQK35VMrU3oQyeE/N+NdDouovZncrEfKRwAe9cwWAINW4Zi0YAwaqLJufVXw&#10;z8RSllhDt80zn7q/3B/hWv4ykk0m6sZt3y3bu7bRkkZU9+n3u1eFeA/EElvqELYjwHfqp/ufWvpX&#10;S4YvFfhdvNZlMNmMeV8v3kPXOfSsMZR9tRcTtw1T2dRSOm+EviiLU4U0oCXasEhYMqhcGQZ5Bz/F&#10;U3xJ0ltPU3FvtjRpkQDJJ+4fX6V5X4dmj0HxTBbQNva3kjeQSDO1NysTxjPUdK99tdnjDRreKM7w&#10;GMv7v5TwSv8AF9a/MK9P2FRo+2g/bQTPMdc1JPtqWMgZkljDEADHU9+vauf0m+jg1h0RWVROo/8A&#10;HjXVfYHk8M3byArdiQBIwRgjK8/z79q4zxB5mg3+ivtA+0y5bfzjBTpj/eqetzeO1j2COwg1rwrO&#10;PLy8UEs2WJHTcO31rk/CfiFLXWJtKn8x4oIS4VVGASVPXOf4jW94F1AyYb5dlxE0IOD3YD+lcP8A&#10;ES2n0Pxbf3ez90/lxhnIOf3anoOexqZ6akRjqe5/aY77/SLRWiC/L+865/Xsa7HSdUSG1ht3DE3C&#10;LG2AMHjB/nXmHw+1wN4fuIoSrzNcEqpU8/Kn+FegeFdSF41wJiqSQ7AqqD156/lURlqTUjodfoqi&#10;3unjT5Y1Q4HXuK9h8M3xuI1gJOVRm5Ax97/69eQabOEkMjcblx+td14U1TybWO7yv7xWXocfe/8A&#10;rV9HgZq587ioHoMkm6ZW7AVHIucmpY5knjIU559KY64r6yEuZHz8o2ZVZaqyLzV1qrSLzTZJRkWq&#10;7r1q3ItV3XrTJKci81VZauyLVVlqhFSRaiarMi1XbrQBA1MNSvUZFAEJWinY+amtxmgBrdaSndRS&#10;UAJRRRQAUUUU+gBSNS0jUolI7GiiigkKKKKACiiigAooooAKKKKACiiigAooooAKKKKACiiigAoo&#10;ooAKKKKACiiigAooooAKKKKACiiigAooooAKKKKACiiigAooooAKKKKACiiigAooooAKKKKACiii&#10;gAooooAKKKKACiiigAooooAUKW4AyaaXReC2G7DFKSQMjg+1OLBIyxhDsPbn+VACfe5HPrRg/hTc&#10;mTGB5ee1JIrD5VJbHpQA7cN2O9BI9af5gzxEPrTNq4bLAMTkKetABz6cdqKBnuCB296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BlLupSv403bQAu7dxRg03aV5zTw1ACUU7j2pm8&#10;LzkfnQA8UtVmuAo6/rVeS+29P/QqANHcq8k8fSopLiNe/wClZrXxbjJH/AqrPO7d2/OgDRkuh2Oa&#10;rSXTN0z+dV42J6k1IVoAGlZu5/Omc+tOIxSUAJz0o20tFABR+tFFABRRRQA6gelLRQA+NqlVc1Cv&#10;FTx0AO2+9TItR1KlAFiLsKnSoIz0qeOgCzH0q0ozVWM1bSoGTR1Nu+U/SoAalB+Wk9jSO5lah/rm&#10;+o/lUO6ptQ/1zfUfyqtnmuGR6dMc3aqsnLVbxlahaPmsuh1oqTKcfjVKTIU1qyRfL/8AWqnNB+7J&#10;x+lc8zeMjKm3H/8AXVC6VmU/Q1rSR+2PwqldKBGeB0NcktjrpnJ6kzL0Hcd/auV1SQx5JJ6D+ddh&#10;qmBnp94fyrhddkJjYjP3R0PvXizfvHsUVoeieAdREkaDJBUQjqfevS4ZDJGDmvDPh7fOtxtJb70I&#10;+97mvbNNbzLVD/nqa9zCy0PFxsdS3kr71MrbhURXinp+Vd55ISKPWqk/Gasu3Wqc7dawkbRKNxz+&#10;dZ1x9w81oTmsy8P8v61x1NjriYGpZG7v96uS1hWkDj7v4+1dhfLu3fjXO6hAPm4/T2rzah6NEb4R&#10;UwzHJz+7Yf8Ajwr2awOIz/vf0ryDw+u24b/cP8xXr+njdGf97+lepgzixhYboartzVl14qIrxXpS&#10;3PMWxnzL71RkWtGZaozLWJ1R2KEy4yc561kX33icdx/KtiY9fxrMulz+dc1XY6KW5wGrQ/6Q7Y6k&#10;fyr0zwXHtj/7aN/6CK4LVIR5h+o7e1eg+EflTp/y0b/0EVyYfSR3Yh+4dpGv7v8ACq9zGQuevNWY&#10;W/d/hTLggqPrXufZPAXxGHMp4qlIvHWtOZRxVGZPlNZdDrMu4QHPPrWNefKxAXPP9K3LhfvfjWPe&#10;KNx+v9K4KiO2k9DKgQbTGT33ZxXyP+19pnmeHL6VQuVtLcZwM/8AHz/9evrXcVm4/u/1r51/ak0v&#10;7b4P1LC5PkW44TP/AC8A1WGdpEYhXifmNrCTzalMiqRsmdfvdfmqzY6JLMgLDHB64Pf61099oYj1&#10;i83R9Lhusf8AtGra26W8YAVR/wABxX19Fc0T5atoyhY6THD8zKjYPdB6VoJb/wDPNAPpgVLHCzcA&#10;ED6VehVY+oH5V1RjZHM2U1tX6sacI1Xogz64q67BlOAKrlec5xV2ER49qicNn7v60pR933mqZYd3&#10;f9KYyAQ8Zz19qVY6n8srnJzTMYpAAiH+RQwCjGafmon5brUgM3c0uAetIV96KLAOjUbccflSPbg8&#10;8flR06VIrcc0coEItVPcflTlsVznI/75qSnBuOtTyoCGSxRu4/75qrLpgboR/wB81eLGjzB3FLlQ&#10;GL/ZLFn5B59B/jVS40t1Y/ID+VdMpXk4HrUMzIzH5VrJxHc5aazaNTxj8qpzK2MAlcd811k1qknZ&#10;f++azrrTMKSB37JU2KOf8x4+rM340q3CjquasXFm65+Vu/8ADVJ4WU8g/lUDuTCapY5ip+8fzqir&#10;0/zv85p84jXjvegbLL3BPWlljtbrghIj1+5ms2OTpz+tSq27ndj8am1yipfeF5JAWhcPgY+6B3+t&#10;YlxYy2bFZFxyR27V2MN8U+UruGc/ep8lnb30blhGrEHGVBOTUumrFXOBLHdgDNSKp7nFbGoaC8JJ&#10;RWYcn5Y6zWjMPDqQf9oYrm5LAIrnsP1qaGQqf/r1Av3uOlO3c0LRlGjHcAYzVyO5VkGKxlY+tWYX&#10;I7/rXTCQNaGuk3PSp0kLdv1rLjm+br+tXoZflH+Nat3MGi0zbV5XO79Kkt2K9+1V1k8w/T3qRG2t&#10;REix0Gh6o9rcIAzdSdwYjtX0b8KPGhkhSzkeTEq28XMjEcgjpivlqGUxzKc/rXpXw/8AERsrqE7z&#10;8rwn/W46GupNNWY9Vse1eNLWXTvEj30OY4RLHl4ztLqFBKnHOOP0r1j4R+NIZYI0wdwhkJXceP3g&#10;9q8o8YXR1X4f6VqER/e/bN8pQ7mKL5gIZvTgdeKq+DPEDtGqWrtbMI2PmQy4JG7px/nivz7OsPyz&#10;50fY5ZW5ocrPdNW0eaHVoQkYNh5eZCMBd3zdVzz/AA1w3jDR/wC0t0rbYvsPmNENobf0PH937o/O&#10;vTNL1JNb0iaTC7xJsHzbzxtP9a5DxdE3mQRpEVVy6yMq8Y45P6181Bto9aXuyKvgaZzZaLiRldbk&#10;NIgJ4XzDnnv24q58TtNTUruWRXDq0qHBX0jx3rG8M77HxII9zNbqF2r0TO5TwOnrXYeIoUvLdXXa&#10;WLjKgZPQinJ3VjWPc534e6x5ev2qIzG3LOWUMQpPlnt+VeoWuoy2OoI0SMyXEoLbX27Rn9eteA6L&#10;eyaD4ssbdi2GRpNzNsxlWHT8K940WeK8sY5Moz+WjDkE5IrDZlSV0ep6K39pafEA5jPzNv6k/MRi&#10;up8O6jENJgt2bZs3Hfyc/Me341wHgi8LP5Dvs2xMcs3+0O3413dnDEqBoyhOP9UoHHPX/PrXr4Sp&#10;Znh4qmek+F9QFxCVYkuZDgEk/wAIrck71w2gzf2fcJ+88xNxJbdgDjFdvFIJoUYYO5QeDnqK+xw1&#10;TmPma0bELVAwzVl1NQyLivQOQpSLxVaRetXZF4qrIvWgRTkFVnXbV2RarSLTRLKUgqtJ16VdkWq0&#10;i81Qisy1GeandahagCI8GmPzT2ppoAbSNS000AJRRRQAUUUU+gBSNS0jUolI7GiiigkKKKKACiii&#10;gAooooAKKKKACiiigAooooAKKKKACik3U7ad4HagBKKGyre1AZd2M0AFFDA/wjIoP3go+8egoAKK&#10;B33cEUcnBA4bpQAUUu1hwRik53cjigAopV5V/bpSKGKg4oAKKP4iO1BBz7UAFFGR2PNKUfaCBkE0&#10;AJRQ3yjn71IWH8PNAC0UrKVCn1pD7cmgAopPmz0p/wAq9TigBtFGR+FLt/75oASilZWCDj5+4o25&#10;UleaAEopT93jr3pu75Qe9AC0U5l2ybe2M0jDYpLcUAJRSBg2NvNOOF4PBoASikZgvWnAFmAUZFAC&#10;UUBW3NkYA6UUAFFFLQAlFCZYt7dKMMp+YYX1oAMheT0pPNPUnKdx3py9eeDXD/Ghbtvhzq5tolku&#10;MQ7UYgA/vkz39M0Adx159elA35whxJ3Pavz6t/HGpaN4oSSeC2QWl4GfKscbX56Nz07V9h/Cf4gW&#10;XjTwtYus8bXbLJI8cUTqABKy5+b8O9AHoe10YJkZPNNZUO52GSp21jeLfF+m+F9Nmv725EEcIUlj&#10;G7Dlgo4UZ6mvivxb8Qb7XvHWpz2UVtNbNdT+S+xl3JvcgkFh2IoA+7RJ5nA6DpRXJfC+3nXwbo88&#10;yBGnsLZ2wRjmME459665Wj3EFuKAEopdrMMoM0jBhjjtzQAUUowVP97FAV9gYigBKKGwOAcml2Nt&#10;3EUAJRQMHPrRuA6nBoAKKArk9OKCecDrQAUUqYbdnqOlLHG24mQbYscMOuf85oAbRRuXpn5qDImQ&#10;N3PegAopPm3cDjNKwKnkYFABRS7TRtNACUUpBpMjaD3oAKKUKdwGPlpP4iO2aACij+LFDHb9KACi&#10;ghtuQOKXouTQAlFLH8yue4HFIuSvPWgAopdpo2mgBKKXHr0pkkir34oAdRTtu77vIpv3d27j0oAK&#10;KFO5eOW9KGV1jDEYyaACij7ykrzR/D70AFFLEpZsMMcUkas3UYFABRSDlc07acZoASihSpbBOKUK&#10;yoC4waAEopVG5sDk0bWVsMMc8UAJRRtYyFVGaGYRpljg5xQAUUZH405l+UY5OKAG0UDO0Z60fw8f&#10;ezQAUUpGW+XlaQdSO/agAooXhiH4pdrbvlGRQAlFO428H5qT0z+NACUUkjY+7zTjjOBQAlFL/EAK&#10;TB544oAKKAy9zxSxqW4bhqAEooVW+YsMIDjNLwc4OaAEooX/AGuBQWGeOlABRS7SwyoyKX5dp55A&#10;oAbRQv3cngUKwflTkUAFFLg0bTQAlFBIX7xwKVcNOqj7hHJ70AJRSnHmbRzyaNpoASil2mjaaAEo&#10;pdpo2mgBKKXaaNpoASil2mjFACUUOQq5HWnMuGGORQA2ilPt1pOV+9xQAUUqKWY8fLikU/Kc/eoA&#10;KKTmjmgBaKT60uQzADpQAUUevtSA7sYoAWil470YJoASinbeKTBAyfu0AJRSopk+4M0nO0nFABRS&#10;7flz7UisrHGeaACijkdRzSBqAFoo5pQDQAlFLtNG00AJRSqrPu2jO3rTVJLYPWgBaKA6SNtjO5sZ&#10;xQMMcDmgAop3luvJGBRgN93k0ANopeGPy8ij7xwOaAEopWVhjikoAKKKXgfeOBQAlFHBzjn0ow20&#10;HHNABRR3x3pdpoASil2mkOaACihvvfLyKUMu4AnBoASil4Gd3A7Ufe+7zQAlFL8q/eOKQsu0nP0o&#10;AKKF+YUbW7jigAoo6rkUc+lABRTgvyk03cuOT83egAoowy8uMCl4YfLyaAEopSPTk96FR8ZI4oAS&#10;ilbhsd6TcGOFOSPve1ABRSthfr2o8t2jBVctQAlFKF3MAOTRtK7s8EUAJRSqrMuccdaRgQoIGaAC&#10;il5pOeMfjQAUUYbk44o3LtBzzQAUUrKwOQP3fc0cErt59aAEoo5EhBHy+tKCpkKg0AJRSbZGX5VB&#10;NObChdxw3cUAJRS/eHy8460nOwHvQAUUAjbz1pVUsrEc4FACUURkEHccHFOjTdyelADaKMMPvDBo&#10;oAKKKWgBKKQmjdQAtFGeaKACiiigAooyKTPpQAtFJupaACiilxQAlFJuA701pVweaAH0m4VA0y+v&#10;6VBJcAdD+lAFt5BtPWomuAOmaoSXDMpGBURkJoAvNeH3/IVA10zd/wBBVfmlXO6gB5kJ700ruoJN&#10;N5oAa0e3ml2U6l3UAR9KerGjyxS7RQAlFLtFLtoAbRS7aNpoASikK0tABRS4pdtAC0oFJThQAVPH&#10;2qLbUq8AUASVKlRLzU6LQBKvQVYhWol6Cp4aAJlHFWlaoBmpVNSMmU1OtV1PSrUY4qXsXHcydS/1&#10;jfUfyqp3rQ1KL5ifcfyqisdcUz1KckyRfuim/wAVOGdtMY4rA6GEijbVeQDyzUzMcVWmY7DWMzSF&#10;2ULrCg4HrWPfSDafof5VoXpPI+tYt5nn6H+VcktrHfT0MHVW3dP7w/lXJXVr9oibOPTr71191GWY&#10;8d/6ViTRiOFsfrXi1ItSPboNWH+CrLyrzjH+sj7n1Ne06MP9HAPb/E15b4ThHnluc7oz+pr1PSsf&#10;ZwT1/wDrmvawkXa542Mkuaxo7RtpD0oDZprYr0WeURSc5qtMvFWfWoZsBTXPM0iZ86/zrNuk/lWp&#10;MxrNuju/KuOR1pmJdR9fxrF1CLCt/ntXQ3C5z+NZGoRhlb/PauKpG52UpWM/RjtunH+wf5ivW9Kf&#10;MZ/3j/IV5Ba/ubtyvPy45/CvVdHkzGf94/yFd2D7HJi77mxUUuBUgxwajmHPtXpy3PLWxnydapzL&#10;V9o+aqTJWR2xehlXHU/jWbdH+da10u38c1lXS/zrlqbHRT30OR1Rv3h+o/lXdeE5hsxz/rG/9BFc&#10;Hqy7WJ9x/Kum8H3BZlBxje3/AKDXJRdpHZVV4HpkLfuf+A/0qKV/l/GooX/cqP8AZFMmbaOPWva+&#10;yeIlaRVlaqkzcVLNMRjGKpySAjms+h1FS6f7341h30nHHr/StO8f72PesS+ZvTjP9K46h109DNMn&#10;7zPtXkfx108Xnhe+BAP7qEckj/lsK9WZGMnI7VxnxUsvP8P3ac4KR9CP+egqaHxjrr3T81/FVsLX&#10;xBfqB/y9Sjg+jmseSEyHtXZ/EKwWHxRqed2VvLjHI7Oa5yMmvuMMvcR8jiPiGqixjpzTCu409x5j&#10;BjwOlN3qveunTocojLtWoCzMxANOdt2cU1U9eBSGPMZ9RSorDuKRlOKbmpKHSE9zUDE5qXB5pNoo&#10;AiyaCae3y9Oai3MzYIpAJuzS7TThHt570/ccdKQEa/dNJg0u45xin9BQA0HFLuprHdSLgCpdwH7h&#10;QVDUxlHrTVYr0pagSbeKiaPvUm4t1pNopi1IuRS4DDB5FSsoQcGo5AGXmoaArTWccin5ex7msa80&#10;/wCYkbRz6n0reCDmmtisnFlHEyWrR85FVmJDY966u903chxu6eo9awLq0aJm44ye4rNxsaJoqrIV&#10;71NHMT3qq3DD607zNpqbjsaCTAdc1PHK3BU4A5rOE9SLIG781aYrM21ukmTa4Y5GKz77Q0uvmVVG&#10;T/Ex9KhjlII6Vo2t8yqBhenoaUrPYVzlprNreQKSuCM8Gq0ibW49a7Wa1jvlKlmyePl/OsDUtJNu&#10;x2BiMt1IrCUGUpGRuI71LHIScZp3l4GG4NNwyngcVOxfQsxN8wq7DJ2rMWTsanibJ9q1jIho1omC&#10;n61NvxzVGEhsYPINWuGHNdCkiOUtbq19E1M2l3AMthnToB2NYCsDxVu3mWLjPzHGOKabTuLRH094&#10;N1P/AISDwPfaedx+z6fczjeAACC3cc/xVyvhfXDY6lJYRFluIoiWbaCpBIPGfqO1YXwb1xbXV7aF&#10;yoa4XyCNpP3pV6e9WvipDJpfjDULqBd6uY0Bc5H+qX6eleXmtFVaPMj1ctrclTU+n/hp4gE95Faf&#10;P5UkjkrtHOI89evYV1/ibT4ZLeRwmG2SFeTxxXz38LvEkf8AaUEpdREskgLbW/55/wD1xX059ui1&#10;Twuib+Hs8LtBGcp71+dRjyuzPr6j59UeXWqfZNQtJG58yZEO30J/+tXTXMwiuHJyYOAqjqDj/wDX&#10;XN6lpLafeRSEMI/NQIzEHJ644+hrc8XK6/D3TJkGZGu8EHpj95/hUNe9Y1jscH4gsQ19HfqAHijC&#10;BsnPU9un8VejeA9Qka2iV2JGyEdB6Vx0ynUNOlkT5sELxx3Hr9a2fDOoSLNbRIFKxtGkuQcqAcf4&#10;1zy3NbHrGhasbPWpwS2zysAKB6rXrmn28kcasrKJcEFvbP8A+qvC2ZWXzAf3Z4DV7n4XmF1bJ/us&#10;eP8Aerqw0vePOxMdDW0m/NxAwUkDeRyB6CvQNFvN1vChz8qIOg9K8t0e5jkcANl9xwMH0ru9NY27&#10;WZjG4Ps8zd26dP1r63CVLOx8viYN7HWyLnmqsgqyreZGCvIqNlBY+le9DVHlv3SnIvFV3XrVxlqC&#10;Reta3IKUi81TkWtB1yaqSLQJlJ14qq6/NV6Sqsi80ElWRarsKtyLUDLTArtTWqRqjagBjdajqRut&#10;N20ANopTTd3NAC0UUU+gBSNS0jUolI7GiiigkKKKKACiiigAooooAKKKKACiiigAooooAKKKKAEJ&#10;DN6U4qW5U5NN2h2P8NVr24axgZwS+MHGcd8UAXMsy8Rbio55FJn5csgQ/nXzV4m/aPm0LxBqln9m&#10;kYQ3UsP/ACESv3XI6bePpXqnwh8fP8QNAF40LRc45n83q7r1wP7tAHoAU9QxxSqwbkD5uxpPLK8B&#10;80qY2kEhT/eoAZuC53HHrS5EiqUbheemK87+L/xOj+HNnaloFuHuo59mbkQklAvTg5zurz/4f/tA&#10;XHi3W7WyTTJYla5hiZlvjIPnfGSNgoA+hcPIeCc/Whs7sY5qNUY/P5hQn+D0qQN5Mqs3zgdjQAjM&#10;i4G7BPHSjOFIDbsCvBPiN8fh4V1ye2Wz8zy7mePi/wBn3Gx02mn/AAo+Px8ceLP7NlsfsqNFuEj3&#10;3mAnei4xsHPzfpQB7ypBjGfvUiv8pBFIeTkfd9qfJgyBBjJHagBuFH8XLdOKFbkx7zlRuNeTfGz4&#10;oXXw1k0gxWE16t0ZyxS4MQQJs6/Kc/e/DFc58NP2gP8AhMPFUVhJZ/Z2nCr81/5hGXRem0Z60Ae+&#10;xrubeTuB9acFLfwAD1pqqdgAbFKMtIE3YB70ANZfmHznCnkUqyJ5hzwMda5vx1rp8K6Pd3gPnGO3&#10;ml2+Zs+4ucZ5r59uv2ppYJmjGlM+3+L+0zzx/uUAfUy/KvXcPWhl3c5wKyPCesHxF4ftb3yjCZd3&#10;7vduxhyvXA9K1/u8E0AHmLjaOvSkDK3yb9pHPSkmZLdd7MvTPPFeA/E/9ob/AIRDxlqGkw6f9o+z&#10;mP8AeJf+XndErfdCHH3vWgD39srIRuLH0pxVmbCcj8q80+D3xFn8dRpeSWckcUsEjjdOZVysgXrt&#10;Hoa9JClYyN5V88etACqyxh1c4J4Hemrjb979K8J+KHx6k8H6qtp/ZzPtmmi3/bTHu2MBnGw1xv8A&#10;w1VLtGNMf/wZn/4igD6qwX+YN7UrK8Y+dc/U5r5TX9qq4j4/suQ/9xM//G6D+1VcMwzp8p/7ih/+&#10;IoA+rgw4IjAx1pjMvmFmbap6cZr5V/4asmJ2f2bIM8Z/tQ//ABFe7fC3xi3jjwjYX7QGMzCRuZfN&#10;+7Ky9cDPSgDs1ZQmB+9Oe4xTudh/5Zt7V5H8afiw/wAN7i1jS0a481Fb5bryepk/2T/crn/hr8d5&#10;vGniKzs2tHhErSLzfGT7sZbptHpQB7yT5eAXLFqdTY3EkMTFeWUH6cU6gApVOD0zSUvXjOKAG5+Y&#10;87MntQ6hl2CUlhz0NeffF34hP4DtLSUWzS70mbifys7Ap64PrXjUP7UsjzMW09kGOp1M/wDxFAH1&#10;RI25guNvHWq19aQXVq9rcIl2kmCY5UDKcEHkH6ZqWNvMUu3yYOOa8M+KHxyk8B65BYiya7Mlss/m&#10;fbTHjLsuMbT/AHevvQBwXxc/Z31kalf6tosSXlvNNc3U0MaxQiBS25V5f5uCRwO3TmvJrLVPFHgW&#10;4aCO8vtO2Ls8q2vSgXdhv4Gxz1r6m+E3xc/4WPNe28um7Y1aGOQPc+cCJCwORtHHH416FqHw18Ma&#10;jMzy6HpLuSCWexiYnAx6UAfDd34s8V+MpBZPqmpXIlG37PNfu6tt+bnc2O2fwr2T4J/s/ap9rsdZ&#10;12CMW7M8nkTpHMJEaL5WPznu3QjtXv1t8M/C1rMrw+HdHicdJI9PiBHHqF/zmvOvi58ZIvhvfLYW&#10;dqkvk26bYILwQ/8ALRkwFCnGAv6UAex2NvHY2UVpbhQkEaxKiLtVQBgADsOKsx7FUBwA/fjNfOvg&#10;P9oSXxV4g0y0Ng9sZ7qCJh9vL53uByNgz9K+idu+ZiRs46GgAjRx/EQKVVbJJORmgnPRsCjy88eb&#10;jPNACcPnaenWlVWZiu8gdaztevzouh6ndqhlMNtJLwdv3VJ69vrXzjqn7T0+l6rPB/Zskm0D/mJE&#10;dQD02UAfT0OOo+f602RlZgpmMf8As4Jr5Wj/AGqJwwf+zZFx/wAs/wC0zz7/AHP84pY/2qpWmBbS&#10;H4J4Opnn/wAh0AfVQYKu3Ge27+tIzJ9zO4j+LFeB+Ff2pLLVLqO3u9Pt7JS8aeZNqa4wTgnlB0r2&#10;nQvFGmeJLWOazuLSYOCwaCdZOA2DyPegDVO5FOOfxpBjBP8AF6UkbMsgSRTg8/NTmH7xcdDnpQAj&#10;Z+XjGeppJR5kYTzmUA5zg1y3xD8YL4M0ae5cK5+zzSIrTeX9xc8HB9a+fZv2qJlYqumyOB/Eupnn&#10;/wAcoA+rPMjZwEwzduMUvGDmMA+tYXhHxFF4l06S6ijRNkpi+SQP0VT1wPWtzeeAR145oAaWDYIf&#10;GPalLLJGB5nzfQ1DfXAs7G7mEYkMcbPjp0BNfPXjf9oyTwv4iu7MaY0giKDi/KdUDdNh9aAPozH+&#10;1Rj/AGq+Vv8Ahquf/oFSf+DM/wDxuj/hquf/AKBUn/gzP/xugD6p/wCBVGzL03Y/Cvlr/hqydef7&#10;JkbHb+0zz/5DrW8L/tJya9qEkR0pocRF+dQLdCB/cHrQB9JD5VPzkmnKxGcpnPfNJ/rJASnl+1RX&#10;F3HaRySySKkUQLOzMAoA5JJ7CgCVtq4O7n0xTtwkUYUGvDvid+0VZeF9Teys4LfUDtIDwaiq87FI&#10;4Cn+9+leV3n7TupSzsyWl1AvGFXU2x0/3KAPsEYVSGkI/Cldi2zPygdP9r/P9a+RbT9qS+juEWTT&#10;biReSWbU2x0/3K9a+Hv7Qmm+L5I7W5jtdPmQwxL5uoq7SM2QcAqOQQPzoA9hZSyoVO3H8I/i9qMh&#10;u+1+6+n41k65rCWPh+/1SJ1mW3tpZ1jSTAfYpOAR649K+dtW/aimtdSmj/smRSuPl/tIjsD08ugD&#10;6fx/tUY/2q+Vv+Gq5/8AoFSf+DM//G6P+Gq5/wDoFSf+DM//ABugD6p2nnByfSnfL5YR4lDDvwa+&#10;U2/aqn6/2ZIu3n/kJnn2+5Qf2rJ2UOdLkUHudUP/AMRQB9UqfnG1zinKHbcdm4L1Oa8zsPiK8/w9&#10;1PXRA3+i3Cxf8fGepjH38cff/wA5ryq6/aenhv5rYWUgHmmPd/aZHfGcbKAPp/OFLAbc8DFOG9oV&#10;ySRn1rl/hr4kPi/wRp2pMpRpvMPMnmfdkdfvYGeldOrFV2/exQABk+8Dgf3cUrMflIT5fXNcz481&#10;9vDHhW+1ARljD5fy79nWRV644614Bd/tRTx332UadIAshi3/ANpn1xnGygD6jdfLYyGUqp4HBoZ1&#10;TnzOPTBrmvhx4jPjDwPpupOm0zmQ/NJ5n3ZHX72BnpXB/GL4yN4BupYU08zqk0ce9bvygd0e7+6a&#10;APYcjyyvQmhVKsnzF+eleG/DT47P441y1tDYNbiR5Ez9t8z7sZbpsFe4xR7okk83naG2/rigB1wo&#10;9djZ7Ckdt/3XLCiOYtIVeLK4++3Q15b8WPisngPcqxLMVnSPi78r70Zb0PpQB6o2fvAbfpTXLNtJ&#10;YjHWvm7wf+0hN4g8SWenmxkTzt//ADES/RGbps56V9C2t5u0Nb0/MZLYTeWW6fLnGaALmV+8JTn6&#10;GhflXa67+/zV87ePv2iJPC/iy+0xdOaTyPL5F+U+9Grfd2HHWu4+C3xQf4jR3UjW7Q+UWXm587p5&#10;f+yP79AHqW5fOVfUUHO5vSk2/vlYdhQzFt+BQAqozfMThaPNiVtzPtHToTXB/FHx1/whuiwzk7d1&#10;ysXNx5XVGbrj26V5h4L/AGhLjxtq0tomkyQmOAy/LfGToyjpsH97rQB9FKvkRkGQs2c06POCduc8&#10;ikRvtByyeWOmDScs21W4U4OKACXKqGbjmnb8RnnFGwMNpfdivMfi98TJPAttK62bSBYY5OLgxfek&#10;2/3TQB6au1V+/luwxSj5s14J8Mfj4/jbxlp+kHT2gFwZB5hvvMxtiZ/u7Bn7vrXvHKmPr81AEi7Y&#10;x838qYrhoy3TmnSLuYjOK4T4ufECPwB4dvLuONbmWNI3EK3AiZt0oT0P8u1AHdeYNwyMe9JtPzfv&#10;Cd3QV8x6L+1BNq+qQWp0iSHzN3zf2iW6KT08selfRei3h1TQ9OviTGZraOfbuz95Q2M9/rQBpGVY&#10;owsiBcfxdaR1PmBg5GB0rxH4sfGuTwLrFzALNrsJJGm37Z5f3ow2cbTXN+F/2nP7U1+1huLD7PE2&#10;4N5upZXhWIzlB3oA+lDmRdiHOev1pCdu1QuCvDVT0vUF1LSbS8hK4uYUmXy23feUHgjr161d+7GS&#10;TliOfUUAI43dDih2Vfr9KSMFlBojUMpdiMA45oAAMkESFR/dpdw5B6ngV4z8XfjevgLX10+K1Fyf&#10;s6yZS98rnzHXGNp/u1xGg/tNTat4i02zbTZIlnuo4tx1EkfM4GcbOetAH07u8tQMbqVyM8L5Y9BV&#10;PS7wanpcN0AAZCflB3dCR1/CvCfiB8f5fCWrQ2gsHn3wLLu+3FOrMMY2H+7QB9Ar/vUv418p/wDD&#10;Vc27/kFyf+DM/wDxunf8NVTY/wCQXJ/4Mz/8RQB9VLluCmV7E0rfvDvjXAHHHFfKaftVz7jnTJAv&#10;r/aZx/6BSJ+1NPH8v2GTHXP9qH/4igD6rVh839+jn+9XnOl/EV7zwHJrX2Rh/o9tN/r8/wCsI/i2&#10;+/XvXkmpftRTWeo3Vv8A2ZI3lStHn+0iM4JHTZQB9Q4/2qMf7VfK3/DVc/8A0CpP/Bmf/jdH/DVc&#10;/wD0CpP/AAZn/wCN0AfVOP8Aaox/tV8rf8NVz/8AQKk/8GZ/+N0f8NVz/wDQKk/8GZ/+N0AfVOP9&#10;qjH+1Xyt/wANVz/9AqT/AMGZ/wDjdH/DVc//AECpP/Bmf/jdAH1Tj/ao+7yW4r5W/wCGq5/+gVJ/&#10;4Mz/APG6Q/tWT/8AQJkb2/tM8/8AkOgD6oLRyN9/aPpTosY5kJOfSvl/TP2npb+ZkbSnhwu7nUSe&#10;4/2K+mLOY3EJcr5eGxQBYXdlxsz6HNKzbVAb7xpei/e6jrTGXAVt2/HOKAE3FF+8QadhF43/ADdu&#10;K8S+Lnxqk8E61dWq2TSCOSNOLwxfeiDdNprgm/aslY5/spwf+wmf/jdAH1Tx/eo4/vV8q/8ADVU3&#10;/QLk/wDBmf8A4ij/AIaqm/6Bcn/gzP8A8RQB9VjaOp/SkGD8q8mvlX/hq2ZOf7Ikf2/tM/8AxuvU&#10;PhD8V28fFXMBgHnvF/x9eb0jDf3R60AeuFTH94daQOvIB5+lZPi3Vn0Pw5qOoKrT/ZrSafaH2/dQ&#10;t15x06184XX7Uk1vM6f2S+F/i/tIjPH/AFzoA+pVXdzupT6A18pr+1ZP20uT/wAGZ/8AjdPj/arm&#10;WQbtLf8AHUz/APEUAfVXzxqcruU989KYuM7hIWH93HFeCeE/2oLPUryGC9toLON5I0Mlxqi4wTgn&#10;lB0r2jSPEmm+IreG5069tbpWJbZazrINoOCflPTP86ANTJf/AFZ8v/doXG8KX259qJl85R5R2NnO&#10;E604Begwx/vUAM3CMtht4/Kl+Xyw+0LmuK+JnjhfBeltceSJT5M8gHneX9xQeuD614U37Uk0o2/Y&#10;HjUchv7TOP8A0CgD6pXK8Mcn1pazvD2sJr2kwX8YUJLuxtfeOGK9e/StAfM1ADvujJpNwbkNio7u&#10;Ty4z9DXz78R/2gpfBvjPUdHWwecW3l/vBfmPO6NX+7sOPvetAH0N/wACo/4FXyp/w1VN/wBAuT/w&#10;Zn/4ij/hqqb/AKBcn/gzP/xFAH1S24lRExP9/HH/AOupdzRqNsQlfvyBXzZoP7VUM11DFc6bHbqz&#10;opkl1QYwTgnlO1e2+EfiBpniyziltry0Z2VnKRXSyEANtzxQB0gxtyIxG/Tj0peGQ7RtPqKY6lf4&#10;ufSlYCNh+8Gzu3agBikox3TM/P3Tn8qUsrty/k+4BNcB8RPi5pPgmE5ms7ifbN+7+2pG25AOOh5J&#10;NeG63+1VczSN9n0mVI9wIeLUzg8dOI6APrXhpOf3PHQc02NkPG/afXFfHVv+1BqS5eW0ugem1tTb&#10;8/uV6B4J/agtdRv4re+0+G0Du3z3GpjgBMjqg7jFAH0HErbpTvLjPGadVPTdYtNcsbS6s7iF1ljS&#10;VlgkDgbgCASPxq5QAUcd+RRSqoZsE7R6mgAPzY2LwOtJyT1wKz/EGoHR9B1a8UGT7PbSy8Nt+6hP&#10;Xt061836l+05Np+pTQCwkk2gf8xIjqAemz3oA+oDtZshv0ox/tV8qR/tXT7cHR5B/tf2mf8A43Tv&#10;+Gq5/wDoFSf+DM//ABugD6px/tUbgnJOa+Vv+Gq5/wDoFSf+DM//ABunw/tUSyMQ2lvjHfUz/wDE&#10;UAfUir8ufMOfTFP4K/cBPrWR4Z1Y6xbNK8RiAkKfM27sD6e9ak0kcQZ3lWKNerMQBQA7Yxxxx/Kl&#10;8zy+FTd+OK8f+Ivx+0/wXJJa2ptdWmczRuIdRVWhZMAZADckk+n3a8gvv2oL+a6cx2dzEnGAuptj&#10;p/uUAfX+7d99dv60m5DxgflXx9b/ALUGoRTKXs7mVe+7U2x0/wByvWPht+0Lp3ifyLe6S1srpmZR&#10;HNqKs7ARht2CoPr+RoA9o3jOAPanFivUVDb3UV5BDPEUZXUONhBGCMjmpZG3r0xQAFdqnmjcCp5r&#10;x340fGST4d6/Bp6WTXIktEuNy3ZixmR1xjaf7vWvNV/apnDMP7Lk6/8AQTP/AMRQB9WL35obaw2d&#10;GHO7FfKw/aqmAP8AxK5P/Bmf/iKRf2rpdxVtIdR/fOpnn2/1dAH1U048wR43ZGc0i7ASVlyR1XBr&#10;5V/4asmiuFzpDuuPvf2mcD/yHXo1j8X5rzwLqWtR2Ds0UVtJsW6JI8xgMbtvHX05oA9lAPzdt3Sm&#10;87drSMuPrXzFZ/tNTSaxDbS2UkQNwsZ36kf72Dxsr6I8H69H4k8N2eohVXzt/wDy0D9HZfvY56UA&#10;a2U3BxJuA9jStiPHH+t6H/P1pflh+QoGJ55prJ5mHL7QnIU/yoAVcru3DPpTHcNwJ2jb0ANfPfxA&#10;/aQ/4R7xBdWEFn9oNrdTQP5eo7fuPt5AQ46Hiug+D/xdn+IGuTxHT5I0Fq8wzdGYcOi/3R69aAPZ&#10;/lMgZJOB7EUOD65zXy1dftRzwts/sqRSRnP9pEf+yV6t8FfidJ8RYtTZrZo/sogJzcmbG/f/ALIx&#10;92gD1BtzKu3hV+9zTNvmfKspHfoadGpVmJfgn7tLnEhKp+VAAoaNx8vmD1JpOjMS23PO3+lfK8/7&#10;UlxC21dPllGM5Gpn/wCIr1X4J/E5/iVHqzNbtCbMQEg3Pnff3/7Ix9ygD1MklQB3pfkVQGPP0pvO&#10;AcHAodQ6g7gDmgAjV44iZM4z3OaFZGDYfB+hrxr41fGd/h7r8Fqlu1xus0n8lbzyt2ZHXptP93r7&#10;Vz3gX9oo+Jtcs7NtOMHnXMMXN/v++2OmwZ+lAH0MrBs/Nk0u5Yxub5e2aZERMqvwm7tUV9cNaICI&#10;zcc42j6de9AFhA2dysSv5UDG4ljnnPPNfK3/AA1RMsZCadI3+7qZ/wDiKT/hqubbj+ypM4/6CZ/+&#10;N0AfVe9WY7eA3TFIv+uZSeMV8qD9qq43KP7JkG0/9BM8/wDkOl/4aqm8wn+y5B/3Ez/8RQB9UjaP&#10;mLcfSj7zfK5AzzjvXysP2qJTER/Zj5z/ANBM/wDxFeq6P8VJdS8D3+rmxeH7Np32of6STu/dM33t&#10;vHTr70Aert/cC/8AAqYy7eBKR7c18vaf+1DPcalBb/2fIVkkVN/9pkjkgf3K+hPBeuN4g8N2epNG&#10;V87fwX39HZfvY56UAb+4NyDmkoX/AHdvtRQAUUUm6gAYUlOooARaWhelBoAQtTOaVjR5goAbzUi1&#10;G0i+351C12F//aoAnLAU03AFU2uDjr+tQPcH/JoA0ftS1G18Pf8AOs7zG9T+dSbh9aAJZLs9s/nU&#10;JuW9T+dNbmm7aAHeazdz+dNy3qfzoUUuaACijBooAKUUbaNtAC0baVRS7aAG4oxS0u2gBKNpp1FA&#10;Ddpo2mnUUANop1JtoAbRS4pQuaAEopdtGKAExTwKQdKeBQAAVKvamU9e1AEi1OlQqKnWgCZV6VYj&#10;4qCNqlBoAsqwqRarKSaspUFk6Vbj7VUSrcfakwKuoR7ifqP5VnKK1bxcj8f6VmAfMK5ah30Q21Gy&#10;1K3amOa5TuZCy1Wl+6asu1VJW+U1jI6IbGddR5z+NZN3D1+la9w39azbo8H6Vxy0OynqYN3Ht59/&#10;6Vz1390jHb+tdLefNx7/ANKwLqH5vw9K86ors9OnKyNLwmf9IC+rxj9TXp1mDHCg/wA9a8w8Jf8A&#10;ISRf+m0Y/wDHq9XWP92uO3tXu4WNoHhYqV5k8bfKKazUxW205vmFbs5BjNUErZBqbs3tVdu9c8jW&#10;JSuGwxqlN0q3dfeP1qrLXJI6UZ0ydfxrMvo/lb/PatmQZzWffL8jf57VzOOh0Q0Obx5d0/0/wr03&#10;Q2zGf98/yFeaXHy3L/h/KvR/Dpynr85/kK1wnxE4r4ToOy0rrlaUL9ypTHlR/hXsPc8ZPQz2jqrN&#10;Ca1fJ/ziq1xD/L0rJo3jIwbyH+tY94nH4/0ro7yL2z17Vi30X8/T2rlqbHZSlqcPq0ZLH/eH8q1v&#10;B7ETJ/vt/wCg1V1KHLH6jt7VN4Sb98n++3/oNefD4z05awPTbVS0K/7o/lTpoz+tO0/mBP8AdX+V&#10;TyKD2r3V8B4TfvGRNak4rOuI2X8q25e1ZtwmfyrM6EzGmgLBj9azbm1JXPv6VuSjAPHrVG4UeWDj&#10;vXHU3OqDMCS1Ctk46elcv4+sxcaPcgAH5UHT/bFdhefKoNYfiGETaXPkf3eoz/EKzpfGjStrE/N7&#10;4uaebXxZqGQAGvbnoB/z0rhWCx/X6V6z8frUQ+KLjaMbry76Lj+MV5I8LvIR82PpX3GEd4I+TxCs&#10;yFT5g9qY0JqVV2wsO+aZuIrqSscRF5e2nbd3A607O6lPyc0MZEzdqb5Z605l3c0bxjFIob2phzSv&#10;8v400NSAXHrSBR1FK33aavAP1osArHpSrgiom+8KlHyqKLAN285prUK1DUgGDmjac0d6dUsBjZpq&#10;mntTFXmkA7Jp6g1Gx6CpI+lAA/IpNuRS5pG4pAJ5dRSR1KGJpdpapArY3DkVm31iJclQO/YVryJx&#10;wMfhVcqeQRSkgTONu9OkjYnsCT2qhNlTXYX1p5it8vY/w1zd9ZFCeD1/u+1cclY3TKHmH/JqaNz6&#10;1WIK09ZMVPMWXllFTxzY6Z/Os5ZMf/rqaOT/ADmtIshxNOG8ZZAeT+NXUure4XbIq7jx8y55P4Vj&#10;K+GqVfvBt2D1rTcixNqGhNN+9hxswTwAOg+tY01u8J2FeR9K6O11AhfLYFh0yWqaexhuowyiPeTk&#10;gKCaycbjucjsA60iyFWwK0LzTHjbIDAY/ue9VPLCZB6+4pKIXJ7eTaM5q2k26s+L5WbPTtVhG9Kv&#10;YZdjPvU4HzK2eF5NVI2qZWPI7GqvcjludV4N1Y2Ou2FyHZUjmRyFYjgOD/SvYPiJajxB4HsNYtVD&#10;zXF2AeAGwqyLyxxn7orwDT5TDcRFScBh0OO9fSPwbkh8WabBo9wY5I4IZJwJCJRnzcfdPT7/AF/x&#10;pVo89JxKoz9nUOG+GviI2upQQSSSbGkdi288fu/T8K+ufh/4ljvtOjgd2IEUKJuJOcgj047V8PaT&#10;I2kavBG5KEhmyx2fwkf0r6T+Geu7v7PAk6/Zx/rOtfmuNp+xkfd4d88T07xZDM12PkxAkqOrbhgk&#10;L6du9W9OuE13TYdKccwkzfP8w6nseP4quawUutHD7F3Alt3UnAPeue0K8FrqEjA4Pl4xux3Fca97&#10;3jrW9jH024FrbNEw3qzbifwHb8KSx1H+yb6RnBK3MgKc/d5P+IqK2kjhX7NIV85zuG4gNj2H4GrN&#10;1ZrcWrSDaGhQsPlyen6dK5ep1OJ32n6j5+kwPklSTySfU17d8Ob5rxgqs23yWI+Y/wB8V85eDL77&#10;RYxWznlFZss2f4/T8a9i+HerSWkKOu4gxOMhyP460w7tM48TH3Tu7GN7a+jVSSeTxx2NeheH7xZL&#10;eRX++qqFzzzg1wduQ0qyjkrxgV0Gh3TLcIMkBnTIz719Jh6nvHzdaGh6RpNwJIVib7ygk557/wD1&#10;6ttHngdaxbKTyW83orDA5wOv/wBatxW43dq+poSujwK0bMqstV5Fq4wqvKK3Zgimy1UkWrzLVaVa&#10;oGUJFqtItXpFqtItCJKcgqu1W5F9qqsuKoCBh7VEy1MRzTWWgCAim44qRlpjdKAGEU2n0jUANopP&#10;4qWn0AKRqWkalEpHY0UUUEhRRRQAUUUUAFFFFABRRRQAUUUUAFFFFABRRRQAh9e9UNb/AOQfKe/y&#10;/wDoQq+1UNc/5B8v/Af/AEIUAfAXxOjU+ONeOOTqN1/6NNfTv7Jyj/hA39sY/wC/s1fMnxN/5HjX&#10;f+wjc/8Ao019Ofsn/wDIhyfh/wCjZqAPbgxLZoZd3Hehaiu7gWsLSngLjqPfFAHyd+1przX+oaJb&#10;Bmxay3kZ3KAOsQ4/Kq/7KmgJrGraldlVJs57OQbmII+aQ8Y6/d71w/xo1Qal421VcqRHqF2PlBHW&#10;X3+le9/shaWdP8L6peEMFvvKCkkEHY8y8AdOvegD3w4Vi7cqeOKq61ObPTZp88rt6e7Af1q0E7Hh&#10;a5T4nap9k8H6hOSoRRHkkE9ZFH9aAPif4tXp1LxlrBkyxW/utmQBjMh9KsfA++fTviLo4DEeZcQx&#10;ttAOQZo+Oa5nxPIdQ8T6rIuDuvJWGOM5c+tWvAsrab460SSQBSt7ATnn/lop7UAfonayLJCuAcf/&#10;AF6l2fLvH3xwDWL4TvF1Dw9aXCkEPv6AgcOw7/StnncBigDxr9pXw+ureHYrohC1paXkuWYg52Ie&#10;Mdfu96+YvgzeGw+JWkyZPzXEKfKAf+W0f+FfafxQs2vPBWvJg5/s+6UYI7xmvhnRwdD8faeXG0W9&#10;3A53c9GRu1AH6HafcGezjlJyWz29zU69cjrXO/DjU11Twfp95lTHJ5mGUEDiRh0PPauhU5oA4D40&#10;qG8G6oTyRYXZ/wDIdfB97/x8P+H8q+8fjR/yJeq/9g+7/wDRdfB17/x8P+H8qAP0I+F3/Ik6a3/X&#10;X/0a1dOnz8tya5f4X/8AIjaZ/wBtf/Rr11Le1AGV4suRaeHdUnGRJDaTOhHYhCR/Kvgb4lajJrHj&#10;rU7uZi8knl5YgA8RIOg47V9qfGLUhp3gvVQSoMun3WNwJziP2+tfBt/I15eSSYGTjpx2AoA+1v2b&#10;dHj034X6JKyr9qZLhXkViQR9oc9D9B2r1aT++fvDgGsXwZpf9laDa2g3fuw/3iCeXJ7fWtmQ5+X1&#10;oA+JP2kJPO8UAdxeXg5/31rlfh/8K9V+I1ybTTLizgmWFpy107qu0MFI+VW5ywre+Phx4yvPUX95&#10;/wCjBXffsjRvF4ouLgD7+mTLz0/18f8AhQBz8n7JfjGNMvqWiE57Tzf/ABqs7xH+zH4p8K6VPfXd&#10;/o8ixbSfJmlJ5YKOsQ7mvtxY1ibLkiuL+L+xvhrrBc4OYen/AF2joA/P+7s2sLySGYqzxyFCUPGQ&#10;cGvtj9mVgfhbom3g7Lj/ANKXr4v1dY49c1Ntx5uJCP8Avo19o/sy7m+E+hOBkFLj/wBKZKAPN/2x&#10;B/xMtM/65Rf+hT1wn7O3/I9aWe/mT/8Aohq7v9sT/kJaZ/1yi/8AQp64X9nb/ketL/66T/8AohqA&#10;Pte2/wCPW3/3F/kKlqK2/wCPW3/3F/kKloAKKKKAPBv2rGP9kaWP+mF5/wCgx18g7QVwa+vf2rP+&#10;QTpf/XC8/wDQY6+Q16UAfpn/AMsyO1fFn7SjFvGdmT/0Do//AEbLX2mPuGviv9pP/kcrP/sHR/8A&#10;o2SgDqP2T/kvtZ28bpLPP5yV9XbRXyj+yj/x/at/10s/5yV9WyfdoAX7sDMPWvhL4/a02rfETVAC&#10;2beSS3+ZQPuzSdMdua+vvi14mTwn4M1G63IGjETDzFZhzKq9q+B/EF8dS8Q6renb/pV3LP8AKCB8&#10;zk8A/WgDr/gp/wAj7oZP3hqdmf8AyKK++lYsxJOTXwL8E/8AkfNF/wCwnZ/+jRX3zH96gBAPkNKu&#10;MZxzQPuGkxyKAMTxyzf8IR4i56adcf8Aopq/PzxUrNrVywOGJXJ/4CK/QXxx/wAiP4j/AOwdcf8A&#10;opq/PrxJJs8QXQPTC/8AoK0Abvhv4T6v4xt2n0+5soSshiH2h3ByAGPRDxg1p6l8Cte0m3E893pz&#10;7PveXLISTkDug7mvoz9m1P8AimbhV5b7fJ/6Kjr2AhWcpIdq5+bHagD80ruFtNvpreQgzRyNGGXk&#10;bgcZ+ma9Q+EPxevfBN0YL64ml09Ld0jht4YiVdpFbOTg4+93717J+0V8NYtU0t9TtDcS/ZYby5l/&#10;eIFX5VboQCR8p6V8jR2sTSFLhmjQDIK9c/lQB+mau00gLncelKCVWRjztPFcV8JdYfVvD9xNKEVl&#10;umT5AQMbEPf612rfKwJ4U9TQB86ftc+KJLS18P2lu7xpcJeRTjYpDDEQ6np1PT1r5UbC8oMCvbP2&#10;ndaXUddt4VKn7Lc3icKR/Eg5z9K8WEEy2qTlMRscBsj3/wAKAPtT9nDWv7T8J3ZJYn+0JF+ZQP8A&#10;llGe1ewfe6846V8t/sneJktWj0lmQST300gXa2cfZ179P4a+pM7mJ9aAKetfLo2oY728n/oJr4N+&#10;NHzfEDVQemYf/RKV9463/wAgW/8A+veT/wBBNfBvxm/5KBqv1h/9EpQBT8HfDvUfGlqzWc1rE3mt&#10;GDcOw5Chj0U9jXSn9nfxKvW+0r2/eyf/ABuvTv2SVA01ivP/ABMJv/RCV9NZYhiR0oA+F2/Z48SK&#10;qn7dpeSP+esn/wAbroPBPwN17StSkmmu9OYNCU+SSQn7yn+57V9jKXl5wMJzS5ZmzjigBCzSNwea&#10;8c/aG+JA8I6LFZWhnhuNQt7uFmWNHUsFUAnceBlz0FexIxWM7eWzwK+K/wBpLWI9U8SCCVlX7Nd3&#10;ifIpB++oOc/SgDyy4kuvEWpq80qyXTuq72AUZOAOg9h2r0zwv+zh4k8VaTBfw3ulLDMGKrLNKG+V&#10;ivOIz6Gmfs7eDU8ReIzdw+c8em3dpKzK6rgb2PII5+4elfbdgqQxKgJ2gHBP1oA+DfH3wV134fQu&#10;+oXenzbY1l/0WR24Z9o+8g5zXFaLqr6LqlvcQM0c8UySbgAfmVsg4PvX6I+LdJTWtAurWUuvmbP9&#10;WQDw4Pf6V8DfEaxGm+LtVgG7bHfXCDcQTgSEdqAPrX4da3cePvg3IpkLXz2l1G8kyhFJZ5VX7voB&#10;6V4Rr3wC8QX2uXMyXmmgMF+9LJnhQP8AnnXpX7HN8JNH12AEfuPs/Y55ac19FsCzF8cGgD4Q1D4D&#10;+IdNspLmW801lTGdkshPJA/55+9ef3lq1jeSWrlTJHI0TFemQcH8K/Q/x+rR+Eb8kYH7v/0Ytfn9&#10;4wXb4r1tu/22cj/v41AG/wCGPhNq/i6xS4tLmyjR0ZwJ3cHAbaeiHvW2f2efETQKjXullQc482T/&#10;AON175+y3M7+AdI3AAmK4HH/AF8tXtZ3LIVA6UAeHXHh658M/BfX7S4eJ0e7jlKwknq8I6kDuK+S&#10;tS2t4gusDgXTY/77Nfdvxkyfh5qwI/54/wDo5K+E9Sk3eILpf7t04/8AHzQB9u/s8/8AJINAP/Xx&#10;/wClElekqOa83/Z5/wCSP+H/APt4/wDSiSvSFoA4D44Hd8O9WB6Yh/8ARyV8KXyj+3Lj/ZuWx/31&#10;X3V8bv8AknurfSH/ANHJXwtff8hy5/6+W/8AQjQB9xfs8c/B3w//ANvH/pRLXif7VnOp3Knp9rg/&#10;9JzXtn7O/wDyR3w//wBvH/pRLXiX7Vn/ACFrr/r7g/8ASegDnf2bSf8AhNNNH/Taf/0Q1faVvxbw&#10;+6jP5V8Wfs2/8jppv/Xaf/0Q1facH+og/wB0fyFAEjbiNqnFfEn7R3ih9W8farZoziwjkgkjidFB&#10;B+zrk5HPUnv3r7H8Sawmh2aXEjKqtIEyyk9ie30r85dQ1BtW1Oa6cKDIB9wEDgAd/pQB0nwnx/ws&#10;HSmHDjzcH/tk9fd9j/yJ0B7/AGBT/wCQ6+EPhKP+LiaSf+uv/op6+8LP/kToP+vBf/RdAHw58cjt&#10;+KWtuPvHyBn/ALYR17R+x5xZ6mB08yX+UFeLfHP/AJKfrX/bD/0RHXtP7Hv/AB56n/10l/lDQB9K&#10;8Kp9aFZdr8fNilZgJ1Ge1RuwjLSE4VfmJoA+bP2rNYb+zVs8t+7v4W+6Mf6h/wDGuH/Zb0Uah4y1&#10;B3CsosJByxH/AC0i9PrUH7TWuLffEbWLVGUoklu4IUg/8e6ev1rtv2P9PcHU7sqcfvYuox/yxNAH&#10;0+37sfNz9KEwAxQY3daRVMqknjtxSBtnA+lAChQGJ7188/tVMTYzjt9jg/8ASg19DGvnj9qr/jzn&#10;/wCvOH/0eaAPJf2af+Su6Bn+9cf+k0lfcTZKpnt0r4e/ZoGfi9oA/wBq4/8ASaSvt7PPstADvunL&#10;c/SvlL9p7xNLLfCwDv5ctjExUouOJmPXr2r6mmvY7RjLO2yNvlDYJ5/D6Gvzz8d+JD4m1iG6/dnZ&#10;AIv3alRwzHv9aAK/gv5vE1ln/b/9Aavv7wbz4L0Uemnwf+i1r4A8E/8AIz2X/A//AEBq+/8Awb/y&#10;Jejf9g+D/wBFigD5W/aZA/4SzUOP+W8H/pOK8Us7o28yzgncuQDgemP617V+05/yNeof9fEH/pOK&#10;8Sfa0gQHgigD72+B+sPq/wAPtHlkZm8m3ih+ZQOkKen1rvWI+b1bpXzr+yn4qik0UaIzoJnvZNih&#10;G3FVgQ5z0/hNfRi4Gc8belABC21ArcmoJJBDbur8knPH4VM7Bvm9a4r4veJ4vDPgfUruR0WaMREK&#10;6My4Mqr2+poA+Qfj1rkmqfEfUtzMRbySW67lAwFmkwOPrXK+DDu8aeHc/wDQQt//AEYtVPEN9/au&#10;vale8YuLmSUbQQPmcnofrV3wSB/wmnh3/sIW/wD6MWgD9BPB4C+G7PHH3/8A0Nq+K/jxIF8VWuev&#10;2FP/AEZJX2l4T/5F20/4H/6G1fF3x2x/wlloCcf6Cn/oySgDlfB/gPUPHE00VhNbQvHtJNwzKOQx&#10;7Kf7prrf+GefEeP+P3S/+/sn/wAbrt/2OXZde184GAYMf98z19YLn5yeN3SgD4aT9nfxGfvXullO&#10;w82T/wCN0xf2efEIQvJeaWyjqBLJ/wDG6+5tpb5cdKe25R5eODzQB4tFoNz4b+DVza3Lxvts7GM+&#10;USR8rIO4FfIeufvvEWpIvBN3IBn/AHzX3v8AFptvw+1IHsIv/RqV8F6u+7xRfY5IvH/9DNAHTeHf&#10;g3rfibToby2urCOKUMQJpHDcMVOcIe4rWb9nnxGWCre6WCf+msn/AMbr6X/Z5dv+FW6IcDO2f/0o&#10;kr03y2B83HC8f5/OgD4b/wCGefEa8G90vP8A11k/+N03/hnvxH/z+6X/AN/ZP/jdfdO49fWkLGgD&#10;4X/4Z78R/wDP7pf/AH9k/wDjdZ/iL4Ma14Z0ifULq6sJIodu4QyOW5YKMZQdzX3tzXm/x+Ur8K9c&#10;X1EH/o+OgD4Xgt2mulgBG4uE56ZzivRbD4B+ItSs4bqG90xY5kWVA8smQGGRn931ri9IkP8Awllk&#10;h6NfIP8AyIK/QjwexPhTSFAztsoR/wCQxQB8faf8A/EVnMZJb3TGJXb8ssnqP+mftX2hawvbxFHI&#10;OTnirSxlkG7gU1fmU+tAAwCqM85HFH8C4pyyGTKn+Dik/uigD49/aiGfGOpZ/wCe8H/pOK8d8M+G&#10;7rxNqENlbyQpNKWCtKSFGFLHOAewr1/9qjI8Zalx/wAvFv8A+k4rD/Z6XzPH2lY5PmT/APohqAIZ&#10;P2e/EJjhZbzSwGGT+9k9v+mdMn/Z78RwwmY3ul+WgLMBLJkgf9s6+5bOQmzhQ9RGo/SodW3Lo9+u&#10;OPIf/wBBNAH5xa7o8+gatPZTtG0kW3JjJK8qG7getfQH7KAGY0x8pvZsj/tgteTfGiPb8TNZPf8A&#10;c/8AomOvWf2T/wDWRf8AX7N/6TrQB9BfEo7fAHiNRwp0y6H/AJCavz81RGk1BokIG4qBn3Ar9Avi&#10;Z/yIXiL/ALBl1/6Kavz+1AKdXBY4CuhH5CgDr/D3wX1vxFpEF9a3WnxrLux50jg8MV7Ie4qXVPgZ&#10;r+k2zzXF5prhQD+7kkzycf3BX1b+zv5bfCLQWViWP2jI/wC3iSvR2Z5TtkAVD1I60AfmXe276feS&#10;QykNJC7JlemQcf0r2n9m/wCIeoaf4qsdJkuHNnMv2dI1iThnnTqcZxyfzr039o34dxXGnDUYTcOY&#10;4ry4b94gA4VumM44r5g8GznTPHGg3PGLfULeU7uRhZFPb6UAfo9CywckfP0JFJGm0+9Yvg7VU8Re&#10;HrS9DKRLvPyAgcOy9D9K2gxds0AfPf7U+rSWthYwqzBZYrxGG0HPCD+tfJW4eWCwynYV7p+1V4gW&#10;+17S7WMo3kXN5E/ykEfNGO/0NeI3Vq32VHx+7LcHI96APur9n3Vn1L4Y6L5zM8u2cs20Af69x2r0&#10;gfcJHWvn39lfVhNpNrZErmO0nbgHP/Hx6/jX0DHzxQBHqGDak99h/lXwp+0Bj/hb+v7hn/j3/wDS&#10;eOvuq7H+jzZ/ut/KvhP9oP5vi5rw/wCvf/0njoAzfB/wr1bxhZxy2txZpuVn/fO44Dbeymte4+AX&#10;iGzs5HlvNMZwRgrLJ0yB/wA869v/AGVY86Ta4/59J/8A0or353LfK/APpQB+auraNLpl09vOyPJA&#10;7IxQnGVODjgeldZ8OPiZfeBLoyC4kFp5LRJHDFGzAlw38Xbg96+q/jt4BtfEvhO+vYHuJJdPsbuZ&#10;lV1VQxjzzkcj5O1fDxjeyuHVxtwMevoe1AH6W292moKZYwwAO35uvr/Wue+J3ihPBXgnUdYbzPKt&#10;vLyIVVn+aVU4DHH8Q71yX7POqnVPBN60m1XXUHGEBHHlxev1rkP2qdUFvot3Y5XZLawOcg7v+Pj/&#10;AOtQB83eOvFl14w1q7uriVpLdriaSBXRVZVds4O3vgDuelXvAPw31L4gTGz06e0hKRNP/pTsowGC&#10;n7qnnLVg6DYnVNc0yyUE/abiOEbSAfmYDgn6193fCHwqvhfwTptr+8FxGsoZJGVsAys3UDHcUAfL&#10;/ib9mbxHotpHdzXuktCziILHNKW3YJzzH0wK8iDY/epxMvCt6f55r9Ntpccf6v196+Kv2i/C50jx&#10;NbeWJCv2CNiXZT1lkHagD0L9mT4iS6lDdabdSTS/Z1s7eP8AdoFXh16jkjgda+kVr4F+CusJp3j7&#10;Rbcsoa41Ozjwyk8+aBxj6199LQAtGN3FFGcc0AYPjxSPA/iMDgHTrjP/AH6avz58R4i1+6yOcL/6&#10;CtfoN8QI2XwPr7Y/5h1yf/ITV+fPiVt2uXJP+z/6CKAOm8N/CbV/Eli81vc2SKshj/eu4OQAeyH1&#10;rXb9nnxKJlAvtL246ebJ/wDG6+iv2ed0nhm5BHy/bpP/AEVHXrpc7gyjOKAPgTxD8INY8NWbz3Vz&#10;YyKqO/7mRycKMnqgrirZd0hU8kCvuD9oOQyeDbrHVbC8/wDRYr4dtHYucgZxQB+hvgPdJo82D83n&#10;n/0Fa5T46ePD4S8K30Fs00V+YoZElSNGUZmAP3vYHt3rqvALeVpMp7ee3/oK18yftZaj9o8eQwja&#10;U+wICQDnInloA8V1jVp9Y1e5uZ3LyTTvIzFQMlmyTxXdeCfgZrvj6xiu9Pu9OhilRnVbmWRWwr7D&#10;nah71g/DHSZNY8baJBGpaL+0bZJWVgCqmUDIz7Zr7+8O6VH4d02G2jLlIwwBkIJ5Yt2HvQB8WeNP&#10;2edf8IabNeT3emNHEqsRDLIx+ZwveMetebafeT6HrC3Nu/l3lszIJAAwzgqcA8dz2r9JLy1+0W7W&#10;8mRE+CWU89c/0r4N+OGmf2P8RNWT5sSTyyLuIOQZpADx9KAPqb4B+NpPGHh8wzPI8tla2qO0iKoJ&#10;KMCRt/3e9eq5UHBHFfI/7JOof2XqOtxnaPtktmo3AnvL0x0+93r63wNoPegD5N/a2z/wnFkzcgaX&#10;F/6Olrxbwj4Tu/GGrPaWkkMbZP8Ar2IHRj2B/u17V+2B83jaz28j+yov/R8tYv7K5/4uJAnds/pD&#10;NQBiL+zv4lbe327StvUDzZOn/fuorr4A6/bwq0t5prITgBZZM55/2K+649+WBHHSsvxJHuskB6eY&#10;P5GgD84ZrWS3PlysrMRn5en+eK+oPhPpY1b4W65asFO620/G4kDhie30r5m1aH/T45DxhMfqa+vP&#10;2Zh52g3iH7ptrPkf7r0AfKHiS1bTvF2phSAbW+l245xtkPr16d6+wv2bPEi6x4B0qzl8x5Y4p5Cx&#10;VQv/AB8N6fWvnH49+FZ/D/jC9uXjdY9Qv7yRGZ1OR5gORjp97vXW/sq+Ik03xRcW0rIqR6dLglWJ&#10;yZoz2+tAH1+SJZATycYqnrVwbPT7iZcgRxO7YGTwM1ah+ZS/YHFc38R9QWz8G602RxYXJ5BPSM0A&#10;fBfjyY3njrxHODxJqVy4z15lY19P/ss+GY7PwzYa2qIJ7m2niZw7EkC4Pbp/AOlfLtnG2teMIoVG&#10;77Tfqny8fekxxn6192/CnSW0L4caRp+GDQmXIcgnmV26jjvQB8D6x/x8r/uD+Zr6Z/Y7/d2/ijbx&#10;uSzz+U1fM2sf8fK/7g/ma+mP2Pf+PfxP/u2f8pqAPo/tSqxVcjrSfw0o+6KAPzQuP3cgC8DFfTP7&#10;GXyx+L8fxCzz/wCR6+Zrz/WD6V9NfsZ/6vxZ9LP/ANr0AfSpJ+UdjwaZInZeBTm5XjnFZ2rakum2&#10;qySEKC+3kE9ie30oA+Ivj94ok8TeMrK6kd32WCRfOiqeJJD2+tc18OdQfT/HPh50Yqh1G2LgAEkC&#10;VfWufhaXU5lDKPM6ALx0571LYzNp+pRSkAG3mVueR8rZ5x9KAP0d0G8XUNKt7gBsHd94YPDEdvpV&#10;q8jeZAIyFbOfmrhvgHq66v8ACnSLkldzibO0EDieQd/pXoCcqAKAPhhv2e/EKSDy7zTFXHTzZP8A&#10;43UV98Btf0uxuLya70144Y2mISWQnCjJ/g6192rI0y/KAR0rE8cyM3gnxCjgAf2dcAY/65NQB+dl&#10;1bS29w8TMpYYzjp0rsPDPwj1fxZpsN7Z3FjEkoYgTyODwxU9EPcVz/ihAviC4Ueqf+grX2J+zU/k&#10;/C3RCvJ2XA5/6+HoA+cov2efELSAG80vH/XWT/43XtC+Gb3wv8I/EFteSwy40N4x5JJHy27g9QPW&#10;vf5JWjbeAOK4P4zK3/CA685GN2mXh/8AIRoA+EdEwNZsAP8An4j/APQhX3p8H2z8NdHB5GZv/R0l&#10;fBeif8hqw/6+I/8A0IV96/B5f+La6P8A9tv/AEc9AHasxbrSUtJQAUjDv3oLUxpgvegB4zQ1QNeK&#10;vcfkaikvlxwR+RoAsNJtpGuAOuazmud3p+VV2lLHtQBqNcfWoJLgjPX8qpKxpW+agCSS6fPX9BTN&#10;xbr1pmypVAoATNMYVJkUhoAj5padT8r60ARbjS7j61JlfWg7cHmgCNaXFFKtADqKKKACijaadigB&#10;MGjmnAU7FADQM9aXaKeq07bQBHso2VLijGaAItlGypNtG2gCPbSbamxTe9AEe2kqYimbaAGZpKk2&#10;mjaaAGAU4Uu006gAp644pq05c5oAkXNWFqKNcc1J06UATL7U9Wqurc1Mh5FAFuEVYj61Xi6VYj61&#10;BZYRRVmPtVdKtR8CgBl0o2/jWR/FWzPyv41jt94VyVDuoA3aonxUjVA7VynoEUlUpGq1I1UpGrCR&#10;vHYqXBP86zLonn6Vozc/rVG4Xr9K46m52U9rmTMm5jWNNHiUZ5GK3pgV5FZdwvmMD7VzSidlN3Ge&#10;GRt1iPbwPtEef++q9PuNREDRINw3HB4HtXksN2NPuGkyBht3zAnofar2j+IzqmtSKPLISSIfKpHX&#10;6/SvSw89OU87FU/tHqUMnmHPtU/G4DtVHT5dsK59D/OrrMC2a6ZHnDG/jqBu9Tsc5qtJ3rnkbRKV&#10;woLGqsg3Vbn+8arsKxktDeLKTrzVO+QeU3+e1aEi/NVS8X92f89qyt7prGXvI5DUm8uRiODkD9K9&#10;B8NTbozj++f5CvPteXaT/vD+VdV4KuxMAuRzI3Y/3RWOHfvm+JV6Z6EjZRPXFTK2RzVSH7q/hVhR&#10;XuHg2HyYXpVWYGppGqCZ6yZrFGfdLx+dYl+o/X+lbV2/9axb5v5/0rkqvQ7KRyeq/KTj+8P5VW8K&#10;yH7VGB03N/6DVjVj1/3h/KqPhBSbyPj+Jv8A0GvNi/fPVa9xnr+m/wDHrGf9hf5VYkqDTf8Aj1j/&#10;ANxf5VPIK+gj8B4EviKUwPFUJhxWpMvSs64HH4VPQ0TMufv+NULnlcDpmtC4B+b8az5K4prU7Isx&#10;7zsDWXqkfmadKv0/mK1b7qKrMoeFgaw2kbS1R8I/tJaKkGriZVUM0945O49dymvBGYg+9fZX7TXh&#10;1pLMzqHIWO9f7y+imvjW4Xy7hlPUf4V9jgZXij57FRKhI28VGxGKUDCk02vWZ5CYm5V7UMwkXA69&#10;aQ45pjcdKhlDmyBTNoo2lh0pm0r2pDHyKNozUBqRiSKaq0FCMxHSk3GlekxQA4KDzTWbHFKrdaaR&#10;uY0AGOeKazEHipdu3rUUnXNSA5cYyetI3WmbqcKlgNNG7bS7aTbmkAzduapkyoqNVKmpVbAoARvl&#10;ppbd1pXG6mUgDdt6VIjEio9tOAqQJNuahkjPapBIM1KrBh1pisZ7LuUg1k6jY7ueOo7n0roZYt2c&#10;cms+6tX7r39RWMomiZw1zbmP06VX+Ve3Nb99aleoPT1HrWNPGFJ/GuSUTVMgBpfMIpjcU3dzQmUX&#10;Ulb15qxG5brWfG1TxyYrZSJaL6SFT1q3b3MkfKtg49BWWklWI5sdau5nY21aG5UrIpYn8Kzr3RVY&#10;l4wqjk8saZHIUOav2+pg4QlR0HQ0hHPzWrRkAleKi+dehxXWyWq3Ue5SxJB6cVnTaS0bE4b8xRYL&#10;mbDJtHzcnNWYpM9elMks2U5wfzFOVeP92ixaZYhk2TqP4cgV7B8FvEEuk6xK1u7Rn7I6/dU8GRT3&#10;rx2NA2DXYeB7g2d0z8cxMOf94VutdGc8viudJ8VNPtNE8QW/kRGP/RVbhi3V3Hc13fw41ho10tlL&#10;Di3J+Ue1Zn7QUEVtejLMG+yRkA/9dWrnfh9dF3gAwQph7V8Pm1C7bR9nl1W6sfY+m3n9qeGT13CO&#10;R8sAOhYdq5m1L2uoSySHchTAC9c8VofCfUI5rFLV2AZ4JFwAc5Mn/wBel8SWbf29dWoBKptYcjP3&#10;R/jXy0NFY9vaVzktXmCa5b4yJvK+Vuw+9/8AXrfik3aeyj77xYJ7ZxWP4mjC3CoM+YYwQv4mtSxb&#10;7Ra2ccfzOqKrDpg4FYo7GylpuuPpF9JCGYSKmCVUEc4PevefhzfRyYhkDNGsTEL77x/jXgV9p6w6&#10;tO8hZWIAPI9BXsXw91CGbVpY1fOIGPQ/3lpU3aRjWjeJ65aag326ONCRGQSVIHXBrpdDmb7Q4c5J&#10;ZdnHTk//AFq80h1D7Pr1tEdo3IT0Po3+FdpZ3RW60+QY270Y/mK9LD1PfPCr0/dPWNPZprGKInMi&#10;5JPbqf8AGugtcy2cbeuf5muS0PUAkhuCQEdCoOD6j/Cun0u4CN9nJ5RSenPX/wCvX2eFldHzOIjZ&#10;k5HrUEgHpVp1qvKtekcBUdRVWUVdZaryLVCZRkWq0i1edTVaRetNElGSq0i1dkFV3FUBTbrUTk1Y&#10;ZahdaAITTGqXFMYcUARUhpxpuaAG0UpFJT6AFI1LSNSiUjsaKKKCQooooAKKKKACiiigAooooAKK&#10;KKACiiigAooooARqoa5/yD5f+A/+hCr7VQ1z/kHy/wDAf/QhQB8CfE3/AJHjXf8AsI3P/o019Ofs&#10;n/8AIhyfh/6Nmr5j+Jo3eONdGcf8TG5/9Gmvp39k/wD5EGRByVH3vXMs1AHtq1gePNSXSPCt9dsQ&#10;qx+XyX2jmRR1/Gt5WA+ST9yB/wAtG4z7f59K8A/aT+KFrDoN54ftZYZJLu3hmE0N4MjE+SNoHPCe&#10;vegD5p8TXH9seNNWYNu8/UJivO770h6etfZH7OmljT/hbpilcSfvc/JtJ/fy4/nXxv4J02bV/GOl&#10;KqPOZb+APhC/3pB19a++vAukf2L4btLXHltHvzHs2Hl2PT8aANzJKAHINeV/tFa3HpPwx1q3VlE7&#10;LA64kCtj7Qg4HXsa9UZTI5IOD/dr5S/ay8TF9ehso5MQyadCxjWb5SRPIc7e/QflQB4p4VsX1zxH&#10;ApDN513GG+Xf95+/rWl4u0//AIRj4gOmNi280DD5fLA+VG/Cuw/Zw8Pf29r083l7ltbm0c/ut4GX&#10;c9e33ar/ALSWktY/EjWJlUiJpLdVATC5+zp0/I0AfUnwP1L+1vhjo1wW3F/O537uk8g6/hXd7ipz&#10;Xz3+yr4q+0aTa6K0uTbWk8vlmbOM3Gfudvv9f8a+hC235cdaAMrxFb/btA1WErkyW0qDIz1QjpXw&#10;b8T7JtD+IF/EoKNC8J4XYR+6Q/hX6DNGGU5UEY5BHWvkP9qDwXNp/iK+8QpbyfZ7q4ghAW3IQYtx&#10;kh+h+4eP8KAPY/2c/EA1b4aaNY7wbiNJ5G/e7nx9ofqOv8Qr1vj+Egj2r4r/AGcfH48I+Kbn7ZdA&#10;Wn2CSNIJ7ry0VjLG2QDxng9u5r7PtZoZoi8cqOAcfKwNAHCfGj/kS9V/7B93/wCi6+Dr3/j4f8P5&#10;V94/GhdvgnVuc7tPu8e37uvg27YrMykZPHP4UAfoR8L+fA+m/wDbX/0a9dUo+QmuV+F4/wCKH005&#10;/wCev/o163tW1S30u3e4uZo7WFANzSyBFGTgZJ9zQB4z+1Nr39l6LpluG2/are8jIEm3Pyxjp3+9&#10;Xy54J0n+3Nangxu2wF/ub+jKOn412Hx8+IknjHxJ9jRGa3sLu6hjlW5MqspdQGAxgDCA8Gt79mjw&#10;fNqPia4nltZDbtp8m2Z7csjESxjAPQng/lQB9hWyiBQOg/KnyLiZfpSQsGcxsuQBnce9K37zj/x6&#10;gD4N+OPzeOtWzNvxqV5hc5x+96V6n+yMh/tuUupVP7OmwWHH+vSvHPi9Ju+IniNS2duq3YHPT981&#10;e4fsnx/vFc97Gbkj/putAH0jyzckuPzrj/jNhvh1q2xcj9z93/rsldmo9OK4z4wfL8OdXxx/qf8A&#10;0clAHwVrTBtY1BdgBFxIP/HjX2d+zSP+LR6AinBC3HT/AK+ZK+L9b/5DWo/9fEn/AKEa+z/2Zv8A&#10;kk2hHvtuP/SmSgDzf9sT/kJaZ/1yi/8AQp64X9nb/ketL/66T/8Aohq7v9sHH9o6Ydw/1UX85q8/&#10;/Z6uIrPxtps08yIiyzZ8xgo5gYdTQB9uW3/Hrb/7i/yFS1m2+uaZJZw41G0X5B/y3X0+tWE1ayni&#10;WOG7t5XHJZJVJI/A0AWqKGdTEU4DHo3enZ2LsxuJ53UAeB/tWf8AIJ0v/rhef+gx18hr0r69/aq/&#10;5BOl/wDXC8/9Bjr5DFAH6ZD7hr4r/aT/AORys/8AsHR/+jZK+1QMxn618V/tJf8AI7WX/YOj/wDR&#10;stAHT/so/wDH9q3/AF0s/wCclfV/B618o/sojOoauewls8/nJX1ZPIka73dUUnA3HAoA+cv2oPFh&#10;js59J8zHn2kMmPOx0nJ+73+7Xy1tZtznOM9TXa/Fzxg3i7WoblZDIFtUi4n83o7Hr+PSma54d/s/&#10;wlaO0XlyXFnBcK5i2nDEcg9/rQBZ+Ca48e6MfXU7P/0aK++Y/vV8D/BXjx3oi911KzGf+2or74j+&#10;9QAD7hpV+8BSD7hpDwuRwaAMTxwdvgvxGD/0D7j/ANFtX59eLMf8JBdH/c/9AFfoL48/5EnXuP8A&#10;mHXGf+/TV+fXi1h/b10Mf3P/AEAUAfXv7OmV8I3boTvGoSYC9f8AVR17Jt2xqxG9mGSO4rxv9nHL&#10;eGrgDj/T5P8A0VHXsYlGG6Fl4680Ac58TIYpPh74kVokLNpd0ASoyp8lq/PfU7ULeSQ+Zs24O7GO&#10;w/xr9B/iQ6L8PvEzzSLD/wASu6K7zjP7puma/PfUplS+luFxdBsDYDnHA57+n60AfbP7Ptw9x4Uu&#10;g4ZW+3uMMef9XHXpOp3H2WxmlbgJjknHcDrXnfwAtzD4VulZtx+3Od5HT93HXS/FDUv7H8E6ldls&#10;LH5eSX2jmVB1/GgD4w+LmpDVfG2oRg7tuo3K/e3dZf8A61WfEPhb+z/hDomqCDDTXrRlvI2nrN/F&#10;3+7XMXMh1j4gTMDuE+qEgZ3Z3S/rX0vrXhX7d8EfD9mYNzR3zPt8jcfvT9vxoA8S/Z31ptJ+Kmh+&#10;aSkG64ZleTavNvIOf0r7otZ1ureKZcbZEDjacjBGetfnJ4P1BrHxFaXG4qyb8Nu2kZRh1/Gv0A8A&#10;6gt94P0NwQzfYLcsd24nMa9aANPW/wDkC3//AF7yf+gmvg34zf8AJQNV+sP/AKJSvvLWv+QPqH/X&#10;CT/0E18G/Gb5viDquPWH/wBEpQB7P+yPH5elsDJuP9oTf+iEr6ZUnLZOB718u/sq6haWdgVmuoYy&#10;b+Y5kkC8eQnqa+lP7c0vbj+1LPJ7een+NAF4/Lwp4brihScbfSoobqC4VRFNHICB8yMD178VKoKy&#10;lfvcdaAEOEkBUbhjoK+Dvjg/meONZ3jGNRvNqt/11PAr7xH7uMlV3tnhR1r4O+OQH/CcaoxPzNqN&#10;4dvdf3vSgD0j9jm28648SuBtCPZkrjrzNxX1TvCscRYHoK+ZP2Lv+ZxPf/Q//a9fTSk560ARzx+Y&#10;pXO8H8a+CPjMijx1rahQD/aV2OB/01NffbfLIMcV8D/Gf/koGuH/AKid5/6NNAHsH7FKDy/Gau+C&#10;os8Bv+29fTG0t8u7AHOa+Zv2L/v+Mf8Aty/9r19NnrQBz3xCPm+DdQKn/nn05/5aLX5/+L/+Rp1j&#10;nO29mz/32a/QDx98vhG/AGB+76f9dFr8/wDxh/yNet+97Pn/AL+NQB9a/sukP4D0k42AQ3BB/wC3&#10;hq9sXiVmJyMV4l+y3/yIOkDt5Vxx/wBvLV7Y33yO1AHB/Gdm/wCFf6qQDjEP/o5K+F9Tx/b1yRjJ&#10;uWz/AN9mvuv4y/8AJO9WHbEP/o5K+EtU4167IH/Ly/8A6GaAPt/9nn/kj/h//t4/9KJK9IWvNf2e&#10;SD8HPDxDZbNx8v8A28S16SrHP3CB60AcB8bv+Se6t9If/RyV8LX3/Icuf+vlv/QjX3T8cGH/AArv&#10;VivzcQ8D/rslfCt4x/t26yhA+0t1/wB40Afcf7O//JHfD/8A28f+lEteJftWf8ha6/6+4P8A0nr2&#10;z9nuPzPg74fKyY/4+OB/18S14n+1gxbVroBdn+lwf+k9AHOfs2/8jrpn/Xaf/wBENX2nB/qIP90f&#10;yFfFv7Oa/wDFb6Ztb/lrP0/64NX2U90sGmmd8IlvDvYscAgLk5PbpQB5J+0Z4v8A7G0GGFH2Ot9G&#10;Dtn2HmJz0r4wSI4+X9BXq/7RXi5vEHjrVLSKctbJLBIipPvT/UKDgDjqTWE3hU2vw70vWXi8s3E7&#10;RfNDjo0n8Xf7nSgDP+EbY8faXnr+9/8ART195WX/ACJsH/Xgv/ouvhD4U/L8QdKfG4DzeP8Atk9f&#10;d9iS3g2DK7B9gX/0XQB8N/HP/kp+tf8AbD/0RHXtP7Hv/Hnqf/XSX+UNeMfGxV/4Wprfzh+IeP8A&#10;thHXsv7He42Op5Ur+8l6/SCgD6XYDcGz0rI8YakNL8K6zd5AMNlNLnft+7GT17fWtdoht2+aAvd+&#10;wrwz9ob4i2+l6HNpUE8bPdW95auY7oKc7QvKjr1PFAHy58QNcPiPxhf6gX3ed5fWTzOkar179K+p&#10;f2VdHbTvCOoTOhBN9ImWj2/8s4T1/CvkXS9Ln1eYwW8ck8irvPlIXOMgdB9RX6H+DvD8XhvT5YI0&#10;SON5S+xYhGMkKM49eKANrJELYBHNKoG0E9cd6IctGcnjNIv3nBGeePagBa+eP2qv+POf/rzh/wDR&#10;5r6Hr54/aq/485/+vOH/ANHmgDyX9mnP/C3tAx13XH/pNJX2/kFcDr0NfEP7NDbfi9oBxn5rj/0m&#10;kr7bnkW2gklOMbSxJ424GetAHlH7QHjdvC/hu3SFyk630aN5dx5bYMTtzjnHSviZY2ZS+SQOK9n/&#10;AGkvFH9peLtQsFm8yOKaCQKJtw/1A/h7ferlNO8KbvhPrWrtF81vdrGHMHIyYh97t97/ADmgDnPB&#10;P/Iz2X/A/wD0Bq+//Bv/ACJejf8AYPg/9FivgDwT/wAjPZf8D/8AQGr7/wDBv/Il6N/2D4P/AEWK&#10;APlX9pwgeK9Qz/z3g/8AScV4ksR6c7+3HNe1ftQ8+Kb/AP6+IP8A0nFcZ8J9Bj8TeNNO0941m84y&#10;8NEJOkTN93v0oAn+Cfix/C/j/S5TKy20bTF1M/lpuMLrz2z0/SvujSdQXVdKsLuMgrcQpL8rbh8y&#10;g9e/XrX56+MNPfwv411WAK0Sw3cyqoXy+A7LwOw4r7H+AviQa94UtYRMHa1srRCBNvK5jI6dvu0A&#10;eoNhVC18v/tTeNTcXX9jwy4iuLGFyI7jK5E7H7o6/dFfS97PHbxgTSrAuf8AWyMFBOOnP+eK/Pnx&#10;14mbxbqUc5Y+YsKxBvN8wjDMev40Ac35bNGx54OM4rV8Ebv+E28PA5/5CNv/AOjVrq7jwuun/DC5&#10;u3hH2iQQyrM0O1sMY+jdcdfzrl/BP/I4+H+cn7fb8/8AbRaAP0D8J/8AIu2n/A//AENq+Lvj3j/h&#10;KLbH3vsKYx1/1klfaXg3/kWrPPJ+fr/vtXxZ8eOfFVrgY/0FPm/7aSUAd1+xyT/beuhlx/qOv+7P&#10;X1gy7yuGwF618ofsdMG17XMsPl8jOT/sz19Xx/8ALXHzZoAeygKCHGfamlj94jOPWk5248vb74p7&#10;YVC2d4H8PrQBx3xYbd4D1MsML+669P8AWpXwbrGF8VXuBn/TX6f9dDX3n8WsyfD/AFIEbAfK/wDR&#10;qV8G6soHie+Ib7t4/wCPzmgD7R/Z6b/i2Oi8YG2f/wBKHr06PIQxsxGTnmvMP2ez5nwu0Qj+7P0/&#10;6+JK9Smx5obqAKAG7f8AaoK470v3mXPyCmyKI2XDb9x49qAD8a82/aCyPhPrpBy2IPr/AMfEdelM&#10;oC5J2/WvNv2gP+SV639IP/R8dAHxRpXPiixO35heIff74r9B/B6/8Uho53YZrGE+/wDqxX586P8A&#10;8jRa/wDX4n/oYr9B/B//ACKWi/8AXjB/6LWgDYU7YVy3OfWliXy5AS2V9+lMHPWndeD0oAD8rMQM&#10;hjnik67T70727UlAHx5+1Mw/4TLUun/Hxb/+k4rA/Z5O34g6Tg/xz9P+uD1vftSAf8JlqXH/AC3t&#10;/wD0nFYP7O//ACP+lHH/AC0n/wDRDUAfbtio+yRMW52Kf0qvrBP9l3/Jx5D8/wDATU9n/wAesP8A&#10;uL/KoNa/5A97/wBcJP8A0E0AfBnxqX/i5WsHdn/U8f8AbFK9Y/ZP/wBZF/1+zf8ApOteTfGj/kpO&#10;sf8AbH/0Sletfsof6yL/AK/Zv/SdaAPoD4mf8iF4i/7Bl1/6Kavz/v2C6wMruG9B+gr9APiZ/wAi&#10;F4i/7Bl1/wCimr8/9Q/5C+ewdCfyFAH3D+z0qt8IdBZAB/x8cL/18SV6KTviZc4Y9PWvOv2d8SfB&#10;/QNvyD/SOn/XxJXopbahATc3qKAOG+L1uJvA2sbvmKaddYJGcfujXwpa5i8Q2wBwVmjORx3Ffdfx&#10;euPs/gfWdwwX0666nH/LI18K2kZm8QWhUFjJcRrhRnHIFAH3V8E2Zvhvo8hYtkTf+jnrsry5Wzt3&#10;kJXC47474rjfg7C9v8NNHiIZSvndsf8ALaSpvjBqw0PwHqk6SbHQREOr7CMzIOtAHxd8WNWbWPHn&#10;iBXYsINTuxHuffjMp6enQVpXXhE/8Km0XVdnzz3TIW8nnhpR97v92uYhb+2fH2xk81r7U8Zb5y2+&#10;X/x7r+NfSni7wp/Z/wAF9BtFi2mO/Y7RBtxkznp260AcT+y5rht/EU9tu4TT5TjzMf8ALaM9Pxr6&#10;8jGDmvz5+FOvnw34huJ/N2brVo93m+X1dD1/Cv0HJE0o2kAY/hoAr33/AB7ze6N/KvhL9oDK/F7X&#10;8jA/0fn/ALd46+7Lw7YZVIz8rDP4V8LfH6PHxi8QFm3DFv8AKf8Ar3ioA9z/AGV026TakSf8uk//&#10;AKUV78CC2SM18/8A7KbbtJtSV2j7JP8A+lFe/so2F92AKAMbxuqN4M8QLsVFfT7gNxwf3bda/P7x&#10;Z5dp4kvESJZUGzCqBj7inNfZvxt8eWWi+ENSs47u3e4urG7hwt0qujCPHTqTluntXw3JNJdXDTO7&#10;SO3UsST6daAPsL9lgNJ4N1Dc5x9vk6/9c4a5P9rVfJvceZ5n+gQny/X9+/avSf2fvD8/h7wbepcx&#10;SQu1+5CSxGM4McfOD9K81/azH/E1Q45/s+Hn/tu9AHg/w3XzviJ4UXb97VbUbcesycV+hOnw7Ylt&#10;wvkBATvxjPPT9f0r8/fhb/yU3wn/ANhi0/8ARyV+h1AAEMce0MWOc4r5V/a2tseIoGSXYRpsPyL3&#10;/fyc19VZ+bPfHWvlj9rb/kYIT3/s2Hn/ALbyUAeL/C9x/wALK8JAxAN/a9oNx6n98nNfoctfnh8M&#10;fm+JnhDPP/E3tP8A0clfoetAC0UUUAYHxAZm8D6+NrY/s64H/kJq/PrxRhdaucEZ+X/0EV+hHjwn&#10;/hBvEX/YOuP/AEU1fnv4lwdeusj+7/6CKAPsf9nWQ/8ACL3Kkbf9Pk+Y/wDXKOvXo1EY2k7j1ryD&#10;9nX5vC11nn/T5P8A0VHXr3fPegDyz4/Zj8J3uV4axvP/AEWK+Ibc/wCkMcYGP8K+4P2gufB91nn/&#10;AEC8/wDRYr4etf8AWH6UAfob4BXdoc+f+fg9f91a+TP2oCz/ABCcbjxb4H/f+WvrPwAc6LNnn/SG&#10;/wDQVr5N/ae4+Iz4/wCff/2tLQBV/Z4sln8VQP8AKWjvbM/dyc+Yf8K+39hkUI3y453Gvi39mlR/&#10;wkkpxz9rs/8A0Nq+1WJ8sfWgBu5vMEZQkHnee1fD37S0Ij+J04yMNEzdP+m0tfceTXxD+01/yVBv&#10;+uB/9HS0AXv2Yyx8RXIYkKt1Z4z0PzvX2euCx54r4w/Zl58RXIPI+12f/ob19n0AfJX7XLMvjWzy&#10;pI/suLn/ALby1k/ssYPxFt2HVd3/AKJlrX/a6J/4TayHb+y4v/R8tY37K/8AyUaL8f8A0TNQB9mx&#10;5bfzisbxQpXT4yJOfNH8jWwvesnxN/x4R/8AXUfyNAH526qh+0KC/wDB/U19d/sxtjw9ehRlhbWf&#10;Tr916+Q9V/4+k/3P6mvr79l8D+wb045+zWf/AKC9AGL+1V4Y/tDT9KvIocNbxXksjJDk9IzyR06H&#10;mvn/AOFeuHQ/ENxN5mwtasn+s2dXQ9fwr7T+K+jrqng3V/kDslhdY/d7jkxn/CvgzV4X0PUplAZH&#10;GFK42HkA0AfpBbTLNavsIJ3fwnPpXl/7QGuLovhGeAuFe7sbtADJsOfLA6d/vV0nwt15PEWgz3Mb&#10;q+26aPKyb+iIev414R+1x4lW8utBs4ZRmJ7yKURzZ7xD5gOnQ8GgDyr4QaV/anjTS3I3bdQtScpu&#10;6yf/AFq+89Lt/sdjHCFwFzwBjuT0r5Q/ZX0L+0tW1Kd4M/ZJ7N1Zot38UhyD2+7X1y37tt3rxigD&#10;82dY/wCPlf8AcH8zX0x+x7/x7+Jv9yz/AJTV8zaxlrxJOihMbex5NfSn7HFx9qh8VqqbfLWzHBzn&#10;ib/CgD6U/hpR90UjNvVABt28Ggt5fP3hQB+aN5/rB9K+mf2NeYvFv0s//a9fM2ofK23qcZ3fjX03&#10;+xvh7fxTtO0qtnnHfiagD6Tj+XIPf1rzv42a1/Y3hu2kRtpN4iZWTZ1jc/0r0TIODj7vJr56/ao1&#10;0Q6LFCj4K6hF8iyYx+5ftQB86/DfRxrnjbTbQAFZPMyAm8cRuen4VJ8QfDv9g6pPGBt8yaZR+62d&#10;G/8Ar11f7OWm/bPHmlz7fuyzr9zP/LBu/wCNdN+1FoK6bcaFNHGFMz3TsVi255iPJ79aAPR/2T9U&#10;Nz8P008tk2Z5G/P35pm6dv617lt+bAP5V8r/ALKOs/ZJtQty/Ek1qu3zMdXk7fjX1TI26VmUYHtQ&#10;AbhHAwQbjn+GsTxy3meB9e4ww064z6/6pq2iwXoMfSsXxwf+KK18jj/iX3H/AKLagD8/PFC/8VFd&#10;5bnKf+gCvsH9mdtvwy0UPz8lx97/AK+Hr4+8VceJrgn1j/8AQVr7D/Zqw3w20bIz+7uOv/Xw9AHr&#10;HLKVYHn1riPjM2fh9rgx00u7H/kI122/1OfxrhfjJKP+Ff6+MjP9mXgHP/TI0AfCuiH/AInVh/18&#10;R/8AoQr7y+ED/wDFtdH+s3/o6SvgvRwP7UsCXwROhJ/4EK+2/hX4hsbf4c6Tbve26SoZSd06g/61&#10;z0z70AelGXHf9aja4255/WsZfENhMwjS+t3Zum2dSf51YjuUuASsitt9GzmgC093/ndUT3QPf/x6&#10;q5xJI+W2DHFR+X77vegCRpN3f9aQ/WmqtO20AM2nPXinBfanUUAJt/CloooAKNxozRQAUUUUAFLj&#10;3pKKAFx70Y96SigApw4ptPoAKVaFpRQAo5pdtLTttADcU9VpdtPC0ANVadtpy1KqUAQ7fal2VMF9&#10;qd5ft+lAFfZRsqxso2UCuVylN21a8v2/SkaP2/SgqxW20zbVvy/84ppT2x+FBNytto21Y2Um32oG&#10;iDbTlWpNvtSlaAI9tPVaVVOad0oAcvSgmmbqUUASRjmrEdQRirMa9KQ7E8fSrUYqCPpVmPrUlEyV&#10;aT7tVl7VZj6UgFk+4PrWNJ98fSt1sNGOO9YcnyyD6Vz1DsouwxqrvVh6rvXIz0UV5KpSVdkqnJ0r&#10;nludUdilNVSbp+FXZqpzDtXNLc6YvSxnyYZjWbNHtUn+lasgA7VTlw3BAx6VjP3kbU5crOY1dP3M&#10;rDjCsf0rE8F6iI/EkyFhlprccvXQ678lvPjpsf8AlXmOj6p9l8cFegNxb/x49KKF1Ox0YiPPSbR9&#10;SWLB7VGBHOf5mtP5QOorl9D1FZtPi5HRv4s/xGujZgynAr1JHzyjZ2CRhziqzN1qZj8vTHFV2OKx&#10;aNuXlVyGUZNQutTuwqFjWUlfQ0jtcrSrVO5X92f89q0G78VTuO9c7lb3R0/ekcf4gj6n/bHb2pPA&#10;OqH7TGuesjfx/wCxVrXI9zH5cjcO3tXC+CdQe21q2VmbGXOGbH8BqaUHCXMz0aq5oWR9Hae3nQg/&#10;7Kn17VcX5axtBuPNtYmXoUQnB9q1y2TmvXUrq54Uo8rsMlbmqsrcVZf7xqrN901lIuJQuj/Wsi9H&#10;8/6VszDI6etZN9Gf19PauOpsdVNq5yerJ/6EP5Ung+1/0qM4/jbt/s1Z1WP2/iHb2q94ThUTIdo+&#10;+3b/AGa8+mrzR6cpLkZ31jHtt4/91f5VPIvyj60WqjyV4/hH8qlk+7X0S92J89LWRSmXpWfOnymt&#10;OWqcq/Ke9RLRD6mNcR9fx7Vm3Ee386251HPHrWZdAenf+lc0kdkZGDep0qgvLBa0rpTxWaPllWuS&#10;XxHUtjyj486Kt54ZvHKglbO7P+rz/AK/P3xDa/ZdWnTGMbe2P4RX6W/Eyy+2+GdRXG7NncD7ueqV&#10;+ePxIsV0/wAVX0bYG0xjBXb1jU19NgJ6JHjYuJxLqF4NQSMo9KfI29s54qs2Cea+hZ4NhGkBz/jT&#10;Tk9KRkHY05FH97FQULv29qjaTNKw5+9momYr/DmpGSLnnNN3YprTEjGwiomfPbFAxxk5/wDr04t8&#10;tQcH+ICnblVCN4J+tIZJSeZtY5piv15z+NMYkseDSFctSSbuR/Oos5o2t/cOPpTlOeNlMY0dRSM2&#10;1iKk2ledv6U3hmJxSYCbqdTGUrR2qQH0YNInfNKzYoAdimN3qRWprUAMWhmxRRx6VNgDaTzSqxWn&#10;uw7cUh+7+FJaDHLIP8mkm/eD7veoeh9KlSYKMEA/jTEYmpWmUPHYfw+9c1d2+1m+p7V6C1utwp6e&#10;nTNczrVgY2bCHGW5C1hKJSZyUq7ajqzcRlW5z1Pao+FX7tcbVjdMYvDVJu96hyc57Uu+hSKLMbVO&#10;rcVTSSpVk9/1rZPQze5bWY/5NSo2DnPvVJZP85qVZP8AOaaYmrmta37pgfMRn+9WlHeJMoBC568n&#10;Nc2smO/61LHcFehx+NaXI5TovIikGMJn6Cq82l/KSo65PCVRivD6nP8AvVdt7524LsRx/FT5r6Es&#10;hWzeNQSG/wC+a3fDasLhlGciM/zFUfPEgAxnn1roPCar9ufMYP7o9R/tCrjqyGz134+aSl1o9zfu&#10;yhooIkwy5P8ArvX/AIFXlngO8FvcgZ43xfxY6E17N8btPkuvhtrF0GZQghT7pP8Ay2Tv+NfN3hi8&#10;e3vsF2IWRAfmx0Jrw8yp6Ns9/L6nK7H2V8L7/bJYzK+AT0D/APTT/wCtXbeNZBHm/jGXlkVDt6/d&#10;Pfv92vEfhVriyfZ4jIF+RsDzOh8wdq9zitl1fQ7eEuJHVy543nqw6fjX53P3Js+w+KKkYeoafHea&#10;bNcZU3KkKqbQXIyOnfuai8GlFkvxKVLRlNqv1BG7gZ6Vat4zHp8l675SNtpDdOcDr+Nc5Z3u3Vpn&#10;Q7FefJCtgEbjUpaGydzW8VQne1yuVDuo4H+z6/hWn4B1aTTdcnd3bH2cr8zlf4lNNuLX7ZbrM7bo&#10;mPEbDKgjIz/P86ytDmEFyxf5zsIyx9xXP8Mipu6se+65GbXXrecEhVi+nXcOv416Bo4W40+2k43e&#10;UjDuelcJrim4jaQNvwoGeveur8FXf2yBEHS3WIMM57d/TpXXQvzXPMrw909J0XdNpcMSk+Yu4nHJ&#10;+8f8a65d0cpuQSFcbRjp+f4Vxmh36Q3jjaoGw/xY7iu3tx5mnxRfeZSTjqep7V9pgpaHyeKjZmp1&#10;qOReKW1mE0RIx1x1zT5V+Xj0r2zyim61WlSr0mPJX+9mqsimrJKTrVeRaustV5F68UwsUJEqrIuK&#10;vyVVkHtVCKLLzUMgqy49qgkoEQ1E1TN61E1AETLUf8VTN0pjD2oAa1Np3U02n0AKRqdSP2pRKR2F&#10;FFFBIUUUUAFFFFABRRRQAUUUUAFFFFABRRRQAUUUUAI1UNc/5B8v/Af/AEIVfaqGuf8AIPl/4D/6&#10;EKAPgT4nf8jvrv8A2Ebr/wBGmvRfg78eNO+HPhlrC4iv2nx963hjdfvuw+8w/vDtXnXxN/5HjXcd&#10;f7Ruf/RpqPw78N9c8VWbXen2JuE7kTRoOpHRmH900AeyeJv2qZdStlGmS6hbt5gbM1rB93BBHU98&#10;V4Tqmraj401aF7q4E1z5flK7oqAKNzY+Ue57d66C6+D3iazjDTaYyHOP+PiE/wAmrlLOa50K8jme&#10;NVnXJVW5BBBHY/WgD6c/Z0+DSWfm6xqyW106/ZLu1aGaQNGRuckjABP3eORxX0dkMd6DAPrXz98D&#10;/jZb65DZ6Vqc1tby262lrbrDBLl2OVIY8jsvPA5NfQS4ZzNGdwHJ/CgBWkWNQ+DvPBNfB3x21c65&#10;4ws5CWOLFE+YAdJJD2+tfcOtXUdtAt0WwXcL0OOh/wAK/PDxNdfbtWhbj/VBeBju1AH0V+yDoogi&#10;8STMFO5bN1wx4/1xqj+1hoItYRqxCZn1CCMkMd3EDdun8Nen/s/aT/ZvhO3mG7NxY2b/ADEEf6sn&#10;jH1qh+1Npv8AaXw0U/MTDdib5SB92GX1oA8O/Zi1ptO+IGoEs3lf2ZIAqqCc+bEe/wCNfajYZgwF&#10;fnn8NtU/svWpmyu77Oy/MCf4lPav0FsZw0LZP8X9BQBN5yrlSCSeBXBfGjwa3jTwLfWo8oyW6vdR&#10;mV2UKyxOAflHP3uh4rv0cqTjkHrXC/GDxzF4G8JXl8rx+ewaGNZo3ZWcxOyj5f8Ad9aAPhnWtKuP&#10;CupTQO8f2tNqvJGSykFQ3GR9O1ereB/2mNV0uAw6te3V0WlZ/wBzawY27QAO3cV5b4x8VXXjbWLj&#10;UZ44VmmKllgUqvyoF43E9h61f0r4c+JPEEZmttO81FYoSJ415Az3b3oA9h8ZftG6Z4o8N3ll5OpG&#10;Z7SWENJBEq7nTGeH6Zr52mfz5WkH3W6Z611et/CPXtJtRdXVg8SRo0rH7REQAoyejVyTK1t8+OvH&#10;NAH0r4b/AGndK0PwzZ6WkOqLdQFi7rbwlCC7Nxl8/wAQ7Vw3xE/aK1fxhbyWdle3MVrLGitHPawD&#10;LK+7OQCew/KuZ034O+Iby1S7g053hkyFb7REM4OOhbPasjWPAfiHw7bvNqWni2KgN/ro2G0nAPys&#10;e9ADvCvhrUvGmvQRCeAvNcxq5lJUEu+P4Vr7e+EfgWHwN4ZsraSOM38aSJJLDI7KQ0pYAbsdsdu1&#10;fE/gHxjceC9aguoEhZftEMs5mVmCBGzxgj1Pr0r7Z+GnxDt/iB4ds5opYnunWSRkiidFAWQrkbvw&#10;70AdtxGg4+fuaVl8n5P4jzxTCRNGFXlwckU28m2qWP3gOB+NAH57fFaQt8SvFQz93V7z/wBHNX0J&#10;+ypHt063l/vWk4/8mBXzv8Tm3fEbxa3/AFFbs/8AkZ6+k/2VwP8AhGbBvW2n/wDSg0Ae/Ka434xf&#10;8k51f/tj/wCjkrs24FcZ8Yv+Sc6v/wBsf/RyUAfBGuf8hrUf+viT/wBCNfZ37M3/ACSXQf8AduP/&#10;AEpkr4x1z/kNaj/18Sf+hGvs79mb/kkug/7tx/6UyUAecfthhE1DTAR/yyiP6z1886Vrl3odwk1n&#10;N5MikkHardRg9R6V9DftiBV1TTNpz+5i6/709eO/DPwbD448SWdjK0wErSL+5ZVPyxlv4gfSgBsH&#10;xa8WsrrHq21VGBm2h/D+Cp7X42eOLBj5GtiOTGCfssB4690+le3Rfsh6HLGJJLnWFdxuAFzBjJ5/&#10;551zXiv9lm409caVBfXKeYoBmuoOm0k9h3oA1/hz+01NLexWviGa+v5pJHIaG2gVdmzIHBXnINfT&#10;VvP9shaZchVO07uv+ea/NW70+fTGEc8eyQjcFyDx07fQ19bfsz+NG1bSJLR/JDSX0vCIwPEKHufa&#10;gA/aq/5A+l/9cLz/ANBjr5CXpX17+1V/yCNM/wCuF5/6DHXyEvSgD9NUOIyfevir9pL/AJHSyP8A&#10;1Do//RstfanWJvrXxZ+0l8vjC0/7B8f/AKNkoA6X9k3LXuu/9dLP+cte2fGLxi/hPw3bTI0iu12s&#10;ZMaK3VHP8X0rxT9lOQRXWsknq9mf1kpv7UPikTahcaYDGfJu4ZPutu/1B79P4qAPEPCejP4h8R2m&#10;nEoWm3/fJC8IzdRz2r2H46aSmg6DoFqiqrR6FZBtpJGQ5B6/So/2ZPCxuPFun6vKJFjt554yysuO&#10;bc9uv8VdJ+1coTVojn5Bp0OD7ee9AHkvwV58faMfXU7T/wBGivvmP71fA3wV/wCR/wBH9P7TtMf9&#10;/RX3zH96gAH3DQ3+rNA+4aB94CgDD8cfN4H8Qe2nXH/opq/PzxOobxFd59F/9AWv0D8dDHgnxD/2&#10;Drj/ANFNX59+KFP/AAkF0ccfL/6CtAH11+zXMH8LXLDPGoSD/wAhR17FMEs0NxINydSF68//AK6/&#10;PLRfHd5ocJihjt2jLlyZEYnJAHYj0FN1PxvqOqKVMNttY5+VWHfPdqAPon9oj4wR2+nto9v9qjW5&#10;ivLSQGKMqeFXrnIHJ6c18rwKq/OR8hGAO9OJfUbqOMAGd32qq8ZYnpz717n8DfgvdX182o6nBcW9&#10;rNayKskU8XLCRRjHJ6KfyoA+jvhnobaH4auoTs8xrpnBRiRyqDv9K5n9pjVjpnwj1NMt5kwhwVAI&#10;4niznP1r1VYzDz2r5w/bA1gLpOjWpK7ZDcA/Kc/K8JoA+dvA8f2zx74cU8/aNTtw2eM5lX/GvvD+&#10;wY08MWdoVUpHIWA3HHVu/wCNfIH7P/hw654wtLoBytlf2cuVZQP9YTznr93tX3HcqGgVPQ5/nQB+&#10;bBhOn30Y4ztz8vPqK+5PgZqH9oeD7JDuPk2NoPmAH/LM+n0r4/8AippZ0rxFbxgNzaq3zEH+Nx2+&#10;lfRP7Jus/btM1iAlf3ENmnygg/dkH9KAPctb/wCQJqH/AF7yf+gmvgv4xcfEHVfrD/6JSvvPWvl0&#10;bUf+veT/ANBNfBnxo/5H/VT7w/8AolKAMHQPGWoeF8Jptw1t8xf/AFaPyRgn5gewrZb4t+LN28at&#10;3yP9Gh/+Irp/g78I7H4k25e6lvEX7Q8J+zSIvCxh/wCJTzk16jN+yLo0cbfZrjV5JcHCtcwYz2H+&#10;rFAHkXh/9oPxvYXUbPrbG0jdDJGtnb5KA8gfJ1xnvX0f8Lfjjb+MLSJZxeSXflPI8jwxqCBJtH3W&#10;9CO1fOHxE+Bup+Dy0wtJxap5zu8txCxCJg5wp9K87sLttNumeMKyFdoLD6GgD9Lt2+FpYfk2nHzf&#10;596+DfjhiTxxqp/iGo3hY+/m19h/DbxR/wAJZoc91AY5LdLlomdFZcEKpxhue4r49+OXzeONV8z5&#10;cajebMd/3v8A+qgD1b9i3/mcv+3P/wBr19NLXzL+xb/zOX/bn/7Xr6aWgAb/AFg+lfA/xn/5H7XP&#10;+wnef+jTX3w3+sH0r4H+M/8AyP2uf9hO8/8ARpoA9f8A2L/veMP+3P8A9r19NNXzL+xf97xh/wBu&#10;f/tevptutAHPeP8A/kUb/wD7Z/8Aoxa/P/xj/wAjXrX/AF+z/wDoxq/QDx//AMijf/8AbP8A9GLX&#10;5/8AjH/ka9a/6/Z//RjUAfWn7Lf/ACIek/8AXG4/9KWr21v9Ya8S/Zb/AORD0n/rjcf+lLV7a3+s&#10;NAHC/GX/AJJ3q30h/wDRyV8IatMsOvXbOCU+0uWA7jea+7/jL/yTvVvpD/6OSvhDWMnWb4KMubiT&#10;aPU7jQB9AfC/9orQfBngnTdKmtNUaS38wZhhiZctK7DBMgP8VdY37WWhBQfsur7f+veH/wCOV8+a&#10;F8KfE3iTRbe/s9MM0UpYhhcRKMBip4Zs9RV9/gX4qaIB9KcHPa6h/wDiqAPTvH/7R+g+J/Ct9YW9&#10;rqiPN5YBmhiC8SK3OJD6V86yXH27VpJVyI5JywDdcFs112u/CPxLoNnJdzaayQRgbma4ibGWx0DZ&#10;7iuMihH2zbJlZIpMFR2Oef5UAfdf7PjJD8H9AAUg/wCkf+lEteKftXHbqt0p+99rgyf+3c17Z+zq&#10;d3wh0BBzgXB/8mJK8R/ao/e6tdf3vtcGR/270Ac7+zchj8aabIxziafp/wBcGr6f+JmvDQ/AeqOm&#10;9Xm024KlVBwREeufrXy9+zXIX8ZaajDAM0//AKTtXpP7T/ihbXTdHskaMmWG7hO5Wz92MdenegD5&#10;o1O6l1vV57t23TSAbmYAZwAOg47Cvon40eF4/Cvww0nSo1RBb6iOEdmX5lmbqef4q8v+B/hP/hJP&#10;E91Ewk4snk/duo6SIO/1r2z9qZnbw/AwA51CL/0TJQB87fCN93xA0pTznzf/AEU9feNi3/FGwhuV&#10;FgoH/fuvg74R4j+IOlK3B/en/wAhPX3jZsW8Gwhef9AX/wBF0AfDfxtgMnxV1sxELxB1/wCuEddF&#10;8DfjJYfDW2u1vor2XzXcj7LFG3UR9dzD+4f0rnfjewj+KWtl/l/1H/oiOsTwx8P9W8VJINPtGuNh&#10;OcSxpjGP7xH94UAe3eI/2rmutPmTSJNQtZSF2tNawEA7gT3PavDtd8Uat471OSS+uvPZpnaMvGiY&#10;LtznaPYVs3vwh8V2v746ViNRyxuYfXH9+uVmW70HVImkiVZrebLKxBAZWGRwfUUAfRP7PPwfEiR6&#10;terbTJcWsqALNIGyJgOQAB0U19RHMhxnjrXzX8B/jcklvFpeoPawRwW8sgMcEpbcZQcE5IxhjX0m&#10;27OQM0AObMfyjjvSD5fqaFzHy3FDES4IP3aABq+eP2qv+POf/rzh/wDR5r6Hr54/aq/485/+vOH/&#10;ANHmgDyb9mjH/C3tAz03XH/pNJX15461oaP4S1ydt+6OxuHjKAHBWNj3/CvkP9mn/kr2gf71x/6T&#10;SV69+1F4uW302ysY2jYzQ3kDbkbI+VF4PTvQB8yeL9ZfxF4mvNQdmZptnLKFPCKvQcdq+hfEvhMe&#10;Gf2cvFcREe43kMgMbsw5ltx3+leK/CfwXL4v16e1RJG2WrS/u3VTw6D+L/er6z/aUjWD4K+IkUkg&#10;/Zjz/wBfMVAHxl4J/wCRnsv+B/8AoDV9/wDg3/kS9G/7B8H/AKLFfAHgn/kZ7L/gf/oDV9/+Df8A&#10;kS9G/wCwfB/6LFAHyr+04u7xXqH/AF3g/wDScVjfsx/N8WtBY84e4/8ASaStn9p3P/CV6hj/AJ+I&#10;P/ScVk/sx5j+Lmg56brj/wBJpKAF/aT8Prp3xAu5FCBbhGuDhiSS08nrXQ/sveN20vVLvTpGlIup&#10;rO3jCIpA+Z15J5x8wrv/ANqDwU+qeH9Q1lFkbyYIY8h1C83Hoef46+XPC+pN4d8U6RdnaBaXsMr7&#10;wSBscHt16dqAPsD9pDx3J4T8J2ptXliuv7QjjZ1jRgVMUjY+b6Dt2r410TTf7Q1SC3j2q77sFicc&#10;KT/Su7+Lvj9fG0zsjQsrTxyAxRuvSMr/ABVsfs3+B5NY8Z6bq7JL9lgmnheRHQAHyG7Hn+MfnQB1&#10;HxW0gaJ8JdPhAUM+k2MjFSSCS6Ann6V4d4HJbxroPP8AzELf/wBGLX03+0/CLfw5NEM7Y7K3UE9c&#10;CfFfM3glwvjTQf8AsIW//oxaAP0F8HnHhuzH+/8A+htXxd8ev3fiS2bsLJP/AEY9faPg9d3huzP+&#10;/wD+htXxZ8elH/CVWrk8ixT/ANGSUASfAf4naV8OdQ1Ke8t7yT7R5f8Ax7IjH5RIDncw/v17W/7W&#10;Hh2PZss9YGev+jw//HK+XNA8J6t40aSHTrT7S0O3IWRE65x94j+6a31+Dvi1Aq/2T93j/j5h/wDi&#10;6APob/hrLQVG5rXVyh6D7PD/APHK2vBn7Q2j+MvFFlpFpb6lG1xvx58MSrlUZ+SHJ6LXzBJ8G/F0&#10;i4GkZ7/8fMP/AMXXefBL4a+IvD/xS0S+vdP8mOLzst58bAZgkUcBiepoA+kfipN5nw/1JzzGBFgd&#10;+ZUr4P1yRLfxHqEjAlGu5GwOuN5r7w+KOV+HWqBuHIh4/wC2qV8Ga8if8JBqXlktJ9qk+U+u80Ae&#10;9fCz9oTRfBfg7T9NuLbUmaASA+TDEy/NKzcEuD3rr1/ax8PNGSbTWOv/AD7w/wDxyvm3Sfhn4k8S&#10;WMV5Z6b50UmSGE8S5wSp4Zs9RWg3wf8AFkqmM6Vgn0uYf/i6APoNv2rtA2/NaauRjj/R4f8A45Xp&#10;Xw9+I1h8QLeSWziuo/JWJv8ASEVfvgkfdY/3a+MR8GfFa9NKPy/9PMP/AMXX09+zv4c1Lwzpd6l/&#10;beQZIbUcurfdV8/dJ9aAPYm2liJBuHtXmv7QP/JK9b+kH/pRHXpMyq0YdTkk15t+0D/ySvW/pB/6&#10;UR0AfFOjf8jRa/8AX4n/AKGK/Qfwf/yKWi/9eMH/AKLWvz40b/kaLX/r8T/0MV+g/g//AJFLRf8A&#10;rxg/9FrQBrrS0i0tABRRRQB8d/tR/wDI5al/13t//ScVg/s7/wDI/aV/10n/APRDVvftR/8AI5al&#10;/wBd7f8A9JxWD+zv/wAj9pX/AF0n/wDRDUAfbll/x6w/7i/yqDWv+QRe/wDXCT/0E1PZf8esP+4v&#10;8qg1r/kEXv8A1wk/9BNAHwX8aP8AkpWsf9sf/RKV6z+yf/rIv+v2b/0nWvJvjR/yUrWP+2P/AKJS&#10;vWf2T/8AWRf9fs3/AKTrQB9A/Ez/AJELxF/2DLr/ANFNX5/6gwXWAGGdzov5gV+gHxM/5ELxF/2D&#10;Lr/0U1fn7qzFdQlKjJ4x+QoA+4/2d4X/AOFRaCkZCkC4PP8A18SV6E0jWFs8s53hT/B74Ffnro/x&#10;Bv8ASdNhsUitisWT86MTySeze9VbzxpfXalXitwCP4Vb1z/eoA+jP2hvijstBpkDXCC4S7tmBiQg&#10;5Cr1znHNfO/gOxk1Dx3oNqSpE+oW8ZycDmRR2+tYSxzahcFEQNLO+FUHGWY8Dn619A/s4fCnUbbX&#10;rbWr22lhiSFpI2WaMqXWZMAgEnHymgD6b8M6SuhaHbWGFHk7vuEkcsW6nnvXln7TGqNZ+BdUtstl&#10;4YG4Ax/x8L/hXs2wyIHcYY9QOlfMf7WGtqt59jyv7ywhb7pz/r2/woA8W+GenLqXxA8PSEA7dTtW&#10;bcSM5lX0+lfbXizw+mqeHLW0Crsjn3gMzAdH7j618pfs46T9u8SGbDfuruzcYIH8bH+lfaxTZbqp&#10;7H/GgD8zY5nt3LqcEjHSv0b8J6wdY02W5UsNkpT5wAeint9a/Pvxdo7aP4ju7AqwaLYcMwJ5RT1H&#10;Hevrv9mnxALzwrdROUBbUJPuqf8AnlGaAPXbwbrWZj1CMf0r4T/aA3N8XNeYHr9n/wDSeOvuu6GY&#10;Lg9irfyNfCX7QkY/4W9rx/69/wD0njoAf8PvjBqfgOzigtrqWLZG8f7uCJxhn3fxCt7UP2m/GBgZ&#10;YdYlTOOtlb+v+7WB8P8A4M33j23jnt7eeUSRvJ+7niT7r7f4q7C4/Ze8RBC6abckD1vLf/GgDyrX&#10;vHmt+LZpJNTvftO5nb/VRp98/N91R1r0H4K/BseNJvtd6trPYSW0jRxNNIjhlkC5O0ezd+9cn40+&#10;FGu+CyktxYNEn7xsyTxPwmCfut71N8OfizqHgS6aVYrPYYGiBmjdurhv4W9qAPve2s4LOMxomISd&#10;20En5vX8q+af2s/+Qov/AGD4f/R719D6DrVtr9i81tKJEWQoSFK8gA9x7188ftZ/8hRf+wfD/wCj&#10;3oA8N+Fv/JTPCn/YXtP/AEclfodX54/C3/kpnhT/ALC9p/6OSv0OoAP4q+WP2t/+Q9F/2Dof/R8l&#10;fU/8VfLH7W//ACHov+wdD/6PkoA8W+F//JS/CP8A2F7T/wBHJX6HrX54fC//AJKX4R/7C9p/6OSv&#10;0PWgBaKKKAMLx5/yI3iL/sHXH/opq/PjxJ/yHrr/AID/AOgiv0H8ef8AIjeIv+wdcf8Aopq/PjxJ&#10;/wAh66/4D/6CKAPsb9nT/kVbr/r/AJP/AEVHXr1eQ/s6f8irdf8AX/J/6Kjr16gDy39oH/kT7v8A&#10;68Lz/wBFivh+1/1h+lfcH7QP/In3f/Xhef8AosV8P2v+sP0oA/Qz4f8A/IGm/wCvhv8A0Fa+Tv2n&#10;v+SjP/17/wDtaWvrH4f/APIGm/6+G/8AQVr5O/ae/wCSjP8A9e//ALWloAk/Zp/5GSX/AK+7P/0N&#10;6+1D/qx9a+K/2af+Rkl/6+7P/wBDevtQ/wCrH1oASviL9pr/AJKg3/Xuf/R0tfbtfEX7TX/JUG/6&#10;9z/6OloAvfsy/wDIyXX/AF92f/ob19n18Yfsy/8AIyXX/X3Z/wDob19n0AfJf7XX/I8WX/YLi/8A&#10;R0tY37K//JRov+Bf+iZq2f2uv+R4sv8AsFxf+jpaxv2V/wDko0X/AAL/ANEzUAfZi1k+Jv8Ajwj/&#10;AOuo/ka1lrJ8Tf8AHhH/ANdR/I0AfnZqn/H0v+5/U19ffsv/APIAvP8Ar2s//QXr5B1T/j6X/c/q&#10;a+vv2X/+QBef9e1n/wCgvQB7BrVj9u0m8tzgieB4yCSBypH9a+DfjZof9i/EbV7TCeVGYcKrE4zC&#10;h6nnua+/0Jw+Rx2r5f8A2rPCJ8ltZVZCbi+hj++u3iBhwOv8NAGl+yv4yLeHJ7KUys8moysCEXGP&#10;JjP9K8V+NGsSax441lXZmW01G7CBlAwPNPp1+6OtUvhv4qHhbVreUmMIruxMiM3WMr2rNvJv+Ei8&#10;byMvzC+1Fj8ny/fl7Z6de9AH1t+zj4Rj8PeGVvwkYbU7OznJR2JPyM3IPA+/2r2DPmuVPI61ieBb&#10;UWfgnQ7bnMGn28fPJ4jUf0rZ/hHrQB+dnjrSToOtwWj7TvgEn7skj7zDv9K9X/ZZ8TN4d1TVrdWc&#10;C/ms48IqkcNIOc9Pvdq7j9o74WXfiAtrGnQzXEdvaRQlvOjUbvOORhsHo4r5akt59C1QeYgWa1m5&#10;ViCNyN0OD6igD9KY2G1WYZ8wZp0iqEGB3r4X0n9oLxHotuIbey0t02qgMkUhOAMDpIKpa18a9b15&#10;ibu10+Mlg37qOQcgY7ue1AHEahBLD80rKxx/D9a+l/2M2Uw+K9oIJWzz+U1fLsa/ZxuTkD+9X1B+&#10;xuzNH4sZxjIsyMf9tqAPpdcbWX1GK+O/2nNYM3jPUtJYsUgngkA2jbzbr36/xV9Zaxdf2ZpN9eHA&#10;EUEkuWGR8qk9q+DPjRqx8Q/ErWL5NrLL5PKgqOIUXoee1AHp37K+medrFrcgLhLqdeSc/wDHv/8A&#10;Xrtf2ptJ+2abpshCn7PDeMMkj+GP/Cn/ALJWj+R4LvLkhgyapKByMf6mIf1rsvjvpLal4PvZgGIt&#10;rC7c7SBj92D3+lAHzV+z3rDaf4rht8t/pF7ZoNoBH+sI5/OvuGE/KFPJr87/AADff2f4/wDD83G2&#10;LUrV2LAnAEintX39oerJq2kwXiMrCTd90EDhiOh+lAGky/MKxfHRC+Cde/7B9x/6LatOS42+lc54&#10;8vN3g3XRx/x4XHY/882oA+DfFXzeJLk+hT/0Fa+uv2bp/L+G+j9f9Xcf+lD18g+Jn/4n1wfUr/6C&#10;K+sv2c2J+HGj/wC5P/6UPQB62156Z/IVwvxful/4QfWw4Y5067A/79GutVK434tFl8D65gf8w66z&#10;/wB+jQB8QQ5WYSRHaVIYZ9q6Gz+IviDTLdLa3v8Ay40zhfJjPU57r71g2drHfXkMMjMokdU+XryQ&#10;K938G/s4ad4j8M2eoPLqQ87f/q54gOHZehTPagDzGH4peL7eQSRauquvQ/Z4j/7JXV+D/wBorXtN&#10;1COLV9QnuopJY1Kw2sH3QcMOg65rsdY/ZbtEgaTTm1K4uQBsSS5hAPPP8I7Z71414y8C6j4Rung1&#10;G2a3jZ5EjJlRyQpAP3SfUUAfYvgr4gaf40sYGt4blJWVpC06KuQH29mPtXWDGOOlfFvwH8Uf8I74&#10;606BTH5N0yWitIrEnfMnp0PXk8V9pK3mKGHegAzRupdlGygAoo6UUAFFFFABRRRQAUUUUAFFFNWg&#10;B1FFOoARadRSrQAtOWkFPVaAHKtPC0iipByaAEUVIq0KtSqlADAtSqtKq1Kq0ilYjVafsqRVp+yj&#10;UNCDZRsqxso2UC0K+yjZVjZR5dULmKuymOvNWjHTHSnYqyK22k24qxso8ukMr7abtqcx0LHSJI1F&#10;I3enyLtqI0CIzmpFWhVyalVaAHxqOKsIvSmRr0qZe1SUiaNasRioYxU8fWkMnSrCr8tQqM4qwlIa&#10;Hqv7sVi3S4b8K2XbaoFY103P4VhUOmkQHpUD1LupjVxs9GJWkWqU1X5KoT/dNc8jqiU5mqpKasTN&#10;1/GqUzVzyOqmiNl3cGqMkZ3fhVpn5qLzBu61jbQ1itTmfECf6NPn+4/8q8VnmFv43Dc8TwHj6LXu&#10;eur51vOBz8r/AMq8K8SWTW/ieSQg/fjPJHZVrOMuWVz04w5oWPd/C+u7rOJfn+638I/vV6VY3XnL&#10;znr6e1fOPg7VcNsJXiNux/vCvftCmEg/4Ef5V6EanMeViKHIrmxIRVWZqtuvH1qpcL1rbQ8yL5nY&#10;g35pccURx7qseXzU2NU7OxTdetU7hflNbBhyO9U7yH5T/ntWPs7u4KXKzldUUFjkdx/KvL7eM2Ot&#10;W5XjCk8c9mHevWNWQKM/7Q/lXmPiSQW94jZ6Rjr9TXHUnyOx7WHi6sWe5eDLjzNLhJznyYv/AEGu&#10;kjbcK84+HepiWxiXK/6uEdD6GvQoWyorvpTUonh4im4VWh8n3qry81JN1qJjVshFWQVQvEB/P+la&#10;Mi1Suv61z1FobU3qcrq6f+hD+VXfCq/vV/32/wDQaZqsfH/Ah/Kn+Fv9av8Avt/6DXBTVqiPQb9x&#10;noFt/ql/3RT5Pu1FbN+7X6Cpmr6B/CjwZP3irJVWXpVuQVUuPums5rQvqZl03X8aybpj+taN03J/&#10;GsW+mAJ+v9K5ZHZDYpXDZxWVIcMPpVqW4FZ0rb2wOTiuKT1O6MdDP8XQ+ZoV2P71tL/6DX51fHaN&#10;ofiBq0akABof/RCV+jfiDJ0ecH/n3cf+O1+fv7Q8Hk+ONTk55kgH/kBa9/AM8nFrQ8bHyD5uR7VA&#10;zLu6VYMfnMM9PakkskUZJb8xX1Nz58iChl6VFJhalwkeRuNRiSHcdzkD6VLEQiQUySRh0NTefAnR&#10;z+R/wpragi9GH5GpAhDSN/FUiQPJ3FSrqQ7FfyNSLfhu4/I0gIvsAxyB+ZqNrNR2H5mpJcy1Tngd&#10;FJx79alspFuOGJeq/rUm2D+4fz/+vXOySFXIPrSeZxmouUdUzQ4wEYf5+tRfuw33TXLLeFeBj8jU&#10;n9oHp8v5GlzCOlZkbjBqNYv3h9MVhw6hyPu/kauxaiPVfyNPmA0Zoag8uk+3CTuPyNK0w25zQAmM&#10;ZpG60ucjNN3c0rgPpm7tSs3y01euadwHBadsoU0/eBQAwrS54p3bNMHLUWAikbrRGu4ZNSSR9KYV&#10;qQBLoxMACfXoKfPbpeW8hYZbacZJHUVWZgvWljlKsG7A5pWA5HVLAwyH7vVuhNZMy9vevQtSsxeQ&#10;M65PyseCB1FcXfWLRzMMHqO49K5pRNFIysdqbgCrDx4NQulc7jY1TEVqfu4qHbT1FHMMmVqkVqhW&#10;pVq4skmVs5qRahVtop6yZrZCZbjqxHJ5Z+tUkap4fvDPrTM7GzYkMyk8/wD6667wrt+3Px/yyP8A&#10;MVxtjjzI1Hrj9a7rwnYlrhmweYz3H94VrT1ZlJH0H8V7CS7+DHiBoiqgSQj5if8AntFXx9pbtb6p&#10;dI5yVmA+X2Y19z6tE9x8JdbtwuQ9xGevP34j/Svh/wAQN9k8VanG3GL2VeeekhrhzGN4HpYOVpI9&#10;g+FOo51m0jG7nA6D/notfUng+ZvPK5+Ty2wMf7Qr4s+G10q+ILc5HGD0P99a+qvAOrGaTyhtO2Jj&#10;0P8AfH+Nfm2Kp2Z9xRlzQSNjXmbT9HuNPz80u2QbeV+8O55/hrjN32W6tgeruM4+o/xrvfFMBvdc&#10;t5gMosIUkcd2/wAa41bX7dd3zDJ+yOScHHc9fXp2rlTOqJ2ek7r6wigB+7lvm6dT/jWHYw7tTlg4&#10;yqZ9u3+NT+GdS+wv5h2hShXJBP8AEKq7Ws9eubkjCugUE8jov+FYtXY5Hvui3LajoFzO53bZdvIw&#10;f4fT610Hw6uxFc6lHz87xqOPdq474bakmo+Gbq2DAs903Cgg8Kh7/Sug0Fv7N8QWqHjzbqMfNz0f&#10;2+tawfK0cdbVHqEM32eZjznGOPwr0jSLg/21PbsSUSLIGP8Ad/xrza+h3SNIOQxH8q9FhZWt1vlO&#10;fN+X2446de1fV4GZ8ti4mpo+VXaf7x/lV9+4rOMn2e+jT1XPP41oMOIz/er6OLueJJEEi54qvJVy&#10;Zdv51WkWtyCoy1Xk71bdaryL1oApSrVSSr0y1UkqkSym61XkWrkg4qvIMUxFVlqJqnaoWFAETdKj&#10;apTTG70AMprU6kan0AbSN2paRqUSkdjRRRQSFFFFABRRRQAUUUUAFFFFABRRRQAUUUUAFFFFACNV&#10;DXP+QfL/AMB/9CFX2qhrn/IPl/4D/wChCgD4E+Jv/I8a7/2Ebn/0aa+lP2VbG3uvAsjzW0UrcfM6&#10;A/8ALWb1FfNXxO/5HfXf+wjdf+jTX07+yexXwCeM/wD72agD2A+H9LumKy2NmR1+eBD/ADFfNP7Q&#10;HwXh0fSbnWrFERLa3iUw29iEDEzbc7geDhh27V9SfKyg5VTWD4+02PWPCt9aSbZBJ5fDKH6SKen4&#10;UAfAvg3VptI8UaZIjPb+TeQs+1ymdrjr+tfe3w71r+3vB9ldbt5k8zc3mb92JGHJ79K+CvF1n/ZP&#10;i7WEVdgivpguF2/dkPT0r69/Zj1T+0PhjZJu3SQ793z7jzNLjPp0oA6j4qawui+HLaVsIDdKmS+z&#10;qjnr+FfBvh+FtS1i3ikBYtuGWG7opNfVX7WHiQW/g60tIn2zx6nEWCS4bBhlPI645FfJFjcSWlwl&#10;zFKyumQArEHkY6/jQB+gfwxt4bHwdpCeZGCLC2BHA6RiqPxst4dS+HGtRlo9yW0zpwGO4QyYx781&#10;8g2/xc1yztIIYtS1CNY0CAJfyKOAAOKi1D4ta7fWU1vNf6hcxyIyMkl9IwwQQSQfr+tAHLWtw2h3&#10;juylm27Dk7Tzg/0r9C/Bd8L7SZpCfMImK7t27+Fa/Oi4Z7qQzSbtrdm5HpX2x+zP4jPiDwPfTSsS&#10;66lIg3y7zgRRHv8AWgD1mScQRySEZRQWbnAAHrXx3+0143m1TxRqOkxzv9kgnglEa3JaP/j3GRt6&#10;D7x/ya+r/F98LHwxq0gGP9Dmbdu24wh5zXwV48uv7a8c3XO8zPEu/dvz8iD8aAOm+CHw5fxxrEpe&#10;JltTaPIrNa+ahIkReOgzyf1r7P0vwlpOlwtHDpdlEC27CWyL2A7D2rgv2d/DUWm/DnR540RLhknV&#10;nWIK5HnvwT1xwP0r1VWLdaAPN/jJpdnH4N1NktIEYWF0QViUEfu/pXwxff65l7ccfhX3j8aP+RL1&#10;X/sH3f8A6Lr4Ovf+Ph/w/lQB9+fDXSbO78E6aGs4C37wljEpJ/ev7Vo+JPAekeI7GWB9Osndwqhm&#10;tEkPDA+lQ/C/P/CC6Zt6/ven/XV66lYzEcq/PtQB8DfF74fz+B/EV0dsgt7q6uTEv2Ywoqq4wF5w&#10;Rhh0rqP2cvGU2l+IJ7VrmRII7GTbGbgqoJlQ8DoOpr2P9p7w/HqWg210I1L21teSk+UGOdqHr26d&#10;a+TPDOpto189wjFGaModr7D1B6/hQB+kMePvKACfSqepS7NPlkI5GOfxFTabJ5yhgdyEHBByOtZn&#10;i26Fr4du3yFxs74/jWgD4B+Ism/4h+Ke+/Vbr/0c1fUv7Lcax+DdNyoz5Fx82P8Ap4NfK3jdhN42&#10;1+QYJOoXDDv/AMtGr66/Zlsyvwy0W5K4Lx3C/d/6eH7/AIUAewrnbzzz3rjfjF/yTnV/+2P/AKOS&#10;uyzlfxrjfjF/yTnV/wDtj/6OSgD4I1z/AJDWo/8AXxJ/6Ea+zv2Zv+SS6D/u3H/pTJXxjrn/ACGt&#10;R/6+JP8A0I19nfszf8kl0H/duP8A0pkoA84/bC/5Cmmf9cYv/Qpq4T9nXjx5pWOP3k//AKIau7/b&#10;C/5Cmmf9cYv/AEKauE/Z1/5HzSv+uk//AKIagD7YtvmtYfXYP5U5olk+V1D45+YZpLT/AI9of9xf&#10;5VJGf37Z9KAPjv8Aac8K2ul+JLd7K1hsol0+MlbeAIu4zSDPHfpSfsu6k8PirT7QOwWS4nYrvwP+&#10;Pc9vwrp/2rv+Pg4+99hhx6/69q4r9mkg/ETSMf8APS46f9e70AetftVN/wASbSeP+Xe8/wDQY6+Q&#10;mr66/aqz/Y2kf9e95/6DHXyL/DQB+mjj5CAdtfFv7TH/ACO1ljgf2bH/AOjZa+02UspA618VftLM&#10;G8ZWeP8AoHR9P+ustAGt+zvqUemaT4rvXKoLSCCb5nC7tqynr26da82+Knio+KvGeo3yndDKYiqi&#10;bzF4iVeD+BqjoXiuTR9K1aziLKL2HyX2TFP4WHI7/ePFWPh34Xl8XazNZrG7+XbtNuEJlzhlHT/g&#10;XWgD6q/Z38GvoPhy4NxG3mi+kYNJBsIBiQd/xrhv2tF/4maLn/mHw4/7/vX0pptnHZ2bxRqqAvu+&#10;VQvYf4V81/tZL/xNEbPTT4R/5HegDyT4Kf8AI+6MOv8AxM7P/wBGivvmP71fA3wVH/FfaMeudTtP&#10;/Ror75j+9QAD7hoVcsDQPuGjnGaAMPx2ceCvEXf/AIl9x/6Lavz88WKZNauQp2nK9P8AcFfoH43Y&#10;HwR4kz/0Drj/ANFNX59+KCRr11j/AGen+6KAPW/hl8C4/HWkS3jXy2uy4aHyzZCTOEVs53D+9+ld&#10;9Z/srwRv82pxuOwOmD/4uui/Zv58MXJJ2/6fJ1/65R17MyhlG1+fagDyLwz+z1o2j3Sy3EVjdlXR&#10;g0umoMbTknJJ616hp+kWek26W9rbwRxpnHkxqg5OTwPc1cjz8wbn60YEfPagBGJVSpbPua+PP2pN&#10;W/tDVbO337/IuLtNu/dj54+3bpX13qDG3t3dm24xyTjvXwb8ZNU+3+NtUTdvEOoXY+/u/wCWn6dK&#10;APYP2RNDgjj1+6naPIFnKgkQcf608En6V9KvdRuNwKkH0Ir8+PD/AMQdT8MRPHZXF3CsqqrfZ7po&#10;x8ucZx16mtVvjH4k6Lq2qAeg1GSgDo/2ldLGn+LLVUTA/s+Ntypt/wCWsgq/+y14oGi63fWcsmPt&#10;1xZxIGm2Z+ZxwP4vvDivLPFHi2+8YTi4vLi4kdYxEDPO0pwGJ6ntk9Kn+HV69l468NujMqpqVqX2&#10;tgECVetAH6C64p/sa/8A+veT/wBBNfBvxobb4/1XjPMP/olK+6r25+0+GZ5hyJLNn4OeqZ618LfG&#10;Rg3xD1YEd4f/AESlAHsv7I+Dpbcf8xCb/wBEJX0wqncSDivmb9kn/kGtj/oITf8AohK+m/4WoA5b&#10;4haHbap4T1nzreKZ/sNxtaSIOQTGeRmvgfxZYDSfEV3bhcImzChdoGUU9Pxr9DfE2f8AhGNXz/z5&#10;zdf9w18CfEgj/hONSz0/d9f+uaUAfTv7JupNd/DvUVZyzHVZBy+T/qYa+fvjd/yPGqZ+b/iY3eM/&#10;9da9t/ZAG7wPe46f2rL/AOiIq8T+N4x431b/ALCN5/6NoA9X/YvP/I6fSzx/5Hr6aVd0CnvnrXzH&#10;+xfwvi7P8X2P/wBr19OZMcYFAAPQ9a+BvjV8vj7XP+wnef8Ao0197vkODntXwR8aGB8fa3/2E7z/&#10;ANGmgD179i1sjxhx/wA+f/tevpzHfNfMn7F5+Xxhj/pz/wDa9fTPO0UAYHxA/wCRSv8A/tn/AOjF&#10;r8//ABj/AMjXrX/X7P8A+jGr9APH/wDyKN//ANs//Ri1+f8A4x/5GvWv+v2f/wBGNQB9afst/wDI&#10;h6T/ANcbj/0pavbW/wBYa8S/Zb/5EPSf+uNx/wClLV7a3+sNAHC/GX/knerfSH/0clfCepf8jBdf&#10;9fTf+hmvuz4y/wDJO9W+kP8A6OSvhPUv+Rguv+vpv/QzQB9r/s+2NtN8I9Bd7eJ3b7RlmQEn/SJO&#10;9ejf2XZN1s4D/wBsl/wrgP2ef+SP+H/+3j/0okr0haAPOPjXY20fw/1Vkt4kYCHBVAD/AK5K+Hb0&#10;BdcusDH+kt0/3jX3T8bv+Se6t9If/RyV8LX3/Icuf+vlv/QjQB9xfs7fL8HtAI4P+kc/9vEleJft&#10;VZj1i6YDP+lwDj/r3r239nf/AJI74f8A+3j/ANKJa8R/askMerXRxn/S4B/5L0Act+z3dxaf4s0+&#10;SRkRFlmJkZgoGYCOtYXxe8XS+JPFl/bmR5ks725jiHnmQYMmBtHb7o6VzOj65JpMZ8hmV9xYPHJt&#10;IyAO1X/B+mHxR420wbS/najCJjs8zO+UZ3evfr1oA+i/2WfBbf2XbazLEUa4tJ4yXt+eLjH3u/3a&#10;sftPYbw3bj/qIRf+iZK9h8EaOnhjw7aWMSKiwhwNkfljl2bp2614/wDtSrs8OQAHn+0Yun/XGSgD&#10;5y+E67fiJpOTuP73r/1yevvGy48HQY4/0Bf/AEXXwh8J4/8Ai4mkknj97/6Kevu+z/5E6D/rwX/0&#10;XQB8N/HT5vihrWef9R/6Ijr2P9kW0gu7XUjPDHMQ8gBkQN2h9a8c+Of/ACU/Wv8Ath/6Ijr2n9j3&#10;/jz1P/rpL/KGgD6El8P6ZN8j2VoUPUNCpH8q+f8A9oT4Q2os/wC1NPt4bZYY7u5l+zWIAYAKw3Mp&#10;9jyfU19HuBsI4BrJ8WaSuseFNXtHCsZrKaJdyb/vRkcDv9KAPzrsdQn0u4Z7e4kt3K7SYnKHHBxx&#10;X6C+AfFaeM9KmuYSoEczR5Sbzeiqeo/3q+EfiFoI8N+MtQ00rt8ny/8Aln5fWNW+72619Kfsn6w0&#10;3hfUYQxZ/tkj435ONkI6UAfQBbdIFI4Io8vyyTnOaCd0ZbGG/WhMsOT+dAAxr54/aq/485/+vOH/&#10;ANHmvodhgV88/tTt/oc//XnD/wCjzQB5J+zXIsPxa0F3KhQ1xkscD/j3kpvx88Str3i65tUkJW0v&#10;ruIbZt4wZAOnb7tcL4V8SSeGdUg1GIsJIS2NkpjPKlevbrU1j53i7xxZ4WR2v9RXf1lIMko6+vX8&#10;aAPoX9mHwoLezg1V4gTPaTR72gxn9+P4u/3a9F/aY+X4L+IlPzE/Zju/7eYq6L4Y+F08NeCtOsmC&#10;rLF5gOYvLbmVm6dutc7+0p/yRPxHu+9/o3Xr/wAfMVAHxh4J/wCRnsv+B/8AoDV9/wDg3/kS9G/7&#10;B8H/AKLFfAHgn/kZ7L/gf/oDV9/+Df8AkS9G/wCwfB/6LFAHyp+0823xVqH/AF8Qf+k4rJ/Zobb8&#10;XdAUjPzXH/pNJWt+09/yNWof9fEH/pOKyv2Y/wDkrmgO3Zrjr/17SUAfYni7Q4/EOg3VpIqyxybA&#10;YmjEgOHB6d+n6V8F/EfQW0HxZqkewwx/bbhY18ryxhZD09ulfoYw2ybs5Q8+1fMv7U3gF/8AiXan&#10;Z27S/wDH5czCC2z/AM82+Zh+PJ96APmdczdZPwJzX21+z34NHh3w3cS3EAgkW+kYLJb+WSDEgzz+&#10;NfMXwg+H9x4616e3ltpLWNbVpgz2pkGQ6LjHHrX3jDCkKlEjWKMnJCjAzQB4H+1Rn+xb04wDbQEf&#10;T7RXzH4IA/4TTQeP+Yhb/wDoxa+nf2qM/wBiXYPQWsAH0+0V8x+CP+R00H/sIW//AKMWgD9BPB//&#10;ACLVn/wP/wBDaviz48/8jTa/9eKf+jJK+0/B/wDyLdn/AMD/APQ2r4s+PH/I1Wv/AF4p/wCjJKAO&#10;2/ZCtYLrXNaE8McwHk4EihsfLN619ULoenFnzp9qef8Aniv+FfLn7HX/ACHtb/7Yf+gz19YL956A&#10;KZ0XTwvFhaj/ALYr/hT49JsYJllis7eOVejrEoYfjirLfdFK33hQBx/xY/5EHVP+2X/o1K+DNYA/&#10;4Si9463j5/77NfenxZ/5EDVP+2X/AKNSvgvWP+RovP8Ar8f/ANDNAH2X+z3plnP8NtHeS0gkcrPl&#10;mjUk/v39q9KXQ9Nxn+z7XPr5K/4V59+zv/yTPRv92f8A9KHr05fumgCl/Yunc/6Ba/8Aflf8KsQ2&#10;sFspEMMcQPGEUD+VS0UAIfTt6V5v+0D/AMkr1v6Qf+lEdejt1rzj9oH/AJJXrf0g/wDSiOgD4p0b&#10;/kaLX/r8T/0MV+g/g/8A5FLRf+vGD/0Wtfnxo3/I0Wv/AF+J/wChiv0H8H/8ilov/XjB/wCi1oA1&#10;1paRaWgAooooA+O/2o/+Ry1L/rvb/wDpOKwf2d/+R/0r/rpP/wCiGre/aj/5HLUv+u9v/wCk4rB/&#10;Z3/5H7Sv+uk//ohqAPtyz/49Yf8AcX+VQa1/yCL3/rhJ/wCgmp7L/j1h/wBxf5VBrX/IIvf+uEn/&#10;AKCaAPgv40f8lK1j/tj/AOiUr1r9lD/WRf8AX7N/6TrXkvxo/wCSlax/2x/9EpXrP7J/+si/6/Zv&#10;/SdaAPoH4mf8iF4i/wCwZdf+imr8/tSXdqhUnAZlGfTgc1+gPxM/5ELxF/2DLr/0U1fn/qDY1Yjb&#10;u3Mqj2yBzQB7l8NP2dY/GvhOw1Y6msIuBJ1sBJ92Rk+9vGfu119v+yraxfe1SGXnvpg/+Lrv/wBn&#10;dNvwd8Px7trD7Qf/ACYlr0hEVF+8DQB5L4b+AOj6DcQyTW9jqBDxtl9NQbdp9yev9K9OsdKs9MiE&#10;FpbQWyqCAIYwgGTnoPerWGUthiQacse1dxbJoAAhWJQWJNfEP7SXiNNd8ZWckLK8Q06NCqS71JEs&#10;h7fUV9p6lfrp9ussjBVZtuWbaOh7/hX5uanqb6pMJZXYsq7QXfccZJ6n60AfQn7KenpLNq07oqeW&#10;1m4LJ7yHr+FfUjXEZjDeYpyf7wr88/DfjvU/CsEy2VxdwiZVBNvctF90HHTr1NbK/GTxGsYZtV1Q&#10;Kex1GTFAF39obS0074mazNEVSNmgUKibQP8AR0/wr0j9lvXPLeO2Ztwe8mbYZOv7gdvwrwLxB4iu&#10;vE108t5LNNKxVmlnlMjHC7Rkn2/lXf8A7OesfY/iPo9ozYjkedzmTA/4937fhQB9sXeWtmYAqChO&#10;Pwr4W/aC5+L+v/8Abv8A+k8dfc7Tiax4+6Y+DnI6V8MftBLt+MGvj/r3/wDSeOgD3H9ln/kCWn/X&#10;rP8A+lFfQR+9t7elfPv7LH/IDtP+vWf/ANKK+gj98UAcd8TPCdnrXhHWA9pBLP8AYbnyna3V2RjG&#10;eV9846elfBfifRW0fVp7F8hoiudybTyoPTt1r9GNWydJ1AMPl8iTr0+6a+CvjRj/AIWfrSIOB5J+&#10;X/rjHQB9L/swa3Lqvg+/8+V5XW/kwZJS5x5cXr9a439rYZ1Jccf8S+H/ANHvWz+ydj+wdRC/d+0y&#10;dOmdkNYv7WmRqS/9g+H/ANHvQB4d8Lvl+JXhIdzq9p/6OSv0OUdiea/PD4X/APJTvB57DWLM/wDk&#10;dK/Q6RsyFh0PpQAOdy8cHNfLX7XQ/wCJ1Hg8/wBnQ/8Ao96+qFAfgV8rftbLnXoRn/mHQ/8Ao+Sg&#10;Dxb4Y8fErwd/2FrPP/f5K/Q9a/PH4Yt/xcrwgPTV7Qf+Rkr9DloAWiiigDC8ef8AIjeIv+wdcf8A&#10;opq/PnxJ/wAh65/4D/6CK/Qbx5/yI3iL/sHXH/opq/PjxJ/yHrr/AID/AOgigD7G/Z0/5FW6/wCv&#10;+T/0VHXr1eQ/s6f8irdf9f8AJ/6Kjr16gDy39oH/AJE+7/68Lz/0WK+H7X/WH6V9wftA/wDIn3f/&#10;AF4Xn/osV8P2v+sP0oA/Q3wF/wAgab/ru3/oK18mftPf8lEf/r3/APa0tfWfgP8A5A03/Xc/+grX&#10;yZ+09/yUR/8Ar3/9rS0ATfs0/wDIwy/9fVn/AOhvX2l92IZ55r4t/ZpGfEb84/0uz/8AQ2r7Sb+6&#10;e1AAfm6cV8R/tN8fE8/9e5/9HS19un5XCivh/wDac/5KdJz/AMsD/wCjpaAND9mRv+KkuuP+Xuz/&#10;APQ3r7PUc5PSvjD9mbH/AAkFwf8Ap6s//Q3r7PDeZGMGgD5J/a4wvjmyDPz/AGXFwf8ArtLWV+yh&#10;CZviA7BvuH0z1imp/wC1tP8AaviRprK/yf2TGDg5H+umq7+yHZF/FWpzLkiPy+Qvqkw60AfXSuB8&#10;mMnpmsnxMu2wjB/56j+RrV4BHQmsvxOc2MZP/PUfyNAH516p/wAfS/7n9TX19+y//wAgC8/69rP/&#10;ANBevkHVP+Ppf9z+pr6+/Zf/AOQBef8AXtZ/+gvQB7bj3471518bPDw8QeHLeHyxJtvEfb5W/pG4&#10;6fjXov3ep61WvLFb+MIwBAO7ld1AH5o7JIWB3sv6V1nwx05tS8ZaOMF/+JhbZ+Td1kFVfG+jf2Pq&#10;kUOcBoQ/3Nv8TDp+Fepfsu+GBq2sX906/wDHnPZyqWh3fxSHg9vu9aAPrnTbX7Hp9rH2WJVxjHQC&#10;rH3jkDAp6rheTxjims21cAflQBBc2NveWr286xyxPjdHIoZTgg8g/SvPPEvwP0HXJHkjs9Ogdy7F&#10;l06NiS3fPFekq3rFj6ig+wx9KAPCx+zFp+/JurYDPA/sxeP/AB+tPTf2cdHs5SZUsbsbcfPpieo5&#10;5Jr1/wAsnrJj60qsE/5ag/jQB+aU8Yt1KZ3Z59K+nP2M0Bi8WbnH3bPAP/bevmO8UmZTyfl/xr6b&#10;/Y32GLxVkqvFn/7WoA9o+KeoLpfgXXSXAZ9NuiuX2kYiPT86+ANWuJLy/lufmkL4HUt0AHX8K+xf&#10;2jtaFj4cMAfd59peJ/rMZ+RR079a+L/MbGMlB9aAPv34VaDB4U8O3NsGjjDXTS7fLEXVEGcfh1q9&#10;8QBBqHgrxBD5kZZ9PuUXoxyY2HAr4wf4va+fu6tqSj+4NQk596juPi5rtxC0LahqLq6lGDX8hGCM&#10;cigDn9ThfQPEpALK1tJHIGxsPAVvwr7K+BPiA6t8NNGld98jCcndLuPE7iviXUryTUr8zyuzu5G7&#10;exY8ADk/hX0r+zTr26zh0v7sUNrM4/ecczg/d7feoA9+a63d/wBa5/xpIT4R17PP+gz9f+ubVu+S&#10;Ov8ASsbxrGF8Ha6f+nC4/wDRbUAfCviTnX7njjKf+givrD9nXj4c6Rjj5J//AEoevk/xH/yHbj6r&#10;/wCgivrD9nb/AJJ1pH+5P/6PegD1M9K4r4t/8iNrf/YOuv8A0Ua7VulcV8W/+RG1v/sHXX/oo0Af&#10;FOjf8hey/wCu6f8AoQr7c+FDEfD3SQDgfvf/AEa9fEei/wDIXsv+u6f+hCvtv4U/8k90r/tr/wCj&#10;XoA7HG1d47dq8e/aD8N297oP2sW8e+G2u5SwhBOdinOe3TrXsS/eGfu9/SvPPjQD/wAIfquc7fsN&#10;3j0/1dAHx/4NmNt4r0OYEqY76BwQcdJFPWvurwjfNqHh20uGYsz7+S27o7Dr+FfB/h3/AJGHSMdP&#10;tkOf++xX3N8Pcf8ACH6fjp+8/wDRjUAdFmjNFFABRRRQAUUUUAFFFFABRRRQAUmPwpaKACnUgFOo&#10;AVaWm1ItAAo+apF7UgWpEWgByipFWhVqVF5oAVF9RUgHtQo9qlSOgARfapFj9P5U+NV7kD61FNdJ&#10;F0K/99VPMkNQctidY/b9Kdj2rKk1jb0H/j9V21w+h/7+VhKqjojRZvCOjZjtn8K5/wDt5vf/AL+V&#10;Zg8QLn5sfjJSVZFPDyNb/gH6U4x7gO34VFa6tBcL1jB6ffBq2uJlyrD/AIDzVKpcydForGLb3z+F&#10;IVDc7cfhVnyTnnP5UNHjp/Kt4syacSmyD0/SmMvtVtl7Ypvl/wCcUMnUqeWev9KXA9KteX8v/wBa&#10;oJFpXLsVpO9Q7cnp+lWjHn/9VCx+36UXCxBsqVI/84p/l+36VKiUXCw2NeamC+1Crg1Mq0gQsS8V&#10;ZVRnpUSD2qdRQMetS/w/hUar07VLj5aBohdzt65rMmOT+Faci4X8aypmGfwrmmdlJEbU1qUsKjZq&#10;5Wd8URTf1rNuG+U1emb+dZV1JhD/AJ71zyOmKKlxLjPPr3rOmm68/rU1w+c/jVXy9xrnkjtpoiMp&#10;z/8AXqMsT2q2sI9P0oWAHt+lLlL2ZlXduZIZP909vavKfHmmiG4abZyFZs7MdFXvXs9wmyN+Ox7V&#10;5z46tzdOEC/eVl6Z6gVw1vdR6mGkm9TzzwnqzDUJIwp+WIn7/uK+ovDZLRk9PnP8hXhngvwSGu2m&#10;Kj5omH/Hv/tDv+Fe/wCi2bRrjBA3E/dx2rbDJyRzY6cdkbDfLECf7tZ80w3Ef1rSuMCEDuF/pWFc&#10;f64/hXoNNHhU1Z3LUTAmrm4Hnis6FTV6GM7ce9VZjlvdEqjdVW8iyp/w9qvRxn/Ips0W5Tx+lOPY&#10;wTuzj9YhLRhQOdw7e1eF/ErUJLFWYBgREhzuI/jIr6OvLPLE7cjP932ryD4i+FRqdrJiPny0XiHd&#10;/HmvIxUHe59Ll1SK0ZX+DXi4XCmJ3BbFuo3T5P8AEK99026EkanOeD396+RvBlrPoPiDZiRV+1Rj&#10;7pQYVzX074UujdWMT56q3fP8VXhJO9jPMqcfjR0aybuvNMz8vSlVdtIq/Kea9M8AjcdKgmjBHTPP&#10;pVpu1RTDj8aU46BF6nMasvUf7Q/lUHhiQfaEGR95u/8As1b1Ye38Q/lXPeHbzZqMK57sfvf7JrzH&#10;7tRHqR96DPVbM/KnfIFWWGWOOlU9PbdBCfVVP6VfUc5r20/dR4lRe8V5E56Z/CqU8eePb0rUkFUp&#10;xhvwpVNhLcw7+H5TgY4PauZ1T5R/wIfyrrr5htPHrXKa0R2/vD+VcUz0KeqOUmuiGHzdv71V/tGJ&#10;Ac8fWorsFWHXpUK/N7VwS3PThHQu6k3n6ZcDOf3Le/8ADXwt+0lZBfFV+5xzPAPu/wDTAV9yXi7d&#10;Nmwf+WLf+g18Q/tRM0Os3b883UA9P+WFe7gWeTjEeCySpGpAC5rJvL516FunZvepppMKTnP41Sku&#10;Y/4gv4kV9VfQ+ae5TkvpOfvf99GoftUm7+I/jVmS8tRnJhH/AAIVVm1K0UcPDnP98VDkFhfPdv4W&#10;z9aQLIx/i/Wqc2uW6dHj/wC/gqk/iRB0Kn6S1l7QfKbqo+3lmWpo438sHzWrml8Qecw+bGP+mtX4&#10;9U3QL8//AI/Qphym/G2FOZe/rVuMJIoDOp+tcqt4zIcOf++qmiu3GPnb/vqquBu3WnxMMqVzyeFF&#10;ZVxp7L0JIz2WgX0gx8zH/gRqaO8LD5v1akO5kyW8kbAbGP4GoZFZeoIroEmjk6qv6UTWUMwzuQfg&#10;KjqI57zCoH+NPS6YcYP51oT6aFzt569Fqt9kZRkof++aAJIL4qeQfxatCK6WRcZA49axmBH8OKdF&#10;uU8EincDcWbtn9alVgay4pjxz+tWo5v85pXAttRj3qNXpVzuqrgTKcdeakyPQVADipFINMCQn5Tx&#10;TFXOTUiruU06NduasCJVPOeabt5qVvvfjTlTJpAU7iL5TgfpVJg0e4knA5xW+1vuU8fpWTfLsLDH&#10;XI6VIDbW53DBPy8cE8VX1TTVul3RqASwPypntVUy+WwAPfsavWt5tUbj27t71nuBxF1avC21t2cZ&#10;yRiqj/J15ruNW0sXNs7oAWAAG1MnrXJXluYG2sp6kfMMVlKJrFmcymQ5Hy/SnrlRg8mnOpHK9Pal&#10;C/KPWuZx1Negi1IrUzbS00STL81OHy1FG23NSr81bpjJY5KsR/M6c4wRVRVx3qaNj5iD3FMmxs6f&#10;IBeIMjqO/uK7/wAP3BVvlbb8h6H3rzm1j23AbP8AnNd54XXcoJP8Df8AoVb0dzmqaH2No0a3Xw51&#10;RH2uTcj7wz3jr4c+KFslr401DaFT/iYXGcDHSSvuTwGRdeDb5TyDdEevaOvjb44WaW/jC9YhRuv7&#10;s/dx/wAtKyx0bwOjCy94yfA18sGtQNuAyQPvY/jWvon4e68P7Wlj8/biBj/rf9pa+ZPDrJHeWTgq&#10;P3qj/wAer1nQbw2uoSTpIRujK/K2O47/AIV+fYyCPt8LK8T611e3XyWuVwQgA4Hv6/jXA2qNFf34&#10;5AuJTx0zyfz6121tObzwxdzA7lWUKTnI6r3/ABrz3UNQa21uzTacSXGPvY/iH+NeHLQ9SLNuOFWP&#10;2ZSI3T5iQOfy/Gr2t2P2qxjliOx2k52Lk4wRXP3LTtrlwytJGCo+Zc+i10iXTLqEp2mSPbxb54Xp&#10;zj/63ekWzrvhLfbGW037XkndgN3P+rHb8K7udnj1ywk3MPLuAxP0YV5J4FLaf4vsCshkiHmEuDhQ&#10;fLYY/l+deu6gw8mOYcllL5/AHrWV9TmqR0PWNPuhNpcM7fOrEjJOR1Pf8K77RG87Q7a03ZkjLMTn&#10;J+8e3415v4Rj+2+AdLIOZC8hPc/6xxXb+CZWlmM5J2NEwAJyPvDv+FfS4GR8zi46nVsytbPKQC6n&#10;AY9R07/jWhatvhjJOflHX6VmNGV0+Ve5YHp7irthJuhVR1VQD+VfVU2eFNFhhmQ5GRVWSrTfdFQS&#10;L7V1nMVHHtVaTrV114qtItAynMPaqki+1X5lqpIv4VSJZRk6VWkFXWX2qtMvtTEVG496ibFWGquV&#10;5oAgamVK4phoAjPWmnpTj1pKfQBlI1OPFNalEpHY0UUUEhRRRQAUUUUAFFFFABRRRQAUUUUAFFFF&#10;ABRRRQAjVQ1z/kHy/wDAf/QhWhyOTWfrTA6XOvrt/wDQhQB8B/E7nxvroHX+0br/ANGmvp79k0Y8&#10;Asrc/wD72avmL4l4bxtrw/u6jc/+jWr6c/ZR2L4BOTg//bZqAPbnVF4xUGoWqXELRY+8B1J9am3b&#10;lwvNOkVl7c0AfBHxmsksPGWqAADzL+76EnpJ7/Wvav2Pdb3aRr1kxYrbfZ9o2jA3NMTz1/OuL/ao&#10;0uTStY0yZlIW8nvHyxB/ijPGOn3u9YPwD8TQ+H7zU43dVM8luBuRj0L+n1oA1P2pPEbXHjXU9OJc&#10;xQz27hdq4B+zr36/xGuM+Ffw9PjbxJZaeRCVmeRcSyOo+WMt1UZ7U340aodS+ImrTLtKMYcEAjpC&#10;g717l+yP4dL6DLfuHAi1GZOGGP8AUR9uv8VADJP2UEUoTFp/zf8AT1P/AIUy4/ZVWKKRo49PVtp5&#10;+1T+n0r6VZmX5VGR0oZTtBYYoA/Or4ieG5fCfi+/0LdGPsvln92xZfmjVuCRn+LvXtf7KPiY2ssW&#10;iZk23N7NKQFXbxADyev8FZH7UXhtrPxbqOssHEVxcQRBiykEi3Hbr/Aa5H9n/VjpvxK0eRtoCtOf&#10;mBPWBx2oA+tfi/qi6b4G1rG4M2nXe0qAeREfX618OeHz/bXjHS1bmSe7hQluAcuo7V9N/tPeJorP&#10;w1okaOhbUbS6XDI3UpH09Pvd6+efhDYm68faCpByLyBjgj/nslAH3F8MdNOkeE7C1XaPLEn3SSOZ&#10;GPf610cf3fxqtpNqbe2RQDgA9SPWrQXbz2oA4H40f8iXqv8A2D7v/wBF18HXv/Hw/wCH8q+8fjIx&#10;Hg3Vv+vC6/8ARdfBl5ldQlcjAIA/QUAfoT8M28rwHpj+plH/AJFeuqWOQL5hYYHFct8Lsf8ACDaZ&#10;g8fvf/Rr11H3JBQBwfxl0z7d4K1Z2CnZp92RkkdY/b6V8GXcPkXboMADH8hX6K+MrQ33hfWIQCTJ&#10;ZzoMEDqhHevgPx9prab4w1CyYENF5ZIJBPManqOO9AH3d8NNcOteB9Nv2LFpfMyWUA8SuOg47VS+&#10;L16dM8A6pcAkFPK+6ATzMg7/AFrg/wBm3xdYQ/D/AEnTru4EU0Mc7MqxuSM3DEcgEdGrkf2ivi3p&#10;+tWs2ladcw3EdxaxEkwyK24TFiATgdFFAHz7dqdS8YT55+03zZ3cfek74+tfcnwL05dN+F+i26gD&#10;Z5/3SSOZ5D3+tfGfw10+K68YadcXLNGkd/byZQjp5mT2PpX29ofjHQdJ0uGIXx3LuGGic9WJ7LQB&#10;1eNsm32zXG/GL/knOr/9sf8A0claS+PtBaPc1/jnHEMn/wATXKfFrxjol38PdVS1vTLMfK2qYnGf&#10;3qE9V9KAPiHXP+Q1qP8A18Sf+hGvs79mb/kkug/7tx/6UyV8X6w8lxq1+xUeW08hBHoWNfYH7Nvi&#10;DTbX4W6JYvc4uIkuCybGOAbhz1xjuKAOI/bC/wCQppn/AFxi/wDQpq4T9nX/AJHzSv8ArpP/AOiG&#10;ruv2wN66hphI/wCWUQ/WavM/gd4g0vRfGGnXN/cmCOOSYltjNwYWA6A9zQB912n/AB6w/wC4v8qf&#10;0kJrgl+Nvgm0tYA2tYbYMg2s56Af7Fcp40/aY8OWNuqaVqVvc3AlUMk1pcABdpJPQd8fnQB5x+1d&#10;quPEMNvlsPp0R6DH+vk/wrF/ZdsTJ4w025+X5J516nP/AB7n/GvJ/EviKfxVcLeTJErxxiICIEDA&#10;JPcnn5q+l/2Y/CsumWZunR1Ed7L1dSOYVHb60AaX7VS/8SbSP+ve8/8AQY6+Qmr69/aux/Y2kH/p&#10;3vP/AEGOvkCSTbEM+tAH6btJtUt6V8VftKQmDxxYqcf8g6M8f9dZa+1pUOPl5btXxT+0ptk8XWhk&#10;O0f2fH0/66yUAeO+UFZiR948V9Lfss+E4HnGpvGhaaxmQne2eJ1HTp/DXzrpdrJfapY20a7jNMka&#10;cgE5YAdfrX3P8EfDcmg/D/SklR0mCzKysytjMznt+FAHoSqUWvmT9rbP9oKPXT4T/wCR3r6ekO2U&#10;N6CvmH9rVt2og+thD/6PegDyT4Jgjx5ouf8AoJWf/o0V98x/er4H+CasfHmiADrqVn/6NFffO0L8&#10;hOCKAEH3DQp5C0rjyxkUhzt3dqAMPx1GV8E+Iz/1Drj/ANFNX59+JmH9vXWf9n/0EV+gvjxQ3gXx&#10;AR1Gm3H/AKKavz68Slv7cueP7v8A6CKAPrv9m9o38L3KlST9vk/9FR17Js8vkdK8a/ZvH/FL3P8A&#10;1/yf+io69m28UAOVcqxFN2mT5fTmhejUDKrmgDnfiFqx0/wbqGoKWHk+WOACeZFHQ8d6+CtcZtb8&#10;caoWOfPvbh/m46sx5xX19+0dri2/wt1u3JUSutuwXaen2hO/4Gvkn4cW8mu+OLODb8xaXaEIGf3b&#10;nv8ASgD2bwn+zSdc0a0vGSwP2i3ilG65mB+Zc84HvWx/wyqsTYMenn6XU/8AhXvnhm3Nv4b0OEjB&#10;htIUPPoij+la0jEsRQB8nfEL9m8+E/C17qMa2KeSIz+7uJmPzSKvRhjvXhukyHSfFNgP4o71Blee&#10;VcetfoL4603+0vCN/Cu4lvLHykDpIp718A+LY3sPGmrK4wIdQmHPPSQ+lAH3jod59r+HsMhyS2lo&#10;xyAOsVfFXxm/5KBqrD1h/wDRKV9afDHUotS+GUIRwxi0eDOARjMJ9fpXyX8ZmU/ETVjnvD/6JSgD&#10;2f8AZHX/AIlbH/qITf8AohK+mN3LV8lfs1+NND8K6a0eqXxtT9tlk/1Tv8phQA/Kp7ivd7n46eCr&#10;WMuda6AkZtJ+3/AKAOh8bXn2fwnrT8/LYzngDtGa+A/HFx/aPiq9kGctsPzDHRFHavZ/jJ+0FD4g&#10;t2sNHls7uCVLiB2a3mRgrAKpG4jkjPavAI45NUnaKNd1yo3MgOABwM5P1FAH15+yPp/2f4d6i/y5&#10;GrS9Cf8AnjDXgPxxf/iuNV/7CN5/6Nr67+EegS+G/C91aujLI920gV2VuCiDqPpXzn+1F4Xm0PWb&#10;C9jRz9uuLyZ/MdSB8yHgDp949aAN39ju78ufxOnPLWY6D1mr6mZg0YPvXwF8JfG//CG+IIpZDEkU&#10;91bmRpEZsKjnJG32NfZvhv4reGdV0uC4bUwJXDZVbeUDhiO6+1AHV3s3lQs3PGP518B/F2X7R491&#10;v/sJ3XX/AK6mvqH4q/GrQ9F8O3kEN9E1+yRvHFJbzEEeYAeQAOgPftXx3r2pTa1rV3dBUIuriSUb&#10;QQPmYnjJ4696APpD9i+HavjA/wDXn/7Xr6W3dq8W/ZW8PnTfh6Lxg4kvAchmBHySzDjHTr3r2hch&#10;Bu4NAHP+P/8AkUb/AP7Z/wDoxa/P/wAY/wDI161/1+z/APoxq+//AB6VbwnfDPP7v/0Ytfn/AOLI&#10;xH4t149vt05/8iNQB9a/st/8iHpP/XG4/wDSlq9tb/WGvEv2XCjeBdIYHJ8qf/0oavbZOJWfsaAO&#10;F+Mv/JO9W+kP/o5K+E9S/wCRguv+vpv/AEM191/GZlb4e6sQecQ/+jkr4V1JVbX7kscYumx/32aA&#10;Pt39nn/kj/h//t4/9KJK9IWvNv2e8f8ACn9A2cn/AEj/ANKJK9I2t5Y3DHNAHAfG7/knurfSH/0c&#10;lfC19/yHLn/r5b/0I190/HPy2+HOr7WJ4h/9HpXwveMq6zcc/wDLw3/oRoA+4f2d/wDkjvh//t4/&#10;9KJa8S/atZRqlzuGR9rg/wDSc17d+zq4b4O+HyvP/Hx/6USV4f8AtXbp9UuoiPu3cB4/69z/AI0A&#10;fPrJ9l/dNy7fMCOn+eK9r/Zn8KpqevT3jrGTa3NnKMuwP33PGPp3rxZVe6cRquXboBx719tfs6eC&#10;38O+FftbrIpv7Kzl+d1YcIx4x0+93oA9aXGNoHSvBP2olZvD8PP/ADEIv/RMle9AFVBNeCftSbv+&#10;EfhIH/MQi/8ARMlAHzn8JWMnjzS/XMv/AKKevvCx/wCRNt/+vBf/AEXXwd8Jfl+I2kq3H+t/9EvX&#10;3lasG8GwAnj7Ao/8h0AfDXxz/wCSn61/2w/9ER17T+x7/wAeep/9dJf5Q14r8bvLb4oa0gY5Hkn/&#10;AMgR17T+x38trqZ7b5f5QUAfSjbZPmUYHTmiRRJGUPQjBpVHYUhUFXBPagD4m/aY0uOx+JGs3QUD&#10;fJbpwST/AMe6f4V2X7IOqCLU9Ssm3FfJlmwAMZ3Qjr1qx+1Zo8rWn2hFYhr6EfeH/PBv8K4H9m7X&#10;10TxnfTSsqI2nyJllJ58yI9vpQB9vHG3jpS9lpJgCwlU5ZRgelGWwMj71ACt90V88/tSDNnP/wBe&#10;kP8A6PNfQyMsbHecV87/ALUiomm3BBP/AB6Q/wDo80AfJyKChDDIzXsn7N3g+LXvET3rpGw027s5&#10;l3OwI+djwB1+53rx2JdvHevsv9mzwodI0GS8YSAXttZyjc6kH5GPGOn3u9AHtIiPlhkwEPQd681/&#10;aZ+b4MeIj7W3/pTFXphXAwK8x/aW+X4J+I8/9O3/AKUxUAfGPgn/AJGey/4H/wCgNX3/AODf+RL0&#10;b/sHwf8AosV8A+DePElnn/b/APQGr9APBzKPBOhjPJ06D/0UtAHyn+05/wAjXqH/AF8Qf+k4rH/Z&#10;n/ffFrQUXjLXHX/r2krY/ae3f8JVqAxx9og/9JxWT+zKc/F/QAf71x/6TSUAfbhB3LDnnH4f54rL&#10;8QeG7PxLZSWl/CJ08t4lG9lADDB5Uj2rWRflkA/vGmjPINAHI+EvhjpnhCcy6Xax2s5jMRbzpH+U&#10;sGI+YnuBXYM6AbCpLHmkooA+f/2qM/2Jd56fZYMfT7RXzH4I/wCR00H/ALCFv/6MWvpz9qjauj3b&#10;k4xawf8ApRXzD4JcN448Pkc/8TG3/wDRq0AfoN4P/wCRbs/+B/8AobV8WfHj/karX/rxT/0ZJX2p&#10;4ST/AIp60Y8ff/8AQ2r4r+PBVvFloAePsKf+jJKAO7/Y6/5D2t/9sP8A0GevrBfvPXxx+y74q0fw&#10;jrGsS6jdm2SXyeTG79Fm/ug/3hX0gnxo8EJ5jHWyG6/8es3/AMRQB27fdFK1cP8A8Ls8GMoaLWdz&#10;nqDazYx/3xSt8avBrODJrG1+wFrN0/74oAsfFn/kQNU/7Zf+jUr4L1j/AJGi8/6/H/8AQzX3P8RN&#10;as9Z+G+oXVhN58LJBIG2svytIhU4IHavhnWmLeKLwzfKi3jnK+m80Afaf7O//JM9G/3Z/wD0oevT&#10;l+6a8J+CvxO8M+HfAOlWV5qfkyRLMCpglYjMzsOQuOhr0AfGzwUp41r/AMlZ/wD4igDtqK4hvjV4&#10;MXn+2fvc/wDHrN/8RU9l8WfCmqXEUFvqvmSSMqBfs8o5JwOqUAdc3WvOP2gf+SV639IP/SiOvRYZ&#10;oLqFWhcup6HBH9K86/aC2/8ACs9Zkz0WAf8AkdKAPinRv+Rotf8Ar8T/ANDFfoP4P/5FLRf+vGD/&#10;ANFrX57aOwPiy1Prep/6MFfoT4OUJ4T0U5+9ZQf+i1oA11paKKACilpMruZSeTxQB8d/tR/8jlqX&#10;/Xe3/wDScVg/s7/8j9pX/XSf/wBENW7+1KoXxlqSj/nvb/8ApOKwf2eireP9KGefMn/9ENQB9u2X&#10;/HrD/uL/ACqDWv8AkEXv/XCT/wBBNWbVSbG344Ea/wAhVXWCraPegnkQSf8AoJoA+DPjR/yUrWP+&#10;2P8A6JSvWf2T/wDWRf8AX7N/6TrXk/xm4+JOsAc/6n/0Sler/slfNJET/wA/0/8A6TrQB9BfEz/k&#10;QvEX/YMuv/RTV8AX3Gsbv7rKf0Fff3xMUN4H8QN/d066P/kJq+ANSZJNbYk8bkPH0FAH3B+zufM+&#10;EegynowuP/SiSvRz5bDhTmvOP2eMf8Kf0Aqc/wDHx/6USV6RtbyzuGBQA1chgM8UrKzNjPA5pQqb&#10;W2klsUn3o1D8YOeKAPPvjZrzaD4TtJULKxvUTKqD1jkPf6V8IWlkt1cLCANzZ6k46Zr6z/ai1gWe&#10;gwxqVO3UIvvA/wDPFzXzr8I9Nl1L4gaVCiFlbzRwQDxE570Aey+Gf2Yn1zw3pd8F0/8A0m0im+e5&#10;nB+ZAeQFx3rRX9lHzv3DppxK/N/x9T4/9B96+gvD1mthoemoSwZbaIEE55Cj0q++ZmIA460AfGXx&#10;W+CS+BdJivI0tUD3Kw/uppXPKM38Q/2a838AasfDvjCwvwWDQ+ZygBPMbL0PHevtj4z6LJr3he1h&#10;hRnK3iv8rBeiOO/1r4E80I4YHpQB+jfh26/tDwXpN5zun0+KYlhg/NGD0H1r4p/aAOfi9r5P/Tv/&#10;AOk8dfVPwd1gah8PtLiiKuYNLtVbgjH7rHf6V8r/ALQiSN8XtfyuB/o//pPHQB7j+yx/yA7T/r1n&#10;/wDSivoI/fFfMn7OnjfR/DumW8V5eeSVtplOYnbkzZHQeleyzfGXwZaKQ+s4PX/j1mP/ALJQB0Hi&#10;68Fl4X1icbgYrOZ+AD0QmvgD4hal/afjbUb07j5ojHzAA8RoOg47V7j8afj5Z63p9xpmj3FrdwyR&#10;XVtIzW8ysFYBVILYGSM9u1fN0UE918tunmTDllyAAPx/CgD64/ZNtTF4X1EnGftkg4P+xDXPftYs&#10;JNQB/wCnCH/0e9eyfCHwfJ4N8P3NpcJJFPJdNKFd1b5SiDOV46rXDftNeG5tQ8JahqkKM9vDBBEz&#10;71AB+0DjB5/iFAHy/wDDeTy/iD4ZfuuqWp/KVa/QjTJvtVhFIeS2ev1Nfm3p91/ZupxTHAkhmV1D&#10;DIJVs84r65+Cfxo0qTw7Z6fqF3DBdRRSu8cdvKcfvTjnBHRhQB7r/qX/AA7V8lftXXxk8SQLk/8A&#10;IOi7D/ntJX0Jrnxa8M6DapNfamINzhB/o8rDkE9lPoa+KfiN40PjPXILtPKaVLdYQsaMo4Zj/Ef9&#10;qgCP4Vw+Z8SPCj8catZn/wAjLX6FLXxx+zL4Vm13Xru8aN/+Jfc2cx2OoA+dzyD1+72r7IXpQAUU&#10;Uc/wjJoAwvHn/IjeIv8AsHXH/opq/PjxJ/yHrr/gP/oIr9B/iAT/AMIN4g3DG3Tbn/0U1fnx4kG7&#10;Xrph3C/+grQB9jfs6f8AIq3X/X/J/wCio69eryL9nJd3hW6x1/tCT/0VHXrmdrgmgDy79oH/AJE+&#10;7/68Lz/0WK+H7X/WH6V9xftB4bwfdHPSwvD/AOQxXw7a4EpbPBFAH6G+A/8AkDTf9dz/AOgrXyZ+&#10;09/yUR/+vf8A9rS19Y+Acx6HPEgyGuCeev3V/wAK+dv2sfCtwviaLVoY2e3j0+ISOzrgMZ5BjHX+&#10;IUAch+zveG18VQJz+8vbMcAf89D/AI19un5vm9a/OPwhrH/CP+JNMvpNqpBdwzszAsAFcMeBzX2x&#10;4F+MnhvXdBtXbUl+1EOzolvMAAHI7r9O9AHozna270r4X/aMuPtfxOuzz8gdOfaaWvqfxp8ZPDfh&#10;3Q7mVdSX7UoRkSS3mKkFwOy/XvXxP468QR+I/FOp6ijqwnuJJEKKyghpGYHB570AenfsuwGbXtQ6&#10;fLc2f/oclfY5b7OoB/Svnr9k7wnNYWOtX17G8KXMdnNbkOpDjEp6DJHVeuOteg/Fr4pad4E0mIzX&#10;Mcc32lImWSGRwMozfwj2oA+VfjnrEmveLrSQsxIsUT51A6SSHt9a9a/Y600RP4knYKSq2hGCe4mr&#10;5uk36tqEagZnK4VV4BAye/419u/Anw02g+EbWR1dWvLG0c7mUjiMnjH+93oA9KjX5nY9Ac1l+J2D&#10;WEZHTzR/I1rsuzaaxvFX73TYx380H9GoA/O3VP8Aj6X/AHP6mvr79l//AJAF5/17Wf8A6C9fIOsP&#10;iUH/AGR/M19e/swY/wCEfuiT/wAutn/6A9AHtjKZCvPSq1/eHT4w2T97b8oB7Z71LJexW/y7+W45&#10;BryP47fEvTPDuixW8l0iXKXkYdGhkbAMbnqB9KAPk3x5rJ1rW4Hy3/HuE+dQOjMe31r6n/Zr8JjR&#10;NBluwIwb62s5TtdifuOec9Pvdq+U/BuiT+IPEVpatGcSbx+7YA8Ix7/SvvbwPpZ03wnokGG/dWMC&#10;fMQT8sajtQB0TMcov4UMPLY5pm3dT/8AVigBNxfoaXlepo8wAdarS3Cqev6UATspYZP3RyagYx5+&#10;VSKha5HYjP0qs7CRiG4+lAH51TndIPpX0Z+yHdJEnitcNki0H/o6vnK7dJJ1IbPy4/nX0X+yT5bR&#10;+KCWPyi0/wDa1AEX7UWuvjSYEZhu+1oflGP+WYrxrwB4OfxhqUlqTCdsDS/vHZRwyj+Ee9dB8dtc&#10;XVPFk0KFW+y310h2qQR+8A5z1+72rrP2bdNabXJrjB2vYyDOR/z1T/CgDopv2Y4UcFYbEHH/AD9T&#10;/wCFNj/ZfzubZp/qP9Jn/wAK+glD9QOKMfK+aAPiH4ufD2T4faxbQfuAJi2PJkd+ioedw/2q679n&#10;PVmh8RT2+WyljIegx/rU/wAa6j9qLTTL/Zk4DEJHcseR2WP/AAryD4U6zHouuT3EjKqtasmWUkff&#10;Q9vpQB9zLITCx96yPGRLeC9e/wCwfP8A+i2rYZTHIABxWR433L4N1w4+9YXH/otqAPhPxF/yHbj6&#10;p/6CK+sf2dv+SdaR/uT/APo96+T/ABGinXpzk5BT/wBBFfWH7OpVfh7pLZ6xzj/yO9AHqbdK4r4t&#10;/wDIja3/ANg66/8ARRrtOGjIFcX8Wd6+Bta2jI/s66z/AN+jQB8U6L/yF7L/AK7p/wChCvtv4U/8&#10;k90r/tr/AOjXr4i0xlh1e0mmOyNZkYt16MK+tfhz8UPDGmeCtOtrnU/LkTzMr5Ep6yOey+hoA9a+&#10;8u0dTXln7QGrfYfC8kHzZms7tDgAj7gH9avap8evCVnbuyauplABCtaz464/u182fFf4of8ACbai&#10;Qht2t4JZxE8UTqWViME7j6KKAOQ8IL53ijRYv797Cv5yCvurwTbfY/DNnDx8u/p7uxr48+Cvh+bX&#10;PiBpDxIzrbzxXL7WUYVZkyefr9a+3kj8lQg7etAC0UUUAFFFFABRRRQAUUUUAFFFFABRRRHQA+ii&#10;lWgBdopVoWpFoAVetSr2po5NSxrSGSRrUyrzUSrU8a81QiREqXG0UidafMxWI/7prNysWo3Kl1MU&#10;QEcc1kzTs3ft6VJcPulb/Paq7GuOpM9OhTViJ2GORVSaRewNTyjiq0g4auCU2epGmiF5wvrUP2gn&#10;pn8qSThjVWWsnNo2VNMvw6hLbtkMQPoK6DSfEjZVSXP3R91a4tpCq8U1boqe35VccQ10JqYVNXR7&#10;Da3Iuow3PPr9anaOvLtJ10WzclB8pHKn1rv9N1+LUl5dc7iPlVh2z3r0aNZSPDrUHFl0xjNHlipw&#10;3A28qeaRoRt3ZOetdjfY4rW3KknysRULLVpl3c1GyUk7i3K+ylCCptlGyqE9CLy6eiU7ZTwpqRDQ&#10;tSKtPCcCnKtFgALUyrQqcVIBTGCiplWmrUgGaY0Q3EPy/jWHcLg/hW/P8qge9YUg+cH2rllqdtJl&#10;Rs1EzVdkGcVEY65Wj0EzPmb+dZlx8ykVuyW+fWs64tTjOD+YrOUTaMjCmiqJY8GtSa3x61X8o7qw&#10;tc7ITK6ru4qWGCp1jq3HFxV8oSkY93bjY3HY1xfiDT1kuFJAPXufQV6TNb5Q9eh71z2rWLMwOD0P&#10;cegrjrUrxOmjW5WVfBOlqyrwv+rbuf71el2dssY6d/X2ri/DUXltzx8h/wDQhXcqe9a4aPKjhxUn&#10;KVytdL94fWsiaPEhNbF5MNmM9jWLNJukIrrnJHNHVWJoWAOPar8bisqM1chbj8aUZlcppRsKc2Gq&#10;pHJVhW4qb63M+Xl1I5o1k+XHTmuQ1bS0lUoyg5A7n1rtCu6s68ttynr09fepqwU0b0ajpyuePXnh&#10;OGHUfOVEB80v99vXNejeDf3VrHH2CN/6FTNRszg8H+LuKfox8lQvop/nXFSp+zlc9HEVvbQSOuYi&#10;mr901A0gapuSpr0bdTxpaDjHnFNljG38aUZpeavl5kKKOZ1iPr/vD+VcFpMxj1iAZ7N/6Ca9H1SM&#10;sx+o/lXmNypj1y3Y9BH/APFV4tb3Zo9fD2lCR7Vop3WcB/6Zp/KtRuFrA8MTBtPt8doo/wCVbvmb&#10;q9ik+eJ41Ze+wkaqc3X8KmZuKrMw70VH0IUdTO1BflP0NcvqkO4n6j+VdPeNlW/GsC+XP5/0rjke&#10;jTVjitQtdu3p+Z96zlj7d66K+j6VjMu1x9K4pR1uehGXKNuoz9hcE9YyP0r40/ao00PcTOAuTeQ9&#10;z/zwNfaG3zLef2Q/yNfKH7Vli32Xfg4N9COo/wCeDV6+CnZ2POxa5o3PkW4syvXHT1NZs2jtcdNg&#10;+pNasiYOag2ivr+XQ+We5g3nhabyyQ0Q4J+83+Fc1qWg3UOcSRDkdz6fSu9kbawpy3B2gJgms3AZ&#10;5Ddafdp1kj6f57VVWGZerr/n8K9o3M33hj6VDJp1vMMM7j6f/qrJ0vMvmPJbdZN33h1Fa0LOIVGa&#10;7tvDNtKcq8x9fmH+FNbwjF1Bm/76X/CmqfmLmOVt3YRnnvVq3ZpGBzxW2fCoXp5n/fS0v9miywp3&#10;DvyQaq1iblJF+UVIqcVaa4jhXBbt6GqkuoDPykEfQ07kiKdnFDTyKeGwPoKiabzFJON3SmLubqMC&#10;pbKL0d5hfnyfoBViOSOZR8p/Gskqi9CSaazN6VFwNOfT1KkgD8zVT7PsY9Kdbah5LDO0c+hrQWaO&#10;+UKW/wC+RigDK6MR71PG3FS3OnleQDjnuKhWEL65osBZVjVmJulZ8bFWG7gVbSbcoHtVAWGp0amq&#10;3mHNWInJqgJ7VtyH60/d8x+tMhwtS8NVk3G7dzfjT/u0YAU09f8AVigLlqFdy/jWVqkA3H/gVbUf&#10;3T9ar30O6PPsaTQziLlfLkz7mmC4PvV3UovmP/AqyWXaaw2A6KxuvMXYckE+ntWZrmkiRTIAo4Zu&#10;SfrVeGYRsGrZtLgXETJnqoHA9aTZSOGaEKzKe1QONshHauk1rTWW4LgNjr1HYCsSWP5iKzcbmlyr&#10;SinstJsxUcpYm2nq+2mUNVDJlfcanTqD6c1UjHNWo8cU4rUhmrpuZpQPbP613vhWM8Dj7jf+hVwO&#10;lndcRIPUfzr1HwXp/mTEnd/qm7j+8K6qK945ah9c/De1Efg2+3AE/az0J/ux18fftGRpD4oYgfev&#10;Lz/0Na+0fCtrLZ6NOETI84n5iPRa+SP2obeaXWrYumP9IvMYI/vJRjYe4PDytJHkOiMPMtT6SA/+&#10;PV6La37QQK4JAOR0HrXmenKYvsy448wfzrs1z9jj9M/418Dion22Fl7p9q/Dy6/tLwRfwtks12eo&#10;wOFjPauY8YaatrqulyAAbZmY4J7Mpqr8CNU+16HMQVLfbJAMAj/lmldB8SLd7oWMiDd5XmM/OMfd&#10;/wAK+fqQ1PYjIhXy5IxcFTl+Pf8AzxViK62sbk5y429Of88Vi2Em3R7fZzJk5B9MmtzRtupv9nlO&#10;1FUuCnBzn/69Y9DoRa8J3vl6/a23O597DgY+4f8ACvZpsyaXCD/DD/7KK8B0lo7eZZmYiZSdq9iM&#10;Y/xr3a3bzvDWnTLyVtFc+g+QGud6O5lUPSvhbqRk02CxYsVijkcDAx/rPXr3rv8AwpcC10+FRkEK&#10;3T/eNeK/CPUFuPE11GxAxaMeAf76V6V4fuPJ1y4kbABix091r3MDVTR4OJp3Z6vd4WYR/wB4ZqLQ&#10;5jJcXqHojAfq1SRzedCzds4qvp6hLyTP8Ugx+Zr7GErHzM0bbL8oqCSp5DtUD3qKRa7Yu6OW1is6&#10;8VWkXmrbqarSA5qhFWUVTkq/JVOSmSynIKrS1beq81UIpuoqBlFWZFqs9AELrUR71M9QNQAlNanU&#10;yn0ARqY1OamtSiUjsaKKKCQooooAKKKKACiiigAooooAKKKKACiiigAooooAXooz+tZ+uYFhKFXe&#10;cL0/3hV9l3qOaG2LGQ0Sy+xFAHwD8SNB1KTxprcken3TrJqFywKwMRgyHHavpP8AZXtJrPwQ0V1B&#10;JA/HyzIVP+tm7H6ivVpvCujXUjSy6VYu7ksS9shOTyecVdsdOs9NhaK1s4LdMdIY1Qd+wHvQBYYi&#10;P7oB+lLMGc8Eg4pFIWMfLk0smXcENt4oA8I/ak8Jya9pujzw27SvaQ3bny4N5yVjPUdPu18u6ZY6&#10;vpV4JItOvQN6sdkTr0+gr9Erq0t76Norm2juUYFP3yBhg8HqKzR4N0FQy/2Lpzcfe+yR/wCFAH5/&#10;a1pusaxqc10+m32ZNvLRO3RQOuPavsz9n/Q28O+C722kiMTtfvIN0XlnBjjHT8K7VfBehlQv9kae&#10;uP8Ap0j/AMK1LaGKOIrHAkAznCqB+NAEjZC5AJ4zSqrGEMxP0NG4nC9B0zSFSpxvLL+lAHiH7U3h&#10;eTXPBNkbOBpbo6nGzeRDvfaIZRzjnHT9K+bPh3Z6npfjHT520y7VE8zLGJlAzGw64r79ntLe6G24&#10;torlAchZUDDPryKzI/COiQqWXRtP3g8EWqA/yoA+Rvjlf6n4nt/DkcdlduLRJlKruk6iL24+7Vb9&#10;nbwvfXHxLtnurG4t4oEWbdNbttys0XqOO/NfYh8I6LPtaTSrA7eQGtUP9KltfD+mabcGa0060tpG&#10;GwtDAqEDjuB7CgDQkby1AQZGf4adIu3jPHrRwihcbvekkUhSN+40AcD8ZYZZPB+opDG8rNYXQwik&#10;nPl8dK+G7rw7q0l5IP7NvAOOfIf0HtX6PTW0N3btFPDHMrKVIkUMMEYPBrKXwXobMd2k6ePc2if4&#10;UAUPhrG8PgfTVdGRh5mVYYP+teuoY7pB9KZa28dvGsUcawxr0VVAA59KfH90k9c0ARzxCeGWNgCr&#10;qVORkcivif8AaA8J31r8VNbubawuJrdzAqmK3bZ/qI84IGOoNfbic7yePSqN1oOmakxe7020uZCc&#10;lpoFcnAwOSPSgD4G0TWtc8M6fENmoWTDcn35IjyxOOlctJNd6lMsjSTXswG0KSXYjrgdfUmvrH9p&#10;bw/pth4WtpbSytbWVtQjUtDCqNjypOMgdOBXgvwTs4NS8eaWk8EcsZaYGKRAwbELnof88UAcnbWm&#10;sW7LLbJfQOCG/dK6kEcjpWlDrHi1mO681oDHQyzf41926X4J8OiwtmbQNLZmiQkmzjznH+7VlvAv&#10;h1mJGg6WP+3KP/CgD4GGr+LpIsC81ofNn/Wzf40kt94nuIzDPeatNC33lkklKnvyCfUV9+f8IN4c&#10;3YGgaWB/15R//E01vAvhppAp0DSkB7/Yov8A4mgD87LqzvIXJninQOT88iMPqea7z4Pa1f2+tTWk&#10;V7c/Z47VyqJMwQZdDwM4HU17v+0Z4b0fS9Dg+x6RY25+z3f7yC2ROipg8Cvnv4TqY/ElyVPH2Rvu&#10;/wC+lAHsv7XOn3l9eaa1rbT3IEcYPkxs2OZvQe4/OvnePR9Yt0MkOl30cingpA4P6Cv0WvtFsNVY&#10;fa7K3udvTzoVfHX1Huarf8IdoKuB/YunEf8AXpH/AIUAfny1t4hlRQ1pqY4wNyScfpUMfh3X7qdh&#10;/ZGpXAxnzPs8jZ/Sv0K/4Q/QmZs6Lp2B0/0SP/CpY/CukQ/NHpdimeNq2yDH6UAfGHw/+BWt+ItQ&#10;hF7Y6hpduXdW+0aa5ThMgnOBycCvtDRtCs9Etmt7S1ggRnLkwwqgzgDoO/Aq9HAtswZANo/gUYBq&#10;VVwh+b8KAPDf2n7We90nTUgtpJykF2P3aFv4Y8dB7V8mHw7qcw2nS7tcc/8AHu3+Ffo7fWFnqSot&#10;1YwXIXIHnRq/XGeo74rNfwboUjEDRdPT3FpH/hQBrBmmjJXIbOAB1r44/aQ0q9v/ABpZJbWNxLGd&#10;OjBkiiZgD5spxwP85r7Kk+8GQeXx/DWfceH9Kumzc6XZ3UuMCWW3RmA9MkdOv50AfFXwX8A32reM&#10;LCW5sriKKyv7Vm821ZlZfMyc56DC19v2trHaQLbQoscaZIEagDk56D61Xs/D+m6bJvtLG1ti5Bby&#10;YFTp0zge5q+zYOAP+BCgAXDKcnn3r5o/ausbq+vs21rNNiwhX91GW5E7+gr6YMYRSQ272rPv9FsN&#10;Y+a7sbecgbP30KvkA57j1oA+IPgvouqQeOtFkk0+8iRdStGLNC4GBKMnOK+8Au752O0nsayrfwxp&#10;NrJHLBpllBJEQwaO3RSSORyB1rTYGZc52f7NADX3Mh4JpzfdUdtozS7tiFcbu9IV3LjOM80AYvjr&#10;d/whOuxxqZHk0+4UKvJz5bcYr4H8TaDqra7cldNvCvy8iB8fdHtX6HSQrJG0ciiVHG1lYZGD1yKy&#10;5PCOiySFm0mwdj/EbVCf5UAebfs7W09r4YuRNDJC32+QhZFKnHlR8817CrZ4qtZ6ba2JC21tDbJn&#10;JWKMKM468VYTiQ+maAHL/FTW+Ueop396mhd3U8ehoA+bf2qL++uL0afaWdxNBNYwswh3FdwnY8qB&#10;gngfpXmn7PXhO/uPixo0txY3EFvH53mNJbts5gkxkkY619n32i6bqkyyXemWtwwXbmaBXOOTjJHv&#10;TLLw3pumzGW0sLW1kbkPDAqFevcD3NAF+3hFvHHGPuoAo4wOKmGC5qPn5R17ZpXG0ZByfagCtfRm&#10;axkixkNjtnuO1fDPxb8L31r4x1aSPTriVZr+6YFbdsY8w47c9a+8cjuKy7nw5pN9I8lzpVlcOCWz&#10;LboxJPJ5I70AeJ/s/wB5eXHhHXLWa2nhMNjbxKJM/wDPOQcAjjp0rwz4xaDqH/CdanLHYXM6sYgC&#10;sLEf6lO+PavuXTdI0/S4roWun21sJ1wywwqnrjOBzjNVpfC2j3DGe50qxupG4Pm2yMfTOSPQUAfn&#10;nBpetQfLHZ39vznCxOv49KdJZeIXyjW2puDxykh/pX6Dt4N0Bjn+xNNz/wBekf8AhSt4Q0FVGND0&#10;4n/r0j/woA+AdL8CeINSmCLompOsjKPNFnIwXJ69P84r3f4O/s+vb3H9paorHzrd08m703G0+YMH&#10;LHrhfTvX0jb6Jp9nsaCxtoRwSscKr06DgVb2+X86jah4ES8Ae/8An1oASGFI4y8SrGoPKoMAn1ri&#10;Pit4FtvG+gXCyRRNcwWtwIC1sJXDMg+73Byo6e1d0F3W7EHy+fuevvQNu0AoCSMZoA/PLxh8P9Z8&#10;K6o8T6dfLFF8y3DWjxq/yqxI47Z9ayLfxBq9h8seoX0KgYESzuoXv0z/AJzX6J6h4f03WG2X2nWt&#10;4oG0G4gWQYPXqKyJvhf4QkYr/wAIrohPXzP7Nh5/8doA/P0zatr0gEs95qTEbfnZ5Tgc45z9a774&#10;c/CDV9e1mxkmtL6K1S4gZvMsXZNhbnOcDGBX2TH8OPClnMrW3hnR4cc5i0+JeenZa3LWxtNOiCWt&#10;nDACAv7mMLjHToO1AGZ4R0KHwv4ds9LgVB5W/PlxiP7zs33R0+9W2OBhuvvTR2O35v73enbdzZJ/&#10;OgDn/H0Zbw3eLGu9iE4UZP8ArFr4M8YeH9VbxZq5XTrxkkvZiGED4wZDz0r9DpYkmUpJGsinqGGR&#10;WbJ4R0SeQvJpNg7sclmtUJye/SgDzD9mixls/AemQywvBIkNwSHQqf8Aj4Y4wa9kUkqMj86r2un2&#10;unxrb2lpDaonQwxhBgnJGAPU1aVvm2kZHrQBxPxhi87wDqscMfmuwhwqDJ/1ydhXw7qGg6o3iG5/&#10;4ll5tN02G8h8Y3nnpX6IzWsN1btDNBHMjdVkUMPXoazv+ET0MsS2iaezMfvm1jyD69KAOR+AFvJZ&#10;/C3RLeWNo5EE5KupU/6+Q9Pxr0TczcEECorWygsYRBbQx28SA7ViQKvJzwB7mp16YNAHBfGi2e48&#10;B6pFCjTMyw4CLk/65Owr4gutD1NvEFwv9mXRX7Uw3eQ2Mbzz0r9FpreG5haCeCOeNuokUMPXofpW&#10;d/wiGgszsdE04uTnd9kjzn16UAct+z/bvZ/CjQ7eSJonQT5Vl2nm4kPT8a8U/ai0+8vNTufs9nPO&#10;32qE7oo2Y48j2FfU1jbwWNqltb28dvGmcCJQo5JPQD1NVbrQdO1CVjd2FrdMeS80KuScYHUelAHw&#10;f8MfA2oat4usI7nT7lIWMgYy2rMvEbEZz7192eF7Iab4d021RQnk2sURCrt+6gHTt06U218N6XYT&#10;rJb6bZwuucNHbopGRjqBWoFCrxwPQUAGC3HSvCP2nLO6vNDiS3tppiL+I/ukLceS/oK93Rcty2Kq&#10;3+m2mpwKlzaQz4bd++jD88juPegD4O+Feg6lH4/0uaXT7qNV80EvAwH+qfvj3r7jsfl8Iwqy/N9h&#10;UbSOf9XT7bwro9rMs8WlWKSL02WyA8jHXHvWltTyynlLsxgLjjHpigD4S+Nuh383xO1m4gsLiVH8&#10;kAxwsR/qI+4HtXsf7JOn3dhZ6kLm2mtyZJCPNjK9ofX6GveLrwto93/pE2k2M8zn5jJbIzcDHJI9&#10;qtWej2Olkizs7e1DcnyIlTP5D2H5UAW3bDjaM8dqVF3biTj60DEa/wB401gX77aAPG/2jtBl1Tw3&#10;biC3eZvt8bHy4i5x5Ug7V8maDa63oty8sOnagjMhXckbocZBxkD2r9E7i0gvYFhuII5lU7v3iBhn&#10;nsfrWYvg3QmOP7H08d8/ZI/8KANK3uBNCzgDAOMZzUyMWBJGNvIB71HDEtupVVGM54GKljbzckjy&#10;/L6D+9/nFAAFEhyxC/Wvn79qGxuLzT7gW1vLOTaQj90hbnzye1fQP+tcn7gqpd6XZalxd2VvcAjH&#10;76JX4Bz3HrQB+f3gnwVqOv8AiiysZNPuokl35drVmAwjN0wPSvu7wToa6D4V0m1ACtFZQRt+72HK&#10;oByKsWXhrSLKZZ4NJsreZM7XjtkVhkYOCB6GtNlO6MDhenHQUASE/uwe+a8x/aOgmu/g34gihikm&#10;kb7PhI1LE/6REegr0xl2tgHIqG8tYNQt3t7q3juIHxujmQOpwcjIIx1AoA/Pnwfoep/8JJZs+m3a&#10;L8+S0DY+43tX3j4RXZ4N0ZWXa6afCCpGDkRjipV8JaJHMrx6Pp6MOhW1QH+VacapHGsaQqiINoVR&#10;gYHGMUAfIv7SumX154lvpLexuJw1xBjy4mb/AJYAdhWT+zXo9/afFTQ7iexuYURrjJkiZRzbyDqR&#10;719h3vh/Tb6QzXOn2tyzEZEsCseBjPIptl4a0vSbhLm106ziljzjybdEbkYOCB6GgDTB289M80Y7&#10;+tBPnRk42HP3aTGAOc0AFFFFAHgn7UVjcXui3awQSTE2sAxGhb/l4z2r5r8E6LqK+MNEJ0u6QR38&#10;BLmBh0kXnpX6CXuk2eqHbd2sFyhGCJolccHI6j1qovhXQ4ZFaLQ9PjkQ5EiWsYOR0IO3rQAzwnHI&#10;vhmz37lOX+Vgf77V8dfHbQ76bxRayQWdxKoskGY4WIz5knoK+3I4xHCqKAiDoqjAH4Vn3PhvSLxt&#10;1xpVlcPjAaW3Rjj05FAH53Wuk65ZsxgstQiL9THFIv8AIe9WVt/EUe4m31R8+qyf4V+gP/CIaEys&#10;P7D05fQ/ZI/8KX/hDdCVQf7G05+On2SP/CgD8/FXxIrZWy1THssv+FBh8STTKWh1WPjHKy1+gX/C&#10;H6HJwNG0+L/t0j/wp48H6CIyp0TTmYn732SPI/SgDybQ7e7PwYeKdZpJWsbDKyAlsgrng18reJNB&#10;1VvEGoFdPvCpupdrCB8Y3nkcV+h0Wm2cdubYWcAt8BfL8tdmB0GMY4qjJ4R0OSTc2jaexzkk2sZz&#10;+lAH58w2WvwKIo7fUlVeiqkgH5U/yfEe4YtdUb/gMn+FfoL/AMIjoC8/2FppP/XpH/8AE01fB2he&#10;UT/Y2nK2en2SP/CgD8/Ps/iJj80WqL6ArJXU/DO315fF2medHqPlfbrfPmLJt2+YM9e1fbQ8H6C3&#10;XQ9NyPW0j/wp8fhfRraRZIdHsYnUhg0dsgOR0PAoAm0LK6TB+7O75s8c/eNcP8erWW4+GWswxRtM&#10;7CDARST/AK9D0H0r0QR/uwE/dD+6vFMurOC9ha3uIY7iJ+olQMvBzyD7igD89NM0LUk8T2Z/sy6w&#10;LxCW8hv7456V98+Edx8K6KrAxsllCCp652LxTo/Cehxyhhoun7lbIb7LHnPr0rTVEVVSONYkTgKo&#10;wMdhQA+iiigApQFyGOM+lJQf+WbYzzyv40AfI37Tml3t94y1J7eynmUzwEGOJmH/AB7gdhWD+z7o&#10;t/B480tprG4gUST5aSFgB+4b1FfZOoaHpmpTNLc6baXDMQSZYFc8DHUiobbw3pdm4kttMs7aVfuy&#10;RW6Kw4wcED0oAu2LMtuisCQEUc/So9Y2jR7/AAAWMEmB3+6auRsI0C7c8YpsioyndGrhuCpGaAPg&#10;v4xaXqMvxE1aaLTbqaNvJAKQsR/qU749q9X/AGWdLu7B4/PtZoP9NmP7yMr/AMsAO4r6Kn8NaNdT&#10;NNPo1jM7dTJbIx9OpHtViz0PT9MlX7JZW1sOT+5hVOcYzwPSgDE+IitJ4H8RRohkaTTrlQFGTkxN&#10;XwfqHh/UjqygaZdEGRAWEDeg9q/RSaGOaOWKWNZo5AVKuoIweCCKyv8AhEdDDc6Np7t/eNrHn69K&#10;AOV/Z/t5LT4V6HbyxtE6CfKuu0jM8h6H616DubcAQcVDa2cNjCtvbQx28SZ2rEgVRk5OAPc1PH78&#10;/WgBzRgbWVs9yBUe7zGK4245pSp+Yhsd8etKp/dbtvzYPHegD5T/AGoptQvtWurC3s7m4SK6hcGI&#10;Mw/1HoB/tVzv7O/he9j8daXc3FjPGiSTgmS3YD/UN3I96+vbrw7pepObm7060nlf73nQK7cDAySP&#10;QUtnoOnaWwltdPtYHU5HkwKh5GOw9KAL1vF+5jXO0KoAX8KkjYRzMuOgphzmMg47kU9sbs9TQBUu&#10;rVLiEJMqugOQHXIz+NfnZqng7U7GdYv7Ou2LLu/49mHc+3tX6MtkoO/PSs+48J6JdyCSTSbAsBt+&#10;a2Qn+XvQB4l+zTeX0Oj6pa3dtcRhYLWOMTbh0WQcAj6V4z+0Boeo3Pxa12aK2unibyMFImI/494x&#10;1r7X0/RLHT2k+zWVvbAkf6qFUzjOOgpl54Z0fUZmmudKsbiZsbpZrZHY4GBkkelAH562ll4g0/iC&#10;DUkGMfu0kX37U6S38S3UwDRarjGOVlNfoF/whugxqMaJppP/AF6R/wCFC+ENC2k/2JpwP/XpH/hQ&#10;B8Daf8PPEusXUe3SNVZS65cWUrggnqeK9++EPwDW3YX2rRDfJA6G2vNOwUPmDB+Y9cD06GvoWHR7&#10;Oz2fZ7WCEccRRBcY6dKu+WJFEY/dkc+Zjr7f59KAFKhZvlUY29R9azPEWhw+JtHuNOngjFtNt3rJ&#10;EJEOGDDKng8gVqNJ9q6J9nx6f5FNZGLjEhC+nagD4g+K3wc1PQdavZrGwu7u3luLh1+z6ewSJQ2V&#10;wRkYweOnSvOFbVtFYxD7bp0y8M3zxtg84PT2P4V+kNxp9vfQyLNDE4CkfvEDbsjnrWFcfD3wzfqD&#10;ceHNJmlJyZJbCJmPYZyvpQB+ft3rmq3zCO51W8vwBuEcs7vj3wSfX9a1fDnw51zWtQigi07UGRyw&#10;NwlnI4UhScf5PevumH4a+DY8v/wh2hhun/INhzj/AL4rZs9D07SWCWmn2sIJ3boYVTBxjsPagDh/&#10;g78O4/Beho2Vjubi2tzMPswicsqnO7nJOWPX3r0ZelN8sRcg793bH3acOlABRz2zn2oowW4DbT60&#10;AYXjhXfwX4gjCtIz6fcKABk58tq+CPEuhan/AG1cbNMu2Hy8rA390e1foi0SyRyxSqJkkBUhxkEH&#10;g8Vlr4P0OSUmTR9PY4+81qh/pQB57+z3a3Fl4YuVlhkjY30hAdSpx5UfrXrSqNpLHn3qtZ2Nvp0Z&#10;jt7eOFSd2IkCjPTt9KsN/rR3GKAPMfj1FLdeEbyOGF5W+w3a4jUseYxjpXxVZ+HtUWY7tNvNuO8D&#10;4/lX6OXlnbX0LxT2sUyspX94gYYIweorLXwZoaRgf2Pp5P8A16J/hQBU8AwyQ6XKJEZT57HDAj+F&#10;ah+JHgu28YeG72zkiie4mEYWVrcSuoEitgDrjg9+9dUsKR8Rqsa/3VGBT92V8rby3Pm+nt/n1oA/&#10;P3xt8LdZ8M6tfEWV9PbCebY32J0QIrdR1GMVzFvquraO22C6vLTA2+XHI8eM89B+dfo3eaRY6guy&#10;6sLe6UAgiaFXDA9eo71lTfDbwhP+8fwrohcnndp0JP8A6DQB+fVxrOq6w2ye6vLvIx5ckryZxz0P&#10;512Xw4+E+seJ9YszNpd9HZSl83Elg7xj92WHJwOeO/cV9oQfDPwjbnzE8K6IHXpt06EH/wBBrcs9&#10;LtbGFYrO3hsYh0jgjCKOMdBjsAKAOOh0F/CPw8njskZbm10vaBbx+U7MkJx05Bz+VfGHxK1rWNd8&#10;SXiancXwjDRuLW7ldwjCNQDhu+Ce3ev0HkjWRfKdBIjDa24ZDDoc1xV18INB1TxVe6ldWGnTJNGo&#10;EU1hG4BCqM5Pf5T270AfNXwS+Dt/rHiaxvtRs7i2to5JY3S6sGKH9ycElsDqw/GvsHSdOTTbG3tY&#10;wqpBEsS7V2jCjAwO3SpIbaCztXht7WODc27dEgXB49B7VMFKqnOTjmgBzNu2j0rI8SBvsq7ULfvB&#10;wB7Gtc8AcZzTG2tw8QkHowzQB+curaHqZmAGl3bDaOfIb1PtX1t+zbaS2ugTJPC9uTa2g/eIV6I/&#10;rXp48H6DtO7RdOdvU2kef5VctdPtbOGSK1tIbQHAHkxheB06CgD5P+MHxQ1nRfE1/aW17fRqLy6i&#10;QxXroFCvgYAryPUNQ1vxldP9plv9VJxIVld5+gC7uc+uM+9fel54B8NalM8194e0q8mZi5kuLGJ2&#10;LE5JyV6k9aWz8E+FdPkJg8NaPA+MF47KJSRnOOFoA8L/AGfvgzPps8Wq6oJBLBcyqLe8sSrMphAB&#10;yx6ZY9u1fSMYSGFI0CoqKFCrwAAMdKqefGjbY41jB5yuBUM10R0Of+BUAaHnCPnI/OoJL0E9R/31&#10;Wc1wzdz+dR8k8mgC39sZu5/76qvJMzN1PX1pYwO5pWx7GgBiliw5al3mOU7vm470Fuw/OnJ8rZYe&#10;Z9aAPz6vND1COQbdOum47QN/hXvv7M9rc6LpPi2aa2liZoLd1WRChOFmOBke9e5f8IroixkHRrB2&#10;z1+ypn+VWrPSLDT43S3sbeJJgA6xRKox6HA56mgD4a8caZqmoeMNZnFheOkt/O6kROwwZCeDivoX&#10;9nDw7JY6LaXNxC0Mj28yHzISp/1/qfpXrDeFdHmkYtpdjljncbZD+PSrlrY2+noILaCOGNenlIFH&#10;Jz0HuaALG4qNuCaQdx60q/dOetIB86ntmgDyj4/aK+o6CpjgaZ47W6I2xbjkouP5V8n2ukatauQm&#10;n3inGMrC4/pX6CXcNvfeZDPaxzJjaPMQMCCOeorMHhLRV/5hFgT/ANeqf4UAWND1M6vZO5j2MJCo&#10;y248AH096reL9zeEdcj2l2NjOoHU/wCrbpWlb28dqpWGNYxnPyKB/KnzRLJG0bqJFkBVgwyMHrmg&#10;D4L8R6HqT+Irgrp90UYpgiFsfdHtX1P8AbeWz+H+kxTQvE6pPkSKVP8Ar3PQ13beFdHbJbS7F3/v&#10;G2Qn+VXrK3t7CFYILSOGNM48tAo5OegHvQBOVG04YfhXF/FaGSbwTrMabi7afdKoUEkkxnGK7Ix/&#10;LkNg0ySGG4hkiuLdLhHUriRQwwRg8EUAfn0NB1RWK/Ybs46N5Lf4VPDZa/H+7SDUgi9FVJAPyr7v&#10;Xwroe3B0XT8/3vssf+FC+E9EU/8AIH0//wABU/woA+C20rW75hGbTUH3f9Mnb39K29D+Ges6xcRw&#10;nTb6PzGRPM+xO33jjNfbEfhTRbdwV0iwz6i1Qf0q5a6baWZYxWsKFvulIwuzHTHHb+lAHmPwb+Fa&#10;+C7eCe4UG88qSNjJaeVIMy7gSSSegH6V6vgrwTuPrSKpViWbecfeNLQAUUUUAFFFFABRRRQAUUUU&#10;AFFFFABRHRQlAD6VaSlWgBy1KlRrUq0APX1qeM1DUsa0hky1OlQqKsRrzTETxqKWaPdGRjse1ORa&#10;sLGGXr2rORrE5u7tyshOP09qpMhHaukvLUleFzz/AHfasmaH2/SuKoj1KEjJk6VXfoauzR+36VUl&#10;XAPFebLc9iBnTfeNUpq0JFOelUpVJ7VhJnVCJWdvlPFVy/JqzICOMVXkX2rNyVjVK7sM8wpyDj8a&#10;0tM16SzcAO2Mk/6wjtWNMT+tVPNKuDz+dRTrSixVMPGSPa/DfiGK8told03nj5pQT90VvshkUMrZ&#10;U88dMV4Pp+qvaSI6yMMdg+O2K9G8M+LhcokUr7eI1y8+favdo101qfL4rCyT0Ov20wx+36VLEyzR&#10;h0IdT0ZTkU/aK9KNnqeXyuGjKpj/AM4o2Va2CgqPSiTHdMq7Kcq1NspdtKIaIj209V9qdtFPVaAF&#10;VfxpwX8KcqgU4L26mgQiipF7Ui9cd6XOM9sdalsa3K15Jt79/X2rIbrmrepSBmO1s8jofaqO7Kmu&#10;aTPRpxFPPamUK3XNDE+lYs6dhr9Kpzj5TxVxj68VXlAIqHsaRZlzr7etU2+90rUuI+Dj37VQePnp&#10;+lZWOuOxEvWrcdRRphun6VZjU+lUTJjvL3KeO3pVC9swwbjsf4fatWPpTZo9ynjt6VEo3QRlYxtN&#10;i8mQ8fw+mO9dMs37s/X1rHSHa54xx6VcMu2M8/rSiuVESfMyvqF1g9fXvWX526Tr+tLqEh3HrjLd&#10;6owyZlAz+tYSnqbQp6GxDVxaz4G4q9GeOetaLYiW5PG3vVmPoKprnPSrcGeKqJlIsL92mSR7u36V&#10;KMgdKSt7aGMZWZialB8p4/vdqzLYeXIe3FdBqCZX8D2rBkUrIeK5Jqx2xlzI145t3f8AWtOH5l/G&#10;uWhutrEFscf3q6Gxm3Drnn19qpTvoY1Il9Yf84oaLb/+qiNzT2auqD0Oa9jKvbXcTx39PavNtesD&#10;DdJKF+6g/hx3PevW5Iw1ch4g00SWch25bCjGzn71edWp3lc78PUtdF3wXc+ZaIpP3UjHX2NdX05r&#10;hPCrfZ3dCdvKDB46ZrtI23Rg5rppPlVjDER1uKxqlI1Xm6VRmHt2q5O5nTjco3TfKfxrHulyOnet&#10;icdfxrNul/nXLLY6IS1Ocvoen+FYNxGV7dvSuquo844/SsO8g+U8dvT3rmaOvmKNr/qpwe64/nXz&#10;x+1DpBuNDiYJkm/i52Z/5YvX0dGgGAP+BY/rXlfx60wXmhwhU8z/AEyM8Ju/5ZvXXhJWmY19Yn5v&#10;TT44P86qSXAXv+tS6ohhbHQ7QemO9Zj5avtIyuj5aasyZp93/wCum+cV6Z/A1EvHXik3fMecD1qr&#10;kFpZmb1H405WPd8fjVPzD2b9adu96AL3mMMbZD74NTR3LqOWY/8AAqy1Yg9SKlVj/eP50xGstwG6&#10;n9aVlim+9sz74NZSyHd979amWY+mffNTYRNc6NFOpKuoOD0QH+tYd54elVjsZ2Gf4Yz6fWttZG7O&#10;R+NSpMV6uW/GpsBx0mn3du3KTN3+4RUbXEifI0bIfU5Fds11Hu+aNW/3iKpXlnbXmT+6jJ/2Qe+a&#10;hoo5eN+5b9ak8zJ6cVozaGoz5cgkPPCp/wDXrPltZoJChhkAHcqRUWAay7unFPhne3OdzfnimZH0&#10;pCpbvVJAbdlqCTgLIFHQZZs0+8s93zRHIJ/gHtWJH85wDsK8Z9a07K/a2+R8uAOrN70gGKpfhhtP&#10;vUnEeBmtCa3juFLRFS3QBQCazTG6yMrBvlOORTAnh+Y1aAC1RVwvQ81ZjJYc0wLKjnrU8a+9Vk9z&#10;iphnsTWhBOY8g80qqVjFJCDxUz52420ASjIHepXXzIcf7P8ASkGNpqddu0DI6U+gHKapannj+9/D&#10;XNXcZRj9f6V3mqQ7lYhc8N0FcdqkZVzxjkdvauZlmWkh3Yyfzq/p90YZOvGR3rM5VulLHId3XHPr&#10;UFHVvGuoQMeMgHtu/wA9K5fUrF7e4c7WxkD7uO1a2lXxjbbnIJA+971p31qt5bqVCs27JwMnvV20&#10;Fc4byz6fpUUmVwK1bq3aJuUIGP7uKpzRbhn+lZ2LUiow6H1pcU5hjgimGixrcctWIVyy/UVXj681&#10;bj9QelEdyWbmiwD7ZCePvDt/tCvZvAdiZpMqM/um6Ln+IV4/4fTzJIDu/i/9mr6H+EtgsyJjDv5D&#10;krtyf9YK7KPxHJUPo+zhaGykAkKLuzjp6V8iftW28iajpzrK3zS3pOM+sdfXTMJIWAl2D618s/tY&#10;W/lf2QwO/P2w5x/1zrXGR9wzoP3z550tgfs4eb5t/wDEeetdpM2zRYNrbm3n5gef4q4HT8NPAfRw&#10;cfjXYtdD+z4lxgbvX618BiY6s+1wsvdPpD9m7UlLJbsw2vdynBf/AKYjt+FexC3TVrPxR5gUm2jk&#10;8rcN3Z/u+nQdK+ZvgZqzWXjPTrUsUjd5nLb9o/1Ldvwr6FvdQfT5kjTdtv2Kkq20MCf/AB771fPV&#10;VZnsU2cxo5MMhjk5VVPyt06jtWlbTNaXT7SUXbgMDgHpxWZdE2/iG6j2naqDjoOi1o3RSRzbMyxM&#10;nzFj1PHTH41xM7o7CahYyR6jFdxM32WNMOFU7M8jk9M8j9K9x8KTeb4XQSHg2cYXcc/wdq8ssbVr&#10;rw7dQ7SztLx8uT/Cen4V3fhm+WbT4LSNwzQRRxSKrZKnGMEduh4rGWzFJXOg8Izvo+tT3SMwDwlP&#10;lO3up6/hXsY/0c7l++eDjg14aLgwXskP90euPTt+Ne4WpFxqswyDHsyD1HaunBztoeViY9T1bRbl&#10;LrTJWUqf3mODnsKOY7yDHG6QfzFY/gFi2kyqzHd57cHr91a2pm3XMe3nY/OO3NfcUanMkfI1lytm&#10;595cmmSU6PD2qHPf/GmvXsJaJnEyu9VpKtOOKrSCqJK0oqnItXpKpyUEsqPVaZatPVaWrEVHqtIt&#10;W5BVZ6AK71C3epmqNh7UAR0ypGqOn0Aa1NanNTWpRKR2NFFFBIUUUUAFFFFABRRRQAUUUUAFFFFA&#10;BRRRQAUUUUAFFFFABRRRQAUUUUAFFFFABRRRQAUUUUAFFFFABRRRQAUUUUAFFFFABRRRQAUsYIcl&#10;uVxwKSgtH03fvO4oA8P/AGncSeEbRk4zqMfX/rlJXz78B/8AkomkbePmm/8ARD19neMvBdn4wsUs&#10;72S4iVJRN+4ZQchSO4PGGrmfDvwB8N+EtYt7+0vdUkeHcQJ5YyvzKVOcRjsaAO/03/kH2v8A1yT+&#10;Qq3UcMawxpGhJVQFBPXAqSgApWCqw8wbj7UlEYQDcrEmgDxP9pj5vD8W3hfst51/3Er5p+FDbden&#10;9fsrf+hpX2/4y8E2Hja3W3vZriJdskf+jsqnDgA9VPpXJ6H+z34e8O3DTW95qjlkMf72WMjBIPaM&#10;elAHp9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oNFJRQAUtRsxpiuaAJWbFCnNCrup+AtACdKSlOC1KcYoAbml/hqCVwO9&#10;RNeKg25H5GgC0cLUMlwE9aoSX27pj8jVaSRn7CgC7JfHJ5P5Cq73BY5z+lRAHAo20ALuNJtzzThR&#10;QA3ZRsp1FAEOW9aMt61NRQBEpO4c1LRRQAUUUUAFFFFABRRRQAUUUUAFFFFABRRRQAUUUUAFFFFA&#10;BRRRQAUUUUAFFFFABRRRQAUUUUAFFFFABRRRQAUq0lKtADqev3aZT1+7QA5KkWo0qVaAJUqeOoEq&#10;dKAJVqxH96oUqwlAFhKnSoI+tWIx0qbFXHtH5igVi3kBjbt0/rW+tV7623xnGeg7+9c9SJ10p2Zy&#10;s8IYZrOuF5x6ZrXmUqMGs+ePv9a8ucdT3qMjKnX+dUmWtSeP+dUXjNcUz0oMpSL834VXmjrQaP5q&#10;hmjrm5W2X1MmaLj8aoSRHYTWzNHWZc5UY9qqSUTRSM/zCpIz3rS0zVntnGGbqvQDtWPcMVY0lvJ8&#10;34ilGo09BSpRluex+FPFxkt0gcyEKrH7i/3v/r13g2zLlRjtzXzvZ3RhbIwTjHI969R8J+KkciN2&#10;jG526I392vco17pI+bxeF5W2ju/LHl9Oab5dLFiaNZV5BAb86kr0l7yPC5XFkWyjZUtFUtAkmQ+X&#10;zUirUm2lxikV0GbRTukLOOGB4NLS7fLkBH3abJQqx4CsPvNyaqaldLbqBg7nBBx/n3p99dixhkmc&#10;hQFZxkE9BntXKQ6h/aU8sny43bhtBHUn1rGRvCOqL0kxY1GrGlWkauQ9SCHAbmFTbR6UyPsKl8sU&#10;ymRSIPSqsijbxVySOq0g4qGVFFKReDVORPmq/NVVqxOqJCq1PHTFqRaVyZEi05uFpoakduBVPYlI&#10;ikPNQSycVJJ1qrNU9CktShqLbl496zIH23ArTvF3KfoayNuy4z7iuGe53x+E3rdv5VoRtuYVkWjh&#10;lH0/rWnC3auiGxyVNy/H0qzbj5hVONulXbf7wrRbmEti3t+UUwLUi9KYymupbHN1Kl6o2n6GsG5U&#10;hjXQXS/KfoaxLvgn6/0rmqrQ7qRz8kxWQ10uk3JI6n7x7e1cndf6xv8APat/RJAcf7x/lXDTl7x0&#10;zjodVG25R9KlWq8H3V+gqwvSvQTsjx57gRWfqFmJYWGB0Hc+taXFQSrhSKqUbq5tF8pxrZsbzI4+&#10;ftz0NdPpd8LiFc7jwT0HrWTq1mZCWAP8R6is63uzYtg4HGORn3rmvys6re0R25Py/jVWTNV7G+Wc&#10;HkfgDVtvWtN0Y25XYpyR5BrNuo/51qSv2qncKG/Ooa0BaMw5k4FY95F8p9cf1robmPpWVcL8pzWL&#10;jodF9TDhQK0gP8Rri/idY/aNLjQY4uFPJP8Acau2m/4+Fx/e/rWd4ks/tVonX/WA8EehpUNJmlRX&#10;gflF4q08212inb/qweCf7xrmWyp9q9f+MmjvpuvQRlWANojfMwP8bjt9K8xltu/P519nS1ifMVla&#10;Rky9M1B5m75auXUZGR9ap7NvNbHOKrYp/mVHTWouBOsu6pPM4qlv2mnedTuIsLMc1Zjm3LWerCpB&#10;JgUXFY0FkqRZKpQyZqxG3OKQWCdjjNZs+oGNiMnj2FbMyBomHeuW1RSsz/571my7Gja6qUcHLdR2&#10;Faa3UN6MurM3Uk8e3rXGeZtqa3uVU5zzj0qLjsdFcaMnVFUcf3jWfNatb9SMe1SW+sFGGdv5GtIX&#10;MWoRhS3OB90EVSYWMVk+6Y/lbvmpoV+UeZ8x9qvT6a8Ch4lLbufmIqsI2Y/vRtPtRYknsrxoJAcn&#10;GT0A9K1Wt0uog6DDMNzFj1zWVHGJOO1aNm/2NxjofX6U7AVJrdY2xj5s+tLGGUcnite5tFuYfMQs&#10;W2lsdBkistVkjkKuu0CqsBIvztVyHGMVWXDdKkSNlYHHFUSWuVwRUiyM560RsCvXtTo+DQSy0q/L&#10;TlX5TSLICKniTcuaokoXhPlEexrkNWj3SE+4/lXcXkX7s/Q1y+qQ/MfqP5VlKJpFnHyja3PpVcv8&#10;1XbxdrfhWe6ndXM9zYvWc+1h16iuisb3ao69D2HrXIRkqw+taVrccY46VotiJI3NS04SQs2F4AHU&#10;+tc5LBsdhxwSK7K0uFuISmep7CszUtN+YsNxzuPUU7Eo5WaIc1WKlTWtcWxXPHb1qk0J3HioNkys&#10;qksKtwrtGP73FR+Xtpyk8Efw0LcTZ0Phtit5DH2U5/8AHhX1J8BbRJpt7DObWTuf+eq18t+GR5l5&#10;Ax6uwX/x4V9d/BqzFl4es5zkFo5V5II/1p/wrsw/xHJU2PUPtMIQqUb/AD+NeAftQ2UV3p+muF+5&#10;FeNyT6R/4V7naoFt2z/e/wAK8g/aQGdDtSOcW93n/vlK7MZH3DKi/fPj63/d30SLx86j9RXT3GV0&#10;+P8A3v8AGuTVt2qn0BU/yrpmk36bF/vf41+f4mOrPssM/dPS/hrd/Z/GenPzx5nQf9M2r6h1KEXE&#10;Xhib/ZR+ffyzXyX4XcQa5bSf3d3/AKCa+u9LX7b4U0aZefJso3OOP+Wan+lfOYhHuUWcp4vL2mtX&#10;M0Z27iq+p+4P8K0dYsXW8kmyuGIHU56D/Cq/iq0f7El7t+SSUKDkY6Ht17VeuC93pMJABbfnjj1r&#10;y2ejHY63TYzZWMgBG/fkEcjtVb4c6xt8Qa3FIWZmukUYAx99xVVpJZNWglCr5SoQW9+f8RWV4ZvF&#10;tfFF27EDN4pHBPRzWUij16aMLqU08g3IwAAHXoP8K9kspjBaR3YPySZUDv1P+FeSyXC6ho8D54Zy&#10;flGOm4d69d0OZZPA2mq5x+8c8D/berwvxHn4pe6dz4Nv/J1CG0+b94zN0GPuH/CusEflzTH+8xP6&#10;mvM/DMrxeNNPdgAgR8n/AIA9el3zlY43HRgT/Kvs8K/cPkMRH3jUs8m2QfX+dSNVXS5C1nGw75/m&#10;atNX0MJXijzJKzIJOlV271Zeq7jrWhBVkqtJVqQVUloJZVeqs3erT1Wm71Yiq9VZB8pq09V5OlAF&#10;dulRMameoGoAjbrSN0pW60jdKfQCNqa1OamtSiUjsaKKKCQooooAKKKKACiiigAooooAKKKKACii&#10;igAooooAKKKKACiiigAooooAKKKKACiiigAooooAKKKKACiiigAooooAKKKKACiiigAo+X+4M/3q&#10;KKABm3NnbzR5e08tv9qKKAE79MUtFFABSswdvlQIPakooAduVVPyAn1pm4t1GPalooAKKKKACiii&#10;gAooooAKKKKACilGO/SmMr/eUMMfwigB24HIB6daWvE/Hn7SkfgnVXsT4dW5ZJ5YTIb4RltjAZx5&#10;Z61vfDX432/xCk2rp8dlJ5LymIXglK7XC9No9c0Aem5opZG8v5BHlzyPWuZ+Injm38C+FL3VJIop&#10;ZLcRnyGnERbdIqdcHHX07UAdLmjcNxXPzelfPenftYx6hqlpYReG1ke5mSBXTUQxBZgoIHlc9ele&#10;46Fqjato9vdzW7Wksm7cjnLDDEckgelAGn/Fjv6UUSHy1JK5bse9L/Cp9RmgB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Wkpd1ACUUu4UlABSHNBO2lUigBuwt2/SnLCApP9KezBfSqs11tyAf/AB6g&#10;CZmC96jab3/WqTXWW6/rUbTZ/wD10AXHugvG79ahlvsL1/8AHqps27mo2G6gCSS8ZvX/AL6qIs0n&#10;PzUojp+MUARqp71JtApvNNJPvQA7nNOpF+6KWgAooooAKKKKACiiigAooooAKKKKACiiigAooooA&#10;KKKKACiiigAooooAKKKKACiiigAooooAKKKKACiiigAooooAKKKKACiiigAooooAKVaSnLQAtPXp&#10;TKdQA9amHNQLUyUASrU8dQJ1qdKAJ0qwlV0q0tAE8frVhKrR9aspSuVYsxqO9SMgZSMfpUKVYDVE&#10;tUNPl1Ob1KzZeQhxgc7fesaZe3pnNdxdW/mxMP6e9cxqViYHJ2/eLfw4rzakD18PWbdjBmj/AM4q&#10;m8fqMfhWvJH7fpVSWI+n6VwShc9yEtLmbJH83/1qrzJWlLH7dvSqsyVlaxspXMuZf51kXnHbt/Wt&#10;y4j/AJ1j30XB+np71hUXMdEdTAuTulNNX5eRUkyHzW47+lM281go8pvyksFwQ3fp61saXqkltcIw&#10;ZgAT0cjtWIq7adHMwPf866I1eR6GFSkqqcWe7+DPES30aQvICRGg+aXP8J7fhXYKAygggjFfO/hv&#10;XX067DAsP+2m3sf8a9u8M65HqFnDl13GOPP7wMckV9Dh6ynHU+TxmG9jL3Tb2g9Dmjb270/aFYkY&#10;pGX5s11Hl3fYbjrg5x1oVd1SfdZMLwfvH/GmtId4CpgZwSKZIoX86jmkWC3Z5HCqOrMcAVK+Y+Rz&#10;XgX7R/xft/CWiXdjZX8Uk0lvDMskF+I2GZ8EADPZf1rS1wQfFL4wQQ69puk2FzHcM9zLazC3vhlP&#10;nRRuUD68H0Ndz4dXdp8Em7loo2P5V8GfDvxFN4j+IX2qRnut2qQyndKZMbpiTz/nNfevh2Ew6dE5&#10;JIkiQhSPu8dB+dYVI6HdSjc1RmnKM9aYGqZa4Ud60FVcYqXPvTVFDVQ9xsh96rSGpXNQOeKhlorT&#10;Zqu3ftVmQ1UmasGjeIgYUq5qDdT1k/zmpNHEsBuKB82eai3dKVX2596rdWJ2CXAqhM9W5DuqjNxS&#10;vYuMbleZsqfxrLuFPmZHrWizZDVSmxzXNJXOqKsiexk4GfT196143+brWFbthvwrTjl/zmnF2Mak&#10;bmtC2fer9tnjPFZNrNyOfTvWvasGx/nvXQtTjloXFfimsxpQuKbJwpra9jnW5XuGyv51j3i8n6/0&#10;rTm7/jWddLnn3rKeqO2juczdR4c/X09q09GbDD/eP8qoXi/Mfr/SrejtiQf7x/lXmx92R3S1idfa&#10;5KL9BVnd6VVs2/dj6CrC/eNejFcyPHqLUerUx23DpT1607YDW99LElCaESA8Z69qw9Q03cxKjuOi&#10;e1dS0YUVTmiDMf8ACsJU1ub05uJz2jTMrNvJXr94/SukDblOOawZrYwsCPT0xWrazZQg+vrUp9By&#10;953Cb73WomGe1TSr1P41RmuPL7/rVBYgvI+nH6ViXIG059K2ZZt69c/jWJff6tvXA/nWU1ZFR1Zj&#10;XJCs59CcVE2Lm1RTyc5x19aZdyFd2ffvUdhdBZSCB93ufesaekrnW1eJ8YftO+CXt7r7ZFbM0cdl&#10;EDIltgAmZhjI6da+Y5kBbA5OK/Tv4reBYvE3h+7hEaEska/8e4k6SBulfnN4o8H3mg3KrJFOh8sP&#10;80BTqxH9K+ow1XmVjwcTRs7nHXdr6jGc4461mzw7eMc59K6WaxkaPLBiQMjKmqM1rujAK4fPPy81&#10;6nLpc8i+tjBddo5GKrs3oc1ozxHofTuKoTKIzwM8VgtzVrQh+97Un40r/TFR5qiSUMaduOKjDUjN&#10;QBbhkIz/AI1PHMdx69PWqCOamST/ADmqA3FYSLjPNYWuQbC5x2z0960rOYCVcn17+1SavbefAWHP&#10;yjtnvWckO5w7kqxqJwfvCTr/AAird7CY5GGCOT2qg+VrIssw3BxznOfWrVpqDwycM2P9/FZAkOP/&#10;AK9CzbW6/rRcrlO2steXCrIoYcD5pP8A61X2hjvl3xsqZ5wuD7VwC3DcYY/nWnY609rxlumP9Zjv&#10;VcxjY6jyjD1GO+cYp6fMeu6qtjrMV3w5Trj5nB7VoRxhfnUghueK0TJLlhKVbDEkcDBNWbu0S4GU&#10;RVOc/Kuay/OywAO059a1NPm2KNzbuD1PvViM1oXt5AHVl4z8wxVhuIgcdRx71r31qt9avIuNwwow&#10;Mnr/APXrG2yLKqOGAU7RuqrCuTWqllbPHAqwsWec1WXcJCBnGe1XoYyyjmpEO8s9QMj6Vat2+UjH&#10;ao/uoRmnWoOW59K0SFYdMuYz9DXOapHuY8dx29q6S4BK8e9Y99B/P09qUkOOhw2oQ7VJ9h296yJF&#10;+b0rotSiJ4x2Hb3rDuE2n8645ROhMqtwakhkZegNQyN81OWTaoqExvU6TT7wp3PU/wAXtW5Di5hO&#10;cH5e/PWuNguCrA/1rodLvBtAJ7L/ABVomZEWoWf7xsLxj+77VjTw7HPGPwrrZtsvPH86zLyzVuRj&#10;r/d9qdirnNtGT0GfwoiiO4jbnJ546Vo/ZSvb9KI7VvMUYOCeeKEtQubfgyxM2safEBndMgGFznLi&#10;vr7wPZmx8O2kJyhUPwV29XY9K+a/hrpJm17TSBkrKjfcz0kWvqGEm30+JOkgJyOh6mu/DwtqcdVn&#10;SWN1GsJXCyZbrke1eZ/HaFLzwvdu0ar5VndlcjP8A6enSu904BYz/vf0rh/jMDJ4T1Af9OV1/wCi&#10;668V71Nsij8R8QyrsvVcHAZ1X+VdGqf8S2LBz8x/mawdQj8uSIdxItb9m3/Euiz6n+Zr89xD1Z9h&#10;hn7p0+k3RjvI3BO0Z+bPHQ19g/Dm8F54DfLbjHpkW3LZ/wCWR6flXx1bqF02WQY4f/CvqH4J6iLz&#10;wfqEYOTFYQL97P8Ayzf8uleBiYWVz3KLOlkh/tfw/bWu3MiSFyMbj1YdPxqpYSf6Kgb7vPU8dTWj&#10;4XO/UJFLYxET+orBvWMdqiRNyG/gP1rxd2epE3rG83L5TcSscjLfNjH/AOusHSZN/iK4D/uit2Mb&#10;j9/5z0/z3raurcR6hE6EcL1UfWuZvGa11y2k5+a53Ht/EKxl2NopM9+0uYTeHbWJVBkVmJ28nG5u&#10;3417B4ZuIrrwvZWwKBkLscEE/fbt+NeF+B7z7Vax+uxj97P8deqeBZHW/e3bdhIWOCf9pe341rQ9&#10;yWhwYlaWPQjiz1SGZANyqcbeDzkda9GkbztBtpMZb7MGPc/cFecXQ/4l8t0P4CF/Ud/xr0XRG+0+&#10;Hbf3tU9+qV9fhv5D5HEq75iz4duA9lEhPzAMSuefvVqNWLosfk3jp6J6Y7itpq9+norHkSIZKgkq&#10;d6ryd66DMgkqlLV1qpyUCsU261BLU8n3qryd6sRWk61XerEnWq0nWgRDIKrtU8hqBqAGNTW6U5qa&#10;3Sn0AjamtTmprUolI7GiiigkKKKKACiiigAooooAKKKKACiiigAooooAKKKKACilPyxhz908A0i/&#10;MMjkUAFFGevt1pCwCbifl65oAWiq/wDaEG7Hmc/Q1OjCT7pzQAtFIrBiwByV60vqfTrQAUUAgrnt&#10;Q3ytg9aACijcMgdz0pf4ivcDJoASihfmOB1ozQAUUtJQAUUUtACUUD5sgUjMFODxQAtFB4bHekZg&#10;ilm4AoAWioGvoFwC+M+xqSO4jk+62fwoAfRQfl60d8d6ACihmCsqnqxwKVlKnBFACUUm4etG4bS2&#10;flFAC0UZGAexoyKACil2n0pFPmfd5oAKKF+Zio65xSj5pDGPvgZIoASio2uY1YKW5Psaal5DIwCv&#10;k/Q0ATUUisJM7TnHWnAbmwOtACbS3A60Bpm5RwF7g0bgvNCxKsZXJwTmgD5L/ad8H/Y9StdQQRKJ&#10;JbyeX52Jb5kbp0zya8h8F+PNU8GahJd6bdNbK8JhGIkc4LKSPmB7rX35r/h+38Qabc2UzyrHNDJC&#10;xjIBwy4OMg818v8AxK/Zm1aHUZ7nw5ZXV+ryIoNxdQL8vl8nnbzuGKAPTtH/AGoPD91btPc2mrSS&#10;q5UMIIRxgeknua8U+Nfxs/4WDfXOl6c11Dp8yBGhuoYlyySl85Uk4wF79q5Bvgt40XiTRtp/6+of&#10;/i667wL+zf4j1y7hbWdNntNN3Msk1vdwbgAmVwNzdWwOnegDJ+BngW48TeL7S6VoPK0y+tJZBI7A&#10;keYT8uByfkPXHavuG3hhghWAJhV5xk+uf61geBfAFn4K0eK2tZLhz5EUbee6sfkXA6KPWupWWRLd&#10;Y0UFlPINACspuIy4+6OOaYvp6cUeTH5gEbMwx3px9P7vFACUUZoU7ulABRSBgWxnmgsB1oAWij3o&#10;VgxwOtABRQrBulIrBs47daAFoozRmgAopCwDBT1pcigAooX5txHO3rSbh60ALRSqCylhyo4pF/eN&#10;heTnFABRRn5mHdTg0e9ABRSspUZPSkVg3SgAooz1/wBnrQvzdOaACihmCjJ6UDkZ7UAFFHYn0pNw&#10;xnPFAC0UMwVgp4PWhfmzjnb1oAKKM9Pfig/L1oAKKBypYdKOtABRRSgbmwOtACUUd8d6X1Pp1oAS&#10;iopLuKP7z4/A0LdRN0b9DQBLRR1pCwBAPWgBaKG/drubgdKG+Vip4NABRRQ3y4z36UAFFJuGcZ5p&#10;W+XrxQAUUN+7XLcCjqAfXpQAUUtG07sd+tACUUbgaMgUAFFFKeOTQAlFOZTHII24cjIFM3jcVzzn&#10;FAC0UjSKvU4pzqY5AjcMRkCgBKKAQ3SjIzigAooyNxXvR/CW7UAFFFGRxQAUUUFgELfwjvQAUUjM&#10;FXcTx1pf4Qex5oAKKF+Y4HNFABRS7TjPakVg2cc460AFFJuFOb5etACUUUE4xnvQAUUZG4r3o747&#10;0AFFFFABRRRuG4L3oAKKRmC4Bpx4xnv0oASij+Ir3pNw65oAWijtntR/CD2oAKKTcPWlb5Dg8GgA&#10;opdp49+lBBHWgBKKOtFABRRQTigAooHIyOlG4bc9qACil2ng+vSk/ix3oAKKUfMxUdaQsF60AFFH&#10;8Oe3Wk8xQM54oAWijcKD8rhD9484oAKKD8uAaWgBKKKKACijI4oB3MVHWgAooX5unNIzBDg8GgBa&#10;KO2e1JvHrQAtFJuFLmgAooo7ZoAKKG+XrxTihVgpHNADaKAdxIHUdaGYL1oAKN1DKVO3HzU3B3BT&#10;940AOpGBPSjcFYKTyeKc0ix8E4oAZilDUksgVS2eKpTXQU9R+VAF7hgfaq8k3l+tVDcHHGOarTXH&#10;97AFAFuTUD6n8hVZpjLk1HtG4KfvUMywRsWOADzQAHrThVdr2Hj5/wBDUkciuoZTkGgCULxSbaFO&#10;44HWkyMkUALQWpGIXGeM0YDLmgBaTApf4gveigAoopFYMxUcmgBaKOq57UA7s47daACikVg2cc46&#10;0EgKD2oAWioftkOcb+foactxGxADZP0NAElFB+UZNH/LMP8AwngGgAoob5Rk9KPQ+tABRQeMD16U&#10;m4byn8Q6igBaKOhx3pGYL1oAWikVgwBHQ0EhetAC0UHjrSbhQAtFJuGQO9L0oAKKBzwKPagAoooH&#10;PAoAKKTeNuc8UFgNuf4ulAC0UpUjGfpQRt4NACUUUUAFFFFABRRRQAUUUUAFFFFABTlptKtADqdT&#10;adQAq1MtQrUsdAEy/eqxGarBqmjNAFpWqwpqohFWIyM0AW46nj7VXjqeOpZZai5qZarx1ZjqBkw+&#10;7is/U7NZo84HAY9TWhuBpwjDo4PcYFKULl058rOGuoRHIwx/nFVpo12niuk1XTyrlsHGR3HpWE8J&#10;boK86pCx71GtdGRLHljiqs0da00e1iKpzJ1/GuNxO+MjGuE/nWZeQ/Kfp/Wt24X+dZ1zHwQPSsJR&#10;OuEjlriH94x461VkXbW3cwkM3H+c1lXi7f1rjkdkWVRINxFN8wKw61XdtspPaolbdIM9K5k22a8l&#10;tTSt5v3ma77wL4gkjukiLMV3xKAFX1IrzlegIrQ0u9NveQMMYWRS2QeMGvQw9ZxlY87F4dSjzH09&#10;YzC6tUfnnPX61OPSuV8Baol9pkAVlJ2OeAR/GR3rqQwZsA5NfVU9Y3PiakeSTQu7ggUPhVUfxHpR&#10;v7DoOtc7448VWXhTQr27uZ1iZLaaVNyMwOxc87R9KtbmSMn4lfEKPwLpsc83nktcLD+4jRuqM38R&#10;HpX5j/E34o6h4svFN7cyT/uFT5oY04Dsw+6PU13P7Q3xqk8Y+Ir23T7I1ks8MsckcMisSIQpzuPT&#10;JPbtXlnw7+FmvfFHVbeO0sGngd3hZoZ4oyGVC+Pnb6V0pKw7Hb/s1Z1DxgqpwPt9kG3cZzI1fpFa&#10;WptdPtlbBHlKBj2ArzX4E/AHS/hnoFtcLPqA1Ga2tJLiG4midEljQkqNqDjcxHU9BzXqd0zSEZHT&#10;OK4KzO2iV1qZWqJRUiiuNHcTKaGqPdihmpiQx6rydKmaoCe1QzREElU5+tXpVqlMOayZ0xKzGkVu&#10;aJKi8wVn1Ni2rUrHgVWRqnUjvVGch3UVSuV4/Cr24VWmXipYosyZ2K5/GqcjnmtC7iJ7etZ8i7c1&#10;hI7Yu4Qt834VpRHNZKMM1p2rAj8azg9RzjoX4W24/CtfT5Tlf896yYV6fhWpY/eX/Peu2J5s0bKY&#10;ZQabIoxSx/dFEnStDmKE46/jVC4XPHvWlMDVKZCWNYyOim9Tm76Pkn3/AKUmmtscfU/yq/eR7unr&#10;/SqFqNsgH+elcLXvHdfQ62wk3Rr9Fq/H978Ky9O/1a/Ra1IQa76ex5dTcmC80dKXvQ3tWqZAyTmq&#10;7Kd1WM+tRSH0q3sWmZ1xCJMcUxP3dW5l24xVbIHWufqbEm7dGfpWTfcMfr/Sr7SAA4NZl84yee/9&#10;Kzm7GsVcrJJxVG6+ZT9P61Msg9ajkXNTe5oo2OevYSWPTqapJCI3J9sVv3kO4fnWRcx4/OudvlNu&#10;hd2x3kDRlc7j3496+R/2jfh1BZW8t7BHEnl2sQ/1rk8zEd/rX1TZyLDIDnnP9KyfHXhZPEGgXUTe&#10;Z8wRf3bKOjg9xXfha1mcNendH5kTXEayXMTKxMRK/lkf0rMkjSdy6DAPrXZfG3wXdeFfFF8XhdYJ&#10;7y62tJIjEqr9ePY15rHdm2b5MFcYBYV9ZRnzxPnqlPlZNfaaVUsNvQdz61hzW4CknmumtdWhm+V3&#10;AJPZTUGo6eZFJQMRgdx61o42MW9Dk5FByB2qu4wa1LyzNseQRnPUis9gWbisWJbEe6kLU1z5fXim&#10;MwxmlcomWSnrLzVVWBzineYqnk0XA1YZP3gNbKMJrUA88D+lcwsoDcVt6TMG2qfX+ladBGJrVr5b&#10;s3HVj1rAm/rXoGsae01vlQT8rHqPSuLvrV4mKsMEEdx6VhJFpmOWqJpOanZcVC2KwbsbIckxXvxU&#10;vmhx3qpI3pSJJ60uYHE17O4aFhg9/T2rqNK1kttjkLMuAPuj0rhfN5qzb3gBG8gY6cGtYyM2j0SZ&#10;dyiSP5eN3NPs71vusScD0HrXM6NrgjYLIVVMqM7TnFb08iX0YNs3mMTn046d66E7mVjrLO6EbCI5&#10;wxzwPb/61T6lpyNHDKigFgWOSfY1ymn6hvx5m1XycAA+ldlpF0lwkaM2OFAwDW5FjCz5b7T1Y4q7&#10;bZH5Vd1TTSsu8hsbmZeRzVONtjnPHFOxIspO7APapI8qBz1pGbdMo9qmDB9oXnb1pDJAm5M+1Zmo&#10;LgnHqP5Vq7vl49Ko3kRbnHf+lEgTOO1GEeWT7D+dc3erz+ddbqMbMpGOcD+dc5eQtuPHc1yyRqjC&#10;mX5qRT61buEAbnrVbAzisDToWIWFaFnOVPB9KyV9qtWzncPqKpEM6a1mMinnpUnL1mW0xVe1adqd&#10;yg+39a0EKbNfQfmaWOyHmoMD7w7mrUZ3MBWlZwLJNEASW3KAPfNaRjdkNnf/AAV0X7V4kj3BSsMX&#10;m43EdJUr26+xHeyAfc4wPwFcd8IrEafYm4k3LI9rKmCQR/rOOn0rrJd00hJHHtXpUo2RxVGaemTe&#10;ZESf739BXK/FqLzPCuof9eVz/wCi66qwULCQOfm/oK5z4iQveeGNUEY3eXZ3G7nGPkPr9KvEfwmV&#10;Q+JHw3rK7dS2ejr/ACFbUK7dHgb/AGj/ADNZviWFo9amUjlShP8A3yKurIF0O3z/AHz/ADavz7Eb&#10;s+uw+x0emyGbS5k7mT/CvoX9na93aXr1ucn9zbxjgY+7IK+dPD7cbO5c/wAq9i+A9/8AZdX1KFto&#10;M09ui8E5+Zx/WvExWx7dFnuOl/6Dq85HH7vHHP8AdNYeBHMwfnjtXTG1Q6jKJCytt5A+grlJo0k1&#10;q4jJPCg/oteElqepFneWeki60ma9IUtG+zJJB7dvxrkPE9kLea3lAAKszdT2INdX4TnMk6Whx5Ej&#10;sWb+IHbn+grP8SQKzX6MSApkEfv16/pXPPc6Kb1Op+Fdx9os4mOT+6k7f9NK9k8I3AXXriTnBgI/&#10;Va8D+Flx5cn2YYLpA5II/wBsf417zpyx2+mxSoxLsSCD06n/AAqqfxHHiFqemuu7wveIfvGQY/Na&#10;7rwo3/EjiU/w28Y/8drjLh0jQw5+9z/n8q7PwrIsmnzopyViQfoa+ywr99HyWI2Zf03i/kb1T/Ct&#10;VqxYZFjmZM/vAOVraavfp7njSIXqvJ3qw9V5O9dBkV5Pu1SY1dk6VRkFAFaT71V5O9WJOtV5O9WQ&#10;VpOtVZasyEZqrNQBC1QtUzdKhagCNutI3SlbrSE0+gEbU1qc1NalEpHY0UUUEhRRRQAUUUUAFFFF&#10;ABRRRQAUUUUAFFFFABRRS0AI25lAwdv6Uqqtx8iSCPPdaGYqOny1jeLNWj8M6DdakkiJ5O3lnAHz&#10;OF6nPrQBj+OviPpngewnaS5tLidYpiIWu1jZmQfd7nJJxXy346/aM1jXNUK6eL7Srf7o+zam+w5V&#10;Rn5VA4IP5muU+Knjq/8AFXiS8WW8QQR3dwFwEI2s/qAOwqz8MfhLe/ECV2BuBZxyRqJ47RpEIZmD&#10;HIIHG096AIG+MXiNf3Y1jVGZeS41GTJ/WtTSfj14g0m6SSS/1K+jUklG1OTByMY7/WvUP+GSLVIx&#10;INVcSHgj7G//AMdryj4lfBbUvAUTzxxXlzZJEkj3H2J0jVmfbgtkgHp37igD6M+FHx80/wAYwi0v&#10;hbaRcqsESG41BWe4dwQcAqpJyB6/er2CB1kj3xyCVPVTkNX5t6LrFzoOrafdpGxaGeOUMRgKVYHJ&#10;yD+tfdXwR8Wt4u8C2N5cSIs537m3Kd372QDoB2WgDveZOApTvilDhuSOaJJGjYlfmH94dDRIqxDr&#10;mgCG8mEdrPJwpjRmHOOgr5U+L/xk1jRvGWo2Nld30SRNF/x737oMGJSeB7mvprxZcCz8L6rcoQDF&#10;ZzSdfRCa+BviNqz6t4y1K6LDMgj5BBHEaj+lAHsfwb+M2p6x4kubW+vbt0SzZx9o1BnGd6Doe+Ca&#10;+rnx5gC4Ix2r86vAOoHR9XmuhKqyPAyHcQP4lPf6V+hWn3QmiLqQ+Gx8pz2oAtZ7elFHXnGM80UA&#10;FLGP3g9KSjdg0ADArJx69qVtrtt43dfegttIzzmo5MQyGUnhuOf8+1AGD4s8bWHg+1WW7ntw5kEZ&#10;Wa4WI8qWHX2FfLHjT9pjUtYUtYw3VgPLVfLt9Tbkhsk8KO38q5/42fE7VfFXiq/txOP7OWSKWKNA&#10;jgMIQD8wUE8lu9cj4H8Hz+MNYt7WGKZkkZ1LRQtJgqhbtQBtH4yeJJg0h1fVE/iC/wBoy8e1WdM+&#10;OniO1bLX+qTfKRtbUpPXrXqGn/soxSWsUkuoSlpkVipsnBiJHIP7z3/SuO+I/wCz3eeDbUXOnS3W&#10;o7p1i8uGxfgFCSc7m7jH40Ae1/C/9oOy8V2cVlfRW9hNHE8rT3GoqzNiTAU5Udm9e1e0icsNnk4J&#10;/wCWnp+lfmpp+pXOkOZ7WbyXZdhXaDxnPf6V90fBT4jy/EbwvdX11JHHdR3r26xb1ZiojjbPAH94&#10;9u1AG38RdUl0nwtqd1Czxy29lcSqyOUbKoSCCOh4618jXvx68QLdOP7Q1IdP+YnJ6V9WfF4f8ULr&#10;JDZP9m3WR/2yNfAl8qveSZXb07+woA9Ib4+eIlbaLrVG7/8AISk/wob4++IY+ftepuP+ef8AaUnP&#10;6VP8KfgfN8SvDFxqsepvbvFeNa4jszKMBEbqHH9/0rs7v9kueONjFrM0knZ101jjnpjzKAOf0L9q&#10;LVrCeL7TYXl0gZMiXU3xgHnqh61718N/jxpfjWFFuFtNNm8p5Gjk1BHYYfaAQVHUHNfK/jz4T6t4&#10;J2lrW9u4v3u6Y2TxqFTHzZ54IOfauT0fWb3RJjcWUv2SVkKFigbjIOPmHsKAP0oZTGcby3fNOZNi&#10;nb19q85+DPxIk+JGg3V3MYxNFctEFSRXO0Ihzwo7vXojMyc9aAK93qFvplpPcXE0UKxo0jNK4QAA&#10;ZJJPSvBPih+0hB4fupINLij1BklQedaakAWUx5P3VPAOB17VZ/aS+I0vh3TbawtZI/8AToruCUb1&#10;yMKi9CD/AHj6V8kSTS3lw0kjeYWH3QOnbPFAHe33xq8R3ClotU1RWxgbNRkJ61Wj+NHiWL5/7U1X&#10;j/qIy12nw9/Ztv8AxHZPdajLd6M6TtH9muNPfcyhAQ2SynGSR07V0XiL9k9ba3c6fqst18qnENiz&#10;87uf+Wh7UAZHgb9pq80+8tINQgnuUlkhR5rnU2AUZwzHcp9cnntX054N8baf40sIprS5tgzqz4hu&#10;VlOA23tivz88ReHrnw5q93p95ZzxmGeSCOWaNo9+xtpYA/hx716V8CfiNdeE9WktpJka1jtJFSF2&#10;RNpMiNnJUn1/OgD7biO5SXXbz91q8i+PXjS+8JaFd3NpJcRtHDEw8m4aI5MwU8j2r10kFvm5rwP9&#10;qMsfDN+uDj7PB/6UCgDx/Q/jx4gn1uwie51JkmuI1IbUZCMFgOmOetfXPgTUH1rwvZXVxud5N+fM&#10;beeJGHU/Svz88MyM3iTS1ZThbuID/vsV99fC5d3gfTcf9Nf/AEa9AHQx6HpzRnzLe13Z/iiXNPZb&#10;fS7SQoscUKnJ2gKvYf4VOwjLYx+tedfHHxq3g/wPqT2zJ9pVIXRS6g8zKp4IPbNAHhfxO+Oeq2fi&#10;XUbOxu7yFLW7uIv9H1F1BCvgcAcdOlbHwF+K2seK/Fl3Z3l3fSLHYvL+/vXlGRJGOh74brXzrrGo&#10;Taxq13fSHa9xO8z8A5LMSew9a9V/Zh2/8J7ftkZ/syT/ANGxUAfaxwkZZeT7UoU7Q3ryaTaI2A6r&#10;TgxZSMYHagBCw4GOtMmU7RsODn+GnfLu5659aWPLXDL0XGR+lAHyR8T/AIyazomvQQ21zfIrWyv+&#10;6v3QZLuOgHtXIf8AC+vEHG6+1IE+upyf4V6341/ZzfxVqkV5/aMtp5cIi8v7Ez5wzHOd4/vfpXPy&#10;/smybVf+1pn29hp7f/HKAOB/4X34iLf8f2p4H/UTkpw+PniDte6kP+4nJ/hXLeOPB/8Awh2py2jX&#10;Bk2zSxfNHsPyNjoSfWofA/hNvF+rTWSzNH5cBmyse/oyjoCP71AHYf8AC/PEEUyp9t1IgjP/ACE5&#10;P8K6T4c/GTW9Z8badYzXuoNHceaSHv3ccRs3Q9elbH/DJTMpdtakVhwAdPb/AOOVueDP2aX8MeJr&#10;DVTqMtx9n34H2FkHzIy9d59aAPaPEGpTWnw21bUEZ1nt9JluFdXIYsISwIbqDkda+Q5Pjxr6yEG/&#10;1Ie39pSV9bePLc2fwt1+ENu26NcI3HpAw/Cvz7vsfbJABtHH8hQB6RH8ffEW0k3WqM2eD/aUmf5U&#10;5fjx4hl+Y6hqceznadTk+b2rR+HvwFl8c6PNeR6lJblLhocLZmToqtn74/vV1Mn7JcvlsDrUxkYc&#10;f8S5uv08ygDA0L9pzVNLuE86C8vlZk3CTU3xwec5U9a93+HPx40fxdbxrevY6TN5TyMk+oIzDD7Q&#10;DkL1BzXyp45+EuseB5gp07ULiHdKDdNZSRoFQj5+4xg561yVnqNzo8zS28m6YrsYBRnHB6YPoKAP&#10;0jvZW+xyG3yw45jPfI9K+UviJ8atd8OeJr63jOoIkd3PGNt9JGCFfAwMV7J8D/iTJ458O3H2ueI3&#10;BvHjVRIhYqI0boAPU14n+1N4RGg6ppt7Ajv9umvJpSEbA+aM9cn+8fSgD039nX4qT+NW1tL95PMj&#10;NsIxc3hlJL+ZnGR14H14r3Ak9MV8J/AfxJPoHi20iimVIry+tFkU7eQJCOpH+0elfc9tdLc26TKV&#10;IbP3Tkdcf0oAmUllwf1rO1y8/s/R9RuA20xQSSA7tuMKT17VpE/NxXF/FvVU0fwTrLb0WSTTroru&#10;YAkiI9M9etAHzV44+OWtWfi27t7W6v8AyFMYHk6i4XlFJ4Ax3Ne1/ArXNY8V6Xb393NfGCaCUqZp&#10;XkXKy7eGPU8GvjyGR/EPia1VwWkup4omKjPUqvQV91fBnSV8O/DXR7RUZZo/OBZgQcGZ26Hp1FAH&#10;bsFRx8wdcdO1eKftKePL/wAEw6EbCW4i+0rclvs1y0P3RFjOOv3jXtXlCP7/AM59OlfM/wC2dO8a&#10;+EVVSocXg+n+ooA8uHx88R4b/TNUwBz/AMTKT/CnL8fPEBjB+26kP+4nJ/hXI+B/C58Ua5bWD3Xl&#10;i4uIYD+73Y3tt6ZFe8RfsjwycDWJFXt/oLf/AB2gDzQ/HrxCRk32p7vfU5M0o+PniBl41DUl9can&#10;JXpK/smw5y2pSN7fYnH/ALUrzj4wfB2P4aR6eyXDyfbBMfngaP7mz1Y5+/QB0Pw8+M2uat4w0q0m&#10;vdQmimuYoyr6g7rzIo6Hr1r67tZS9jG7ElyTnJ56mvgL4R/L4+0LuftkH/o5K++tLXdZxs54OevH&#10;c0AXmwsLLwCTmmqpULzndRxNIOwoBJZgeinigAbgqPelmPlruHUnHFJ95iaVf3shRugGaAMzWPEF&#10;r4dspLu9lhhjjAJa4lEYGSFHJ6cmvmn4mftNXDX89ppNtIiQyzxefZ6mcOM4VvlT2JHPeof2jvit&#10;dXl8NIs7mI2FxZxPIkbo+WEzHrtz/CvevBNI0271zVEgt45Z3nmVCsMRc5ZsDgUAdhN8ZvEd7M0v&#10;9r6pCG/5Z/2jIcY4psfxm8SR/M2sarjpzqMv+Nek+F/2V31bR7e+vL+ezllDBrWWwcMmGIGf3g6g&#10;Z6d6h8W/stz2duDYXNzP+8AxFYO3G05P3z3oA1/hz+0wWvorTVIsJJI7G4u9T4UbOB8y9Mj1719I&#10;6Lr1n4g023urWWCYSRJL+5lWTG4ZHIr82hEyyDzbd7WTtBJkMw9RnnHX8q+jv2aPiTqH2i50u8lV&#10;4VaztreNtiELl1wPly3G33oA+ph+7+c/6QTx5H933/yO9OGIB8xEp6ZNMgdVczEhZGGCpPI/zio5&#10;5I4VxczJbrn/AF0hCgn05/zxQBM2FYEn5e57VRvNe0+yDefeW0eM/wCsmVcY69TXz78Rv2oG09Gt&#10;9Ejt5t0SP58F5HKFbecjGw84H614lrPxm8Wa1M7vqmUkZiIhbwnaGP3chKAPb/jn8XZNFkkGk6mx&#10;P2iNf9Cv9vymIk/d7Zrifh98btYvNUmjv7++2CFmH2jUXIzuX1/GvGNW1i91aRjfM0pJDZKheQMD&#10;oB2qO3uri3uC8BMb7dp+UHjPvQB+jtp4m0q5XZFqVnd5PVLhG/DrWhFIJEYjBVhlSDx+Ffn1pvxS&#10;8UaXIBBqv2VslgrW8RPIxnla9U8B/tTavBdWtlrMaXMW+GHz5Jo4BjOGbiPoeD14oA+s9uyFWLbm&#10;z070u3yxkvk9OawfDPiqx8WaPb31ncW8rS7j5ME6ylQrFc5HbI9O9byqJG+duPfigD5x+OnxK1Tw&#10;fqkcFrcXiBrSOX9zdvFyZGHQfSuO+F3xo1vXvGGmWdxc6g8Ut/bRES37uuGkwcgjke1P/ai+fX4W&#10;B/5h8Q/8jPXn/wAFwqePtCwMltTs88/9NRQB99n7oo2lnC5IzQ2Nop0mVYFeuKAOW8feJB4a8I3+&#10;qyS7JLfywN03lnDSKv3u33q+S9X+P+ttq1+Ybq/EQnk2eXqb7du44xgdK9P/AGofGjxaXc6FDLGI&#10;rq1hlOHUnInz0xn+Ad6+VkUNv5+bufWgD7M/Z/8AG974yt4mvZp3LW0sn+kXDS8iYKOvtXsy7thl&#10;ckupwA3WvnX9liMJp1ud2D9kn/8AR4r6NbEiEr9NvWgD5S+MHxa1nw74it7W1u76JXtFk/c3zxjJ&#10;dx0H0q18Hfipq3iLXoLe5vb2VTc20ZEt68g+ZyDwa88+PbbvF1ozHBFig/8AIklWf2c03eLdzPnF&#10;9ZkD/to1AH22W52hfm7t3p0nyqVHfmhcMxIXmlQeYwL8fWgDxb4++NL/AMH2sr2tzcREW0Ug8m4a&#10;LrMV7e1eG6H8ctfude06Fr7UnjluY0IbUZCMFgOleo/tVKslrcKWAH2SEf8Akwa+ZfDPy+JNLUHP&#10;+lxAf99igD9BfA99Jqnheyu5pGZ5N+TIxY8Ow6n6VF8QtQk0nwbqF3C7K8fl4MblTzIo6j61D8Ms&#10;f8IHpm48/vfb/lq9Q/FYK3w51baRnMX/AKNSgD5Wvfjvr0Ov3dt9p1ExRzyIP+JjJtwCQOMe1fUf&#10;wt1y417w7aXNw0rF7W3k/eSF/vJk8mvhLWsjxFqAAyftMvP/AAI19u/A5t3grTwwwf7PtP8A0XQB&#10;6P5iqMgD8KYF2qSz7frSMoWJccnNZfirVhpGh3N+8ixrFtHzsFHLgdT9aAPAPj18Xr/w5qdra6dd&#10;XK4muY5Pst8yY2sgGQv4/rXF+B/jZruqeMvD1lJdag0V1f28MgbUJGXDSKDkY5HJ4NeffEvxFJr/&#10;AIs1Ysyuq31wYypBGDIfQc8AU34W/L8QvDQfknVLTHbH75aAP0Ig/eIOc1JnzDiobDhRnng/zqZP&#10;WgBrZXAFfOv7QHxXvfDN9p8GnXNwjeZcpILW9aMgqUAyF+p/Wvoe8uFtrZ5mIAXHU46nFfB3xp1x&#10;9W8Z6ojsrLBqF2EwRwDJ7D2FAGxp/wAfNeEhaS81E/L/ABalJ6/Svs3Qbsalp8j+blxIVB3bj0B/&#10;rX5uKxUZr70+Cutf8JD4Vur3zVYx3rxYUhv4Iz1H+9QB6ABt4JzRRRQAV4Z+0J8QtQ8GXQWze5Q/&#10;ZI5P3Fy0XJlZT0HoK9zr5l/axYfbgzREYsIepP8Az3egDzMfH3xDJvJu9TXHIzqUn+FN/wCF9eIp&#10;MEX+qfL/ANROSuI8N6GfEerWlks3kieeOHhN5+dsdMivcof2U5PIikXVZhvUNj+z29P+ulAHDD4+&#10;eIE5N9qW7vnU5M/ypZPj1r7SArfakFxzjU5MV3cn7Jb+WJDqkzFjjH9nt/8AHK8i+J3gH/hXutQ6&#10;ebhpfMtluPniMZ5dl6Fj/doA9G+Hvxq1vVvFOm2k95fvHNewRESag7AhnAPB6j2r640+RpLeJmJI&#10;JPU5718CfCTbJ400j5fmXULXBz/00FffOj5bTYc9Ru/9CNAHk37SXje+8D+G7e7sXuEZ7+OH/R7h&#10;oTgxSN1HbK9K8S8M/HTX9Q8SWkEtzqTIwbIfUZGHCMemK9O/a8YN4PtEcZA1SI9cf8sJa+afAbtJ&#10;4osmZSAN4/8AIbUAfoR4ZuXvvDWmXMjMZJrSKT5myclAevetFciPLc59ayPBylvCWg9h9hg7f9M1&#10;rYb5pNnQL/WgBF+6O1FDDa5UdKKACuJ+MOvT+G/A95fW7yJLGHIMUhjbiJz1H0rtq83/AGgsH4aa&#10;hn+7J/6JkoA+X5vj74iU7heaoF7Y1OTH8q+u/hzq02teHrmeeR2dblkHmSFzjah6n61+e8zFlCDo&#10;Dmvvz4QoreH7hdw2m7bP/fCUAdyMrGvVuKgv5PL0+6kB2usTMOcHIBqxu6gcheKqakok028JOB5L&#10;/wDoJoA+TPip8ZNb0PxxqVja3uoRpEYsCG/dBzEh6Dpya674D/ErVPFWrW1veXN5Osk8qkz3byjA&#10;h3AYPvXiXxt2r8VtcwwxiD/0RHXf/suxkeILIZ3N9pn5x/070AfXi52L6Y5rw39ojx9f+D7EPYyX&#10;Kf6ZHH/o9y0XBiZj0HqK9yiYmNkb0wK+Zv2tG+z6SnG7/iYQj0/5YPQBznw1+NOt69rk8E0+oMq2&#10;zP8AvL93GQyjoR719eRH+J+o/vV8DfBo7fE1zhf+XNv/AENK++lXepJoAGHmHIo5HXrQGK8Cjnv1&#10;oAKRqWkagD5a+Mnxa1jw34glt7a5vkQXVzGBFevGMK4A4FS/An4r6v4q8WXdnd3N66pYvL++vXkG&#10;RJGOh/3utcJ+0TgeKnPU/bbz/wBGLUv7L+D8QtQJ/wCgZJ/6NhoA+15I90fyPg5/hrw39oDx5qPg&#10;9m+zS3UR+yxSfurlouTKV7fSvc1AWT5WG3FfNH7WWfMYsd/+gw8dP+W7UAeXL8evEIDE6hqeOw/t&#10;OSkX9oDxCv8Ay8am/wD3EpP8K8702x/tbUrK0XMfnSpFkDd94gdK9z8P/svya1pMF0NVlh8zdx9g&#10;ZujEdfM9qAOS/wCF8+If+f7U/wDwZSf4Un/C/PEP/P7qf/gzk/wrvf8Ahk2T/oMTf+C5v/jlJ/wy&#10;bJ/0GJv/AAXt/wDHKAOR8P8Ax21+617TYHvNSZJLmNGDalIQQXAORjmvr3wbey6p4YsryRmLSb87&#10;mLHh2HX8K+e9I/ZZfTtWsrs6rLJ5E6S7PsDDdtYHGfM46V9F+GtLbRtAtbL5iIt3VcHlmP8AWgDW&#10;Zg0ZyOaNxcb+cjilk2iUKBxj1o+58o6daAGxjbvJ780m3zDRuyxGcDOKjkl8luGFAHl/x28Y3fhX&#10;wvfXFrNNFNHFCytDcGJhmYKcEe1fNZ+PXiHzA39o6mcf9ROSvaf2oLoN4Xv4zjm3g7/9PAr5a8N6&#10;Ouu6vb2fmbPM3dF3HhSemfagDvW+PniDcp+3akSP+onJ/hTW+PniIuT9r1Rh6f2lJ/hXaaX+zLDq&#10;FhbTtqEkZliR/wDj0Y9QD/z0q7/wyzEvA1Vyf+vNv/jlAHnq/HzxFINrXOqDPrqUn+FXdB+Nmu3u&#10;uW8Ml1qBRt2d2oSEcKT0xS/Ev4Mp4I0ye6S+Z/LjR/mtyv3pNvdzXnvhXH9uW2TvYFuf+AmgD7r8&#10;NtNfeH9LupJ33TWsUpDEkklAevetiNPMGHTA/vMKxPB8v/FH6EGT/lwgwc/9M1q7qOpNY26u06xo&#10;WwN2B2Pc0AYHjT4gaZ4P0i4lkvLSa5VUdY2uljcguF46nHX9a+Z/F3x61bWdUufsUl5ZwKzRqsGo&#10;uVbDkhhgAcjH5VyvxF8dXPi6+TcymIwLGQpVhw7N1AHrU3w5+Gt746vrdIo7m1tGdo3ultmlRSqb&#10;uTkDngYz3FACSfFnxHuCHU9Uj3cBvt8lX9P+NWv6ScPf6le4BXa2oSDqc5716cv7LcUsSmXU5GdF&#10;4b7GwwfX/WV578RPgnfeDlNxaJd6ojSrEPKs3A5QsTkFuhGKAPbfhj8erTxRIlpeW8OnzyTOFM9+&#10;GYKEDZAKg44I/OvXLaZJojLGyzrIAylTkYPPBr889J1W50u+jvbeTZPFkK20HqCD1GOhNfZvwX8Z&#10;P4k8ORBmSaW1tLYSbHUncyEHIA45U0AWvizfX2n6G95Yy3Cm1triZ0t3Zc7VBAJHToa+aP8AheOv&#10;rMxa61KMY/1Z1GQY/SvrrxRoq6x4f1SLJbzrWVSigk/MhGODXxH8Q9AXw54pvrQxtGkZjA8xSvWN&#10;W7n3oA+tPg741/4Svw3c3Er+bOt20Sh7jzWwEQ8Hrjk1324sPu4zXyV+zv42uNK8QWekMV+zXE80&#10;rbiq8+QfbP8ACO9fWcM/2iKFwPldQwOcjkZoAp65eDTdGvrpmC+TbySjLbfuqT17V8reL/jhqtr4&#10;pvVtbi8WABAoh1Bwv3FzjAx1zXuXxu8THQvDNxEJEH2mzulwzAE4QDjI5+9XxjdXBv7h5mTcWx0P&#10;oMUAe+/B3x14g8VeLLCOW61J7JnlSRnuZJI8iJmGc8dcfpX0jGhVYVaTaeAc/wAVeVfAP4fweHNE&#10;me5DLereyMjSo0ZCmJB90nnvzXq9z5cEbSzMGWMFlZjtC45zQBh+LvFtp4VsZZ7mSGArHI6LLOIv&#10;O2DOBnr29etfOXjL9oe91DUZoLCOe1iVlZZLfUW2n5BkDCjuf0rB+M/xQ1HxP4hu9OlYC0sLq6t4&#10;sbCHQuF4IUdlHc9a4Lw/oF34k1KW3s7adysZk/cxNIcAgdB7mgDo3+LPiFplc6vqaADG3+0JP8al&#10;t/jD4gtpg7alqUg3Bgp1CT5sHpXp2nfstxTL5d3qMgcscSPZuuBj08z/ADmsTxn+zrLoFhNc2t3N&#10;erbxSyBY7JuNoyBneetAHYfC/wDaBTU7hLPU4ViZmgiEl3qGSckhjhl+ma91s7qLUoxcQSo9s/3f&#10;LYMnBwcEcdQa/PWN59NvA8bFLiGTdtKjKsp7g98ivqT9nn4h3evafBo926l7e2lmLEqCf33HyhRj&#10;h/WgD22MFoW3HnPelVs4H92kVscdqNoj3HGd3agDxP49ePNR8IPpxtZrqPzjcf6m5aL7uzHTr1rx&#10;pfjhrx+f7VqOT/1EZP8ACu7/AGrpn83w8oBTJux/6KrxjwboA8SapLaPcbAkJk+5u6Mo9R60AdRH&#10;8cfEDRlzeakCDjB1GT/Cn/8AC8teC5a61Hp31GT/AAr0WT9liJvuas4X0+xMf/alI37LMTbVOpyM&#10;On/Hk3/xygDzpfjhr0ifLe6iu301GStrwr8Ytbv7545LvUJMRFsNfu3cf41z/wAVvhmnw2ureCOZ&#10;phMH5aIp90Ie7H+/WD4Bk2atKxXJMDDr/tLQB97bTtOTk1518bPFFz4X0WGW0aZZGt7hv3MxjOVV&#10;SOnfmvRzkOCeleP/ALR3y6LanGR9nuzj/gKUAeOeGvjXrl5rml28k+ofvrqOMhr9z1cDpjmvq7wr&#10;dSXmjW88xYswbPmMSeGI6n6V8JeEzu8YaKQuB9ug/wDRi191eEAW8O2nb7//AKG1AGuuSwI4pdu1&#10;uT1pWwowtJ83y5P6UAH8R+lN3YY07+I0bQeaAPCPjh8QNQ8K6kkNpLcohtI5D5Ny0YyZGHQd+K8+&#10;8HfGXWtT8ZeH7GW4v2jub+CEh792GGkUHjHI56Vt/tLcakuBlvsUWP8Av89eSfDdmPxG8KFgfl1W&#10;1P8A5GSgD72Qny1Vidw9etO+vNGRJzjDGjBHB60AFFFFABRRRQAUUUUAFFFFABRRRQAUR0UR0APp&#10;1Np3agBVqVKhqVaAJF61NHUK9amSgCdKsR9arK1WY6ALcZqePrVaM1PG1Syy0p4qzGaqJViNqnqB&#10;OlTr0qBakjParuJqwk9sLhefXPIzXMajaG3OAOwPC4711rNtHFUb6xW4jJI5wB39a5Zx5jro1Gjj&#10;JYs8/wBKpTx/17VtXVv5cjr6H096oTQ9fxrglGzPcpyurmLcQ/z9KozQ89O3pW3ND7VSmhrCUTsh&#10;I5u+iwzf4e9YV+nB/Gup1CHlv89657UYev8AwLtXBOJ3wZzk3Wq6thqt3Ue1j/ntWc0m2uBvlZ6U&#10;WpJFzz9q/wD16at55ci89T/eqi1x7j86py3p8wD0PrVQlaVy5U+eNj3X4V+IkjVYmkUbYXPMv/TQ&#10;V7GMbgy4/Cvkbwx4huNNuGdOnlle3qD6V9BeH/Hy3y/O0X3yP9avpn0r6fC4hSVj4nMMHKMuZHa3&#10;EghXfx/u5xmvnz4weF/EXxCuJLC2n1TTbXdcQeZFHJIjJIQoOAVGAB+Oa9ovNehmtz80avxt/eA7&#10;uecVjSeJGG5AohI4Dlhz78iu9ysePGB8n2P7DM99ePLfeKZMMvW40cnkYA5M3XFfSngn4V+G/AEf&#10;mWllpUbrK0g8myihPzKFPT2rRuPEVyyhN3mYOdwxz+lV2vpbpwrgqp65H/1qpVS+Q3rjVk3KkSqi&#10;5x8j8Y/Cmq/mZO7p71zjXyQuRuXdnA+YVs2cm6EMTyVB/SuWo+Y6KaLdSL0qGNtwqQtgVijqButJ&#10;uzSM2abnbVCQrVAeGFTbqjbFQaEbc1VnXrU8rFaqyyE5zUM1iynKuag2fNVpiKh4zWDOhMb92pkb&#10;K1EwpA5UUEvUsq1JIu5ahWSrA+YVRGxSmizn8e1UJrfrx+lbEkdUriM81nKJtGZjSR7WPH6VYs5v&#10;X19fapZLbdzz+VVljMbcfyrC3Kzocro2IZhtHPp3rU0+TLr/AJ71zsMhGB9K29Lk+Zf8963jI46h&#10;0kX3RSTGm27BlFPkGa3OJ7lWQbqrSLzVxuKgcCklcpOxj3EX8/SsyOPbMprbmGayvLPnL9K45R94&#10;70/dN/TlHlp9FrWReKyNPyFT6LWxH0rsprQ8+puOak3U4rxTKezJQ1uaYaeaYeta30GVpaqSLgVd&#10;daryqCK529TaJQkbGaz7r5vzrQmXr+NVJowazmrnTBmO3ymlMny//XqWeHpVX2rm5rM6OhFcPkH8&#10;ayLo/Mfr/StC7bbnHvWVcMSc+9RPYUdyl5m1s/1rdTbdW7ISCCfr6Vz0wyvvVzSLt2wjHGWP8qil&#10;LlZVSOh81ftW/D6ObS5b6OJWaOG/n+W2BOdqt1/DrXwncs8LFGVlI9eK/V/4seE4fEnhPU0lVnP2&#10;K5C7QT96P2I9K/MX4raD/wAIx4x1CxWN0jiMQBZSvWJW759a+swtXSx4GJjY5BZijAg4Psa0bXV3&#10;3ASFiM/xP7Vituzwf0pvn4PNew5XR47Ou3WuoRYIhDBfYnJrJvtBbcWiJwSPuR+1Z9vfGBgUYdR6&#10;VqweIHVQHwR/vAf0qLCOfntJI2+eNun8Smqkw/eAAcYruVgs9TUglFY8ffz059ax9Y8LPCxkty7x&#10;4B+WMkcn1zUNFI5eU46Nj6UR5HJO6nzWrwyESKwIJHzAioi3l9ORUFk8dwH5K7PbNadjcFGUgnH1&#10;9qxN27kDbVu1ufLUA/zpqXQTR2drP9qjCHngDk561z/iHTSty5UHG5eif7NW9KvtrDkdV71sXUCX&#10;0Kt1Ytng59RV2uTseWyQkdf5VTmUq1dNqultb9Fb7oP3T61hTQFWJIPX0rllE3iyg2aiyQasS8Zq&#10;uxrBl3DealWQfL/jVYsaEY7s0lLUk047grjH863NK1hoVA3Hof48d65hZamjuDH0rpjMmx6SrRXQ&#10;3wFBjj92Qf5Vq6LqTW9wqPkfMoyzY7157pOtSWTBQwK7ie3p9K63Tr2K8UNuRZflP3wTk+1dUZXM&#10;ZI9SjtxqFrkNuOzIwN3UVg6hbGxkKsuSCByMds1Z8M6pJatHHKwZXMajOF9vSt/U9Hi1RjIOdxB+&#10;XJ6DHrXStjA5KGRWlUlQPrT1I8xtp4zziqhkMcgQptyM81PGpHIP3utT1KLy4YcVFNCSPx9KdD8t&#10;TnDiqZJyuoQfKcDnA7e9czfQnc3B6ntXb6lahYmYc4A/nXKagp3NwerVzSRqjl7uP94f8KpsvzGt&#10;W8jzIeP84rPmj29K5XuaoYq5qxCu1h+FRRj2qzEucUDL9q3tWpbPtUYHasq3+XGfWtO1I6Y7VojN&#10;mnaISwyO/p7V0OjRL9ojXaGd3ULxznPasBJdsgVBkn0r0b4e+GRqVxHc3AZRC8Mi7kIB5JPOR6V1&#10;017xlN6HqPhOFrPwzZk5WRi6kEYPLtW0k3kKHc5B4+Y4qpIggtoY4uEV+AOfWpY4zfOYXO1VG7OP&#10;8+tenGNkcEma9jMVX5sjnufasnxbcIvhnXclfms5+/8AsNWpCyzRlwNuDjrmuY8dN5fh/UwGA3Ws&#10;4/8AHDWWI/hM6MPufG/ixg3iC6AI/g6f7i1JCwOkQIQMhiefqareJl2+IpznPKf+grU0bL9jjz1z&#10;6+5r4Gvuz6qh8J0Gin98pX1PT6V6B8Ib8w+MIkLEb7+3H3sf8tDXAaBtK7s9HP8AKum8CztZeNNN&#10;dD9/UID+Ug/xrxcVse5QPrBnk/4SO7yWMfljHPHRa5a+m3eKr2JOCqKflP8AsrXRx3RkkM5HLDGf&#10;8/SuWul8nxdfT/wtGqj0+6nf8K8FLU9eK0Oz8L3X2Oze4Y7nSQ4ycHkAdfxp2rSC6trqbodjv1z1&#10;BNZ3hVheXUdrKwEMjMWzx0XP9Ku38e1dQhQ5RQ6DHpyK56m50U1qQ/DvUBBrEx3YP2dh97H8S19E&#10;wybbGNAehPf3NfKug3Emna1O2cL5W0ZGO6mvpe1vHeyjPfJ/mazi/eMK0dT22ZROfNH8Ixxz/nrX&#10;TeBrret+n9wIOv8AvVynh6cX2jTysQSsu3g+y/41q+C7ryb6/jyP3kiL192/xr6zCz99HymIjozq&#10;4XD6vOOPuf4V0DVzFspOvXI/6Zjt/u10xNfS0ZXbPBqKxDJVdu9WJKrPXYc5DIeapy1akqpLQBUe&#10;oJOlTvVeSrIKknWq0nSrE1V3+6aAIm6VC1TN0qFqAI260ynt1plPoA1qa1OamtSiUjsaKKKCQooo&#10;oAKKKKACiiigAooooAKKKKACiiigAo57daKKAFOdu1uSK8u/aO1L+zfhXriRbknK27KwAIH+kRjv&#10;9DXqKqmMEmq91bpqVo9pMWWOTGSnXgg/0oA/NNgL2+TzBueWT5j0ySeelfbP7M+hx6X8N7aZFVfO&#10;3k7WJPyzS+v1rb1X4M6Xrdx5pnvt0Ts42SRgcnPdfauq8M+H08M6XHYQGR4488ysC3LE9gPWgDXt&#10;41mYswzGRwO9cb8UtIi8Q+BdTsp0Egl8r7zFRxKjdRz2rsVhEjENkfSsrxQfL0G6T+E7ST3+8KAP&#10;zv8AEludN8QanaHHlQ3UsSKvOFVyMZPPSvqn9ke6F54Tu7WXLRWxj8pcY27pJieR159a+ZPiC27x&#10;pr2OQuoXH/oxq+jv2O1Y6DrbEcfuMf8Afc9AH0S2EkKfwDoKaeWAfmlD7Du9eKZIu9TnrQBx3xX1&#10;D+zPAfiA5bDabdldoBxiJvX618B3Vw2pXjTZ4YgncMHAAHavrr9qrXRo2h6XaqVze215Gd6kn7sY&#10;4x0+93r5h8B6YdW1hLcBjsXedpAON6jv9aAMDzGs5mlU4QjaAOT/AJ4r9Dfh/qS6pos02G+W4Zfm&#10;AH8Knt9a+C/HOn/2b4qvofm2rswWIJ5RT2r6y/Ze8QDVPBN7vKB/7SkUBVI6RRHvQB7Rk9+naij3&#10;ooAKG+6QPvdqKKAFC7lGeoFZXiK8NjYpIxJUyBQFAz0P+Fav8J+lc542f/iTw/8AXcf+gtQB+eus&#10;TyT30r7uTjqB6Cvp79k/wdbPoM2syxI01vqM0YYSNkAwRjp0/iNfLtx80zZ/zxX2z+zbZ/Y/Ad/H&#10;zzqUjckf88ov8KAPV41Cq4UYXFZeu6THqdmiMoOHDfMxHYjt9a04+MihoxuJlysXZh6/5zQB+Z99&#10;D9nmYn/V8AKOvSvpL9k2+aOFbfJ2NfTMRgf88F/wr1O3+Begx3DSfa9RyVx/rI/b/YrutL0O00WQ&#10;RWsksgJL/vSDyRjsB6UAc38XCo8E6zgcHT7rP/fs18D6l/x/Skfd4wPwFffPxeX/AIonWs/9A66/&#10;9FGvgTUv+PyT8P5CgD67/Y7wvwz1MLwv9ry/+iYK92YiI+UOC3Pt/nivB/2Os/8ACs9T/wCwvL/6&#10;Jgr3mNQi4HWgDkPiP4ZtvEXhfVI5YleZbO4WNmdlCsyHnj3Ar4M8YaPJoPiK700lMw7D8hJXlFbg&#10;kZ71+i2pq/8AZl+uPvQuP/HTXwZ8cUDfEzWYD/CYT7/6hP8AGgD2H9j+/wDs7anZDcI8SzbcDGf3&#10;IznrX04OFw/P0r5S/Y/LLqupgjH7mX/0KGvq5f3poA+JP2jdWfUPFDQyMzJbXl4iAgDA3qO3Xp3r&#10;lvhR4Xi8WeIri2lRHjW1aUK7svIdB/D9at/GiTd4+15W42aneAf9/TXSfs3wiTxXdHn/AJB8n/o2&#10;OgD7PhiRRlRgZ9aE2wsBANi9cHnmp1btTf4gKAPkz9qLw7Fb6hY3kSKskkt5M7bmJJyhzjp3NeB2&#10;F49pdPOjbZWXaWwDxx/gK+n/ANqiH9zpx5+7eH9I6+WR8rGgD9MVkW4+ZAQvT5q8J/aoY/8ACM3w&#10;T5T9mg6/9fAr2/TG3Qn/AHv6CvD/ANqX/kW77/r2g/8ASgUAfK/hvLeINK/vfaos/wDfYr76+Ff/&#10;ACImmf3v3v8A6NevgXwz/wAjFpn/AF9Rf+hivvj4Wgt4F0zAz/rf/Rr0AdXEqSKRj588Gvln9qjx&#10;I/8Aa0ulhn8prSMMu1cErO/fr/CK+priSLYZS3yLwTivgr47a1/a3xE1hk2sltPLb5VSPuzSdc9+&#10;aAPP2bt2NevfswKv/Cd3/H/MMk/9GxV4+zsypuAA7V7B+zD/AMj5f/8AYMk/9GxUAfbHWM560KSG&#10;U9sc0D7hooAGUFs475pG3K2YztPvS0UAKwVjlhmmSsyrhTgU6mTfcoA+Hv2gFz4um3c/6dd/+jBU&#10;XwEAXxjeFBg/YH/9GR1N+0B/yNs3/X9d/wDowVF8A/8AkcLz/rwf/wBGR0Afc6qrcSDd9KcSwXaD&#10;8nYe1N/ipx7UAcz8S/l+HXigj/oFXWf+/LV+el9lrhz24/lX6F/Ez/knPir/ALBV3/6Javz0vP8A&#10;Wt+H8qAPtD9m8bfCV35fyr/aEn/oqOvX5AG2FeGXkn3ryH9m7/kUbv8A7CEn/oqOvX87uB1oA5r4&#10;geH4PEnhq/iuo1lZbSdU3Mygbkwen0FfB3jzQV8NeK761iCokflgBWLDmNW7/Wv0OvgPsFyjcbom&#10;H6Gvhz4+wrF8RNXQE8NB1/64JQB0P7LfiF4fG2maSGYRTz3EhXauCRbt36/w17j+0P4Tj8QeE5bt&#10;0jY2FleSrudgR+7B4x1+73r5r/Z4kYfGLw+6gFR9o/8ASeWvtDxZajUfCGpQnOZLGZBtOOsZHegD&#10;8/8AwfdnTfFOjyKSAt7CxwAejj1r72+H+of2t4VsZhu+bzD8wA6SMO1fAuvQtpHibUFxgw3kgG45&#10;+6564r7H/Zu1+PVPhzpFrvX7Qkc7siqwwPtD9zx3FAHrcg8lvm5+leCftU+In0fSdLtiz4v4LyMB&#10;VUj7sY5z0+92r3iLmBnbjBx/Kvjb9qLxANa12ytkKN9iubyM7VII+ZBznr93tQBwXwr0sal400sY&#10;XMV/a53EjrIPT6V986HZi10e3gUAMu7PJI+8T/WvkL9mHw2+ta7cXQVytjdWcrFWUADe55z1+72r&#10;7MZQPu8igAkYu24emK+Xf2y7hpJPCSk/dN4Bx/1wr6ik+8COmK+U/wBsCYPeeGRn7sl5/OGgDz74&#10;FQpJ4zsi65cX9ntOeh8yvuiLcsSqD8w6mviD4BL5njG0Ppf2f/ow19xjFADpcbhs4GK+bf2xmLW/&#10;hcE9FvP5Q19It94V82/tif6nwz/u3n8oaAPDPhH/AMlA0P8A6/IP/RyV98afk6dECe5/ma+BvhH/&#10;AMlA0T/r7g/9HJX31p3/ACD4vx/maALpwOEG00dh696T+IUvrQACop5hZkytkhvl+Xr/AJ4p7VQ1&#10;hj9lX/fH8jQB+dniXVJdX1COedzI6xBASoHGSe31r1P9mvwzHrPiCa4KoWtbqzkBZmHV3PGP93vX&#10;jt180gPtX0V+yLb+Zca9Jz8jWbfrLQB9TRxLDGIiOV9OlJJlVHPy5qT/AFh3etNYblxQB8OftEeD&#10;rbwX41so7OJIQdPSX5JGfkySr/F7CqPwNvzD400/cSTJqFp0A/56f/Xrvf2v4APG1k3PGlRf+j5a&#10;82+Dvy+NtH/7CNp/6NFAH3yixSWySlSXY4J/OvG/2iPiFd+GNHjgt5pI7hL2NWZYkYEGJ2xz+Few&#10;6e3l2yFuBz/Ovkn9qaZj4lvoyBtW5gIPf/j3FAHgwUbSO1e8/C79nt9etLPUL4WU9tcJbzqn2iZW&#10;CsNxBwBzjHevPvgzpa6r8RtItZCwik87JQgHiFz3+lfeeiww2Oh2kETM3l2yJ83XhQPSgD47+PPw&#10;40nwPb5s7RYX+1RxEpNI/BiZsfMfauE+Heiwa9rM8N4gmVbdnALFeQyjt9TXs/7VUfmRMT/z/Q9P&#10;+uDV5R8Hm/4qW5A/59G/9DSgD23x9+y/ZyafNc6PbWVpcIiKjy3U5wd/PByOhr5o8QaNJoWq3Njc&#10;lHntZpIA0ZJXcjbSRkDjI7iv0kwqSDccJ3NfJX7U2gx2+pWFxCZG86W8kbcRgfNGeOPegBn7Nfj+&#10;bT9SfS5pJWigsZWCpGmATMh69f4jX1ywG33zX5y+CbyTSdYmkQKSYCvz8/xKe30r9GWoA+Rf2oMf&#10;29CF4/4l8X/o568/+CmP+E+0Xfyf7Ts8f9/RXf8A7T//ACMEH/YPi/8AR0lcD8Fv+R+0T/sJ2f8A&#10;6NFAH33Iv7lSPWmtIdwJ6U5Uxyfu1zfjzxFF4Z8I3+oyOqLD5fLqzDmRV6DnvQB8YfGzxU3iPxJb&#10;TI0giWzSMrIig5Ejnt9a86X/AGeC3WnPNLdSByq+YBgAdKQSGYMhHzJwQKAPqn9lpc6fbqeSLSb/&#10;ANHivo1sKpMQ2r7187fsoxhbC3zwfsc//pQK+h1z5LZHegD4b+P6j/hLrQY/5cE/9GSVa/Z4A/4S&#10;qLaMf6bZ5/7+NVb4/wD/ACOFn/14J/6Mkqz+zt/yNa/9ftn/AOjGoA+3Fbb93g0HO4Z6Ui0rfeFA&#10;Hzv+1YqCznIGD9jg/wDSg18yeGR/xU2kn/p7hz/32K+mv2rP+POf/rzg/wDSg18y+Gf+Rk0n/r7i&#10;/wDQxQB99fDNUbwPpu4ZH7z/ANGvUHxVVV+Huq7RgZi/9GpU/wAM/wDkRtN/7af+jXqH4rf8k71b&#10;6xf+jUoA+DdVJHii/wAn5ftMv/oTV9t/A/8A5E+x/wCvC0/9F18Sax/yM1//ANfMv/oTV9ufA8Ae&#10;C7HP/QPtP/RdAHoiqXFeQ/tH+Ll0fwXqWnxealxLFBIrBFKj9+vXJ/2T2r1tmPlgDk5r40/aU8Tr&#10;rXiq28po3h/s+NSyqwORLIe/4UAeN3E3nXkkz8ySOzlvcnJrqfhaufiF4bL/ADf8TS02+375a5Pz&#10;HRgGAAb7vvXVfCtf+Li+GW/6itof/Iy0AfoNa/LCp+v86nCFRsP3jzUMPzRKR0qb+MGgDB8eXZ0/&#10;wteT5OE2Z2gE8uo7/WvgHxtcfbvGGrMM5e/nPzDHWQ19tfHrUBpfww1iYkA/ucbgSP8AXxjt9a+J&#10;9HX+1/G1j3E2oJnbx96UdM0AY3kPHMySEMAO1fWX7JOv+f4RurFy5eXU5WB2jbxBEf6V4H8VPDr6&#10;VrFy4V/LMkagsyn/AJZg9vpXT/sy64bH4h6RZHYIpJbhyxUlv+Pd/wDCgD7Wx1pN1Rwv5g3DlW5F&#10;S0AJXzL+1mzSTEMcn7BD/wCj2r6acbq+ZP2sP+Pk/wDXhD/6PagDxH4W/wDI7aCF4/4mFqD/AN/B&#10;X6CWm1rG2GORGv8AIV+fXws/5HjQ/wDsI2v/AKNFfoJZ/wDHnB/1zX+VAEzFioXPyivjH9rDLfEL&#10;T88/8SqP/wBHTV9nV8Y/tXf8lB0//sFx/wDo6agDi/hNtHjTRtgwf7Qtc/8AfwV976ST9gi59f5m&#10;vgf4S/8AI66P/wBhC1/9GCvvjSf+QfF+P8zQB4L+19/yJ1oe/wDakX/oiWvm7wO3/FVWIHCfPkf8&#10;AavpD9r3/kTbT/sKRf8AoiWvm7wKdviqxP8Av/8AotqAPv8A8Hs3/CI6FtOB9hg/9FrWyrA7/wC8&#10;R1rG8GuW8J6Hn/nxg/8ARa1ssvIxzQAKPlGeX7mko56YooAK83/aBx/wrPUc/wByTH/fmSvSK83/&#10;AGgv+Saaj/uSf+iZKAPhFifxr78+DYH/AAjNyWGT9sb/ANASvgNvvGvvz4Pf8izc/wDX43/oCUAd&#10;1gLnbxnrVXVf+QTeY/54v/6CatVV1T/kF3f/AFxf/wBBNAHwZ8bgn/CztZGPn/c5P/bCOu+/ZbZ/&#10;+Ehsjnn7TP8A+k9cB8bv+Spa3/2x/wDREdegfsuf8jBZf9fM/wD6T0AfXo+6p/ixXzN+1t82mqH5&#10;/wCJhD/6IevphfupXzP+1t/yDx/2EIf/AEQ9AHkHwcY/8JNc+v2Nv/Q0r73jY7ce9fA/wbUf8JRd&#10;Hv8AY2/9DSvvtZG8sjAoAXbgZH1pu7uaaqkt8/Az2pxKhiAcigAzSEU9iKj5FAHxJ+0R/wAjZJ/1&#10;+3n/AKMWp/2YNo+IWo5GR/Zkn/o2GoP2iP8AkapP+v28/wDRi1L+zD/yUDUP+wZJ/wCjYqAPtZcK&#10;mP4s9favmz9qzmRt3P8AoMP/AKPavpLdXzZ+1Z/rG/68Yf8A0e1AHzt4SyPFmjbeB9thz/38Fffn&#10;w/b/AIpGw9f3n/oxq+A/CLf8VVo3/X7D/wCjBX378PVz4RsP+2n/AKMagDomxTaXbRwKAGjO4H3p&#10;+5txJOVqMyKvOaikvB6j8jQBY3qrbmBJ9qga6G3nP5VRmut3TH5VTaVm7CgDSmvNvIz+QqrJdPJ8&#10;xPB9hVflutSKB5YoA8K/aduM6Xcpzg2sP/o+vBfhdGG8eaYmOD5v/op69w/aelHkyx+tpCf/ACOa&#10;8W+Eqb/iFpQ/66/+inoA+2tFT/iS6WE4228YP/fIq+Ttbjg1U0cBdJsR6QJ/6CKtNQB4r+0tn/hE&#10;9Qz18iD/ANHivmfwthdctAODhv8A0A19M/tLf8irqH/XCD/0eK+ZvC//ACHrT6N/6A1AH3T4N+bw&#10;foW7n/QYMf8Afta5z4xap/YPhi1ucsA14sfyAE/cc9/pXReDf+RQ0P8A68YP/Ra1wv7RTn/hCbL/&#10;ALCCf+i5aAPjxY1VuBzX2X8AdBg0v4fW0ojUSzstxuVmP3oY+ue9fHNmvmSL+P8AKvuD4Sx+X8P9&#10;HHrawn/yElAHZt8wUDgfxe9YnijS4tSs0hKgqsgYBiR2I7fWtsfdFVbxdy/jQB+feq2K2UgjjAXK&#10;hupPc+v0r6G/ZL1DeviK3bcTttR0GOBNXhPiyPy9RjH/AEyH8zXtP7JH/H74i/7dv5TUAfSYJXKj&#10;7jcMPUV83ftO+B4rVX18JGFuryGEYkffxAw5HT+CvpH+KuX+IGgjxBpUUDb8LOsn7tgDwrDv9aAP&#10;inwTrEmi+J7K8VmAj3/dUE8ow7/WvuTwfqR1PwzpE5LEyWcL/MAOqA9q+B7q1ks5ljK4JG7kg19Q&#10;fCPx/FN4Gu90kQOk2tnCcRvxkFOfX7vagDi/2lPGT6pqVjYW7SIlrLdwTiRFwwyi/KeT2Pp1rzTw&#10;H4bXxHq0tqoTCQNJiRmA4ZR2+tVPGuoNqni7Wp2C7Xvp3QqCMgyMe/4V7X+zX4LeO4/tyZJEgubO&#10;WJXDqQSJlGMdR9w9aAPojT7GG1hIRMNuz1J7Cqniy5Fr4X1iR8lls5mjK9sIf/rVrZ8uFk/iJziu&#10;d8dNnwjrWe1jcf8Aos0AfCuvzNda9fyyHduuZG9OrE173+zX4UiaYao6Iyz2cqffbdxMo5HT+GvA&#10;tW/5Cdx7zP8A+hV9X/s32YXwPpc/PzRTjrx/r2/woA9g/wBYpD8v2NVr2yivtNvLaRNwliaMjJA5&#10;BHarPRgKT+LH96gD4C8c2S6Z4016CIBFj1C4QAEnpIwHWvQ/2dtQa18UXLAnd9gkBIA/56x1yfxa&#10;txb+OtePPz6ldHn/AK6mt/4B/wDIy3P/AF4v/wCjEoA+xiDnFObouOopG+8KKAPlz9q24kmvtAUN&#10;wsl2DkD1irh/gnbQz+KrrcmW+xOTyf8AnpHXYftPSb9U0of3Zrsf+PR1zHwLj/4qq6P/AE5P/wCj&#10;I6APtBTn7vAp77vk2nBHWmr0paAPmf8AawLNq2jFjn/X5/75hryHwKA2uT5/1fkHA/4Etev/ALV3&#10;/IU0f6T/APoMNeP+Bf8AkMTf9cD/AOhLQB98Lnbh/mPtXj/7Rn/IDt88j7Nd4/75SvYGrx/9o7/k&#10;B2v/AF7Xf/oKUAfLfhNiPGGigHA+3QY/7+LX3Z4PYjw3Z55+/wD+htXwn4TVT4u0Xccf6dBj/v4t&#10;fdXg3/kXbTHT5/8A0NqANiP5qcxO4buR2obB69KaAi/dJJ70ADfMxxSqe1KG+Y0H1oA+Yf2lMx6t&#10;GT0+wxf+jnryT4csx+JHhTn5Tq1rx7ecles/tLEnUkz/AM+MX/o568m+HH/JRvCf/YWtf/RyUAff&#10;DYBGzgg5pSc8mkP3jRQAUUUUAFFFFABRRRQAUUUUAFFFFABQvy0UUAO3U7PamL1p1ADhUi1HTloA&#10;mXmpoz61ApqVKALC1YRqqLVlKALcbVYj7VVjNTxmpYy2h4qxHVRWq1EaQ0WFanrkYNRKalWgZJ96&#10;nuuVIqNWqTtSsNaHO6xbbLgtxgjPX3NY0q7iRXVanD5mT7D+dc3cx7JD9TXn1I63PYo1PdVzOmjx&#10;xVCaPv2rVmTdVOWPiuRnowkYF9H8x/z3rA1CPr/wKuovo+W/z3rntRj6/wDAq5KkT0acjldQj2sf&#10;qP5Vz10238q6TVl2/wDfQ/lXJTbpGAA7V5U43Z69NaETXG5tozmmxWzTScEde9XbPT2kfOD+YrVg&#10;08rjhu3cU4xOjm5diva2vkwqDgtzkgn1rqPDupS2uAXOd5PAHpWdHanaAc/nSqTbtkfrXXRk6b0P&#10;PrxVZe8er6TMb6OIudzKg254xke1Wru3UYMg3dSMGuN8OasCm3K5VVHQ+hroH1RVjJLL09DXvUqn&#10;tInydah7ORMw2jK8LUGr63FYqVVZA+AQQAR19zWNqGotcDEYVuc9CO1cB8TNfh8K+Gb0zuscwWNw&#10;rKzDBkVf4fxrohTk2ck2kjZPjY3mvwWqtKC10IjuRccuBXsVkhjs4d5yWjXGPpXxt8A9U/t3xdrM&#10;77Qv263eMxgjIaSQ9/wr7JsQrW8Yz91V/lRWjyio80i3C1SnmmRrU7LxXLc7CD7p5pjtUjDGahbv&#10;TuyRPMxxStIMVGRTutBYyT5qpXGF471fkU7elZt18rGoZcCu2aYvvSeZ81N8wVgzqQ9uajY9qUyV&#10;EzZpDJUq7GtZivtNaVtID371USJEjJuqvcRjkmtFcYFRXEe5TVM5+ZpmU6jbwKptGB1rVeGqckRr&#10;CSOuEiqq/MMetaen5Vl/z3qksfzfjWnYx5x/nvSirEzNi1mAUZz0/rVvfuFUEXaop/nY9K21ORon&#10;kzzVdjxQZd1MJ3MaqLBIqyLtqqtv+8B4rSeKiOLmoa6mnO1oS2ce0L+Faca/LVOFMY/Crq/dFax0&#10;MJaitmkbpS0lVZCRG1RtUrCoyKoZCwPrVaRSFq6y1XkXismjWJnTd81Uk56VfmXr+NVZFrM6IszZ&#10;lwBmsyTKtmti4XpWXMtc0om/Nczrj5s/jWfNH/OtSZev41n3Cn9axZrFIxpwex7U6zlC3CFcgc/y&#10;pZuGyfSq8fysCKyTszWSujodQhW+0e5XHH2dg2TjOVNfnX+114STS/E9/qSrGEmureIBXYt/x7Dq&#10;Dx/DX6JaTJ5tvNGf4lC8fQ18y/tfeDmvdHjljWRi2ow/xqBxA47172FmeLiYn56yu8Z4PFVZJR1O&#10;ar3Dlj83HFQNcbWCjFfQRldHgyVmaCSACn+d61mifPWmtNzVqVtCbHQ2eoPbsCpIOfQeldDp/iAy&#10;QbJy7pnBAUDsK8/S4+lXLe4Mfz8cGrumTsd7ceH7PWYWeGELJtJzI7Dkj2Jrj9a8OzabIwLR43Af&#10;KxPUZ7ir2m6yVZT8mFK9jXSW+tW9/CsTyAFfm+VT/nvRyoV2eYhip9qk8xcZANdlrPghkhZ4FldQ&#10;Byzr1zXIzRvYSPCy4ZSeCc+3b6VhazKuXNPmK9D6V1Ok3gaNVbceD2964638wfOVAXg1u6TdAgcj&#10;7p7e9aoRp69p6bTwM7R3PrXGapY7F4xyT3PrXoDj7ZCx/Djiue1Sz3buvyk9x61LjcdzgLiEqzDj&#10;qapuu0810d5ZlWfg9T3FY1xDtY1yyiaooNimk1I64qI1z2GORvWplkGKrg08NWiYy3HOUkHNbGn6&#10;s1nJGwLAZU8AHpXPfdYGrscwZAM9BitYSdyZRPYfD+otqUcUikgxhG+YAdfp9K9I8LXn2mQwyZYr&#10;GW6AD7w/xr5y0TW3spoxhNu5OoJ6H616n4Z8QR3UakOpk2MSArf3q9GEro5ZRsb/AIm0WKyf5UUP&#10;sBBDE/xEVi27na4J+7Xf+JrQatp03lZdsKowcdGB71wV9CbFok7glWzzjGK2smZ3ZZhJbGasLiqd&#10;vJ/StG3bcopLUZn3luzRNkjbx/OuX1K1Cljx/F3NdxNGZBtrA1a02huv8XcVMoopM4HUI9shI/zx&#10;WXJGWY10upW/zHr0/pWFcQ4Y158lqaoqqpWrUKjj8KasdWI19Kllk6KNyDHU/wBa0LXb5xTHIGap&#10;WyuzhQM5IFbNvmzUHHzdOa1grmcmbPhfRW1q4SZCgjVmQhyQc7c9vrXunh/TV0+xtVhAQmOMSck5&#10;wPf8a8+8F6e9xeRTqpMSuylsjrs/+vXpsN0wWKPj5QFFerRpq9zlnLoaEk/lxxqc/exxVq3ZkUSq&#10;cFuP8/lWYlz/AKQFbAwR2q8uZmIXkda6l1Rz2ubEyi2hby/lHX1rifH0sn9hXp3cG2m7f7NdhI3m&#10;IfSuP8fSD/hH9RGfu2s//oBrCv8Aw2b0PiPkTxAfO1+f2KE/98ilPzW6beOf8ai1pidcnPrtH/jo&#10;qRh5dlGf9r/GvgsR8TR9XQ+E3fD8m6zdh2kI/QV03hOT/iqtIPpew/8AoYrl/D67dNlz/wA9D/IV&#10;0fh9THrenSAfduI2/wDHhXi4hXR7VA+s7Nd2mwyNyCT/ADNYHiCMwr9pTgu4X36f/Wrc8LzfavC1&#10;ke+XPH++1UtRh+2SGMZwCG447f8A16+fm+V6HtU3oM8L3jSTI8ZKuGYAkD+7XQsrtDdFiCzKT+hr&#10;kPBCkqM/89G/9BFeiXWmtNb2bICRty3I44FYS1Nubl2ODuF8udiOH6E/hX0dp7A2MT/wnOB36mvn&#10;fXbc2esXDHhPlAJ5/hFfRPh8faPB9g46l3/9DesmrSM6jvG5614JuDFoNxC5y7TkggcfdX/Cr/hf&#10;Ug2vvEu4H7UinIGPvkVk/D9jNp8h/wCm7Dj/AHVrY0u3+x+IomOR512pGTn+P/69fQYGTlqz5jFK&#10;zsj0KzX/AIqO6H/TIf8AstdA1c/HJ5esTv3KAf8AoNdA1fX4bqfN1iCSoHqd6geu85ivLVOSrklV&#10;JKBFN6rzVZeq03erJKknNV2Hy1YeoHoAgY1E3NSPTKAIm60ynt1plPoA1qa1OamtSiUjsaKKKCQo&#10;oooAKKKKACiiigAooooAKKKKACiiigAoPPSij6UAC4RRuYZ96EUiFn2EkH0oKq33xuP1xTlkdVKh&#10;vlPUYoAbgjBEmzd1ANKpKs3O/wB6TaOcjPpWP4k8RweGdPluZmjREiklPmShBhRk8mgDYd+4OD9a&#10;5j4lagmieC9RupplBj8vh32dZFHU/WuKn/aI0GO1SVZNPmkZsGNdTjyOvPT/ADmvEPi7+0JqPjWz&#10;l0y3iW1sp4Yw+2VJRuWTdnOwHsOM0AeUeK7xb7xNq0qYbz7uZl2tnOXJ4PfrX1f+ybpz2fgZ52Rl&#10;NxjOUx92WYde/WvlPw1odx4m16yhit5pd1zGkskUZfG5wMnHTvX3b8IPC48LeCLOyZWV035Z1Kk5&#10;kc9CfegDsmUd+lJcf65dv3cdulIzsp5UyL2IqDVJ/wCzYWYESAAHdnAGTjFAHyT+1Z4hOqatpNsJ&#10;CwtJ7yMgS7v4ox07fdrnf2cdH/trx1dxFMqLB3H7veOJYh/WsT4yas+qeNtUDMGWLUboAAjgGX2+&#10;let/sneHRDq7at5blZ7CaMNtO0YnQZznB+7QB5N8btNbT/iprdoVKxxiDDbNo5gjPT8a9E/ZZ8Sm&#10;11W20cvtW4u55SPNwOLf+73+7/nFVP2p/DZsfFN/rIV1FxcwReYUO0/6OOAc4/g/SuN+Buqf2P8A&#10;EjR5N6lFMxJJAHMDjrQB96ceWmDnikqrpdx9q021n3AiSJH456qDVqgAooooAX+E1znjb/kEw/8A&#10;Xcf+gtXRdB9a53xsD/ZUQz/y2H/oLUAfndeZ+0OB7fyr7k/Z+bd4PvCOn29//RcdfDlxhbhyRn/9&#10;Vfcf7PC7fBV6Op/tB+f+2cVAHqHbNMdWlXBYqvX2pw7ij2PI9KAEbCfMqeYOnAoDecN/l+Ww4HrT&#10;lJWMKvGKMntwKAOJ+LxP/CD6xn/oHXX/AKKNfAuoDN5J+H8hX338X/8AkR9Y/wCwddf+ijXwLqH/&#10;AB+Sfh/IUAfXH7HjBfhnqfT/AJC8v/omCvdZPvjD8Y7V8c/A3402/wAN/CN3pstnDdGW+e43vdiE&#10;jMca4wVP9zr712WpftbeRCywaLGZsAqF1BSevp5VAHvHjXV4tB8K6vdSTpuWynlRWkCElYycA18D&#10;fEHWh4k8TXuprw05jzh95+WNV+93+7XaeO/2hte8bWslpt+xW7JLE8WY5N6uMbc+WCOB+tcV4X8E&#10;6t4rkKwWN55XlmRZo7V5FbDAYGPr+lAHu/7Htq7XGp3TxMibZYssvGcwnr/SvqBm8s4AyevFcN8J&#10;/hjZ/DjR7i0S486SWdpfOZDHwVQbcFj/AHM5ruY/nkDMhA6UAfA3xrX/AIr7Wm6btTvCf+/prrv2&#10;adv/AAlFz0/5B8n/AKNjrkvjSd3xA13nAXU7zA/7amuq/ZrGfFVzzj/iXyf+jY6APs843ZpG65oY&#10;c4ooA+df2qjiz0w/9M7z+UdfKSjcM19W/tV/NZ6YOmI7z+UdfKcZ2jGM0AfpTpP/AB7t/v8A9BXi&#10;H7Uv/It33/XtB/6UCvb9JXELD/aP8hXiP7Ug/wCKbvieP9Gg/wDSgUAfK3hj/kYtN/6+4v8A0MV9&#10;9/ClgvgfTSfSX/0a9fAfhlj/AMJFpvH/AC9xf+hivvn4W/8AIiaYT/01/wDRr0AZnxc8Unwj4F1O&#10;dZcToImUCby2wZUXg9fWviGb7R4q8WXYCyTS31xLPxmVuSz49/rXv/7UXjAtOdJR42guLKF22up5&#10;E7H0z/CO9cT+zn4JTX/GFhqN0ryWsU88RXYwXHkEj5gRjlhQBw3jjw+ug2ejDYEkkjbePK2HICdf&#10;fmu1/Zh/5Hy//wCwZJ/6Nipn7RVrHZ65bQxDbHHc3SKuScAMgAp/7L/Pj6/H/UMk/wDRsVAH2wPu&#10;Gik/hNL6UAFFFFABTJvuU+mS/doA+H/2gP8AkbZv+v67/wDRgqL4B/8AI4Xn/Xg//oyOpf2gP+Ru&#10;m/6/rv8A9GCovgH/AMjhef8AXg//AKMjoA+5/wCKnHtTf4qce1AHM/Ez/knPir/sFXf/AKJavz0v&#10;P9a34fyr9DPiZ/yTnxT/ANgq6/8ARLV+eeoZWRsDPI/lQB9o/s28eELv/sISf+io69fC7eevevIf&#10;2bf+RPvCx2t/aMnynr/qo69d+buCR2oAg1D/AI852PAWNj+lfDnx+dZPiPrDBgQWg6H/AKYJX2J4&#10;98WWXhvQb15bm3SQ20xVJJlQkqnTn618LfEjxAviPxRe3yMhWUx8I4YcRqvUD2oA6H9nXd/wubw9&#10;EFLI32glu3/HvLX3PJbC6smhOMNGU6Z6jHSvkP8AZd8KtP4u07WWSRvs9xPFv2HaM25HJzj+OvsR&#10;V2LkHnHSgD4D+MWhvpPjTVC0bIkmoXW0mPaCBJ29eteifsp+LWtPFVzYTSlbWLTZWVZJ8JkzRnhT&#10;wDyf1rd/aq8DKg03UrZX3P8AbLifajMM/u25OeO9eH/DfXm8N6xNdRuqSPbtGdzAcFlPcH0oA+/t&#10;WuhY2Mr7tqjBJ3bR1Ar4H+LGotfeNtaG4uBqF1t+fdjMh6V9nfEbXhY/DnVtRDIGhaJQCw7yoOv/&#10;AAKvhm8kbxB4xuixz9ov2xt5+/IemOvWgD6c/ZD0P+z/AAzqF/JHzqBjCs0eMbJJl4bv1/CvoHlW&#10;K9cV598CdDTSfhrpcPIkXzfmYEH/AF0hHBPvXoUf3yG+ZsdaAEYfKR1r5J/azbzNS0MZ+7LeD/x6&#10;KvrSLJQ5POa+Q/2p5BNrGmLkDZcXg/8AHo6AML9neHd4qjPXbe2Z6f8ATRq+28V8W/s2w+Z4mmO7&#10;/V3dmenX52r7RU5oAVvvCvm39sT/AFPhn/dvP5Q19JN94V82/tif6nwz/u3n8oaAPC/hH/yUDQ/+&#10;vuD/ANHJX31p3/IPi/H+Zr4F+Ef/ACUDRP8Ar7g/9HJX31p3/IPi/H+ZoAufxClpB94UtACVn60v&#10;+ir/AL4/ka0Kz9aP+jL/AL4/kaAPzeuvvfhX0n+x993xNxz/AKHj/wAjV82XHLc+lfSf7H/3vEns&#10;bP8A9rUAfTsfyoAaWl7Z6UdaAPk39r5t3i61OP8AmFw/+j5a8z+D3/I76J76jaf+jRXpv7XXHi61&#10;X10yL/0fLXmfwfG7xtouONuo2n/o0UAfe1iomiWLONuTn8f/AK9fIP7UO5/F+opzkTwH/wAlxX15&#10;YkpCrLwxyCfxr5D/AGoWYeNNTYHH7+3/APSdaAOc/Z72SfEjR8hQ26fk9f8AUPX3BYqv2Jen+rH8&#10;q+Hv2fFH/CytHIGDun/9EPX3DZ4FnHx1jX+VAHzD+1Xny2AyP9Oh6f8AXBq8q+EA8vxJc9/9Eb/0&#10;NK9V/atysbYOP9Oh/wDRDV5V8HefE9yH+b/Q29v40oA++uAwVuc9zXzX+1UqLFppAUnbeYx/2zr6&#10;T4ZcsNzetfNn7UygR6ZkZ4vP/adAHzn4b/4+mcjJMZ4P1Ffo+1fnB4cb/T5B/D5Zwv4iv0gbpQB8&#10;h/tP/wDIwQf9g+L/ANHSVwPwW/5H/Q/+wnZ/+jRXfftP/wDIwQf9g+L/ANHSVwHwX/5H7RMdf7Ts&#10;/wD0aKAPvt2O0IOxrwX9qDxL9m8L3+jxTbJLi3glGybB4uB/D3+7XvGVHJcB+4718O/Hbxw/irxB&#10;BLDJGEFkkZSN1kyRI56ge9AGJ8JfCZ8T+LLBJIibVmlRy0HmJkRMRnt6fpWB4ssY9J8W61aRhQsN&#10;9NENqhRhZGHTt9K+iv2f/BqWXhy41J45FnhvpFUsjDgxIPXH8R7V8/fELH/Ce+JCRk/2ncn/AMit&#10;QB9Efsr7jDFjIH2Ob/0eK+jpWCqVAHPpXzp+yqT9hgb1s5//AEeK+iDjYcjJ9aAPhz4//wDI4Wf/&#10;AF4J/wCjJKs/s7f8jWv/AF+2f/oxqrfH/wD5HCz/AOvBP/RklWf2dv8Aka1/6/bP/wBGNQB9trSt&#10;94Ui0rfeFAHzt+1Z/wAec/8A15wf+lBr5l8M/wDIyaT/ANfcX/oYr6a/as/485/+vOD/ANKDXzL4&#10;Z/5GTSf+vuL/ANDFAH318M/+RG03/tp/6Neofit/yTvVvrF/6NSpvhn/AMiNpv8A20/9GvUPxW/5&#10;J3q31i/9GpQB8Hax/wAjJqH/AF8y/wDoRr7a+CPzeDdPx/z4Wmf+/dfEmsceJNQOOPtMvzdvvGvt&#10;34Ifu/Ben99+n2mD6fu6AOy1rWINDsknneNFZwgMkgQZwT1P0r88fEWqT+Ib5HLSSP5YQfOZDwSf&#10;619S/tNePn0TQobG0aNrmK/i3bXUttMLnlcHHUV82/DPw5J4o8badp53iGbzN0qxlgCsTN2I9B37&#10;0AWvHXhhdB8PeFbkxhHvLXzCTDsJOyM9e/3qr/ChS3xC8O88f2paf+jlr0/9pzR4tF0PwHaKpBht&#10;p4i5yN21YBnBPFeYfCtmX4heGgBwdUtOf+2y0AfoNZr+5UfX+dS4IYCobdjFbq2d2eMfjU8mQpfG&#10;CP4fWgDw/wDax1oWfgNbESYa8zgeZgnZLCenf+lfMvwrsze+ONEXbu/4mNqCdu7rKK9Z/a28QHUb&#10;vQrVWVFgku0kUMGzzFjPHHSuX/Zz8PjWfFAuQG/0O8s5MqpYffY84PH3aAOz/aa8MDSvD8F6kXMl&#10;/FHuWHb/AMsX7/8AAa8a+EWoPpXj7S7jcy7DL827b1icdfxr6y/aQ8P/ANveCLG2RH3rqMchZVLZ&#10;xFKOgPvXxlod9/Z+qQzoQdu758jAypFAH6KeG7oXehadNnJktonznPVQevetA/erkfhdqP8Aangv&#10;R33LlNPticEHdmMf4V2DD5Qcds0AA59q+Y/2sP8Aj5P/AF4Q/wDo9q+m+doPSvmT9rD/AI+T/wBe&#10;EP8A6PagDxD4Wf8AI8aH/wBhG1/9Giv0Es/+POD/AK5r/Kvz8+Fv/I8aH/2EbX/0aK/QOz/484P+&#10;ua/yoAmr4x/au/5KDp//AGC4/wD0dNX2dXxj+1d/yUHT/wDsFx/+jpqAOK+Ev/I66P8A9hC1/wDR&#10;gr740n/kHxfj/M18D/CX/kddH/7CFr/6MFffGk/8g+L8f5mgDwT9r3/kTbT/ALCkX/oiWvm7wL/y&#10;NVjxn7//AKLavpL9r4Y8G2n/AGFIv/REtfLek6lJo+oRXcRxJHnB47gjuPegD9EfB+P+ER0McKfs&#10;MH/ota2fudTur400/wDaq17T9Os7OKxO20iWIP5qfOFAGf8AVcdP1q6n7XGvYVnscgc7fNjGf/IV&#10;AH155hLnK4HrTtwr5p8K/taPfSbNS02GFBGWDS3yIC24YH+rHbNe6eGfGml+Joibe/s3k8woI4rl&#10;JCcKD29j+lAHQ15v+0F/yTTUf9yT/wBEyV6O3y7cfMGrzn9oL/kmeodsrIP/ACDJQB8IN9419+fB&#10;7/kWbn/r8b/0BK+ArhhFySDzivsT4a/F3Q9H8P3EU19p6sblnAkv40ONqDofpQB7nVXVP+QXd/8A&#10;XF//AEE1wR+Ofh3bxqGln1/4mUfFQah8b/DsmmXCrqWllnjZQo1KMnkGgD5P+N3/ACVLW/8Atj/6&#10;Ijr0D9lz/kYLL/r5n/8ASevMvipq1vrfxA1S9t5Y5IpfKwYpA68RIOo68ivTf2XM/wDCQWWRj/SZ&#10;/wD0noA+vF+6lfM/7W3/ACDx/wBhCH/0Q9fTC/dSvmf9rb/kHj/sIQ/+iHoA8e+DTN/wlV2Ch2/Y&#10;257ffjr76bOPlyfpX5weHPE1z4VvpLuBTIXjMW3gcEg9SD/dr2Jf2ufEC/8ALptH/XWP/wCNUAfX&#10;6sCuG4OO9C7M4ypNfIcf7XOtneWsRJt5x58Yz/5CrrPCP7Vi6lgahpkNq3lsxlmv1UE7sAY8sdv5&#10;UAfR54bmlfG01maR4gsPEFuk1neW9wjAkGCZZBgHB5HvV/5vusCG9D1oA+Jf2h/+Rqk/6/bz/wBG&#10;LUv7MI/4uBqH/YMk/wDRsVRftEHb4qk4/wCX28/9GLU37MLf8V7ft66ZJ/6NioA+1NvtXzZ+1b/r&#10;G/68Yf8A0e1fTDAL3zXzP+1aR5xAOf8AQYf/AEe1AHzr4S48VaN/1+w/+jBX358PpAPCNh/207/9&#10;NGr8/wDw/cLZ+INMnchUjuonJY4GA4PWvr/wf8XNEsPDNnFLf6fG678q99Gp5dj0NAHsTTL6j86r&#10;zXI7H9a85X4y6DI+3+09N6Zz9vjqH/hcmgSddT00f9xCOgD0CS4Jzz+tQGQnufzrD8N+LLHxR9oN&#10;rc28gi2/6mdZM7s46fStvb70AJg05VGaWigBvHzUsbZ4pu3Ge+adGuDmgD52/agbbcFc9bKE/wDk&#10;dq8l+C6+Z8SNHHX/AF3/AKJevUP2pJdurRrnObCI/wDkZ682+BcIk+KGirnr5/8A6IkoA+1NNG3T&#10;rYY6RKP0FWD92o7MCOzhXriNR+lSMw2gUAeLftLf8irqH/XCD/0eK+ZvC/8AyHrT6N/6A1fTP7S3&#10;/Iq6h/1wg/8AR4r5m8L/APIetPo3/oDUAfc/g/8A5FHQv+vGD/0WtcL+0SP+KIsf+win/ouWu58H&#10;/wDIoaF/14wf+i1rh/2ivl8DWJ6/8TFP/RctAHyJp/8Arl+p/lX3D8Kv+RA0b/r0h/8ARSV8O2P/&#10;AB8IPr/KvuP4V/8AIgaN/wBekP8A6KSgDrj90fSqt1nH41aPCiq91yo+tAHwZ4w/5CUX/XEf+hNX&#10;s37JH/H74i/7dv5TV4x4u/5CUf8A1yH/AKE1ez/sk/8AH54i/wC3b+U1AH0n/FTZY1mG1gCOvIzT&#10;v4qXoclcigD4m+MnhOXwt4otbdYn8trNZC4gMYGXcf0rB8MeLJtA0fXbNXkAvTD0mKfcdj079fwr&#10;6a/aE8DQ6x4bvdXCt9vt4YYYwqsx2+cM8Zx/Ge1fI93b+RcPFIhVkYq27IOQcdO1AGjo9nL4j8SW&#10;caqx867RWIUvne4HPr/Wvtj4Y+H00Xwbp2neWscsIkJfytjHMrHGO3UV81fs/wDg59f15rsrJGlj&#10;c2sufLZgw3seuRj7v619fW8Kw/u4z5bKPv8AXPtg0ASFg0gbjGK57x3j/hEtb97G4/8ARbV0AAKk&#10;hc1z/jz5fCWscf8ALjcf+izQB8H6s2dTuh6TP/6Ea+v/ANnPH/CsdF4523H/AKUPXyDqP/IUvc85&#10;mf8A9CNfXv7OXHw10Y9tk/H/AG8PQB6qcfepj/eQ+9L0jI680NjavFAHxB8aD/xW+q4/6CN3/wCj&#10;a2PgH/yMtz/14v8A+jErH+Mn/I7at/2ELr/0bWz8A/8AkZrn/rxf/wBGJQB9jN94UUN94UUAfJP7&#10;Sc3ma5ZL/duLsdf9pKzPgSoPiW5P/Tk//oxKtftFSB/EEQ3D5bq7/wDQ1qP4AxCTxHcDd/y4yf8A&#10;oxKAPsOik3bqd6UAfM/7V3/IU0f6T/8AoMNeP+Bf+QxN/wBcD/6EtewftXf8hTR/pP8A+gw14/4F&#10;/wCQxN/1wP8A6EtAH3w1eP8A7R3/ACA7X/r2u/8A0FK9gavH/wBo7/kB2v8A17Xf/oKUAfLfhL/k&#10;b9FOMj7dB/6MWvuvwhIG8N2YUDPz9P8AfavgbT76TTNUtLuPloJkl2+u0g4/SvW9M/aW1nS7OO2h&#10;s8qmcHzU7kn/AJ5+9AH1sq/3jj60nyqy/MOTXyoP2qNceQeZaZ9vNjH/ALSrb8O/tRT3l4kN9pSx&#10;p5iJ50l4qgAnBb/Vj60AfSLLgkg0DpXM+E/Hum+KoYvs13aPM4JMMNykjKA23OB26fnXT4CsRnK/&#10;3u1AHy/+0t/yEk/68Yv/AEc9eTfDj/ko3hP/ALC1r/6OSvWv2lxjU0/68Yv/AEc9eS/Dj/ko3hP/&#10;ALC1r/6OSgD74P3jRQfvGigAooooAKKKKACiiigAooooAKKKKACiiigBV606mU+gBQactNx705aA&#10;JR1qVWqJfmp6nbQBOrVYSqqNuqzGcmgC1GamRqrK+O1WI/mxUsC1Gc1ZjOKrRfKalVqRSLQapY+9&#10;VUfmrKNQMlVqlFQqPephQBHcR+Yh/wAK57ULXaxOO7dq6bG447VSvrISKTu7E9KwnE6ac7OxykkX&#10;+cVTmj9v0rXuYfLcj/PSqFwvt2rglE9anMwryPluP09657UoeT/wLtXV3S9eP85rDv7fdng9+1ct&#10;SJ6tKRwurxncR/tDt7VgQ2BZwcf+O12mpabvkY89R2PpWdDpvlnofyNeb7P3j2IVFYrWOnhSPl7f&#10;3fatBLE5+7/47VyztcNyD+VaHkqFHHOK3VPQznVMdrbaOn6VQuYfbt6VvzQ1m3UW724rKUbBGVzP&#10;sLtrOZsM2D/tY9a6W0uDeRqu4gkAfez1rkbiJopCck8ntV/S9Va3lj6cMvUjt+FaYatyyszDFYfn&#10;V0df9nhsYVeeSMZOP3mB/OvjT9o74kPr14LazuWEUlnECILveuRMx6DvwK+kPHvii7+xoluNpEy8&#10;rhuNp9q+GbjS9S1bxHa2lwkzeZGf3vkEYwGOMAe3619TRxELHylbDzTPoX9lvTJlaS4k8xdxspCz&#10;Ifm++c5r7NsZl8qMBh91e9fPPwa8OxeH/D1iQpDta2pcsCMlU9z717dot4J9o4Xbtxz1rkxFRTeh&#10;0UIci1Oqharf8NUbf5lBzV+NgV61ktSJELrzUTJ1q0V3ZqJhTsSiqy7aI/8AWDNPkHtUO4qwOKRr&#10;0LbRhl/+tWXqEOGP09PatKGT5eagvFDgn2NRIcTnJFKsaiOferl1tj688+vtVXer+g/GsGdUWRlj&#10;UZkK5/xqdkGKgeP3rN7FIb53+c1dtJvfv6+1ZxWp4crzn9KUWN7HQ27BwOfTvUzxjb1zWTaXDdPp&#10;WjHIWxk1vc45aMa8ft+lVJIc9v0rT2hhULRg1LRpCRm+T83Tv6Ves12kdv8A9dHk89KmhjwR2pJF&#10;SkWxjaKiZakXjikk+X3qzIi6Gk8zaxp2N3fFNaMdc80thEgcNU0ad6pRttbpVtJDSEy3GvSps1DE&#10;2QKl49atEMctKeKRWpTWiENYUzFSU2mBFJVeQcVakNV3qGaRZSkXmq8kft+lXXX5uneopFFTY2jI&#10;yriPp/hWZcRfKf8ACtqZenFZ8kee1ZSRtGRiToefxqhcL/Otu6hHJ+tZVxF/OuOSOqLMO6Tg/SqD&#10;NtYCtK6XHftWXMw3D6VyNO51LY2dFm/ebc9So61g/FjwjH4i0uNHjWQC5R/mgEnRGH9a0NNm8udC&#10;D/Ev866e8gW+0+IsN+XztH4jtXrYVu55eJjofj143+G8+lSYUSL+6VsC1K9WI9a8vuoLi1mXdFIR&#10;jOSpHrX2l8dvCv8AY+rRxCRihs43OUI/5aOPX2rwTVPCdncceSc7R82W45+tfVUldHzNTRnkDTN6&#10;Mv40z7Q2ep/Ou01rwH5fz28jnG4lViLfQda5S+0e5s2IZJOoGTGR2pyixRtYjjuPU/rU6XR3AZ+X&#10;vzxWN55VgCcVNHcHH3hWPM4hY3Y7wrt2n64atOzvvLGRJhsY+/z1rlo7rbjkCrEd0eqsP0rojURF&#10;j0HTfFM2wxzq8isxJaSU46e4qxqOkW2sW5mgMQlYD5Y0DNnOT0+tcJDqUmNrMCM+wrc0nX5bPZsY&#10;AdcZHpj0rTR6mZXutJu7FmDxTeXk4LRkDApbOUw+wxjrjvXXQ6pBrUIjuNgJULuMn94c9MVl6p4b&#10;CMTayF0yMBELdvr61aAv6XcBoiM5+Y9/YVBfwHLkjhiT096r6W0tvKoljaMZJ+cY7Vr6gqS2qOpH&#10;AycHPXFO1wucjqFr8rHHZv4a5i9h+c8d/T2ru763Elux9FP8q43UE/fMuMcj+Vc8omiZhSxioGWr&#10;s0ZPY/lVZl21ySRoQEUo6UrUlQA/dmnRkg9aiPtxTlJrTYsvxzbcH0963dG1iawbzQ8m1lKhRIQO&#10;v/1q5mNvXmrkUjEY3YTsuOlaQmZOJ9EeB/GcWqYhmZRukYfvJw3RQehpfF1h5ciTR/OshkcbV4A4&#10;PX8a8Z0XXpNNukeHEeCT1B6jHcV7H4d1yHxJp8cF1JGJPKREbzBkFhgnAxnoOK9CM9DBxMm1Y7Rk&#10;elaNvKM/h602+046fI6ENtBYKxBAYDuKghkCjP8AWtImZuqisueM1j6xb7o2IHZu1alv833nCnPQ&#10;0t7ZiSBiG3fKeg9qqQzzXUojvYY7entWDcx7XOR+ntXY6xZ+XK+cjjuPYVy99blmIXPUdB7Vwzia&#10;RM1l9Knt1Pf2p3khPvHP6UeZtYAJ1OM1jY1NG1ZY43IUM2OPXvWjp8LzKGdW5B+VhnvVCxhC7HJ3&#10;7j93pjBrqPD9odQvpIACiLGWHGe4/wAa66UTCbPRPDqtY2rxLGd7SFgVGD0H+Fdraui20TsF3BAT&#10;nrnFYGnwotwjAbl5zj6Vq7tyuMYAHAr1qaOOTLlvILm7yMAcHPX0rWikW3Y9DxjrisO0PlQq6rhu&#10;f51bW4M0YzwatdRdDU+1FeM5/GuX8a/vNE1EE/et5v8A0E1tJLz8xyaxPGRDaNdYYD/R5f8A0GsK&#10;3wM1o/EfJ/iaMQavLjqGXtj+EVFIxbTYjjHzf41N4s/5GC4BORuT/wBAFL5StpcPb5j/ADNfB4he&#10;8z6uh8Jq6PJ/obqP7/8AQV03h+Qf2haZxkSx/wAxXJ6HIGYR4+8xOc+1dHpLmPVrQDvOg/8AHhXi&#10;11oezRPqz4c3aTaPbwHaSqO33s/8tD2/Gp48AeYRyeOa534W3Qafyiy5WBz1H98f411T2qtEB5gj&#10;Gepr56otT2qZz/hH5cFTx5jdP90V7Np9uv8AYZZwrM1uCm4c529q8G8G6kVXYwzmRjuzj+EV7pZ3&#10;ytp+koACGiQP83stZWNJHmniqN5NSmjKMuCpyR/sive/A7/aPBOnHqd0nv8A8tHryHx9DBbXUkyJ&#10;gtIq7txx9z/61ep/C28E3hiyhIBVVkI5/wCmjf41MlqZzfuHsnw9ZYrJ4+NxmY+/3RXQTSK2uaVs&#10;x8tyu7b/ALy9a5HwPcr/AGxb2wIKuznr/sH/AArrorNo9dty2WDXI2nbjb8w/Ovby/4T53F/Edms&#10;gbVpx/sj+QrpWrlbdR/bVxGWHCZ3f9811X3q+uwx81X3IHqCTvU7VBJ3rvOUqyNVWSrU1VZKCWVX&#10;qpNVqTpVWWrEVnquzVYeqzUAQvTKe9R7qAI260ypG9ajp9AGtTWpzU1qUSkdjRRRQSFFFFABRRRQ&#10;AUUUUAFFFFABRRRQAUUUUAFFFFABRRRQAo6ivMvjxD9o8J38a4BNjdgZ94xXpnJ4HWo7i3S4h8mQ&#10;lTgr8vvQB+bJ0mSBiCyZ9if8KotvjXY5yx5BHSv0nbR4YYVTdJtB9R/hXzz+0L8Fbe1sJ9dsjeTT&#10;2ttFGqyTR7DmbByNoPR/WgDzf4D+MPDeg6yIr+wvJrma4tVR4cYDBmBJy44yR2r7T0W9j1nSYrmy&#10;DRWrBtqS/eGCQfXuD3r824ZGtb/c4AmtZc7eo3Keh/EV9s/s361/bnw3szKVWSLflY1IAzNL6/Sg&#10;D1mN1VBGwJK81zXj3UTpvhS+uCW3J5fKgHrIo7/Wui+9EoXkZry/9onWo9P+GuspuXzikDKrKTkf&#10;aE9PoaAPjTxZO2oeMNWYnPnX8xGRjrIeuK+v/wBm3So9P+HOkT7QJnjuELKxP/Lw/r9BXx3oanU/&#10;E9rkcyXifd4+849a+7fhLpx03wPpisGBUSj5iD/y1c9qAPP/ANrLQ0vvANhKiqLhtUj3OzHkCGYf&#10;4V8teELk6b4ls5VOGXeQVGeqMO9fcfxW0v8AtjQYEO7Aulb5SB0Rx3+tfAKzSQyrMVAK/l/nmgD9&#10;FvAlybrwhoshyS1jbscj1jFb1edfA3Wo9W8E6ZGjKz2+n2iuFUjBMXv9K9FoAKG6UUN0oAG/hrnv&#10;Gv8AyC4v+uw/9Bauhb+Gue8a/wDILi/67D/0FqAPzuuv+Phvw/lX3J+zz/yJt7/2EH/9Fx18N3X/&#10;AB8N+H8q+5P2ef8AkTb3/sIP/wCi46APTv4jRR/EaKACiiigDivi64k8D60o6jTrof8AkI18D6hG&#10;VunJII4/kK++PjCxPgfVx2/s66/9FGvgPUo1+0OcnOR/KgDQ0Xw1NrVm8sLRKiyFSJGIOcA9h71o&#10;SeA9QjHmSTWzTL91gzcD/vn619Ofsgo8nw31KXHzf2tKuO2PJhNe2yW8axnazFfegD817ixktZpl&#10;ZlMkbEEqeMg16P8ACT4sHwdL5N61xLapbuix28UZIYyBs5JHHXv3r6j+MHw3s/FHhW6nMl19qt7K&#10;5eFI3RVZ2QEA5XplR3FfD/iDR59D1CWzuIzHLGVypYNjKg9Rx0NAH6IaNrkHiTTmntlkTZKUPmgA&#10;8AHsT61ryy+WNo78181fsi69I2n6lZyiNX82SXABzjEI65r6VLBuSeaAPgb41rt8eayf72pXZ/8A&#10;Iprq/wBmn/kabn/sHyf+jY65T42Df491rP8ADqd5j/v6a6v9mn/kabn/ALB8n/o2OgD7Nb7woob7&#10;wooA+dP2qP8Aj003/cvP5R18prX1Z+1R/wAemm/7l5/KOvlNaAP0r0s7YSf9r+grxD9qkf8AFO3o&#10;H/PtB/6UV7dpfMLf739BXiP7Uvy6Def9esH/AKUUAfK3hn934h0zPe6i/wDQxX3r8MZ1j8B6WzAk&#10;ZlHH/XV6+CfDv7zxNpXot5Fn/vsV9U+KPGkfhj4Q6IY3jMn20oRIjEYJmPagD5z+Jni6XxZrkEzv&#10;IwFssf7xFU8Ox7fWvpP9l7w5Fa+CVu2RTM100isrNwGgj7dO5r5J0nSZta1eC1t0MkkgbChgOik9&#10;T7Cv0A+F+hnRPAegQsGEn2G3LqzA4bykBHH0oA+U/wBpL/kZEHpd3n/oa0n7L/8AyP2of9gyT/0b&#10;FTv2k/8AkZl/6/Lz/wBDWm/sv/8AI/ah/wBgyT/0bFQB9r/w070+lN/hp3p9KAEooooAKZN9yn0y&#10;b7lAHw/+0B/yNs3/AF/Xf/owVF8A/wDkcLz/AK8H/wDRkdS/tAf8jbN/1/Xf/owVF8A/+RwvP+vB&#10;/wD0ZHQB9z/xU49qb/FTj2oA5j4mSbvh54oUdf7Kuh/5Bavz11LdHO2Txkfyr9Dfic274c+KM9F0&#10;m7/9EtX5430aNcMcnt/KgD2r4dfHq18Fae9s63xVp2mIhhiYcoq/xMPSujvv2sHnjlW0l1CJgGCF&#10;7W34Pbua8Q0r4f6xr9o89nZmZVfy8iaNeQAe59DWnH8HfFsyqraThDwCLmHOP++6AGeM/ix4k8ZT&#10;sl3qRmt2aRQrW8SHa5GR8q+grjobYvOyHBIGf5V6jo37P3im+miil0qRbZmRXdbuDIQnBI+brj2r&#10;374T/AKx8Fbb5pL9bqSB4XSWaJlAMgPG1evyjvQBq/AzwLF4R8M3Kukfn/bXkVopHYAGNF7/AENe&#10;nsxVUbsOTS7V8ssDmhW3fKeh4oA4H40aLFrXgrUpXRWaHT7pkLMRgmPPb6CvhC6gk026cKygjA45&#10;6gHvX6M+ILH+0NB1a15+e2ljXaQCcoR3r4M+LGkyaH441K1ZSBGYh8zAnmJT2+tAHtfxP+IH274U&#10;63ZoZhJI8JBaNMcTRn19q8J8A2P9oeM9CQ4PnahbhskjOZF9KyZ9YluYzEyoEbqQDn19a9S/Zt8L&#10;Sa14mlvNj7LK8s5cq6gY3seQev3e1AH2B4V08aRoNpbIAoXdwpJHLk9/rWxHxIfpTUXgegpzfM3F&#10;AEXsK+OP2mpPM160H925vP8A0NK+yMd6+LP2jn8zxMB/dvLwf+PrQBc/Zhh3+IL5vS5sz/489fZC&#10;jivkL9lWHfrGqn+7PZ/+hSV9eKMNQA5vvCvm39sT/U+Gf928/lDX0k33hXzb+2J/qfDP+7efyhoA&#10;8L+Ef/JQND/6+4P/AEclffWnf8g+L8f5mvgX4R/8lA0P/r7g/wDRyV99ad/yD4vx/maALn8QpaT+&#10;IUtACHtWdrX/AB7L/vj+RrRPas7Wv+PZf98fyNAH5vzfeH0r6T/Y/wDveJf+3P8A9rV82TfeH0r6&#10;T/Y/+94l/wC3P/2tQB9Pj7ooWgfdFC0AfJ37Xn/I42n/AGC4v/R8teZ/B3/kd9H/AOwjaf8Ao0V6&#10;Z+15/wAjjaf9guL/ANHy15n8Hf8Akd9H/wCwjaf+jRQB96Wf/Hun4/zr5D/ai/5HLUv+u8H/AKTi&#10;vryz/wCPdPx/nXyH+1F/yOWpf9d4P/ScUAc5+z3/AMlI0f8A3p//AEQ9fcFn/wAecX/XNf5V8P8A&#10;7Pf/ACUjR/8Aen/9EPX3BZ/8ecX/AFzX+VAHzD+1f/q2/wCv6H/0Q1eVfB//AJGi5/682/8AQ0r1&#10;X9q//Vt/1/Q/+iGryr4P/wDI0XP/AF5t/wChpQB98/w182ftUf6rTP8AdvP/AGnX0n/DXzZ+1R/q&#10;tM/3bz/2nQB85eG/+QhJ/wBcz/MV+kDV+b/hv/kISf8AXM/zFfpA1AHyJ+0//wAjBB/2D4v/AEdJ&#10;XA/BY7fH2iH/AKidn/6NFd9+0/8A8jBB/wBg+L/0dJXAfBf/AJH7RP8AsJ2n/o0UAfZnxK8Uf8Il&#10;okGoKZFMtysOY1VjyjHo3H8Nfn7uuNUkDs4Mn3QzDHHXsK+mv2ofEqJG2mBkLQ3sLkbWzzAx69P4&#10;q8l+APhmTXviBpRdXFtvmVnjZQQRA57/AIUAfX+k+G4fCvhm7s4kVBJN5vyOzDnaO/8Au18OfEL/&#10;AJHzxJ/2Ern/ANGtX6Ca78ulzqeD8v8A6EK/Pv4hf8j54k/7CVz/AOjWoA+iv2Vf+Qfb/wDXpP8A&#10;+lAr6JP3TXzt+yr/AMg+3/69J/8A0oFfRJ+6aAPhz4//API4Wf8A14J/6Mkqz+zt/wAjWv8A1+2f&#10;/oxqrfH/AP5HCz/68E/9GSVZ/Z2/5Gtf+v2z/wDRjUAfba0rfeFItK33hQB87ftWf8ec/wD15wf+&#10;lBr5l8M/8jJpP/X3F/6GK+mv2rP+POf/AK84P/Sg18y+Gf8AkZNJ/wCvuL/0MUAffXwz/wCRG03/&#10;ALaf+jXqH4rf8k71b6xf+jUqb4Z/8iNpv/bT/wBGvUPxW/5J3q31i/8ARqUAfButNu8RahF3a5lP&#10;t9419qfBu4Fv4AtnbJ8rTLYjHtEa+Kta/wCRk1DH3vtMv/oRr6z8Pa3b6R8F7iSSQLKvh9WRSpIJ&#10;FseDj8KAPDP2g/EUmp+PNUgLsYlkgcKyqP8Algvp9a7j9l3wWl1JHq8qxs9veTRBt7BsGAdun8Ve&#10;Ca3qD65rFxf4XMu37gIHCgdDz2r7o+Dvh1vDvh24tnDqWu2k+dlY8og7fSgDxj9shRjwkijGz7YP&#10;/RFeM/CuQH4g+G17jVLQf+RVr2X9scFbnwrj+Jr3/wBo14z8KYx/wsTw4c8/2raf+jloA/QS1jMk&#10;Kr6c/rUt1P8AuWl5wvHv1qO3Yxwqe/8A9es7xRdLpeg3UjHCrtJLAnq4HagD4r+PWqvqni67iJYi&#10;G+u1XcAMfvB6fSvV/wBkHQVji8RXEiqxxZyLhjkf6018/fEC8Oo+NdaKYb/T7kjAx1kPrX2P8A9F&#10;Ol+DbKbDA3NhZudzAj/Vk8Y+tAHZ+M9Pj1LSYUkXcomDckj+Fh2r8557Z7FTDld7fMCvI/zxX6W3&#10;lv8AaoFj54bPH41+enxEsH0zWoVdSr/Z1YAkH+Jh2oA+sP2bdbOreF/s5LH7HZ2aHcoA+4w4x1+7&#10;3r2Jm+6PWvlX9kHxElnP4htpWRGuGs40G1iScyjt06jrX1Sy/dx2oAdt+UCvmP8Aay/4+j/14Q/+&#10;j2r6byevavmX9rL/AI+j/wBeEP8A6PagDw34Wn/iuND/AOwja/8Ao0V+gtj/AMecH/XNf5V+fvwq&#10;Ut440P8A7CNr/wCjRX6B2gxZwf7i/wAqAJa+Mf2rv+Sg6f8A9guP/wBHTV9nV8Y/tXf8lB0//sFx&#10;/wDo6agDivhL/wAjro//AGELX/0YK++NJ/48Ivx/ma+B/hL/AMjro/8A2ELX/wBGCvvjSf8Ajwi/&#10;H+ZoA8G/a/8A+RNtP+wpF/6Ilr5Vs7J9RuUt4yod84LEgcDP9K+qv2v/APkTbT/sKRf+iJa+bPAo&#10;LeKrEDk/P/6LagDqLX4I61fWdtNDdaeizRq/zySZ5AI/gqtq/wAFta0iDfNdaewCsx2SOeAM90r7&#10;g8G4HhHRFPU2MA/8hrWtIq+W0bHAYbfzoA/M+8szZ3klnLtZ48E7TxyAf616F8J/iPe+GPEdmsk8&#10;hh3yOyxxRknMRHf6CveP2iPhqmqaLFdJ9oYyXsfSRAOInHce1fIDMPMBQ54oA/Sbw1qB1jQdOvSW&#10;Pn20U3zAA/MgPIFcR+0EfM+GmpAcFUkb/wAgyVlfs4eITrnhf7MfL/0Czs4zsUg/cYc56/d7Vq/t&#10;BMrfDPUVB52Sf+iZKAPhB5LdlHnRs/0//XTo5JMfI2I+4x3okYwxjaMnPevuj4TeHYLnwvdSM8oY&#10;XbAAEY+4ntQB8MfaHG4BvrxTTMRGCTX6Qr4ZtvLHzzZA/vD/AAqpqXhu3bTbwF5eIXPUf3T7UAfn&#10;M00DoGVGE2fmbtj8/pXvf7LquviCy3kE/aZ+n/XvXnvxnjFt8SNXtU5SPySC3XmFD/WvQv2XP+Rg&#10;sv8Ar5n/APSegD68X7qV8z/tbf8AIPH/AGEIf/RD19ML91K+Z/2tv+QeP+whD/6IegD5x0nSZtbu&#10;Gt4WRWVN/wC8JAxkDsD613z/AAB19mGLvTdvcebJ/wDEVm/CBceJrlv+nRv/AENK++9qspwcmgD4&#10;F1T4P6lodvLJNNZN8rN+7kc/dHPVRXEXFpPHM1srqHTknt0+nvX6YyQtKgRhhSMcV84ftMfD1Vtz&#10;q1v57zT3sUbK0ibMCFhwMZ/hHegDjPgH8WpdF1R9Pv5Lia0hs5CkcMMfDGVTnPB7n86+w5NzzKxP&#10;IGK/MmFlZRED8q8+9fod4M8UDXNLllJj3CYoNisBwqnv9aAPkn9ok58WS/8AX9ef+jBUn7M7bfHN&#10;9/2DZP8A0bFUP7QbbvFcpPe9u/8A0YKP2cjt8cX2P+gc/wD6NioA+1pLr5u/5V81/tUSHzWx1+ww&#10;/wDo9q9+ZyzfhXz3+00374nt9ii/9HNQB82bmbJz8y9D71Ksl7JEo85dvYYH+FXdBhW68QabC5IW&#10;W6jQleuC4FfXHhL4V6Te+GbOSS4vVdi+Qrpj77D+7QB8eLeSD7jY/AUxbwx27FiS2eCAPavuT/hU&#10;uleZ8lxekY7yJ/8AE0H4WaMTta6vQT/tp/8AEUAeYfsw3Sy2+qbwWOy02+3ElfQNY2h+FYPD+8Wr&#10;TSI+3JlZTwucdAPWtmgAoopRQAlGcUjUh460AfMX7UEhfxDApPB0+L/0dJXDfAGPzPi3oKevn/8A&#10;pPJXaftPOP8AhJLcd/7Pi/8AR0lcn+zvAf8AhbGhP2BuB/5LyUAfZ8MYEGPRf6UbcRg0Jxkf3uKG&#10;G0baAPFv2lv+RV1D/rhB/wCjxXzN4X/5D1p9G/8AQGr6Z/aW/wCRV1D/AK4Qf+jxXzN4X/5D1p9G&#10;/wDQGoA+5/B//In6H/14Qf8Aota4X9ov/kQ7D/sIp/6LlruvB/8AyJ+h/wDXhB/6LWuF/aL/AORD&#10;sP8AsIp/6LloA+RLH/j6T8f5GvuP4V/8iDo3/XrD/wCikr4csf8Aj6T8f5GvuP4V/wDIg6N/16w/&#10;+ikoA61vurUFx/qx9anb7q1Bcf6sfWgD4K8W/wDISj/65D/0Jq9o/ZI/4/fEX/bt/KavF/Fv/ISj&#10;/wCuQ/8AQmr2j9kj/j98Rf8Abt/KagD6T/ip+15BtBAA55pn8VODOhyoB+tAHH/Fe/jt/A2p3Mys&#10;6oIgdoGf9ag/rXxDrt1HeavqEiKwX7RIRu64LGvoH9pbxujXX9iQvG8VzZRSElG35EzHg9P4B2r5&#10;y2kM7Lyqn5vagD6H/Za16CH+2rdkkLt9kjUgDAP7wetfSUJDNk9cV8M/CnXhovi3TTlQkt9bbyyk&#10;4Ak7Y+tfbek3kep2kd3E26OQHDAEdDjofpQBcQ7OK57x/wD8inrH/Xjcf+izXRfdOa53x/8A8inr&#10;H/Xjcf8Aos0AfCGpf8hO8/67P/6Ea+vf2c/+SZ6N/uXH/pQ9fIWpf8hO8/67P/6Ea+vf2c/+SZ6N&#10;/uXH/pQ9AHqZ+6aG/hoP3TQ38NAHxB8ZP+R21b/sI3X/AKNrZ+An/IzXP/Xi/wD6MjrG+Mn/ACO2&#10;rf8AYRuv/RtbPwE/5Ga5/wCvF/8A0ZHQB9jN94UHpQ33hRQB8a/H4mTxM4/u3l2P/H1q7+zvDu8S&#10;XH/XjJ/6NjrI+N0nmeLtQH9y+ux/5EroP2b4y3iCc4/5cJP/AEalAH1mqjrS0yPNPoA+aP2rv+Qp&#10;o/0n/wDQYa8f8C/8hib/AK4H/wBCWvYP2rv+Qpo/0n/9Bhrx/wAC/wDIYm/64H/0JaAPvhq8f/aO&#10;/wCQHa/9e13/AOgpXsDV4/8AtHf8gO1/69rv/wBBSgD5KtrV769hgjKhpHVBu6ZJArubH4M63fQr&#10;PFdWCq2cbpHzwcf3K5jwkxXxfouOn26DP/fxa+6fCG0+HLTnn5//AENqAPj7UPg1qunxmaWexYKB&#10;92STPJx/drjNQ0+TTZpIXZS4ZkBUkjIOK/Qxo3VCMcV5P8dPAo1zw9Lf4mJsLW6n+R1A+4G5BGSP&#10;l7UAfO3wo8bXXhHxVphaV/Ilmjt5FijRiyNKpI5+n1r7T0HUl8QadDd24ZIZAxVZQAwwxBzjPcV+&#10;e8YWK8RifuMGb2AxX2F+z/qx1LwLpdtDtcJHM/Qg/wCvb1+tAHmv7Sj79SQ/9OUX/o568m+HH/JR&#10;vCf/AGFrX/0cles/tLMG1JCOf9Bi/wDRz15N8OP+SjeE/wDsLWv/AKOSgD74P3jRQfvGigAooooA&#10;KKKKACiiigAooooAKKKKACiiigAp1Np1AC09WplKtAEq9aeDUdPHagCaOrKHFVVqdG+YCgCdWq3C&#10;3SqkfWrKtxUsC0rVMrZqisnNWI2pFItxnmrMdVIzVmNqBk6tUymoV5qYcUASDpUUxAU5GeDTvtCx&#10;DJOPwrA1rVM8IVP3uxqJ7GkFqJfqDISB3H8qy5sGmwX24/NgcdganZQykivPkerAx7lfmNZ1xCGz&#10;+Nbk0Pzmqs1v9axkrnbCdjnJrFXPIH5mqJ09V7D8zXTPD8xHNVJYPrWPszuhV6GMtusfb9acy8Ve&#10;mtzt71WePaKTNm7lV48iqFxAPTtWmwqJ4t1ZONy4Ssc9dWm706nuay5oGhkBBHWuuuLX93kZ/OsW&#10;8hLZ46Zrgqx5HoehSmpqzOc1eP7VGA3PzA+nY157Z/De0bWre4EMQKqRnzX9D/jXpV5AdxGO/wDS&#10;qccwsWGeD1559q0jWlFGcsPGcjYtpF0bTrSJQQFiVfl5+6AO9dx4XuRPHE3PIjPPvXg/irxQY3Qf&#10;u8KXH3W9q7T4a+NbSfyY3mQMvkLxG/vV08RzSszGpgeWN0fQdjtaNcjsf51cVcdKwtH1K3uYlKSb&#10;uCfukd61o5V9a9WMjwZ07FlXGCO9RsaZ5y+tHmKe9bX0Oa2orCq8i1Z3DHWoWxU9S0tBittqO4bM&#10;Z+hqTbUci/KR7USCJzupOQT9R/Ks1Lkqw5P5VuXtvuYnnr6+1YFxblW6Hp61zM6Il9Ztyj6UvXOa&#10;zI5vL4qxHdD1H5VluaPRFgrTlxUazBu9OEg9apKwLVFm3ba34itS3Odv+e9ZMDjd+VaVvIOK0RzT&#10;L/8ADUW4UobK1AyncKtmSLKqGqTbtqCIkVOMkUkh3JI+aSanwrxRMppjRAtDdKPWhelSN7EQXmrU&#10;a1EFq1CtUkQSRgin5NSxqDinNDVWJIlapQai8upOlGwDqY1KTTWpkshamFasMtRsnFJlJlaQVXkU&#10;1bZKikXFZ3NLlN4d3WqU8IVTxWow+WqFwPlNBtFmRdR/L+BrIuF5Nbtyvy/nWTcR8/jXLOJ2QOcv&#10;U+U/T+tYtwvzfhXRXkZ2n6f1rDuI8MPpXNJHXF6CWYIlj/3hXaabhrSMHnr/ADNchagCRPqK7DR2&#10;BhUE9j/Ou7DuzOHEbHyB+1R4bEN19oQINljCPvNn/XsP618o3GoKrhW3EkZ6CvuX9qQg6fcMxwBa&#10;Q/8Ao818TatpsdwC0ZZiFA6gd6+uw7uj5atuUI2jZW3KSHqnqHhm31CMERrktn5nYdsdqp3Uz2Uh&#10;VgAASBnnpTrXWtvHy9P7prpdmznUjgdc8Ata5dPJGFH8bnv9K5C6tXsbhkYqdpP3frivoa0vIrxd&#10;rvjJx8oP1rG8SeCYtWV5ojM5KgcOoH3s9x71jKnctSPDvM3YAqzCxVRW5rHge60+Z2EMm3cx+aRD&#10;0NYEtrNBIQyY/EVyyptGiLcc/wBavW9wcCsdlJHSpIWK9qqMrCcTqLLUHiYbWI6dhXXaDrisds29&#10;8KegHrXnFvMfbtWnDcBYxjrW0ZGbR6dq+mx3CmSBQmFA+Yn1qnHbloDE2CcAflVXw9ryKPLdlGXJ&#10;+6fSula2W4h81CWyA3p1roRkchcQn9+nGBkVx2tReTcP9QP0rvr6Jo52GOrH+dcd4ojKzMcfxr/6&#10;DWcjSJzMxqpIvJPvVqb74HtULiuOSOhFNl61G1WJBUTLUWExtKppu2nYqRpkq9RU24r0qsvGD6VY&#10;jfeOapKxZpQk7c9811vhXWJbK4hYOQqvGeFB6GuNQfKa1tJzvAx3Wt4yszCSPoc26eItF+0ouGht&#10;/MYyHGSVzxj6Vx82Y2KZ5Favw71YW8bWmVxcCKI5Bz3HH51N4l0lrXWriQBvLO0BiR/dH+FehE5m&#10;RszO29DgDjmr9pIZIyrc8AVlafN5S4bgZz+lalnMrTDnjcP51bIOd8VWm2QkYHyt39hXGzRlee9e&#10;s+ILVbiyZgScRv8AyryvVopPtDxouSCDyfaueSNEYlxFL5g+ZcYq3b2qFAWXJwO5rRe3aOMlhj8a&#10;qFfm/GsOU0uW7WJfMiCjA3D+dd94VsVgb7VgfOjLwTn7w/wrjNGtfOuIQuSd655969D0tSv+in+B&#10;Sffr/wDXrspoykdfoq5IQ8ksf5VdmjfzQqEAbsGqGkqyL5hGCGP8quLMyzZAHLc/nXowOSRp2ojW&#10;MpIpbAPSo5JFWQrGCuKgjmVpcucZ44FPmdI2LKc545qo9Q6CWtwzON53H6e1ZnimYPptyvP+pkH/&#10;AI7WnakRqWkO05rN8QFJLC5IY/6qQ/pWNb4Ga0fiPl3xptj8RTcfxxj/AMcFJwdNixx8x/mas/EB&#10;U/tydsn78Z/8cFU7Vw+nxY55P8zXwmI+Jn1VH4SxoL/6XGPc/wDoNdZp0f8AxNLNv+myH/x4Vxek&#10;ts1CL8f5Gu201h9rsz/tp/MV4uI2PZontfwyv3j8Q3EYY4Fs3Yf3kr1DUoTHZoRgfP8A0NeT/Cnb&#10;N4qu1J5+yMeP99K9ZvZmuPDdqygFzKcjt/FXztTc9mnseZeGpitq0gPKyH+Qr3Xwvm902zY8lIYj&#10;zx/D/wDWrwPR3EN5HB2Ylvfof8K918AyBreNe22EfoawlpY0lqQfEXTydLil+Xc1wozk/wB1q734&#10;Px+b4Zsm7lJf/RprE8dWwk0uIc489f8A0FqtfA+8DabBZ5G6OCViMHP+t9fxqJPUmS9w9l8Fr5Ou&#10;W03ZS/1+4a7+O/E2o25G7KSjqB6iuA8N232SdEbIYsxAJz/DXVWEv2S/g3ceZKuO/f8A+vXsYGXu&#10;ng4pe8dtZyGbWJ2zyY//AImuzWvPNPui2vXOMEeX/wDE16D2r63Bu581iVZkTVXl61Yeq8teocJW&#10;mqrJVmSqklBLK0nSqstWpOlVZasRWeqr1aeqzUAQvUR71K9Qt3oAQmo6fTKfQBrU1qc1NalEpHY0&#10;UUUEhRRRQAUUUUAFFFFABRRRQAUUUUAFFFFABQaKPxxQAN8sQc8ZOMUvGM5xQVzGAx381XmvIbdS&#10;9wVt4h1aR9oH4n3oAsBh/eAxSN97cBvDfxelYN9400GzO1tW0/ccjabxATjt1rS0fVYNXs1ktZI3&#10;hbIV4nDr1IPI68g0AXH+7nb5grm/iXYpqnhO+hYK+4RjBXd0kU9K6b5o1EYbJXvisTxcyQeHbtnY&#10;Fvkxk4/jWgD89PF0P2XxVq8SR7BHezIdq4ziQjpX1J+x/OZvDOrIzkpD5W2MnIGXmJwO1fMnjiTz&#10;PGmv8YDahcY/7+NX0p+x5Cy6LrhOdreRjj/amoA+h2PcDj+6K+Z/2s/EXkStpSv/AK+xhk2CXGcT&#10;t/D3+7X0u/y8Cvhv9obxHJ4l8cWN15imJNPSIqpDDiSU9QB60AcV4NuILbxLo80zxxxx3cDuZGAG&#10;A4JyTX2R4d+LfhzT9Htbb+09LXyy2V+3xrgFien418QW9nc3UhNraTXBBGTEhbb6ZwP84rQGkayc&#10;4sbsFhg/6O3+FAH2j4g+LXhzULVIU1PS32yBvlv427H/ABr4k1hYxMFiKspUZKYxnJ9Ksx6XrMUh&#10;QWF3kDr9nb/Cs+6s7qwmWO5hkhYjdtkjKHHrz9KAPqD9kfxKbm31yzlfPlLZxRh5c9pRwD06Divp&#10;I8HFfD/7O/iR9D8Vx28ZVVvr2zjfLAZ/eMO4/wBo9K+3o2EmWzkY4oAc3yoG/Sj7y0mCeO1KrdsU&#10;AA+bA6Yrn/G3/INjGf8AlsP/AEFq6FV5rnvGy/6An/XZf/QTQB+dlySbh+PT+Vfcv7POP+EPvBn/&#10;AJiD/wDouOvhq6JWZj2/+tX3F+z06N4QuymGT7e+SpyP9XHQB6iPvPnjB496X+HJ4pGUSMCvGzk4&#10;5pGkPVhtXsx6UAL/AAgjk/3aVQWjLEEEH7tc1ZfETw9dSkJremBtuSovYyR+tbdlqdrqS/6PqFvM&#10;c4xG6t2z2NAHJ/F4f8UPrOf+gddf+ijXwLqXzXTjp0/lX338X+PA+sjOf+Jddc/9sjXwJqH/AB+S&#10;fh/IUAfXf7HrE/DjU26D+1pRt/7Yw817qygfMAGH931rwn9jv/kmmp/9heX/ANEwV7qqnzAc/uu/&#10;p+dAEclul1G8cu1kcFfLcZGD2xXwv+0Zpy6b8YNfSJQkINuFiRNqjNvGeAPx/Ovuxmj5Y4G3lea+&#10;G/2lLoTfGLxAMg8256/9O0dAHVfso3LR+JNRjySPskjbM/7cPOK+uNx3A7eK+QP2VVb/AISrUJAD&#10;/wAeUi4x/twmvsJW+QnFAHwN8cG/4rzV9v8A0E7zIH/XWus/ZnAbxVdbmC/8S+Tr/wBdY65P41Lj&#10;x9rRJzu1O8/D96a6j9m1kPiy6TIyNPk7/wDTWOgD7PVjIw+UiljPmLk/Lz0NDSYmXyxxjtzQ2ENA&#10;Hzp+1Rj7HYc42x3mPfiOvlRR+7DnjPavqj9qll+y6bkgfJed/aOvldWEkYUdOtAH6UaSWa2YlSh3&#10;9D9BXiX7VGP+Ecvm7i2g4/7eK9v06QtCzgYAbH6CvEP2qY/+Kbvjn/l2g/8ASgUAfKvh1hDrlg7E&#10;AG5jOTxj5hXoPxK8Vi68N22mJJ5ghulk+WbP8L/w9vvV5hDO0MiOv3oyCPwqS6vpr6ZnmbKHkDAH&#10;OMdaAPVf2bfCf9qeO9Lu5U+020cs6OHh3p/x7tjJPHUivtW3hFrbxxoMRxqEVFGAABgADtXif7NX&#10;gUeHvD89xcxSLdJfyFPNjaM7TCg6E/WvcGYoQccEZoA+Kf2kv+RmXjH+mXn/AKGtJ+y//wAj9qH/&#10;AGDJP/RsVO/aSyfEyn/p8vP/AENab+y//wAj9qH/AGDJP/RsVAH2v/DTvT6U3+Gnen0oASiiigAp&#10;kv3afTJvuUAfD/7QH/I3Tf8AX9d/+jBUXwD/AORwvP8Arwf/ANGR1L+0B/yNs3/X9d/+jBUXwD/5&#10;HC8/68H/APRkdAH3P/FTj2pv8VOPagDmfiVx8OfFffOk3f8A6Jevz1uvlmY9f/1V+hXxM/5Jz4q/&#10;7BV3/wCiWr89Lz/Wt+H8qAPsX9nPR7G48KXTz2dvORqEg/eRK3HlR8civXf7D05c4sLUDt+5Xj9K&#10;8u/Zt/5FC7/7CEn/AKKjr1+gCC3sLe3VgkEQyONqAYqbb+7CA7cdxS0UADcrgfKKU42gAYI70lFA&#10;Ayhl2kDBGG9/rXyD+1J4Rk0/xFe62sbeRc3MEK4gKrn7P2bofuHj/Cvr8ckA8CvGP2pLWxl8E2S3&#10;GzH9pxnc0hUE+TL70AfGMjIsLKu12PII619b/steGjpOj3920XmfbILOUFodu35ZD17/AHuvtXyj&#10;o2mi/wBQijVGZGyDtBPRSa++PhLo66P4L0ny1ZfN0+13gg9ox6n3oA7SMDyzk4NIvy980Y3H2pWU&#10;L3oAjbO3H618QftBXHneLLlQ3Md7eDGc/wDLQf4V9u3M4ht2dsADuTjvXwP8aNQN7461UAjbHqV3&#10;0IP/AC1/+tQB6P8AskwvJf62+G+WWzJ46fNLX1qAOu7J9K+ZP2N7EyL4omdW2k2hQkHHBmzg96+n&#10;PLC855oAG+8K+bf2xP8AU+Gf928/lDX0k33hXzb+2J/qfDP+7efyhoA8L+Ef/JQNE/6+4P8A0clf&#10;fWnf8g+L8f5mvgX4R/8AJQND/wCvuD/0clffWnf8g+L8f5mgC4PvCl9ecUn8QpcbqAG1n63n7KvH&#10;8Y/ka0fu9Kz9aZvsy8cbx/I0Afm9NknJGOK+lP2P8f8AFS5OP+PP/wBrV81zsTMFxxivpL9j/aze&#10;JskDBs+//XagD6eZtsYIG7noKkVRuxnFRowA9vrQx2jPV+4oA+UP2ucN4utWJ2gaZEP/ACPLXmfw&#10;e/5HbR8fMP7RtOn/AF1Fej/tfSKPGFpBkbm0uI9ef9fL2/CvNvgzJs8baOuM/wDExtB/5FFAH3pa&#10;sRbIdpPX+dfIn7U25fF2omNTK32i3+Vf+vcc19e2uY7dGJ3qcgJ0xz1zXyj+1Fp8tt4mvrtN3lSX&#10;MCB9nyn/AEcdD+FAHHfs+kD4maMuQRun5/7YPX3Da4FnFz/yzGPyr4A+DniBNB8e6Xc3CLFGhmJa&#10;Vwg5hcdSPevvLw/qEOraLYXEUkbLJbxyfI4YYZQeooA+bv2rBujbt/p0P/ohq8p+D7Y8UXOOf9Db&#10;/wBDSvVv2rmEe85wPt0P/ohq8n+D/wC78T3J27/9Dbp/vpQB99n0X5/pXzZ+1VjydMwdzbbzKjr0&#10;j4r6RkmjtlLbliI/vN/jXyJ+054uhvtWsba1uIZmhnvI5vKlVyvzIPmA6dD+VAHjnhvP26TIwfLP&#10;yn6iv0hb7tfnf4F0iTXNYmig3PIIC58tC5wGUdB9RX6IfeX8aAPkP9qL5PEEPf8A4l8X/o6SvN/h&#10;TfR6b4s027kdVWG9tpTuYKMLJk89q9L/AGosf8JFAD/0D4v/AEdJXhFneS2buYztOQQcDjFAHoHx&#10;08VDxB8Q9Wmim8y2ZoWREm8xARAgJHb1r1v9lfwm0dp/aE0JSSG+mUF4MHBgUfePT7xr5pjs7vxB&#10;fSGPfPOV3N5ce44GB0H4V+g/gfwfbeD9LltbVCN05l6N1KqOhJ9KANPXDu0ubcNrfL16/eFfn18Q&#10;j/xXniQf9RO5/wDRrV+guuNu02YsNrfLgH/eFfnz8Q/+R+8Sf9hO5/8ARrUAfRn7K3/IPt/+vSf/&#10;ANKBX0V/yzJr50/ZX/5B1v8A9ek//pQK+i/+WZoA+G/j9z4vsz/04J/6Mkqz+zt/yNa/9ftn/wCj&#10;Gqt8ff8AkbrT/rwT/wBGSVZ/Z2/5Gtf+v2z/APRjUAfba0rfeFItK33hQB87ftWf8ec//XnB/wCl&#10;Br5m8M/8jJpP/X3D/wChivpn9qz/AI85/wDrzg/9KDXzL4Z/5GTSf+vuL/0MUAfffwzH/FD6aP8A&#10;rp/6NeoPit/yTvVvrF/6NSpvhn/yI+m/9tP/AEa9Q/Fb/knerfWL/wBGpQB8H6thfEt+cbj9pl+X&#10;/gRr0T4geNWg8E+GrGzuCPM05obiKC4x/wAsoxh1H1bg+9eba9I0PiLUJF5K3MvH/AjVWS4uNQCr&#10;I5cLwi7Rxntx9BQB1Hwq8Hy+NtcntEDoEtWm+WAy9HRemR/e61+gENvHChWJFjGc4RQK+fP2WfA8&#10;FjZwa9JG5murOaFgysvScd84/g9K+h0xjigD5d/bEb/SPCpIzta8/wDaNeL/AArB/wCFjeG2zx/a&#10;tocf9tlr2f8AbG/13hf/AHrz+cNeM/Cv/koXhv8A7Clp/wCjloA/Qe22yQqGwg9T9a4n43ap/ZXw&#10;21i6zhoxDj59p5mQdfxrsoF863VAMEc56968I/aq8XSWmj3egxyIBdWkE33lzxcZ6YyfuetAHy6t&#10;1HfeJrieYqqyTyP87Ag53HqetfX/AIC+Knh/R/Cmk2z6jpqSRWUEbK19GhBWMAgjt9K+LbeGS6uN&#10;sMLzXAJwsYLMfXgfjWi2l6y2wJYXaev+jsf6UAfcX/C6PDx6anpn/gxjr5I+NmoWWpeLrOewkt57&#10;dbJVb7M6sm7fJ1I4zgj9K5dtN1uFQfsV2x6f8ezf4VVvNN1K3iZ7mxuYgMfvJIWUDn6UAdx8Ddcf&#10;SfG2nRjdGlzqForYk2Ajze/r1r7wjk3qGByGGRg1+c3ga+ksfFmjSk7RHfQNlsDpIDX6FeHrr7Zo&#10;+mzcHzoInJByOVBoA0mI8sDvmvlz9rO8CamsDYDtp8JAJ5/179vwr6hkwkzZ5FfHH7WGs/2l48sE&#10;jZTGdLjB2sG5E0p6/lQBw3whj+0eOtDA4/4mVoCev/LUV9/Q/LDGh/hUDPrxXwx8B9J+1+MNPlQM&#10;3k39mzbVJx+8zz6dK+6h8yqP7ooAK+Mf2rv+Sg6f/wBguP8A9HTV9nV8Y/tXf8lB0/8A7Bcf/o6a&#10;gDivhL/yOuj/APYQtf8A0YK++NJ/5B8X4/zNfA/wl/5HXR/+wha/+jBX3xpP/IPi/H+ZoA8F/a+P&#10;/FG2n/YUi/8AREtfNvgXnxVY/Nt+/wA/9s2r6R/a9/5E20/7CkX/AKIlr5u8Dc+KbL/gf/oDUAfo&#10;B4LO7wjow25K2MHzev7sc1soMhyy5I6ZrG8Gt5fhDRAo+9Ywf+i1rY+YKSWwT6igDlviDai80eFJ&#10;PmQXCkKwyM7Wr882UZ2YCE87vSv0P8fTeRosDFx/x8Adh/C1fnjcZZwBwcUAfUX7HN1JJb+KoyzE&#10;RpZqCWJ7Tf4V6R8fzt+GOofLztk+b/tjJXm37G8Jjt/FOQRuWz7e01ek/tBE/wDCs9QX/Zk/9EyU&#10;AfCT8yEnkelffnwdP/FNXPPH2xuP+AJXwI/Wvvn4O/8AItXP/X43/oCUAd4qnk7uPSqurc6beEcf&#10;uX/9BNWt3Bqnqjf8Su7/AOuL/wDoJoA+D/jacfFHWh1P7nn/ALYR1337La/8T6z5z/pM/wD6T15/&#10;8bv+Spa3/wBsf/REdd/+y6xHiGyAH/LzP/6T0AfXydEr5n/a3X/iXg5/5iEP/oh6+mFB2pxXzR+1&#10;sv8AxLV/7CEP/oh6APGvg/uPie6GCR9jb/0NK+/FAcZzs9q+BPg3Jt8VXQI4+xt/6HHX3jJdBVJB&#10;H50AXGmGFGfu981578ao4b7wvaxuIyReo25gD/yzf/GuukvhtIBXOPUV598XL1YvDds8jKAbtR8x&#10;A/gegD4bY7YxsX5s9V619t/Be4a48K3bkksL1gOcn7kdfEnKuccr2r7Y+B0PleFLvd/z+v14/wCW&#10;cdAHzz8fGLeJ2z1+2XX/AKGtS/s5rnxxfc/8w5//AEbFUXx8/wCRof8A6/Lv/wBDFTfs5/8AI8X3&#10;/YOf/wBGxUAfYW3a3rxXzz+09/GAMH7HDz/23avodvvfhXzx+09/rG/68of/AEe1AHgfhVh/wk2j&#10;ZGcXkP8A6Gtfcfgc58M2bdvn4/4G1fDfhb/kZtI/6/If/QxX3J4F/wCRVsT/AL//AKMagDoFJXuT&#10;Rx1IBNFFABk888UUUUAFBoozt5oAQ/KVBOc0SLgetO8sN8xP3eaYzbugyKAPlT9pZvO8U23zY/4l&#10;8ff/AKayVk/s425k+IekTH5Ssk4xj/p3f/Gk+Puo/bvE1sQVP+goOCD/AMtJK3/2atJ+0a3aakob&#10;bDczRkgEj/Uev/AqAPqJMtIvbBp0ufOb0o/ukUrH86APFf2lv+RV1D/rhB/6PFfM3hf/AJD1p9G/&#10;9Aavpn9pb/kVdQ/64Qf+jxXzN4X/AOQ9afRv/QGoA+5/CH/In6H6/YIOP+2a1wv7RA3eA7DPyn+0&#10;U4/7Zy13Xg/jwjoR9LGA/wDkNa4b9orc3gmxk6KdRTHH/TOXvQB8h2ORdJkY69foa+4vhXn/AIQH&#10;RuPl+yQ/N2/1SV8N2b7rlN/HXr9K+5PhO4l8A6NEDgG1h56/8skoA69hlQQcjFV5ssvTjPWrBHlj&#10;Zu+98tVr5jDCqodzBu340AfBfi7P9oRkDP7of+hGvZ/2SD/pniM+n2bP5TV4x4uk/wCJlFt+ZfJH&#10;I/3mr2j9klf9K8SejfZs+3E1AH0nUU14lmxaVlCHgb2wM1MMHH+zXmvx08aDwp4atpreSP7S16kb&#10;IZF3BTG56EH0HagD5X8fa8/iLV4bmSRjIsCxjdLvOAzHr+Nbfw/8Dvr3hrxFdyQsrW4tTHutt5k3&#10;uwJB/DtXDQQSatdJjLPgqFVcngE9q+xvhd4Is7PwLArRkPe2Vo8u7cCSFz6+p7UAfILyNofiB8IQ&#10;1tdHAHyEFX/TpX2F8DfFKeIPBOmwmVRdKk0jqZt7gCZhyOvcfpXzB8WfDEvh/wAV6i5jkSO4vbkx&#10;b4yoIEnGCfvdRXT/ALP/AI5n8P65NbyyIIUspABIypyZUPcfWgD6+8z5ggG9TyZOw9q5/wAfL/xS&#10;GtHP3bG4x7/uzXQqEWFghDc9Qa53x/n/AIRHV8dPsNxn/v2aAPhHVONQujnrK5x+Jr6+/Zxw3wx0&#10;U5x8lx/6UPXyFqQVtRu+ekr/AMzX11+zsy/8Kw0UKQTtn4B/6eHoA9W43hM8H+KmtncABkA4zTgq&#10;tGXzyDikDBQR1LUAfEHxm+XxtqvfOo3f/o2tr4BjPia5zx/oL/8AoyOsD4uTCfxzrS8bo9Ruh1/6&#10;an/Ctz4Ds3/CUXJ/6cX7f9NI6APsjqcn5frSMdu3aN2fSnNiRsHgVFNMLOGSQ4KqpbJOBxQB8R/G&#10;G5EvjbWEDDK6hdg85x+8Ndp+zTEW8Qz9x9gk5x/02SvNPiFM174+8TSFvkbU7ll9MGVu/evX/wBm&#10;HT2OsSPhthsJcNtOP9clAH0vGDsORtOehp3pQ7eY24cDp60lAHzR+1d/yFNH+k//AKDDXj/gX/kM&#10;Tf8AXA/+hLXsH7V3/IU0f6T/APoMNeP+Bf8AkMTf9cD/AOhLQB98NXj/AO0d/wAgO1/69rv/ANBS&#10;vYGrx/8AaO/5Adr/ANe13/6ClAHy54R2/wDCX6KSwX/ToOD3/eLX3T4R+bw7aYGPv8j/AH2r4V8J&#10;qreL9ELDOL6Dv/00WvuvwfJ/xTdmET+/3z/G1AGy+WH3jWL4zhW48G67G+DmwnXDDOcxtWyuR1OK&#10;xfGTeX4T1uRmG1LGdj26RtQB8KeJrVLPXrhECooKfKq4GNoPSvpL9m2Zv7DtBGSq/Z5sBTx/r6+c&#10;fFk6XfiC6lQja2zG05/gAr6O/ZoRl0W0yDj7NN2/6b0Acp+0xj+00wu3/QYv/Rz15L8OP+SjeE/+&#10;wta/+jkr1n9pZi2pJkY/0GL/ANHPXk3w4/5KN4T/AOwta/8Ao5KAPvg/eNFB+8aKACiiigAooooA&#10;KKKKACiiigAooooAKKKKACnU2kDcigCSgUlLQA9Xy3SpQaijHzCpaAJFNSxn5hUMfNWFA60ATrT1&#10;l7Y/WoQ3FKrc0gLSdc5q1HVOM8VbjNBSLUfWrKdqrR1YRvapGWY+BmpQxZc4qCNsip9wWM0Ac/r2&#10;sfZJDHjHyg5347msRr5JlLM6tnnBbNM8aTbr04ODsH/oRrn45JQOpx/u1yTk72O6nDS5syXA3Erw&#10;PY1pWlx5kZye/rXMNcOIxVqx1CRZAh7knt6Vilc3vY6CRec9aryRE/8A6qt26maFWI5wP5UskOO1&#10;Zzi+htCRjSwkMf8ACqkkef8A9VbMkIY5xVOS3HpU9DpjLsZkkeRj+lVZYev+FakkPtUTW4xWbidU&#10;ajMn7LuPX9KRrfb7/hWl5IBprQg1FjdSMloflbP8qyrqAKW+XPXtXQzRBc1m3UIbP41z1IKW510Z&#10;2OTv7cbj25Hb2rmr3JkDbSQB0rs9Qt8scA9R29qyJNGOOVbP+6a4ZxsrHfRqJy1PK/F2ntcROVBV&#10;tsh4XmvMLPxVqnhHVAyi8mTzgeJXjACN9D6175r2lBMhlbB39iK4PVPAcGqEkRvk7uVVj1/GuNJq&#10;V0e25QlCzPRvhL8V59ZhjEiSR/uXb5rst0kA9K9/sr55lyNx5x97Pavmn4beATpOAhkx5Lr/AKpu&#10;7g+tfSWj25jiIIJO4npjsK9ejOTPk8ZCEX7pba6kT+Fj+NMXVdrYK457tVv7PuHINUbjTQ3K579i&#10;a9HWx5CUWy5HqiEdV/77qdZ1kH3gPxrCNi8fc/8AfNOW5eKo5ncucV9k31YY9aZI23PGazbfUDxn&#10;HbuKtfahIvb86vmuYcrIbjnt3rGu4we3b0962Jm3fnWfcR5/KoZrG5hzw9SDjr2qqzshxk8e9a88&#10;I549azriDmsWdCSasNjuvU/rUi3mGxn/AMeqjKpTp/KqjTuhzmsZSkLl7HS21wG7+neta0kDbfm/&#10;X3rjLPUDuwSByO4rf028DsvzL+Y9a1p1FszKcDpo2Hrmn7R6ZqpDINo7/jVuNty116NaHC7ph07U&#10;4Sbe2aXbxTCtTqGhahm3dsfjUsi7h1xVOPKnirBc4pFkUi7feow3NPmfiq4k+Y0aDLSirUK/zqpG&#10;1XYWq4mbRYj61Y/WoEqTd71oZ3EZRSFKkVd1FKwXIDHjvSHipWqNqQxjNTC/tT2WomzUDGu3Wq7D&#10;d3qZs4NQtU2NIjG+Udc1nzc1dk+lZ8+dpqWbxsU7jGD071l3BC+/NaFwDz+Pas64jJ/P0rmlc6oM&#10;xL1/lPHb+tc9eScFvb1966O6hJUjnp6VhXlr+7PX8veuaV7nXGxTgujvXg8Ed66/w/M0yKMEfKT1&#10;965K3tgG/Edq7Hw3GERT/sn/ANCrpo6M5q6Vjwb9q21K+E9QuAMFba3GAP8Ap4Hf8a+GbG+KSqsj&#10;eYCSfmb2r9Bf2oNNN14J1MbW/wBRbjgE/wDLwtfnC8siTKRnp6V9bhHdHyuIWpr6ppsWoRsyBFYB&#10;jhVBPNche6fPaSN+7k25AB2EDpXQ2epSROd3Kkj0H9K1hDbatCoYKGzuPzZ6cV6Ukuhw2OHs9QMT&#10;DDnr/f8Aaui0fXhwkgDDcfvSe1c5qujS6bICocqFB+4e5xVG31AwyBcc555rOLd9Sj0a90+z1m3w&#10;FgVih6KrHLCuD8ReAWjYvGrMCwHy23+z9a2NJ110kj5G3K9x/hXdWclrq1qiuU3csfn9CRWrjGSD&#10;mkfOF1os1vxsfpn/AFZFVfs+3hjtPuK9r8TeCUtlLKruoQchG/vfWuAutBtmuHVjscMRg5z1+tcc&#10;qeprGT6nKx5VuhIzVyKRgfukjFacnh8qfk3EeyE/1pF0l4+NrH/gJqUrF6MlsZWWQMGK4J4B9q9F&#10;8I6gL5hbSSbRtUbmfPQHt+FcBDZuv8Ldf7ta2iXU1jdhlyPw9jXRExlFHaeINLFu0bgbgxZgdnXp&#10;XBeJLUTMSR5Y3jkj/Zr1a3WPxDorMSPOtbfICncSxX0HutcD4g09pE8p1ZGVwTuU+h7fjVzSsTFn&#10;mDLulBxjioJeGbjvVxl2/MRzVSY5J+tefI6Uys3OeKiapmHpUTLipKtcbxS7aNtLj3pFcqQq44FS&#10;gbV4GKiVfmB96nHSmJsmhLMvU9a1tNlKMPqves2FRtP1q9aHb+lUtzM9M8E6gLe+hZm3HzIiAXx0&#10;NepeJNl5oNvdbFV5JsFup4DDr+FeI6FIbea3kDfxI3617d4djXxRoNtaE/MhaU7fmPDEdBj1r0IM&#10;5ZHFQzqw2gAZP3s1tWMI3QgODvKgn+7WAtubeZUOcEZ5GK2rOQR+XyMnbjmtmSjbvrP/AEWRA/mA&#10;I3zAZ6ivPtQ0n/iYynoMDnZ7CvRLSbzLW8D8nZ8vucGuc1K2KxiVlIZmxyPb/wCtUtaDOHuY2mGB&#10;lePSoFthH1wx9xWu1vtGSD+VQLbCWZRg43f1rNRKua3hexXbJcHC+WVcKV+9gnjP4V1+jQ/bb55S&#10;PJVk4444IHWsbS7ZYbKBEHLkhvzP+NdTYwpb2MarxLzn1xk9vyrqhFGMmzaW4SIcKoHpnFNkIk+Z&#10;W245wKoNJuUgHmpI5CsZBPUV17GLNCN1aNMsM565pLj958iyYwc5BqjuOwYbpzRHO24knPFHQSNG&#10;zmM0JVhzu6k59KraoN9ncx46xsufwNJZzkMAOmf6Umou3kyDH3lb+VZVPhZpD3ZaHzn8RLURa7dL&#10;jOGTnH/TMVjWI/0ZFHbP866f4lwldZumweXQdP8ApmK5nR8yXDRHoqE/qK+Dxnu1GfWYf+GmMtf3&#10;eoRY9D/I12+j/NPaHOPmT+Yrh4TtukP+ehrsNGmJurAerx/zFeTW1R6tF6nsXwun+y+LLuRm4Now&#10;wTj+JP8ACvZtLYTSmwZBsiUuGPI6jt/wKvB/CkjW+uXDq+MwkdPda940qM/2hJOH4ZMdOOo/wr5y&#10;srSPdpao8quLdrDXraHlg0ZbzMYx97j9P1r2DwDeNGsQGW4hH3q8y8SQiHWIef3nlAj16t2r0X4d&#10;7ZLSV8gvEkR698H/AArmn0N7JneeMopJPD9vKoY7pwMAE9mrnvgfqjL4ourUZKx2Tt97j/WJ2/Gu&#10;vS4TVNHgt5VB2sX+97n0+tee/CeQaf4xvZU5DWbL1/24/wDCoVm9TN7WPp+zm/4qG1QvtBRjjPs1&#10;dbqkWy80HaNod1ywHunNcKY3j1u3uBkBEI6cdG7/AI13F5dG6j0QhcmMLyOf7v8AhXp4X3VZHgVf&#10;e1Z0mmxpHrdxhlkPl9v+A16Ft215v4dR5NandsnMXp7rXpFfYYFaM+axW5C/HNVpGz2qzJ0qtIK9&#10;Y4SvJVOSrkhqnJVEsrSH5arS1Yeq0p60xFd6rt9anZqrSUARt9agbrUrGoz3oAjptPplPoA1jzTW&#10;7U56a3alEpHY0UUUEhRRRQAUUUUAFFFFABRRRQAUUUUAFFFFABRuC8nkDk0UZ280ACyLJygIHvXl&#10;/wC0Hqup+Hfh/q19aXKxNEkGCEVjkzovQjHQ16g+LhQo+91IFcf8WNBfxL8O9W0tVZmn8rARgp+W&#10;VG6nj+GgD4Z/4TjXNU1CNpr7ePNzzEg6nnotfZ3wBvJLz4b6c8jbpl8zc2AM/vpMdPpXw/4m006T&#10;rt9Z3QaJre5lhiGQS21iOSPoPSvVvgn8bF8BWLaddvaw2hdAZJIZXfbvcsflPbd6UAfaLbwPMzye&#10;K4z4xaoui/D7Vbxt3mRiHDIATzMg6HjvXIQ/tPeB/JVRrkfnj7y/YrnAH/fH0rwf4x/GifxzusYB&#10;aSW81vGrNHDIjArIWwNx9h2oA8v8Q3xvteu5xnM1zI/zAA8vn+tfXf7J9ibXwPLc/Lm4xnBOfllm&#10;FfIui2MuqatY2sSbmknjiIBAOWYDvX3f8E9Bfw78O9PtZFZZB5u9WYNj97IRyPY0Adhql0bO3WU5&#10;+ZtvAHof8K/O/wAYXz3+pRMWJHkheQB/Ex7V94fEfVo9K8P28hYAm5VfmUn+Fz2+lfns0jTSAYHT&#10;tQB9Dfst+A9L8SxeIZNStVuRCtq0f710xu83P3SPQV76vwn8Kbd39lcjk/6RL/8AF1y37OeinTvC&#10;6zYb/SbOzc7mB/gY8Y+teuYCj68CgDkB8I/CUkYcaThz1JuZv/i6+af2nPAlt4b8QQy2MUcEC6fE&#10;zKJHYljM4z82favsIK7Mcj5exrxX9pbRRd+CdTu03tLHDAgXIC/8fC/40AfLfw2vfsXjDRZFyCt/&#10;bMcAHpIK++/DN79v0O2uef3m77wAPDEf0r87tFaXT9espHUL5dyjc89HHpX3h8IdQGp/DvSJsj5j&#10;L90EdJnHegDtuig0iqVYUq7G+TceOaRWMjgkUAKWxWB4wjaTT48Ef60f+gmt44LdeQaivrcX0Kwt&#10;n5W3fL+P+NAH5pXylZmj7jH8q+wv2UNcjuvBN7bSiR5n1OUhsADAhiPr7Gvlzx9od14f8WX1m8RU&#10;xeXwzKx5jVuoPvWr8LfiM3gnVLeZDB5aSSOTNG7ctHt/hIoA+/m/0fdjgPVO+vfscKyT5e3LbVVQ&#10;Mg4P+BryLSP2nvCMmnoL3WIYboRLuRLK4ID45H3T39685+K37RVprMP2XTbi0ubZJ0kRzbTKx+Qg&#10;5zjuT2oA8RXxXqFnqkxtbgxDaBzGp449Qe9fRP7MfibW/EVxE99erPD9rmRl8tFJxACOijua+X9r&#10;TfLj34r7S/Zx8CXPhHw3cQ38Ulvcm/kkVDIjgqYoxnK59D+VAHXfGDjwRrI/6h11/wCijXwJqH/H&#10;5J+H8hX338YMf8IPrIHJ/s66H/kI18C6gpW7kL8dP5CgD65/Y7/5Jpqf/YXl/wDRMFe5+Yc+R2bn&#10;/P5V8f8AwH+NWnfD3wheafPdQRtLfPOBLBK55jjXqvH8Nd9dftUafFbukF1ZO5wQGtLj1oA9v8Va&#10;nDofh3UbtlffBayyqUAJBVCehNfA3xP14+KPHmp6mS58/wAr/WKFb5YkXkDjtXZfEr48X/jC3a2M&#10;dj5JWaNWihlUlXAGfmbrgV5PHHJOoJX5fY0AfRH7I9iZtY1K4+XZ5EkeMnOd0Jr6uXBUivH/ANnP&#10;4d3ngfw7fLfQSQSyXTkK0qPwUi5+X/dNevFvmwORQB8HfHSze18caq7FSJNRvGXb2/e9/wA6t/s/&#10;6mml+K7qaQMQ1g6/IAT/AKyM9/pXoP7U/g9zPpt7arJJ815NNudQF5jPA496+c7W4fT7hplALsu0&#10;huR2/wAKAP0vVlVSwGMU/Ak5bmvnPwJ+1Bp7Q7NdurOyzK3+ptJz8u0YPG7vWh4s/ai0BdPmOk6j&#10;a3V5tXy45bO4APzDPUDtnvQBx/7VWtJdXGn20YdfKe8jbcBg8xjjn2r590vTWvZDGhUEKW+Yn1/+&#10;vWj4w8UXPijXLi8uEhRJ7mWXMKkDDtk8Emu8+AfgxvEHie5JWT7IbF2SRHUEkSRjv+PagD7ct4Bb&#10;xmMDqc14R+1RJu8O3o7fZoP/AEor3vbKyl9o44rwP9qnbH4dvcn/AJdoP/SigD5E4XPq1anh3Q5v&#10;EF49pG0YZIzJ+8JA6gdh71l+XuZXXnByK+hf2YfCputal1JxIPOsJV+V1xxMg6df4aAPqbT9Jg0i&#10;IwQRiNWbeQGJ5wB3+lXD80Rz24pIcKPMfgg0NmTIXlT3oA+Kv2kj/wAVIg/6e7z/ANDWm/sv/wDI&#10;/ah/2DJP/RsVO/aTBHiVARwLu8/9DWm/svMn/CwNQGef7Mk/9GxUAfa/8NO9PpSKu5sD7tHPIIx6&#10;fSgAooooAKZN9ypMHrjio5sbKAPh/wDaA/5G2b/r+u//AEYKi+Af/I4Xn/Xg/wD6Mjp/7QDD/hLZ&#10;8f8AP9d/+jBUfwBDHxheEjj7A/8A6MjoA+6P4qce1NVlZgM0/wDiG7hfWgDmPiZ/yTnxV/2Crv8A&#10;9EtX56Xn+tb8P5V+hnxMU/8ACu/FX93+yrvn28lq/PK+YfaHA5HH8qAPtL9m7/kUbv8A7CEn/oqO&#10;vX68h/Zw/wCRVugvK/2hJk/9so69foASiiigAopdpVctwKqXmpW9gu+eTYmCc7SeB16UAW6+Xf2r&#10;vFhumk0FDIDa3sM3zIuzmBjwev8AHXrvjj4w+HtB0W/B1FBctbzeSj28pDOqnAOF9SO9fFfjzxK3&#10;izxJear+7IuCnMasq/KirwDz/DQBp/BnTRrXj/StOIUxzGYlWJA4hc9Rz2r738P2X9m6JY2wwFit&#10;44wFJIwFA7189/sxfDloYRrV4s0V3bXs0aIsiGMqYVGSBk5+c9+wr6RZWIUMMBelADtuFzQqGTrT&#10;Q8akKzYB4FZPiXxZpvhC1W61K5FtaPIIkkMbvliCcYUE9Ae3agCt461ZNI8M3lwQ/wAmw/KATy6j&#10;vXwJ45vDqHizV5QT+8vp2G4AdZCa9g+M/wAebfxNYTaXok1re6fPDH5krW8qOJFl3EDdjjCr27mv&#10;EdLkhTVIZbtzFDJMrSsoztXdliOvYmgD64/ZN0f7D4FN4Qu68IyVJJOyWYcjoOvavcmUhie1eAfD&#10;n47eBvCXg3T9KbXNrQeZkSWk7MN0jN1VMfxV0bftOeAY+Dr6D/txuf8A4igD1tvvCvm39sT/AFPh&#10;n/dvP5Q13DftOeAl+ZteQD/rxuf/AIivGf2jPih4f8fQ6H/ZOoC78hbnO2CWP74j2/fUddpoA85+&#10;Ef8AyUDRP+vuD/0clffWnf8AIPi/H+Zr89/h7rNr4f8AF2lX99L5FrDcxPJJtLbVWRWJwAT0Br7X&#10;8A/Fbw343f7Fo+pC8ljiaYr9nlj+UOFJyygdWFAHe/xClpZEKyAR/Mcd6GUryRg96AEOFGTVDV8y&#10;2yhePnzz9DV6QB4sjr1oXzPs67FBOaAPzQvI2t5RuIPGeK95/ZW1VNP1HVISG/0qWzT5QD3kHP59&#10;q4/49eAz4R1yGKFZmszZxyPJNIjMGMjjHGOOB271xfg/xNP4S1SzvLVIpFjmimczKSBsbI4BHvQB&#10;+jXljyxtGKIyvml3GVI4A614P4R/ae0D+y4H1XUba2uiGDpHaXBA+Y46A9sd6yvHn7T+lyQiLQLy&#10;zvisqn99aTr8u05PO3uQKAPMP2lvEieJfG9jdReYqppscf71QDkSynsT61k/A3Tze+MrCT5f3V/a&#10;NySP+Wn/ANavPGmlmUySKqqOMj/9dfRH7LfhCWa6vtQnSREjeznjZXXDDLtyOvpQB9Two0NujyHd&#10;GeAq9c5ryv48/DhvFWjxRw+QtwLyORmlkcAgROOwPqK9XUeZKX/hIp/+yfu0AfmTDJMrCUOPNXgN&#10;ivcfh1+0Vc+FrGG11Oe8uLaGOGJEt7aE4VAQRk4PTFes/Fb4BxeKmNzZ/bZp1gSJVWeJVOJCT95f&#10;Q183+Jvgn4r8P3E5l0pktlaTy3a5hYlFPU4b0x2oA3PjV8XtE+I1mq2lrfRy/ao5i1zGijCxsv8A&#10;C555Fcd4E8RQeF9YmnuVlcPAUHkgE8sp7kehrCns59JYrdJ5TDgjIPXnt7VFFbySyFEXL4zjI6UA&#10;fQ/jn9qhNUsJo9FbUbS5ZFCPPawEAh8n+Ju3HSvn/VtXuNb1C5vr2TznmleeQ7QpJY7m4GBzXRaP&#10;8KfFWvXCR2Ol+ejErn7REpyBnHLjtXuXwz/ZuuLC5s77WYby0mie3nCx3MLLuB3MDgHgHFAGT+zJ&#10;4Civ5hrYSLyLmymRVaRw+RMo5HT+E96+r1+Xg1U0+xi0+witYWZkjzgv15JPp71aeM7syDafagD5&#10;D/aj48T2/wD2Dov/AEdJXg23dkdzXvX7UG4+Jrfj5v7Pi/8AR0leCY3zKh++zbVHqaAPXv2c/B6a&#10;14quvtCxyRfYJGCl2U5EsY7fjX2w0nlws46ivC/2YfDH2TwtYagwkEstvOhUspX/AI+D0/75r3SH&#10;AYM3BoAoa+ofT5XHQBR/48K/Pf4h/wDI/eJP+wnc/wDo1q/QXXMnTpi3DfLx/wACFfn38Ql3ePvE&#10;mOf+Jnc5/wC/rUAfRX7K/wDyDrf/AK9J/wD0oFfRf/LM186fsrc2cC+lnN/6PFfRm3dGSvK9zQB8&#10;NfH3/kbrT/rwT/0ZJVn9nb/ka1/6/bP/ANGNVb4+A/8ACX2e7gfYE/8ARklYPwz8ZR+DdcS5Z41H&#10;2iCT94jMPkYn+H60AfoEtK33hXz2f2qLJZCoubHcO32S4ob9qqyVSz3NiCP+nS4oAi/as/485/8A&#10;rzg/9KDXzL4Z/wCRk0n/AK+4v/QxXqHxi+MFt4+gdUmt3DwRx/uYZE6SFv4q8o0m6+w6pZ3RwI4Z&#10;klLEZ4DA9PwoA/QH4Z/8iNpv/bT/ANGvUHxW/wCSeat9Yv8A0aleZfB3422upWsWiie3P2eCSb5Y&#10;JQ3+s7k8fx16d8Vcf8K91U/w/uv/AEalAHwT4gIXXNTJ/wCfmT/0M03w5bvfeItLtQRtubqKLDcD&#10;5nA5/OjxCv8AxUGpsvLi5l2j23mvSf2f/A8vibxRb6gEkP8AZl5aTt5ciKB85bkHkj5O1AH1Z8K9&#10;BTw34J02DaoZBKv7tiRzKx712Kx+XxSQxqsYLEgU9cswzwtAHyz+2N/rvC/+9efzhrxn4V/8lC8N&#10;/wDYUtP/AEctezftjMn2jwwufm33m0evMNeMfCn/AJKH4c3cf8TW0x/3+WgD9BrWRYYVbB3Hj9a+&#10;OP2oNYkv/Gdmys23+zYwQygf8tpTX2GJFjtU55z/AI18B/FTVP7U8QW8z7Qy2qoNoIH33Pf60AbX&#10;7Pvhu18SfErTbe7iWWBvMMil2XP7mQjkH1FfXkfwj8J7QBpXzjqftM3X/vuvAv2PdJe81zWbsK26&#10;38jbhgAdyTDmvq3kbgRgjg0Acevwj8KeaQ+lZGP+fiX/AOLrhPjZ8MdDt/hdrV/YWKwXMXkqkjTy&#10;HGZ4weCxHQmvbFby0DLyTxzXNfEax+2+Eb+35w4j6EA8SKf6UAfnzbyGz1iLn5oJx056N2/Kv0C+&#10;Hd4LrwPoEozu/s62bJA6mJTXwR4utzaeKdXhA+UXsyHJ54civr/9nvxRFqHhExM6eXpljaK5VGBA&#10;EbA59fudqAPWbq5jt7VJ5lZtzbfl69/8K/P/AOKWvnxD4ktrklzttVj+dQDw7nt9a96+PfxwtImf&#10;RdLntrm8trmOR45IJQQhiJzngHlx09a+XLWzn1C6SCBN8zZ2rkDOAT39qAPf/wBkvw+by+126l2P&#10;5MlnJH8xBHMp7fQV9Yfd2479a8y+A/hFPCvhS2nYyrNf2Vo8qyMrAMIySFwOmWPXNenKvX/a6UAF&#10;fGP7V3/JQdP/AOwXH/6Omr7P+VfvnBr4w/aoxJ48sC3D/wBmR4A/67S0AcV8Jf8AkddH/wCwha/+&#10;jBX3xpP/ACD4vx/ma+BvhG3/ABW2khuD/aFrt/7+CvvjTdy6bbnHLbv/AEI0AeC/te/8ibaf9hSL&#10;/wBES183eBzjxTZH/f8A/QGr6S/a82jwXZlzgf2pF/6Ilr5f8Pakmk6xb3crBEj3ZYgnqpHQfWgD&#10;9DPBrf8AFJ6F/wBeMH/ota2vLaaTqNq1816H+05ZaZodlbPc2a/Z7aONc2s5J2qBzj6VT1j9quW4&#10;tphZnTZd0bD5rWcc446sKAPT/j14nj0Dw/AqiQOL2NSVVT1jc9zXwz5paZT2xXSeNvHN7421Caa7&#10;it41dlfNurLyqbe5NQeBPDM/i7XrWxt42kt5S4ZkdVYFULYG76DtQB9Wfsx6CdH0O6uvkxe21nL8&#10;rEn7rnnPT73aul/aC+b4a6gR/dk/9EyV1ngTSk0Pwfo9iSwkhsYINrEE5WMLjI4rlP2gQE+GOoq3&#10;DhJOP+2MlAHwjJ1r75+D3/Is3P8A1+N/6AlfA+13bOPlr75+Dw/4pu5z937W3/oCUAdwfumqmpE/&#10;2Xd/9cX/APQTVwpuzjpVPVisel3WT/yyf/0E0AfB/wAbv+Spa3/2x/8AREdeg/stY/4SKyyP+Xmf&#10;/wBJ64D41NE/xS1v5j0h/wDREddr+zJJs8QWeeH+0z4H/bCgD7GaZUVOD0r5l/a0mDaauM/8hCH/&#10;ANEPXvzXXmK27AZfu4FfOX7UDPNpaFgB/p8XT/ri9AHlHwlO3xJcnv8AZG/9DSvuDzWkGM18EeCd&#10;eTw/rE08jKhaAx/MpYcsp7fSvfpP2lrKNSRc2e/sDaz0Ae7eWE+ZuR14ryH9oLxFDD4fgtY1kWSO&#10;+jJO0Yx5Tn1964zWv2lrmaFhbDT5PlbGbeYduP4q8a8ZeLbnxfqE17dJDGZWVv3CsBlU29yewoAw&#10;o8yKF7jmvu74Y6W2m6RLA+0hrln+Uk/wL6/Svk34V/D248XaxMrRS/Z/szSK0UiKSQ6r3+pr7c4R&#10;SjnEh5AoA+Ovj8NviuUDp9tu/wD0YKk/Zz/5Hi+/7Bz/APo2KoPj2f8AiqGA5P2y6/8AQ1qx+znx&#10;44vs9f7Of/0bFQB9hN978K+eP2nv9Y3/AF5Q/wDo9q+h/vv8vIxXzz+04j+YwI/5cof/AEe1AHgX&#10;hf8A5GbR/wDr8h/9DFfcvgUf8UrY/wDA/wD0Nq+EtFvBp+sWdxMQiwzpIDgkfKwPOPpX0V4d/aG0&#10;zSdDtreS7tlKbuGtpieWJ7fWgD6BorxH/hpbSf8An9tf/AWej/hpbSP+f21/8BZ6APbqK8YsP2jN&#10;Lv762to7y1aSaRY1UWs4ySQB1+tetaTqI1LSoLsFSZC33QQOCR3+lAF2lVdzYNE2FlCpyuO9JID5&#10;gVORigAYHawHHaobm4SxtUkcMSW2/L+P+FQ6trFn4f025u72byYoonlZtrNgKpJOACa+fviV+0FZ&#10;Xcf2fRbi1vCsyt+8tplO3YcnnHc0AeOfEDWP7a1aKYFsLAqfOAD95j2+te+/sx6GbHwndSNsMi6j&#10;Jgqx7xRivleOSK3kH2hjH34GeK+p/A/xm8E+FdImgfWirNOZMSWszdVUdk9qAPc4+nPNDfez2rzA&#10;ftHeBmQn+3F6f8+dx/8AEUD9ovwR5Y/4na4/687j/wCIoAxf2lv+RV1D/rhB/wCjxXzN4X/5D1p9&#10;G/8AQGr2f41fFrwz4z8P3dvpepi6lkiiRVFvKmSsoY/eUdq8S0O6jsNYtp5m2QKGJbBPVSBwPwoA&#10;+7vBy7vCOhDt9hgz/wB+1riv2iIXufA9jBEQu3UEb5un+rl/xqb4a/FDQNd0jTNNs79ZrmCC3t5E&#10;8iVSGKhQMlQDyDz0rtfEWk/2pZpBKGWFZA4ZCAc4P+JoA+AOBIMcGvtr4L3SXXw90pkDB44YoyW9&#10;RDHn+dfF2saTNpFwqXKGKUoGC7geMkZ4+hr0j4R/GF/BKxWE32WO0aV5WkkikdxmMKPun1UdqAPs&#10;MQu/zEjI5rM1y+TTbdZpQzBnC/IBnof8K85j/aM8Jta5fV4xc7PuC0uMbsdPu+vvXkvxW+OB8SIb&#10;Kza0mtY50lRxBKrHEZBzk+rHtQB5Jq10bmUEkltoAJHua+hf2S7BoYPE0rFSWW0K4J4/13+NfOen&#10;W7TXscUQ3TtnamcZ4P8A9evtD4L+HDoPhu2nYOJLqztnYMykA7CeMf71AHfzSC3t3lYEhFLHHXgZ&#10;r5H/AGg/F0mseLdQ0wPJ9lhlhlSNkUAHyB3HP8Rr6U+IGrJpfhXWJAy5+xXDHcpPSM+lfEPiPUF1&#10;jVp7liNr7eUBA4UDv9KAN74R6L/bPjbTbZtpicygqxI6RMeo+lfbei2C6fpOn26gBY4ETAJPRQO9&#10;fP37Mvg15oRrM6yJLb3ssQCuuzBhUcjrn5z3r6PX92u2T5Qfu+9AHgH7TfhdLi1069hVFaBLuZyz&#10;tk8RngdOxr510i+fS5DeoxV5FMZIAJ6+h47V9v8AxN00ap4R1UDcdljcfdIHWM+v0r4d1zTmsdRm&#10;iIIRduCSCeVBoA+8fCmtLrGnySrvwspT5wAegPb60eNI/O8J60vrYzgf9+zXjf7NPjZJNNbR52jS&#10;5uL6WRY1RslRChznp/Cfyr3bULU6lp91b4O2SJoztIB5BHegD8+dSiK6tqSHHE7j/wAeNfTv7M+t&#10;xtoNnpbCQ+TbTP0G3mfPXOf4q+ffiBos+i+LtbjuIzHGb64WElgxYCQjnH1FL4C8cS+A9UlvlEO2&#10;SBoAZkZhyyt0Ug5+WgD7zYEDaOM1DdzpZ2skzgnykLnb14Ga8p039o/wrNGXuNWijw2PltLjpj/d&#10;Ncj8Qv2hLK+sLi10e4tbuOaKaJzJbTKQCMLjOOTk0AeI/ES8F7461+ZchX1K5f5gM8ysa7/9nWxN&#10;54muSNuPsEh5J/56x15LNJ9qvHki+aW4kLOvQAk9B+Zr6j/Zw8HyaZotrrTpIr3FvNCcupT/AF/Y&#10;Dn+CgD3GRflJXisbxhqCab4W1SZgxdbOZ1KgHBCE96d4i8WaX4RspLrULr7PbRhWdzG74y20cKCe&#10;pFfPHxi+Nth4gt/smi3NveRMlxFMzQSoVVgAuN2OTz69KAPEPEF419r15KCd09zI2WAHVyf619S/&#10;s3aJ9h8L2GoNsMksE0ZZWOf9ee3T+Gvl3RZrUa3p8l9K0NsLiNpHQEkLuG49D0FfUHhP43+B/Deh&#10;22mpreRDu/1lpOW5ctyQmO9AHtEeQpHvTq8vX9ozwPGhDa4o5/587j/4ij/hozwPgk64uOo/0O4/&#10;+IoA84/au/5Cmj/Sf/0GGvH/AAL/AMhib/rgf/Qlruvj58QtF8dXmmzaTei7SMS7iIZI8ZEYH3lH&#10;90/lXnfhXUItM1CSe5by4miKBsE85B7fQ0AfoE1eP/tHf8gO1/69rv8A9BSuw8K/FTw940uEt9K1&#10;BbuZ2ZFUQSpkqu48so7Vx/7RuRodqG4Y212B/wB8pQB8ueEmUeLtF3DOb6D/ANGLX3R4NkSPw7aY&#10;B/j/APQ2r4O0e7/svXLC6fC+RcRynIJHysD2+lfQekftFWen6VBbtcWgZC2QbaY9WJ7fWgD6IKmT&#10;5s8dK4T4w+JI9F8HanbYkD3dhdRgqoIz5eOcn/a7V5dqn7T7vaukTaexOOttP6/71eQeOPiNeeNJ&#10;0M0dsqxtIU8lHXO8jruY+goA5eTdcXUZJyzOoJr62/Z7082vhLT5/l+aKZeCc/68/wCFfL/gnQbj&#10;xB4q0y0WNistzEr7GUEKZFUkZ+tfb/gnQk8JeHbTTnMiwwhwGkIZss7NyV47mgD5/wD2lm3akn/X&#10;jF/6OevJfhx/yUbwn/2FrX/0clesftLkrqKhuH+wxYH/AG2evJ/ht/yUTwoW4P8Aatrj/v8AJQB9&#10;8H7xoo6rkff9KOR94YNABRRRQAUUUUAFFFFABRRRQAUUUUAFFFFABSYFLS7qABaetMAp60AOXrUi&#10;81GvWpFoAlT5al3fLUQNNaTigCZZKmjqrG26rMbdKALMdXIaqR1aipMaLiVPHVeOp1GcVJRZjUYq&#10;RvuGo4/lUVI2FjOKAOE8W25e+LcY2/8AsxrH2iOLGOdtbviy62TMDjO0dv8AaNc7kNHuz2zXBPc9&#10;Wn8KIZWPatDTbXz5BJxwSOT7VUjYyDCjPeul0y2EEJBzndn9BV00ZzZp2aiO3QY7D+VLIoaq8k4Q&#10;delNhuwzYyOvoauUTOMncdJH2qq0Wa0NqyHJNRGMZxziuVo74y0MySCoHhrUmi6YqrIu3NQ0dMZG&#10;c8eDUW2rrR7jUbRjtWbRupGZdR/Lmsq57/jW7eL+7rGmUsxHuaiUTrp7GY1p5zZOPzNF1aqvQdvU&#10;1r29uMZ56VDdJ8pPt/WuScDWEmpHBeJLNZAAAM/P3PtUOi6CskTEqpOFx8x963dUhLSfi1bGg2m5&#10;F69E71y+z1PQlWaiReH9NS0wCo+6RwT616Pp8SleB3/pXGX1r5UhYZ6gckeldBoWqCT5GKglj0B9&#10;K7aceU8ivNzjc6LaNuMdqiePaKmjZSuc9RTJfSvUjZo8iF1e5TkjDVn3FsME47etaMi7elVpFLVh&#10;ONmddN8xm7SnSnxzFeM0+aPr+NU5Mq1Z3NeUvGbctRsc1USVgxyBUyyDHNIViOYCs+5X5hWjLgji&#10;qkibj9KiWw0Z00WR+NZd1DhTjHT+tb8kdULmL5T6VHLoaxZzcjtFJwe9amk6iyyoCT+Q9arXtqDz&#10;z371lmRreYYAwCOtedKTjI1cbo9P06682Mdeh7e9a8J449a8+0PVflAJUfKex9a7exuQy8Hv6e1e&#10;rRqXVjy6tO2ppj7tCrk0RsCv4VIgHUda69Gcmw5IhiiRcVLGfWkkWs5I0izPuCcfnVZJOeatXSnB&#10;x71lSMVkPFc7djoijahYEVfhUVhWlzng46envW3Aw9e9axZEolpaftpiVIa6EcskPVqZupA3rSYA&#10;6VTJQ40yl3baM5rNlCYqNlqQ0xjSGRMoxVdlqyzfKcVDkmpaNEV5I6pSxfKa0mqtMvymlYuLMmaE&#10;VSnhHp3rUmFUrhf51k4nTGRhXEIx+FYV8gEZ+g/nXR3A+U1gaiNqkdsD+dc046nXBmQrbW/Gun8P&#10;SfKP90/+hVzPAf8AGt/RJNuB22n+dFN6k1tjmPj5p63Xg7UQQD+7hHJI/wCWy1+YV1b7Wzx0r9Xf&#10;itate+F75CDgrGPlIH/LVTX5b6rG8MgRxjKg/qa+rwex8xiFqc6wHIqzZXj2h4bAxjgA96WSMSMx&#10;Haoio6E1663PNZtz20OrWr7ky2doLEjoQe1ef65pQ0+7l4XqWG0k8biO9dfp7CKRcc8nr9K0NU0X&#10;+1bEyxhmlCqoUEAdc9/rRONkNM84sLna2OcgjtXW6DqUkbYViBsPYetcvqVhJY3DrKuw72A5B6H2&#10;p+mz+TISeBtx+tYwepdj2hkXVLdo5RuLHHPHTntXlvjnw2+mXk08JjQY3cMSeXI7iu68MagbiEp8&#10;vMh6A/3RUurxpfeZBMSqHglevBzXVKOhlezPFYda8tjHIWYr8vCitG3vIZVDFGJ/z71U8deHjpV0&#10;JoQ7I7yvl2B4BB7fWuSiuiZC3GcelefM2izvBJFnAU03zFjfIBrmLfUtrDO0fgauR3wkYZIx9DTj&#10;Iqx6P4N1lrW6WFixjuHjRlCjkZIx+tbfjTQ0mX7TbqqB5FHzMc/dI/pXm+m3wjaMkjblecGvWvCm&#10;oJeaNbw7hsUMwIBB+8f8a6fiRh1PnvVrH7K2OMbQeCfWsSZev1r0r4heH/sEu5A5iEKkszDrvI/w&#10;rzmYFZNp4TJ5rkqRsbxZUpjVI3zMccqDyagkYFyF5rmOhCZNAzS7aUL0oAcueKn2/KKjUkVLuLVR&#10;DJ4Tx+NX7Ncnn2qhHxVyBsKcelMk6TTpjvjX0KivZfhTrH2K5O/cV+zuMKB/fBrxOxOI1PfCmu98&#10;HXESqDI20+W3QH+9XZTZzTOq8TaWLC4XIXPlg/KSe5FZ1qxZk56EYrrviRE94xuEXcVhReuB98/4&#10;1wq36W6jLAToPlXBwWHb866iEdRb3B861iB++4V+OuSKf4otxHCFXjEg7/7JrM8N3Ut1dLcTKqln&#10;TO3pwcetdRrSpJbqwJ5cfyNO2hL3POriM+W3+e9Gn2YZiSAeR3NXJmdmCAA5FS2tuCrk53AdPelG&#10;JVza0azDJkgEIQRyfU1qQti8f+5t4H5VV0mHy9Oz3kBB/AkU7/Vjb2FdMUZMsRsfPUdqfcTFNoFV&#10;wVVg4OSKQt5hOfwxWtySVbpvmGe3oKlhkLoCTVFfNWQgKCDxVuM7FCtwKOgluXrZtkg/z2qW7YSR&#10;/gaqBgrDYcr6mnrMZVcNgbemKzqfCUviR4x8UlC6tNx1ljH/AJDrkdHj26nKe3l/1Fdp8WIW+2NK&#10;ByZ4+/8A0zrktHjLXTlhg7P6ivhccrTPq8L8Bn7ds6j2rqPDv7y7tz/ceP8AnXOXSGOQPjkCt/w7&#10;OILi2x/y0aPdn69vzryamx6tLc9L0u4e31CSQHAKY6fSvoXQ97adDITkncP/AB4181SP8oI6Zr6J&#10;02UR6TBtOTk9fqa+cr7nuUnocn42s3h8RWz5XaLcfzeu3+Hubezucf8ALSOPp9G/xrlfiQrCTeoy&#10;RCv/AKGa3PhzM6wRqQBvWEH8jXHPY6T1Xw6qzYRhnCE/rXA+CUOn6zNIe8BX5ef4l/wrr7NpIb+T&#10;YoK7OM/hXE6He41SaKTCoseQQDnOV/xrHoSlufV80atZyTgcqQP1H+Ndjotml1p9tIRkxxI3JPp/&#10;9auXsY45/CV7LuO9ZgAB06p/jXXeD4xLpso/uwpn/vk17eGV5I+draJm54UQS65OmOBCT+q13eK4&#10;TwerL4mugR8n2c4P4pXdsa+ywqsj5nEO7IJOlVZG61Zkaq0legcZXeqklW3qnLVIllV2qrLVlvu1&#10;XkGaYis9V5OlWZBVaTpQBA1Rsakao2oAYTUY61I1R9DT6ADUj9qWmt2pRKR2NFFFBIUUUUAFFFFA&#10;BRRRQAUUUUAFFFFABRRRQAUo5OKSlzjmgBB/rmVPvAc7etRSW4uIyj4ZT1VhkGpCxjYyxgmRuCFG&#10;Tj6fhSspVxtZcUAfOfxn+AB1ZrrVNPG6cfarkw2unbmZjhguVOc54BxXzVqvg/XtCuPKudE1FM95&#10;bSROwPce9fo+6SKrBpFYSDoKwNY8A6F4ibfqVj9okwR/rpF6gD+Fh2AoA/PP+ybtfnFlMGPBHlHP&#10;8quWfhLXtYmVbbRdRkkOQPKtZHPAz2HpX3Mfgf4JP/ME5/6+p/8A4utnR/AGgaFMsllp5glUllfz&#10;pGAyMHqx7UAeFfBf9n9oZLTVNVlNtLGbW5+z3mn7WyMsy5Zuo6E4r6UhhhsokhhWMQ9vLAC9een1&#10;oWOHBQxt6Z5x/Ol2KqhApZE6beaAPJv2lri/j8E2S6bY3N1KNRjz9lDFtvlS5Pyg8ZxXyPpPgfXZ&#10;7yNX0XUEBz96zk9D7V+g2oaTba1CsF1FviVt4VmK84I7H3NZ8PgfSI5lkW1UAf8ATV/8aAMz4W6f&#10;Jpvg3SoXhaCQWFsjBkKHIjAOR612Kx/uwS+T6VFbxpboIo1KooCqOvA4FPbIYgUAI8jKvQ/WuK+M&#10;mitrHgLVIYYzJIwhAVI954mQ9BXbNzCowc5pt1bR3ELW867kfkrkjvn+lAH54al4J1+21i72aZqU&#10;ircPsK2smAAxxjivrr9nO4vbTwDpFje2c8ckaTFvtAZTzcMRkEehru5PA+iSSF3ssljknzX/APiq&#10;v6fo9tpLbbSLyoQML8xPU5PJPrQBf3fv2IjwMU1M+YOCBS4fqHUUfNt253Oem2gAfEbqeuTTZM7j&#10;IuSDxxT1VZEcMRuUdzjmmqxSMDBI9hQB458X/gtbeKGfUbbyoLmaePd5ViHfasZXkggkcD9K+TNU&#10;8A+IdBfFx4f1OJNoYySWMiAZOO61+ir+XnMsbyR9lUc5rJ1nwnpniGNk1G3FzGwClRI65AOR90jv&#10;QB+dP9m37SY/s65Qqf8Ank3P6VPHoWq3n7qHRLy5dfmIjt3Y49cBfevu/wD4Ul4OYs39kLuPP/H3&#10;N/8AF1c0/wCFPhjST51ppginYbGb7RK2VznHLewoA+cvhH+z1e6wwn1iO405Xgc+Xfaa3DCQAD5i&#10;OSMn6V9Z20MUUJ8uFLfn+FQKkhj2xhdygD1NP+Vlxjaf7rdaAOM+K1vNdeDNWjgikmkOn3ShY1LE&#10;kxnHTvXwzqHhHxA15IRoWpSDj/l0kPYf7NfondW0V5GYpELxMCsgyeh4PTpWO3grRWkO2wZh7SOf&#10;/ZqAPz//AOEP13zPl0DUY0x0FpJjP/fNA8F69ccjRdRTt/x6Sf4V9/8A/CC6G/SywvvM/wD8VSr4&#10;H0BWBSwKL/daaTP/AKFQB8K6P8K/E2sXUUH9gaskbOiGf+z5WChjjd06d+tfQHwz/ZvhsLWKbVJI&#10;7l2idTb3emjKnfwfmY84Hp3r32006209QtnA0C4AO4kg46dSatDK8jl+5FADVVcbYohAnXCDAzTt&#10;wVgMZoUny8Dg5zzSbcc4yfagDnPHHg618XaPdWsywpJJBNFHNJAJDGXXG4ZxyOD17V8e/Ej4H6z4&#10;V1KdbG2vtYhEiIslvp7hTmPcSMFuh4r7mbbNtG0/L1zVa8062vF2yRbxnONxHb2NAH5v3Wi6lbuN&#10;2m3URxna0LDPv0pRo19cTqFsLgNjhRCxP8q+9Ln4N+FL5w9xpQZwMDNzMOPwamRfBfwdDIHGjYlH&#10;RvtM2B/4/QB8beDfhPr3ijVIYZtL1KztmmiT7TJYSMgRmwX5wMAc9a+v/hV8LbbwDpdvFuhuZ0jk&#10;ja4+yCJnDSbueT7Dr2rsNN0Cz0qNI7WHyYkCrt3scqOgGTWiM5wvMfZBywoAaULOCJyB/cz1/WvE&#10;f2l9NvNU8OXsdtYT3TtbwACGJnPE4OOB6V7gFQtkKc+tUr7SbbWIW8+PzE4U/MR0OexoA/O+28F+&#10;IZryGI6JqcSNIF3GzkxgnGelfZXwB8Ht4d8FabNNGUumjmjdZIPLcZnYjOeegFduvgnRfMjIsxlS&#10;DnzX/wDiq2LW1isVEMK7YFHyrknrz1P40ASHDqR0pJsx252ctx93rQqYYdqXPz+ooA+OP2hPDWsX&#10;3iCOS202+vFa6umJht3cLl1x0B6/0pf2bvDOq6T44vri60u8gVtOkT99bugz5sR6ke1fWF54a0/U&#10;Ji09vvYsSDvYdTz0NJp3hew0u+kkt4BG5TafnY8cHufagDYDZjIxsbPHrSAEdTupGy0gbqo60v0o&#10;AKKKKABlJjOGx7VHNIY7dsJ5rccd+tSd8U08MPSgD4v+OnhzV9Q8TTy2+j3sym8umBitnYcuCOQK&#10;g+BvhzWLDxXdy3OmX1upsnXEtu6jPmR+o9q+wb/wrp+oS+bNbh2yWz5jDryeho0/wnpFhcNNHZMJ&#10;GXaWEjnIyPU+1AGxvVlyFUGhWMgwflxSLt25CkUD5g23igDnviRDLN8P/EkEKvPJJpl0irGCTkxM&#10;AAB1NfBd14N15ZmxoWouOPm+xyen+7X6IzQrNbzQTDckqFCOmQRg/wA6w28E6R5QzaAnP/PV/wDG&#10;gDh/2etPu7DwrdRXVvNaub+Rh5yFDjyo+efpXrP4596r2emwaXC0UEflqzbsZJ54Hf6VYoAKKKKA&#10;A4jXDyZP91jXkn7Q13qEHh1G06S5t3+y3ZLWrMpzsXB+X9K9a2I7AyqWNZmueG7DxFD5F/b+fb7W&#10;TZvZflYYIyCOwoA/Pe+m8Q6otukn9p6i2MFWMkhJOMjv1rsfhn8HdZ8Zag6XemX2l2v2dpFlm092&#10;QsHVdoztGeSfwNfWlr8GfB1jKJIdFaNwQwb7TMeR0PL11en6Rb6VapDYoIFXIALFuCcnrnvQBV8N&#10;+H7fw/bNbQrFbxNIZC8cQjUEgDoPoK1yTyuCV6B+ze9NUB4WSUbgT94dPzpcPt2o6sBwu3nb9aAF&#10;VlVWVoQxUcORXkn7SjFvAdhtGw/2lH8w/wCuUteuBj5ex+XHVu1eR/tJ/L4FsQSGX+0o/u/9cpaA&#10;PiSGJvMEKZm3c7lGfw/StG38M6zKCy6VfSxtyrC2cjB7jjpT/CNutxrVtE44Yt1OP4DX3D4H+H+g&#10;3HhXSJJbHzJHsoGYrNJ1MYz/ABUAfDo8I62rSEaTqBHYfZX/AMKF8I61IuTo1/n3tX/wr79/4Vzo&#10;G4hdNPv++k/+Ko/4VxoA6WIz6efJn/0KgD4BXwrrNwux9Gvo892tX/wpH8J64rKp0rUHA4X/AEZ+&#10;PpxX3/J8N/DbOAmnZOP+e8n/AMVQfhz4c4H9ncjg/v5P/iqAPz0urW4sZGt7m1kikXhlmQqVyM5I&#10;I9DXvv7Icix+M7xfKEijS5f/AEfFXGftFaVbaN8StbtrJBDEjQALuLcG3QkZOe5rsf2QmH/CX3S7&#10;W3/2XLk9v9fFQB9aq52luSw6etOAOxizZLDoe1Iq+Scllcf7BzRwzE9AfWgBIx8pB9KVWZeMEim8&#10;7vlp/mbeoIoA8++KnwztfHWj3IKQpdGOONG+yCVwBIG45B7n9a+PfGHwr8Q+GdUuYk0fU7i0M0qi&#10;ZbCRECK2N3QjGDnrX6B8L1B3VnapotnrEbRXsQliYMu3eykhuCOCKAPziuNJ1C1O0WVy5B+75TDH&#10;6U+20O+klIjsLiVccMsLEH9K+9H+DPgl5DJLoUjM3Vhcz/8AxdFn8G/Btk2IdH8qPGAGuZvXPd6A&#10;Pkv4c/BPXPEOpQLqGn6hYW5kdW+06dIU4TIJzgdcCvsbwX4OtPB+i2MFvBCXW3hSUx24iLlFx8wH&#10;1PX1ras7GKzjKIm1idw5JqyjMm4MCSeEYDhfc0ADfvOQnlf7A7UNJhdpXB9aDvUbmdXY9StLJtcZ&#10;KkH3oAQq0ak4Mg9KztQ0Wx1Ax/abO3uQ2cpLEr9cZHIrS3SbSN6gU3GWQgEFTyx6fWgD5c/aU8EL&#10;Grf2P4bAb7ZF81jZc7fJbP3V6Zx+NeffB3whqDeJLkan4cuZIvsjbftdmxXdvTGNy9ev619q6noV&#10;rrEjfa4xMuQ3DsOQMdjVaz8K6XZyGWCzaNyNpJdzx17mgCaw8P6VpZH2fS7O1bJIMduiHkY7CtEL&#10;twRyv90dMelJtLHMh3/SpFYbdqqy9uaAELebwqbD14pQpfktn60mDGchl/Cl6cDigD5T/aW0DU9V&#10;8RQT2en3dwi2EaHyIGcZ86Q4yB1wa8j8JeANb1DxZo0M+i38cL30KO8lk5UKZFBJyOmK+9Lzw7Za&#10;iCbuDzJMYHzsvGc9j9agtfB+mWcqzxWwWSNg6HzHPI5HBNADfBvh6Lwn4Zs7ONEBj3r8sQj6uzdP&#10;xrckX+6efagndCpl4Ge/FOVSsgJ+53oAz/ECmSwlMalzhRtUZz8wr4N8eeDtcl8ceIZotK1CSOXU&#10;bh1KWshGDKxGDjkc19/BQ8ZUjIzWJN4N0eaeWWez3ySsWJErjknJ/ioA8d/Zd0u90u3hF3YXEBFn&#10;MD50TJyZwe49K96tw627B9w+b+L8Kq6bo9no/wDx5wGEYK/eZuCc9ye9XW8zcAzq0XdRQB8U/Hzw&#10;7ql54otpbaxvJ1WxRf3UDsM+ZJ3A9682fwxreyLGiX+7HJFq+f8A0Gv0Fv8AwRo2pTLLc2fmFV25&#10;81xxknsfeq3/AArnw+Dn+z+O376T/wCKoA+A/wDhEdck5/sjUFbufssmf5UreFdaeMqdIv8A/wAB&#10;n/wr75b4daE0hIsRt7fvpP8A4qnt8N/DoXjTwT7Tyf8AxVAHwDJ4W1tdi/2LqDfKP+XV/wDCqV1Y&#10;3tj8t3ZXFnnIUTRsm7HXGQP8mv0K/wCFc+H2x/oAVunzTyf/ABVfLn7TGi2mjalpiWcPlhprtThm&#10;bo0eOp96AOc/Z/kMfjG8zBuH2B+cf9NI/avsH4o2z3XgPU4YVZ5W8rEaLkn96h6D6V8ffAOR28YX&#10;iA8iwc4x/wBNI6+5ry1gu1MUq7kYcjJHfNAH57a74N12bXtRddH1FV+0ybSLSTDDceRxX1R+zf4Q&#10;bwzo91Nc2xjlvLe0c+db+WykK5PXqfmr0v8A4QvQ5J90unO7MSdwkkx/6FWnaWFvZr5UERhjGFUM&#10;TwBwOSaAJyvzE5ynb0pfvfNnb220v3P3ZIKDoR0/OjHOR8vsaAPmb9rjR9Q1afwy1lpV1d+S13uN&#10;vAz9TDgnA46GvIPhr4T1uHx94bnn0i/to49TtXYyWrqMCVSckjoK+5tW0O01jyzeQGYR52/Mw64z&#10;0I9BVaPwfosctvNHYsskLBwfMfgjB/ve1ADtTleGwjdEZmL42r1HWvgLVPDXiPUrhZm0LVG2rty1&#10;rI3c99vvX6JT28E0KgRk85xk/wCNYv8AwhGispRLPCn/AKavj/0KgDy39mPwvc+HdLv5Z7WW0luY&#10;LRj5kBiOQsmRz1+9Xt6/dfJycdaqWGmx6dGYoFEa4CgZJ4HTrVrlMA96AEX5lAqDVrYXunywkA7s&#10;dRnoQelWd232pGXj2oA+D/ij4K1dfGOrm30m9kjkv7krJHaPgjzDgjA5HNdb8HbPxHpvhXxrB5Gq&#10;WcjWSpE2yRCSI5gCo9RkdK+rLrwhpGpSGSe13yElsmVxyevQ0618J6XbQXMVtaGHzF2yFpHw/BHG&#10;SfU/nQB+e2uabqkmu3K3f2y51ABTIZlcy42jG7PPTHX2r234GfA+6vryHVdYjm094LiSL7HfaeQX&#10;XyuGyxHGWPbqte0yfA/w/feJrvUrnT43eaMKX+0zDOAo6BsdFr0OG1t7cbPIcyk5DrkqP1oAj02x&#10;TT7GG3WJUjt41jTCbQwUYGB2HFWvugMWxu5C+ntSys0ixqpwFGOaQYk4YEmP9fpQAnXknP1r5B/a&#10;j8ParqXxA0+ay0y8uIl0uNT9nt3cZ82XjIHXBFfX8mNgwrdaytS8M6bq10lxdW3mSKuwEuy8ZJ7H&#10;3NAHxL8LfC+tW/jDSXm0S/hQX9sWkktXAUCQZJJXtX3JpatHYQq2WK56/U1StfCOk2cgkitNjghl&#10;PmOeR06mteNVjXAGAKAPBf2sNKvdc8I2tvZ2NxO66nE/7iJpDjyZR0A6ZNfLkng3X2cD+wNS2Y5P&#10;2OTH/oNfojqmj2usQKl1GJE3bhlivIBHY+9Zv/CE6NEuySyznnAlf/4qgD4Bbwbr+0D+w9SI9Psk&#10;n+FN/wCEO8Rttji8Oao+ePks5O/0Wv0A/wCEJ0FuBYEH/rq//wAVSw+DdLt5MxWwQggjMr/40AfE&#10;Hhn4L+JvEEnlz6Tq2moELiWTTpSCQwG3nHrn8K+qPhn8ELLwLIlzJ9nuJY5XcbrBYmwyBcZyfevT&#10;ILMW6hI1wB7k1PI0jcySK49FoAXCKItiqgXoFGK8++PVpPqHw8v1t4ZLiWRZFEcSlm5hkGcD/PNe&#10;gna6DaDkCoLuxt7618m6USRnqm4g9x29jQB+dR8E+IPNKjSdSAH/AE6Sf4V9yfCeGaz8N3MU0Mkb&#10;tdswEilTjYnY/StaTwdoCuSLP/yM/wD8VVi3P2NgIPkjzk9+fxoA0pJiowSU/HGaztWuP+JXdKB5&#10;jGJwADk/dNLJcPIfnbd6cVA43Ag/dPBoA+L/AIweGtXvPiFq1zb6TezK/k4Mds7DiFB1A9q7T9nX&#10;R9S03xBZy3el3VsFnmJE0LJwYCM8j1r6FuPCunXl09xLArM4GT5jDoAOx9qtWOg2OnMJYLYoykkE&#10;Mx6jHc0AXMeZlvL29yMV4F+0ppN9qViqWlncT4vYm/cxM/HksOw9TX0Cu75vnVc9Aaz9Q0K11Xi6&#10;iEwyG4dhyBjsaAPgv/hFNdVR/wASPUN3c/ZZM/8AoNKvhPXNuW0XUCf9q1k/wr7nbwXpDuWW02oe&#10;gMr5/nSN4M0duPsef+2r/wCNAHwzH4R1+dwq6HqWM44tJD/7LXU+FfgvrviO4aK5stR0yARmRZpd&#10;PkKsQwG0ZwM8k9e1fYEPhHSbc5SzIPXiRz0/GtW1hhtVC7D5IHyxgnIOf/1/nQByXw/+HNp4HsId&#10;phuJAjxmUWwjLZfd1yfT9K7ENtYOy78dzSfM0QTHyA5C45FLJy3lqdoPO00AfI3xy0PVdR8STSW2&#10;kXkqC7umDxW7sCC4wcgVJ+z7oGq2Hi+8nutOvIEawdQZoHUZ8yPjJHtX1HceG7HUGczwbyMnO9h1&#10;69DRp3hnTtOkMkEARyu0nzGPGc9z7UAabJiPh9pz2rwL9pXR9Q1KYm1trmf/AEOJcQxM3PnMe1e9&#10;9Wz1XGKq6jo9pq/N3F5nAXlivAOex9aAPgr/AIRLXGU/8STUGIHX7LJ/hSL4T13YA2i6h+NrJ/hX&#10;3N/whukD7lnn6SOf60L4L0mTg2oB95XH9aAPhn/hD9c/6A+of+Asn+FIfCOuD/mD6h/4Cyf4V9zj&#10;wbo//Pn/AORX/wAaD4L0f/nz/wDIr/40AfE/hvwpraeJNKZtK1CNRdxEubZwFG8c9K+1fA9rJB4V&#10;sY5d29d+d4IP329acvg3SY5FdLPaynIPmPwfzrZhgFvbrHGMKvTHNAEkfq3X3ojJ2nIyaRstyOlK&#10;2W+4QD70Acb8VA3/AAgfiN3U/Lpt2V3f9cm6V8LFvMjEmcuevrX3V8WWdvAWvBm3qNMugwX/AK5G&#10;vhbyww/d/IP9qgDQj0DUrkb10i6nA44t2b8OlPbwzrMnXSL4D0+zP/hX198O/BGjXWjTGe0Dy/aG&#10;AbzXAA2r7/WumX4e6Gv37IEf9dpP/iqAPhs+GdYZdq6NfDHHFs/+FC+HNZh4/sa+k/2fsz/4V9y/&#10;8IDoSn5dPb6+bJ/8VR/wrzQ3+ZbWNG/2p5B/WgD4Y/4RjWLdwG0a+K9Tm2cD+VVrmzuLGYLdQSwE&#10;jcEmQrgfj2r7w/4QDQ5kPn2G4/8AXaQcf99V8sftDaXbaT44S1s4/Jg+yg7dxb/lrIOpJ7AUAXP2&#10;e493iCVlfGLq1IUd/nbivr3cWhXzEOM/xV8g/s85XxEwBGPtVpk9h87da+vpGbHJ82PsE5oA8K+L&#10;3wRTWreTUdNlXdFBHEIbWx3Fj5hycq3o3p2r501Twhq+j3E8M2mXqGJyqvJbOm5QcBhkdDX39sh2&#10;mOOJlgbls5xn65+lYOseBNC112a7sDNIeN3myLxnPZvrQB8HtpF7HhjDPu67fLbP0qe28M6tqn+q&#10;0u9k43ZS3dunHYV9pj4O+DpD8+jEsP8Ap5m6/wDfdaOn/Dvw9pPy2mnGLAI/10jcE57se9AHhXwh&#10;+Bc82oQ6tq6yWQgmkjNve6eRuUx4DZYjjLenUV9JafaJp1rBbpEqwxxrGrKu1SAMDA9KlZY/JaLY&#10;wDc7z90fU09mLQLHgsqgBcDr9KAPEf2jtWv7exsbXTbW5uxdR3UUwtS3GQgG4KDnOTwfevmiHwvr&#10;F021tKvoyBnm2f8Awr7v1PwvpureW11bh3XJUtIy4JxnofYVTXwDoMPzGx3S9CyzSYP/AI9QBR+H&#10;Ph3/AIRvQLi0SLy2e5aUbYvLPKoOn4V2GN3lZ52jnP0pkK7f4Shz/EMU/O1snle+KAK9/bpcWN1b&#10;SKrLcRtH8y5GCCOnfrXxv8YvAuo2fxA1VbSxupLMGEI0NqwjP7lCcY465/WvtBsSMpIPy9Ky9Q8M&#10;6TrE7Nd2hklJBZjIyg4GB0PpQB8g/Ce31jw/4y068NlfLFGZSUKOinMTLnOPevsTS7lrzS7OY5he&#10;SFHZc5OSoODWZb+AtDtZBItjhl/6ayZ9P71bcUMVssKRoRGgAC8nAHQUAeY/F34V2vizTZLm3tYb&#10;a8giuJMxWQeS4kZQRyMHdke5y1fLWseAtd0W6kjn0TUZoVIAaSykVSSM9weetfe7KZGzIylc/J/s&#10;/Ws3VvDenasuLy2+0LuDZV2AyBjsR2oA+Av7JvFGPs88f+z5bCpLXQdRuSyw2d1M/QJHCzEk9BgC&#10;vtmT4N+D5DvOjHjjcbmbH/odS2Hwp8LaXMJrfSisgYOGW4lbBByDy1AHzv8ACf4K6hq2oRXeqWdz&#10;YRwS28oiu9PbEwJJZfmx6AHg9a+qdG0uDS9Ig023gjtEhLEGKMIOWJxtHT71WIYBbqoQYUAbB6Y6&#10;ZqZslA2cyd8UAeV/H9gPA2poItxMcJ8z0/frx/n1r49mhJunRCXaRyAqjnOelfYPx/YjwPqarwTH&#10;D/6PWvk/RY45fFGnRsPMD3kavtPTLjOfSgCKPw3q5jYjSb1wRlG+zv8AmOKfF4Y1dYwx0q9LHrm2&#10;fP8AKvtfRfAehyaLpjvp7MXt4yzCWTuoz/FV6T4e+H+qWGB/12k/+KoA+F4/C+tspJ0e/wCvQ2z/&#10;AOFSL4c1d1ZTo18uOM/Zn/wr7m/4QDRFb/jzXb6edJ/8VTR4A0D5t1h1/wCm0n/xVAHw0PCur7WQ&#10;aVfNxwfsz8fpVKW1udPY211byxyp95ZkKsM8jIPsa+8G+H+hR7GSw4Y8kTSH/wBmr5S+PFjb6X8S&#10;9ZgtoikKmDaoJbGYEJ6n1oA6z9mVQuuWjKwci5m6f9cK9M/aA068vtGiMFtPcMtvdHbHGzEZVcDi&#10;vMf2ZF26zaiP5W+0zY/78V9P3tjDqULR3iicbSoVWI6jnpigD4E/4RPXWbzP7F1Fw/b7LIduOPSg&#10;+Etdz/yBdQPt9lk/wr7mXwXpKhQtptXuDK/H605/BmjryLTcf9mVz/WgD4Ybwnrch2/2HqGT/wBO&#10;r/8AxNbXh/4U+INauooX0rUrSKR0QzNYSEIGON3QcDr1r7NHgvR1YP8AY9pHrK/+NadpY21moSCF&#10;o1wA2STkD6mgDyv4V/BODwb9nvbiePULpEYASWQRw3mBg2SxIIwMV63HkqPMj3f7LClx+8HlfLzy&#10;T0xTvMImYHMgx/AM0AfNP7Rej6hfaohtbC5vl+xRjfDCzgHzX44B/wAmvL/h/wCFdai8f+Fp5dKv&#10;4YotTtXZntnCgCVCcnHA4r7TvtBstS4mhEhIx99h0OexqCLwlpdvNDLHbBZYmDKfMfgggjvQBsL+&#10;83HOw4zikXpyc0ijbIxPQjFO47dKACiiigAooooAKKKKACiiigAooooAKKKKACiilHUUAOpVoIoW&#10;gBy09aSms22gB7SYpnmZao9+aeq/MDQBZj61Zj7VXjWrMY6UAWY6tx1Vjq1HSY0W46nU4xUEdWI8&#10;d6konRtwqVlzGahjxUxJ20AcR40sXaRpF3YCDov+0a5ZZMIyZ5Ax1r0vXLT7RaSDbliB6/3q81kt&#10;nTUpExx5pH/j1cklqehCXumho9qZDkj+E9R710jMqqcY/CszToxbqM8HBH61JPdeXGcn+VVHQJak&#10;WoXnlhuf/HvesuPWNknL9/8AnpVHWNUXc43fy9a5q41QiQkMep7CicghE9U0u/FxGp3A8H+LPetB&#10;l+bNeeeGfEC4EbSchCf4f71ehQzLKOPWsTdaDJO1VpI9xP8AhV2RRxUZjrNo2izPaH/OKikjx/8A&#10;qrSaMelVpkqLGykY96vy9Kzfs+5jx39K2riLdnjvUC2u3Jx/OoZ2056FERbF9PwqlcDjp2rYlh9q&#10;o3Fv83TtWTRpGXvHNX1vubOO57VtaDGFUcdk7VHeWg25x2Pc1Y0khWA/3RUcup0TloaF5biReg6+&#10;ntXNwXz6feR5ZgME8tt7EV2DRZjDY6muL8TWbxxtKgxtReeT/FVVPdMacebQ9A0fUEvLeMh1JCqT&#10;8+eorSkG4ZrzXwbrTrI0TueDGvQe4r0eGQSx568VpRqXOXEUvZsjZaqyAVbk4aqkyn9K3krmEPdK&#10;kwqlIvNXpRVObvWDOlO5VYbai87b3/WpZDVSZcc1kablkTbh/wDXo4OaoLNtbGe9TrNwOetNaktD&#10;yvzVDPD8p/wqZW3USMCMU+ljLmszFuLfKtx69qw761+8R1+ntXVXEe5eO+ax763K7sjj/wCtXDUp&#10;9TrpyuYFrdPazEZYDGOuK7rQ9YEg5b+I/wDLT2rh7q3IYkDv/SpdH1BreZVLEZJPQelZUanLKwVI&#10;XR7DazeZGpB7DvVyE/MOa5jRdSEkKAt/Cvp6Vv28u7BBr14SueXUjYv/AMVKzUxG45pHat2tDnWj&#10;IbjG386ybhMsTitSYEqfxqjJH3Ncc0ddNlKFyrd+lblrOe57+tYmMMa1LUZ/OnEcjYjk4HP61OH3&#10;LVOMEKv0qVGroTOVonzQabStVXJsJRRRQFhzVC2akJqNjRYqxCc0lS8GmNSaGRNVeX7pqdqicfKa&#10;RSKEwqjOv860Zv8AGqMy/wA6ykbxMa5HB47Vz2qdD9B/OujuhlT9K53VAQD9B/OuWZ2UzFf74+ta&#10;+ksf/HT/ADrHkb5x9a09Mk2gY9D/ADrKG5VX4TpPFFqLzQ7lGAOdvVc/xA1+aXjjw2tpfIu0L+5U&#10;/wCqx/Ea/Tm8XzdNlDDuP5ivgD4saWI9WiVQP+PZT1P99q+uwOx8vidzxO60gL9znOc7UrNuNOaM&#10;52nr/crrr63ktWBK8EnoKqYt5+HK56/M2K9vltqeUzloYWVhwfyre0e6MMiJIu5Mk/MeOlOuNPjj&#10;5jC9OxJqtErrKMqwH0p/FoK5F4u8PR3lv9oiRchZJCEiB6gHqK85eF4ZmR1ZMf3hivZtPZLoGCYj&#10;Y2E+Y4GDwa5nxt4L2Zns41IaRRlWZuNpz69xWMocupopGR4R1Zob6JCx2lmPL4H3a6bX5jDNE6k7&#10;XiVyVPHJNebafdmzlWRjtIJ7D0xXc/ajqmhCXlnVEQZA6DB7fWq5tCbamdr9rHrumSKFXzI4XH3Q&#10;5yV/+tXjuqaXLpt5IjBwBgcoV6gGvV7TURa3EkTscM+0jA9SK5/xto73GbqGPKSSKAeT0Uj+lc8l&#10;c0R57HIzMCCcfWtO1mGACecDvWXHmKM7hg5qa3fDFieK53obI37W4YttBPYZzXpfgPUjHGsLPwsb&#10;HJf/AG//AK9eUWsw52nnjFdV4X1QwyYLEPsOeB/eFb0pXMWjuvFVqms6XPHtUTMFC/LubAYHj9a8&#10;R1Oya11CeGRSmJHUFlx0Ne760V07WIM8W/lZbHTOWHU/hXn/AMRtBRrVdStEUgMzuysWPzMuPbua&#10;utHQaZ5o22Pzl4OcgVBHGFOTyfpViaH5lLYznJqNsbs9q4lE3TGbKAuKduFN3VNhj+KctRipFpiZ&#10;YWrVv95R9KrKtXLdenHpTEbNswXaPpXVaGxWNSGx8p6H3rlYduIxxnjvXRaUzRxr6YP863pmEz2X&#10;xldH/hD7+4Vd8iFAMHn769/xryaw828vN7l1USAkNkjk1661vHqfgvUA2HzKo646FD2rzUQraXk8&#10;ajbmQqOfQmu0yR1WhRjdEqcDeB8o966/U7Nf7IgAIMnmc8c/xVyHh3csluMHiRc8f7VdpqDhLVGJ&#10;GC2P51otiHueewxhvmP3s9COasLFtuLdQOJGAbA9x1qSG2LTKwH7ocE9vz/Kp7eMebIz/wDLNsp/&#10;nv2qooDTkYW0Mca9s9OKqSS7jx/Okmn8wZJqOH52P0rZEMvRxnYST3qEvtkIHrU0twI1IBqpG37x&#10;i/QnIpiLkcwXGQPzpZJPMPHH41ASpPB/WmlmVqb2HHc1owsdu2SC2e/XtTN21WI5zVcSGQ4J/OrE&#10;JWQFc5I461MvhB/EeUfF2UpGrBf+XmP/ANFmuM0W4/eliOqHv7iu7+MFuPsvT7twh/8AIbVwWkqv&#10;lhvUH+dfD5h8R9Tg/gGaocdsfKP51d0Jme6tMZ4eP+YqtrEfP/AR/OrXhtgt1Dns8f8AOvInsevT&#10;3PQJmZLVDyfm/wAa+iNEJm0+Jf8AePr/ABGvn658s6XC/cv6/WvoHwiDNbovUbGP/j1fO4jc9ujs&#10;Z/xAG5iMf8sl/wDQzVr4fXBZgg42GEdfrU/jKx82YAjP7pe5/vGsrwPI1nqVwrAhfNjA49GNcMtT&#10;qR7bp0a7RI23JBHI9687ktfs9w0y8bht4GP1/CvQdNV7nT4mUcHPb3Ncbeqv+rJG5Tnr7VlbWw49&#10;T6g8Pz+b4XuxuyPP9c/3K7zwKwWzu0bHzRxhc/RuleR/DvWBqfhi6CvuJuSO3ZUPavUvD5a2W0A4&#10;8zy88fT/ABr2sG7u581iNmdt4aswmrTPjkxEfd91rppKxtB+W8duxjP8xWzJX2uH+E+VrfEV3qvN&#10;Vh6rzV2HOVnNU5u1WnqpN2qkSys/Sq8hqd6ry0xFd6rydKsPVVuaAI29aibvUrdKiagBjVG1PamN&#10;T6AJSNS0jUolI7GiiigkKKKKACiiigAooooAKKKKACiiigAooooAKKKKAFU7GLDhjxSbRRRQAEZx&#10;7dKO+e9FFAC0nWiigBe2O1C/KMDgUlFABR0XHaiigAHy9KXOTnvSUUAL1GO1DfOwZuSOKSigApf4&#10;QvYUlFABilX5WDDg0lFABtG4nuTk0vbHakooAXJxikAx0oooAMDml7Y7UlFABgUH5nDn7w4zRRQA&#10;qnbux/F1oRjH93ikooANo247daTaCc96WigBdxxjtSdKKKADvnvSqdvSkooAB8pJHfrR3z3oooAV&#10;juOT1oJJ60lFAC5NC/IxZeCeKSigAX5elC/u0KLwpOcUUUAJtFLiiigAooooAO4PpR/EW/iNFFAB&#10;/CV7UUUUAFFFFAC0m0GiigA9qXJxjtSUUAHbHahRtzjvRRQAN82M0YGMdqKKAFYlutJRRQAUUUUA&#10;FHWiigBdxOB6UUlFAAOEKfwnkiiNfL3BOC3Wij69KAF3BVdX5bHavIv2lGRPAVgADn+0o/8A0VLX&#10;rqtsbcnIPrXM/EHwfF440mK1nMyhZ1m/cMqnIVl/iB4+agD4F8Hvu161Ydcv/wCgGv0A8CIV8G6C&#10;y8ZsLct7/u1ryTS/2U9I0zUIrqGfVWnjztV7iHacgjn5Pc969s0nR10HTbC0Uv8AuoY4vnIJ+VQO&#10;1AGgJDtIXhj1puRGNzcseCRSu+xsetHl/wAfrQAgAhkDEcD0pquJpG2cc85p4851JVAaPMZlMUwC&#10;K428dfQ0AfEv7Tlu6fFXXZGIKF7cAd/+PaOul/Y/YN44vVxx/ZUv/o+KvU/iH+zto/jnxFeajcXG&#10;pIZSjjyJolXKxhRwyE9q0vhf8F9P+G1+93bS3r77doP9JljcYLq38Kjn5aAPToWXcMg7e4pzRlWJ&#10;P3Tyo9BSzbH+Uk7T1NNXy8AIxbHBzQAD5eRQ3zdeaKKAF3EtnvSMoYgnkjpRRQA4sWUKTxTWG7g8&#10;0UUAL/FnvRuPI9aSigA6UN83XmiigA7Y7Uu4lcdulJRQAD5elL7UlFABS0lFABtFFFFACsdzZPJp&#10;KKKACT94gRuVBzinM5ZcE8U2igAX5elBAJBNFFACnnrSbRRRQAp54NJ1GO1FFAAqjp2oXCyAAUjE&#10;jpT2G2QGgBuMMzNzzx9K+Rv2plZ9V01kOFWa8Jz/AL0dfXDfvG2+tedfET4F6D8TJrZ9Zu9RtWtm&#10;lMP2OSNd28rnO5G/ujHTqaAPln9n+RR45vjg5/s9/wD0ZFX3ZHseVcjNeT+C/wBnHw94J1KS6s7z&#10;VJA0Jh/0iaJhgsrHpGOcrXq67DGSCSM0AP3MrEE8Z4+lI3zdaauMcc0tABtG0L2pW+bk80lFAC7i&#10;cD0o6Z96SigBV+XkcUijauBwKKKAFpG+bGe3SiigAZQ3Wl60lFABil3HpSUUAHbFO3H1ptFAC0g+&#10;XpRRQApYng0h560UUAHpRRRQAMAyhT0FEn7xtzcsOKKM7eaAGAbelLgsc96kDBu9I+FoAaNw5BpB&#10;Gq9RUMlx5IycenSqst9n0/I0AXJJxEDtyKpS3nXrn6Cq8k3mVE0ecH3oAWSZ2PB/SnKflINKoVR1&#10;qNh81AD2XpSFSeDS5zS4oAZt+XHanhjtIzxSYooAQqGxmlHy9KKKACjFFFABSbRuz3paKAFyc570&#10;0qC4f+IcA0tFAC5Iz79aQDHIoooAFG0YHShvm4NFFAAvy8Dik2jdnvS0UAFFFFABQOBgdKKKAAfK&#10;MDpR0opV+9QBxfxZcR+A9fK8D+zbvd7/ALo18NwjzhleF96/QLxLoyeI9G1DTZS6pc28tuTGQGw6&#10;lTgnIzzXi/8Awyd4eZi0t3rCyHqBcQ4/9F0AenfDON49BnEpDP8AaWwV9NiV15+brWT4f0eHQ7Vo&#10;IGkdGkLkyEE5wB2A9K1qAFDEDA6UxlDdRTqUNtoAAGmmVVOAfWvkH9pgiL4jKrcgWozj/rtLX15t&#10;jDAsxFeWfED4G6b471h7+Wa/BKbP3Esaj77N0ZSf4qAPEv2eXC+I5QfuNd2vHtvavsBeOI/lXsDX&#10;lvgL4I2Xge8aW0kvZPMkiZvtEsbY2EkY2qPU16kq+U5X0FADmYLbsF45pFyoU55xmmqmVJNOzn8O&#10;KAD+InueaXJznvSUUADfNGUPKnqKVWKhQOi8CkooAGG7rzSbRjHalooAVmLnJ5NJ2I7HrRRQAelI&#10;yhjk9aWigAPPJooooAQqDnPfrSjhAo+6O1FFAC7jsKfwntSKdoIHANFFAB7Ui/Kx9aXnt1pV3D5i&#10;MUAeVfH4iPwbqO4Z/dw9P+u618n+GcHxfaMgwPt0ZbPf95X3B408I2/jTR7i0leYeYEX9yyqflcN&#10;/ED6V5pY/sz6Zp2rW9+s2pmWOdZwGnhK5Dbv7nSgD2Hw/IJPDulqoI/0WIHP+4Kvx7VYqwzgVWsb&#10;T7Ba20Iz8iKnzHPQAVYxumY+1AAg3jJ5pG+Vl3crnke1Ob72zsaaCQSB24oAc37xsR/LGv8ACa+N&#10;P2idw+LGuhDgZt//AEnjr7IPzfIf4uK8n8ffAOx8aeIbu/u5L+NJijAwTRKMqgXoVJ7UAeafszss&#10;euWgxz9pm/8ARFfUcbKrsWGcnIrzn4e/Bmx8CX0M9tJevskd/wDSJY2GWTb/AAqK9IZ3kBTA2rxQ&#10;ArDLFh0bpSAY5FIqhFAB570tAAx3deaXPGO1JRQAdM+/FKh8v7vFJRQAiqFbI60YBbPfrS0UAB+b&#10;rRRRQAUUUUAFFFFABRRRQAUUUUAFFFFABRRRQAUfxCinKOlACk05MU1utGaAHs20VC7E0SSfLUYJ&#10;NAD4+TVlKrx9asotAFiOrMfaq8YqxGDxQBZjq1GKrR1bjqGUieOrKVBH1qytAySMVYWoEU1OtAEV&#10;1GrxkY5/+vXA6xax298XVcMZGOcnrmvRWXPJrmNd0s3Em9QxwWPUVm4msZamDGzNGGz1rK1S+cRk&#10;qSBgdh61f1CYWMYjbgq2Oee2a43VL3bGw46DsfWsZOx1xVzP1i9fdIcnP0HrWC90zM3J/IUt/cb2&#10;cnHX+tZkkwXdzXFObO+lA29L1B7e4Zgx5XHAHqK9d8O6obteSx+cjkAdhXz1PqgjXAKk57g16D8P&#10;fECtMiMyDMj/AMLf3KmM76BVp2PZNwYCk20yzkEsMcgOflB/MVOea6E9DKOxFiqsy1aao2Gag0pv&#10;XUoNGOcimmNcdKuyL8tQEVJupWKMkQqnNDnrWuyVTljNS0bRZj30Y8v8DVfT1CyD6itO6jyp+hqv&#10;axhZO/UVn1Oi+hprIWjA7Vka1ZpNayLjsO59a2kX5RUcsQkQirqrmQqUuVnCabbfY74lMKDICcc9&#10;DXoWl3RaMAk9F7CuU1KHyJt3bcx5+tamk3SlBgjovY1jT91m1T94jpXyTmoX+ao4ZsjtTpG711c1&#10;0eY1ZleZev41RmWrszVSmaspG8SrKoXnvVSbO01bkbNQSViaozmHzfjUin7tOlWot3zUii2rHbxQ&#10;c0yM5qWqRjKxDID61QvIy6nPP/6q03NU7joaiexUDn7qEfrWZ5SwzKwGCBW/cqc/jWTdR8fhXnSj&#10;Z3R3R13N7Qb9htXJx8g6Cu3024LBfp/WvKNPmMM46feH8673w/fCTy1yOh7H+9XbQn3OHEU+x1yy&#10;H8Kf3qvC1T16W6PL0TswkxtqrIox0qywyKrycVzy7HREzmUbjxWhYtkj6/0qjJ1q3Ythh9f6U4mj&#10;2NqMAqPpT9oAyBUUX3R9BVhelbnHIFJxSnNKBTjihiI6XbTqTNIYxqY1S7ajZaNSiPvQ3Wl20jda&#10;YEDioHqxJUDUmMqTVSuP61fm7/jVC4/rWTNYmPc52nHpXPajllOeeB/OujuB8p+lc/qA4P0H865a&#10;m5202c9N/rPxrQ0v72O20/zqlcL+8/E1d0v/AFh/3T/OueO5rU+E7Vd02nS5OTu/wr4T+OMLWHiK&#10;3CEBPsaEgc/8tHHevu+zbbZvn+9/hXxp+0QkQ1qLLEf6FH/6NevrcvkfL4pani00MOoQAbDvC4yx&#10;I5I9q5nVNEltZGdGjUEgdSe30rq7barlkOcEHmteFVvo1RiePm+XivpbXR40tGeWR3b7sOc/gKsK&#10;6zYODjoc1r+I/Dclod6q5AQfeZfXFcz5pgl8s+vNZNdhmpbACXIHQiuit7ZdQtkjcbgMtySO/t9a&#10;5a1kA5z1xW5pF/5Mp+7jaex9RVpX3Ezyvxd4bGjXSqAgTygxCsx6sR3rR8J3Qe1W2fLKzcDHGAox&#10;/KvUfGugr4g0ueSPezBVQBWCjhwe/wBa8cjifRtWkSQbTFI6/Nz6jtXNKNmWmQ69ELO+Z04zK59e&#10;hq3ZyDVLGOCX50UlwDxzkjt9al8WW5uLGznQFh5bO3OMZCmub0m+FtIeR90jkH1FS7GqOT17R5NN&#10;uFDlCmwMQpJ7kelZqRjoBgGvTfGlmdWs5ZIgWwirwQP489/rXnBgNvI6sMFTiuSaNUS2/wC7I9sV&#10;sabceXMXGQ5XBP4isT+JPc1etG2yH6UqbsJo9e1q4+36NcXD5aVSqBjxxuHp9TWNGv8Aa+i3ljJ8&#10;xcRhd3AGGz1H0qzod0t74cukJ+YzY+UH/ZNc9pOomz1y6Py/u5WAyD/tCut+8tTM4TXtNexvpIyV&#10;2iR1AUk9DWZMo2hQMEGvVvGminUNNW8jDMVikmbDAAZUHvXlbxmPk9a5ZLsaIg2009afTeprJl3H&#10;rT1WmqtSrSKLMI3davRL0xVOE81dh/h/CqJL9uhLJnqCMV0Wn+YUADDGD/OsS1XJU/St/TJApwf7&#10;p/nW9NGUj2vR4X/4RO8AIx5//wARXnNwn/E0ut/JWZtvt8xr1zQwreFbzn/lv/8AEV5bfYOs3ig/&#10;8vDD/wAeNdqOdnQ+HRmOJhwxYZP/AAI10mpndYxg8/P/AENc/wCH/wB1CuexH8zWzeXAkjC8cHPS&#10;tlsQYtqvl27Rtzls8fhTLiZIx8oI65q1fOo1GJAeCmf51izndPOPRiP1pgWvOWQR4B5OD+dTqhTl&#10;OKrW1vut0bn5cn9atRs2MYqxMJG3/WlVSMF+R2xSIwz1qZHEkcgJ6DimiRvy+YNoxzUrAY96pLmN&#10;ifarNuxfk+lVEonVsSDNW7fYrZAwSQTWXNITICOmKuWrdM+1TLYT6HAfGLP2MEHGbhAf+/bV57pK&#10;5wnopP616P8AFpQ2mgjn/SF/9FtXmuhzbbxw3HyH+Yr4nMP4jPp8F8BJqzbdQjiP3WTJH4mpPD2f&#10;txHZZUx+ZqbXLcvqkUgzgR46+5qPQ3CX0gz/AMtF/ma8OT0PYpnpU1uW0K2cYwZD/Nq908G3ki2E&#10;Tq2GKsCcD+/XjFqpufDdog5w7H9Wr0v4b3BmVYjjKxOeP98f414uIPco7Hc+KF8y4X/rmP8A0I1g&#10;6Tth1NFAwWmUH/vquv1yyO7fg8KO49a5GWHyNb03/buB1/3lryup1o9x8IQ/aLGJOMBWPP8AvV51&#10;qDBdeuY25jVVwPwWvTvh/wDeAPTym/8AQxXmesW5OsXDY6he/wDsipkRF++0ewfBe43aLNGM83b/&#10;APotK910UtJ9myc7NmK+c/gXdYuIoDgFriQ9Of8AVD/CvpLwxiSSUf3Sn9a9PAP3kjxsfFLY9F0W&#10;NPsqSY+cggn8a0GNUtJH+hRge/8AM1cZa/QKNuVHxNT4mQSGq0jZzViQVWdetbmRBJ0qnJ1q5J92&#10;qcn3qollWTrVaTvViT71Vpu9MRXcmq7VO9QNQBGxqNhT2pjUARN1prU5utNan0AbSNS0jUolI7Gi&#10;iigkKKKKACiiigAooooAKKKKACiiigAooooAKKKKACiiigAooooAKKKKACiiigAooooAKKKKACii&#10;igAooooAKKKKACiiigAooooAKKKKACiiigAooooAKKKKACiiigAooooAKKKKACiiigAooooAKKKK&#10;ACiiigAooooAKKKKACiiigAooooAKKKKACiiigAooooAKKKKACiiigAooooAKKKKACiiigApfrSU&#10;UALwSR0AoaP5AQ+fpSeooHAwOlACKrN0kKn1pVjLElpd5X15pRx0pAoXOO/WgAJ8zPy9O9IWKqMH&#10;d7U7sR2pOlADmj2tgT4/2Qf/AK9NZsbcjd/tGhlDMGPUUp+bGaAA/dz1o4K/MAF9+lHbFIw3KFPS&#10;gA3fKRty360i4/u7T3p3Rg3cUncmgAooooAKKKKACiiigAooooAKKKKACiiigAooooAKKKKACiii&#10;gAooooAKKKKACiiigAooooAKKKKAFUZ603l+ecU6hflGB0oAVcbe2aZ/rM7uNvTNKOOlFABu4waO&#10;EUqEz9KNoNL0oAQHP8O2ilpKACiiigAooooAKKKKACiiigAooooAKKKKACjNFIV9qAFzRTKN1AD6&#10;QtSbvehhQAbuRTqj53Ae9OJK9TQA6hunPAqNrmNep5qlcXxZCEbn8KALck6xjqPzqlPfnkDJ+jVV&#10;aZ2+8c/hTQooAVp3kODux7mmYPrT9opcUAR/dpS+7inbQaNo9KAI/mz3qQe9LRigBoPNSLTNopaA&#10;FakFFFABRRRQAUUUUAFFFFABRRRQAUUUUAFFFFABRRRQAUUUUAFFFFABRu284zRRQAqoG3HdsPWo&#10;2jI+bduzT6O2KAHPtVtqoB/tAU2l3E0lABQc9l3UUqsV6UANVty/MmPrRu2fKF688Up54NHofTig&#10;AZiNuB9aP9o9feig88GgBOV+lLR1ooAKKKKACiiigAooooAKKKKACiiigAooooAKKKKACiiigA6+&#10;1Ckq205YUUd80AJu2HCrj6Uu0vglyNvIX19qO+e9HfNAAuWY57etH8ZIo9fejpQAN8xznBpTiMLx&#10;uLUlB+bGe3SgAZfM2nPlmgxt3mLChvmxntRQAi5Y/eIpT8vQ5z6UYoHHSgBB7jBpaOtFABRRRQAU&#10;UUUAFFFFABRRRQAUUUUAFFFFABRRRQAUUUUAFFFFABSE0tDAUAIpqRe1MC08dqAButMZqdI22oGk&#10;9DQAwsc4qWMVAOtWIs0ASBasx9KiVfap4x2oAnjqxH2qFFNWI1PFAFiMVajWoIl9atRqKllImjFW&#10;YxUMdWY8dCCSeB7VAx6VMvWomHl8EflT55o7OMmZ1jA58xjhR9Sf8800gJDyuKqzIrZUgEnI5Fee&#10;2nxgsNS+I8Ph+0umlw0sTqnlMpdBITyGz/DXoDtuKOeN3IzWjWgov3jivGOkuuZFDYaRRwn+ya8n&#10;1S9yCM9h/F719DX1iuowqj7SA275iR2I7V4h4y8D32lKZlh8yFY1LeSHbktj0+lefVTPVptHDXt0&#10;Ar9/x96wrq8Y7sE9/wCKreoSMryRlHD5xgr056GsyZljVi5ySDjB6V5U7pnsUUmiHzCzZJ/M1v8A&#10;hbVTZ30WHx8zH7+P4TXJ3F4sa5yRz7VQvvEi6LC1403kxx4yx28ZOO/HetKEXJjxFlE+vvCOqC+s&#10;Il3Anyo/48/w10A714D8AfilZeK7qe1iu/Me3SJWB8vk7H6bT/smvfY3VkRh3ANdsouLPMjJNAyU&#10;wLUzNxxTDypwDmh7CT1IJhxVcrVqRTtqDaaixrzEdV5lXHarTKaryx+1DRtGRnXC7lOPeqSIVkXr&#10;1rVkhPYVAtvzkjpWTR1RkSQknipNu1gKbGu08danKg8kc1pFX3Mpys9DE1q0EkTEDnDdFrn7O+az&#10;mCMSPmA5bHQ12V1EroeMnBxXG6tp7rNvVedzHv61zVFZ6HZRlzLU6yxvlmiUgjof4s96u78qe9cV&#10;pV/JbgLI+AFPYetdRBfRSDAbv6iqpy7mVWOuhNIRVWbFWJGVl4qrJls1bMilM1V2k/zmppkO4+lV&#10;GBFYM1iK/NRbctTJJSvelik3MOe/NT1NHsWYlqdlwtMUjaMdalBDKc1sjlZXeqs3erMmdx9KrzDg&#10;5FKSKjuZ9wm786zriMfp6VpTkZqjcLkZFcUonZGRmMu18j1rf8O3hjnj5/8AHv8AaFYsi8nNWdLm&#10;8m4XnA/+uK5FLlkbSjzRPT7GfzIw2ex7+9aBauZ0a+DRqN/GD6etdAsgY9a9ylO8T56rFqRPu4qG&#10;YU/PSmsN1ZvVlxehny1JaNhh9f6UskfPSiJdp4q0a30Nq3b5V+gq2v3RVG1b5U+gq/HjFao5Zbjl&#10;FJTuKbVCEppNOppoGLupKZSHNBQrd6jbrTiTg0z60ARSVA1WJMVWapYytcf41nzGr8+efxqhNWTN&#10;YmXcH5TWBffdP0H8637r7p+n9a56+bCn6f1rmqbnVAw5/wDWfiat2OQ2R6dvrVWYjzPxNWtPba3X&#10;t/Wufqbz2O1s23Wrg/3v8K+Iv2oL77LrkWH/AOXCI/ex/wAtnr7dsV/0ds/3v8K+FP2sISutRnGP&#10;+JfD/wCj3r6bAnzeJWp5DZ6wFC5bO7H8db+n6oF5BHQ/x+9ecwXO0rubpjHStux1AbQA/Y+nrX1M&#10;JaHiTWp6ZMttqlq6sISxOBnDHgg15z4o8Om0nmlQHb1G2LA5Y962bHWDGw/eYGT2HpWtJ5GtWpjY&#10;h2YAYLY6YPaqtck8xXzEH8XH1q9Y3BHXOcevvWpq/h64s5CViPlEt90MeB+FZgtzH0Xb9c0WGd74&#10;fuBdYgkAZWY53HI6Z6fhXm3xP8OGz1eW4iXbGybzsiwMmRu9dhoF+IplO7Dbjjp/drX8SaRF4g0t&#10;z5fmuURep7MD2pSjpcVzx61YX2j3ULgFkg2Lu+Y5KkcD8K89vlex1CWI7htA9uoB6V6Slg+k6tcQ&#10;SoUR59ijB6BiO/1rk/HuktDey3MUe1XdFDcn+D/61cU9DaLLmi3aXlq8DhWZnP3jk8AHp+FcR4q0&#10;9rK8dgpCySOR8uB1/wDr1raRqH2SdPnw2SR09K1fFtjFqWjwXEKb5kUMxBJOWK9h+NY2NrnnO5ty&#10;detXrSUecQT29arMhjdxIOVOBTrfbvJx261ity+h6p4H2SEWpZSHkY+v8IPT8K5nWozpfiK5Y8Rt&#10;cS542jqcfzp/gvWGtNRhkkk4Vm5wP7hFS/EGNisFzj93MXkJ9clSP510JmLOg0m8XVNJurZgG8yA&#10;Rpk7uqkcD8q8u8VaS+k6pPCVYKpUcptHKg9K6vwxq32ea1HmYAaP07Vf8e6P/alst/FH5jTTKCwy&#10;cgKR247UpIEeUMtCjFLIHKns30pPvbQOo+9XKaokDU5ajXDMcdRUie9IotW/3hWlCucfhWdEdp44&#10;rTtcnHfpWpLNeyQfL+FbllBnkenp71k2cfKcelb1iG8wgA4x6e9dFNGUj33wXam+0aa27vOe2eiq&#10;en4V5hr1kbHxNdo3/P5IOVx0c1638K1aS1JKkv57gHH+wK868f2jx+IryRlKH7XMw3AjPz9q7DnZ&#10;JpkqrkZHUd/rWqu1+ciua0lmk2N0ww3Z789q1tav00zTYrhNwLSbNq4LdD2P0ppiM6C+F3eRyZBw&#10;Cv3s9j/jRLEPNY8fMxPSs/SYSzDYpVcnr9K2PLBjcsMso4NaAOt8LCR2AqSNkKj7uagt2zDJkjOO&#10;f1prMqQqV4bNUJkMUjNIBzipmchgFzyecVCrBYWYcODwafC2MFud3NNEk4wcA9af5ywjGR+eKh81&#10;PMA96S4Ck5HrQmV0Jo8Kh3dc96lZiqggnp2qvuDIWPbirCSI6Bcc4xUtifQ4n4kMZNKXd/z2HX/c&#10;avOLVRHIZAcZGK9N+I1v/wASgMRx5w/9AavNhtjhU4718XmP8Rn1GB/hm3cbJrOSY7SVIGevcd/x&#10;qlZW4in8zplg3THepLeQNcpaMcwyZZl9ePXr2FTNGNzLGMKhxXhSZ7ENz0jwq32jSoAeRhj6/wAR&#10;rtfhjeH+05E7C3b+L/bWuJ8EQs2jWxBH3X/9DNdP8Om8rVJWBwPs7D/x5a8fEHs0tj3LULj7VC2O&#10;vA6571xmqS+Xrmk57XI7/wC0tdq9i66NcXiABI2Ck8+q/wCNcleW8dxf2sjjLJLuU5I5yK8h7nZE&#10;9v8AAUy/Zo5cj5o2HX/brjfElr5Gs3C46bf4cfwiup+HsbSafCMj7j9f9+sfxVbtNdSTgZdmUH1+&#10;76fhUy2Mo/xGXvg/cG38TWUecAvKeuP+WRr6d8HzFprj3ZO/1r5m+HNqlv4usHxsQGTOSf8Anm1f&#10;R/huZYZownHmNHn3/wA5r0MC/fR5mP3PVdDm3YT0Unr71psaw9HbyW8w/dZSP1raav0HDu8UfE1l&#10;7zIZDVaTvViSq8ldRzleT7tU5PvVck9KpyVSJZUk+9VeTvU71XlpiKz1A1TvUDUARNTGpzUw0ARt&#10;1prU5utNbpT6ANpGpaRqUSkdjRRRQS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LSUuKAGlaay/KaeTimGSgBiZqXcMVA8wFVJrrHTH5&#10;UAXpJAqk4ORzVKa8LZ5P5Cqb3G4445pAuQaAHNMZO9N296TbTxnFADcZpwoooAKKKKACiiigAooo&#10;oAKKKKACiiigAooooAKKKKACiiigAooooAKKKKACiiigAooooAKKKKACiiigAooooAKKKKACiiig&#10;AooooAKKKKACiiigAooooAKKKKACiiigAooooAKKKKACiiigAooooAKKKKACiiigAooooAKKKKAC&#10;iiigAooooAKKKKACiiigAooooAKKKKACiiigAooooAKKKKACiiigAooooAKKKKACiiigAooooAKF&#10;5opYxQA4D8qGbFKxwtVpJOtACzP6VW3U5mzQq0AKv3qtwrUKL8wqzGMUATKtSxr8wqNKsotAE8a1&#10;YjXpUUaVYjTpQBNHVmNaihWrKLUspEsYqzFhQSevaoo15qwuFUseNvNShiBjI2G5PWvEv2hPjGPC&#10;Ol3Gn25uo7qW3imR0hjZRmbBzuPXCntXoHxG8f2vg3SYrqWaNN1wsX7yN2HKsf4fpX5lfFf4iP4o&#10;1OO8fyN8dskQEcbqOHY9z/tV0wjcD2v9nbxbNr/xws7qaR3eW8vWJZFXrBIe31r7qDtNDA2eFUH+&#10;VfnF+xjfi6+KWkAEFmurs8A/8+rmv0Xt5isIU4HygfpSe9idi9G3mcDg+9VNS0yPULd4Z1DowGRk&#10;joc9qlt9i857VKrtnagBfsKynTui41LM+Zvid4bbw/r1wqeWqy5nQKxbCtIwAOe/FebX8zLuJPTd&#10;nivsfxh4dTxNo9zYuZAZgoYRsAchw3BIx2r5H+Jng2+8LahP9pgaKDzZ/s7NIjF1Ujk7T6EenWvE&#10;rQsz6HC1E1qcbqGpdhu6jsPSvLfjF40NnDJpcJlQzwRyfcUr/rD1J5/hrtbu/W3/AH8pChjt6Ejp&#10;/wDWr5h8RaodSulZ9om8sKqqCBjJP+Nepl9G+rRzY2t0TPoL9j3xpJZ+PZrdnkIn252ouDtimNfo&#10;votz9q0+2k5+aJG5HqK/Hv4R+JR4X8dWV4xQBTJuMiswH7px0H1r9T/g/wCLI9c8K6Q4eM+ZZWrf&#10;KjD70Y9a2xVPlmcGHqcx6OrDoRSbgpwKay/vCRT2xuHNefU0R6EURSc1FtqeRRTVWojsMiK1XkSt&#10;Dy+KrzR4/KqGmU/L3U3yBg8VdVOKXy8KaixrGRm+WFpankXmoKXwlfERSdDWVfWokU5A6Hua1z1q&#10;Cdcg/jSceY2py5Tjrq0MchIwPx9qmtb0xSDJP5D0rXurcN69axZrM5zg9PUVyy91naveVzctbwSd&#10;c9uwqaRs9K5yFzC/TuK0obzKjp+RqrmLVi0y561RmX+VWzOCoqi8m5qGQipcLjP41DC5Vvarcy7h&#10;VSRduKyZutrFyObctXI23cVjxvircU9XFmUol5oxzVW5T5TUqzbhTZPmU1ctjJbmRMhzVOReMVqX&#10;C81SkQk5rmkdMTNkj61DHmOQYrQmWqTgBjXHKPU6FLSxvaPfMmBk/dPYetdjaXfmevX0HpXmttc+&#10;W3bp6V1Oj6hukX7vU9j6VtSqNaHLVp31OwWTdipaz4LgEL+FXVbIyK9JLS55ktHYGWkWMU7dUsYp&#10;F9CeD5do+lXY2qlH1qynStImcieihelDdK0JG0Um7mlpANxSGn0ygobTTT2Heo6AIZDUJ61NN2qr&#10;I2OaljILnv8AjVCWrkzbqpzVkzWJmXX+rP8AnvXNal90/QfzrpLjoa53UF6/QfzrmqbnXTMGT/Wf&#10;jVu1Hp6VBIuJPxq3Z/0/rWUVqbVNjtLVv9HYf7X+FfFn7Wen7r4ONuRYQjqf+e719oaeN1sx/wBr&#10;/Cvlv9o6w+3XOPm5s4h8pA/5bMa+lwKPmsTufEk0xSZ1J+6xH61Zsr4q2Mnp6D1q54q0s2N7Nw3z&#10;SSdSD0Nc/FlJD9K91StoeVJXO1t5iw6961dM1J7O4Q7jjk8AelcrZ3W306+ntWvbXStHgnn6GuyD&#10;MJHosXk6xZ/MhZhH1bjqPauU1rRWt5m2bAuQByfSo9Pv2tWU/LjKnkHtXY6ddR6naoC3PLfKCO+O&#10;9aEXOIsYfLcMOxP8q7nw+oktVDDIJ/oKw7vSza8Ybpnkj1rW8OShmSL3I/JaOhN9TjPiNoC2t1b3&#10;aBF+eWU/MSeCprhPEEC6rpMPHz+buJY46Bh2r6G8QaL/AGxprxjcSsLr8pA6r7/SvHLrRTpOs3Fu&#10;4ZQij7zAnkA9vrXLOJtFng0DFZlLHJrsfDkw1BXtZMsrBQAeBwCe30rC8Uaf9ivkUbv9UD8xHqaf&#10;4fvRb3SHjKjByD6GuKWh0Io+J9H+xXkpAUK0khGCTwDWKF2xKRwa9J8TQjUNNgYZJ8piccdVHrXn&#10;c0RtZCp4x61lYq5c0aQqwP8AtH+Vdb40xceFbNwOY4V6++yuLtwQOOea6+4BuPB93n/lnHCOP94V&#10;aA4/Tbho5osHoy9vevV/DLR63pkNnIpYxhpPm4H3iO31rx2GQR3Df7L/ANa7rwVqn2G5a4O0K0TL&#10;kgn+If4VYjh/Eem/2TqUUPy4aIP8pJ7kd/pWP/q2Y/3jmvVvixo/7/7UN2Et0XqMf6w/415XcLuZ&#10;R6VzyRohsfysT/eNTfxVEedv+zUi81JRahrVsu34VlxjmtOzPT8KtEs6KzYfJ+FdPosInlPH8BPP&#10;1Fc1ZoD5f/Aa7rwnADJnn/Vt/wChCuukYTPoT4Saavl8hSPtD9z/AM8xXlHxWvUl8UXUUQZfIvLh&#10;X3Dr8+OPyr2jwJ+70mUry3ntgH/dWvn34hAx+LNUf1vbgt7fvDXXI5uoukyjarAHAIJ/M1W17UPt&#10;UzW53GNGDBSB6f8A16dpC+dZvMnKRjcx9AM/4VkXl0JtRlaM7gQO3sKzW5p0N3TyVcBeOT/Kr4uF&#10;XzFYE54qhZrJHcISoA5/lVt3hlYgud3TgVuSDYjjYrwGBqOH94gB5prBYmKg8GmdGOKoTH3ChYyB&#10;x/8ArpIyWVQfQUjHJxSxsG3f7NMkc67fmpQ24Ux5N0ZFECHaDUo06EjSbYyvarVvjap9hWUsm5CO&#10;9aVlC21TjjANQJ9DA+IjbtFUHp5o/wDQGry0KJpDGOg55r1D4kLnRQB180f+gNXl9tm3kLHjjFfH&#10;Zl8Z9Pgf4ZbjzHqUUvZVP8jWrDHmO4k9Ru/nWfCvmfnWrpbedFcx91UL/OvBkexDc7fwHdH+y4Ey&#10;eFft/tmuj8Cybb5wf+eLf+hCuY8E4TER/hjY/wDjwrf8M5gmMvZoyOfqP8K8jEHsUtj6NjufM8H3&#10;1sM7nlBHHHVP8K4rVFa1urAA9X5x9VrptNfb1+7k/wAqxvEEite2wz/y0bH5ivIludcT03wHemPT&#10;YNpIbY/Yf3zVjX4F/ty5hx+7UKQuf9kf41l/DuQRxqG4HlP/AOhitbxD8tw4/j3DI/4DUSMo/GyL&#10;Q5DZ6vBIhxt3e/8ACRX0B4Vk8y30+Q9WSJv0FeAaewUgng5P8q9z8GsTa6Y3bZCf0FduD+JHn47c&#10;9n0dRJYRE89f5mthq53RbjzkES4JVSf1/wDr10TV+g4V3ifFYj4iF6rS1Zeq0tdxyFaSqktW5Kpy&#10;VSJZVeq0tWHqvLTEV3qB6neoHoArsaaWpz0ygBrdaa1ONNbpT6ANpGpaRqUSkdjRRRQS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vakoooAKKXOKTOc0AI1KppGpi&#10;k5oAl245zR16UxmNOjZR940AJzQD70sk8a9/1qjJfBe/8qALUsgUf/XqlJNw2D+tRNdGTPP8qhZj&#10;yKACSdj/ABH86j37uvNIwpVWgBePQU057GpNopNtADBnvUlJtp38NACUUUUAFFFFABRRRQAUUUUA&#10;FFFFABRRRQAUUUUAFFFFABRRRQAUUUUAFFFFABRRRQAUUUUAFFFFABRRRQAUUUUAFFFFABRRRQAU&#10;UUUAFFFFABRRRQAUUUUAFFFFABRRRQAUUUUAFFFFABRRRQAUUUUAFFFFABRRRQAUUUUAFFFFABRR&#10;RQAUUUUAFFFFABRRRQAUUUUAFFFFABRRRQAUUUUAFFFFABRRRQAUUUUAFFFFABRRRQAUUUUAFPX5&#10;aZT2IFAEcrcdarM3WnyvUPWgBY/ep1x6VGimpVoAlUD05qVFqNFO4VOi0ASxrVpB7VBFVqMGkykT&#10;xCrCCo419qsIvtUjJYeDzzxVm3h2LtL78nO709qhjUdxViL922zrnnI6UXAkhbeNw4Gap+IdWg0H&#10;R7y7uJ44xHBJKBJIE3bVJPJq5NNBpsLSTMsduvLOzYUZ4GSffFfKX7THx8tVgl0nTdQbKre2soUQ&#10;uDwqjnJOOvvW0Y3A8p/aM+N02sa7d2ttdSfZUuIZEji1Asg/cYJAAx1J/Ovk3WNSaaZXMh2BACu/&#10;I6mtzxX4iS8v5ZZZC8jMuT8o/hA7VwGoXpZCN3YenrXRFWJPpX9iO+H/AAtrRV34LXV4R83/AE6P&#10;X6YWrb44+/Ar8nP2PfEcel/Grw4skuxfMumP3cf8ekg71+rOi3AudNtJ1O5ZIkcH1BUGspb3FuaQ&#10;k2MRjirEchYcDDf3u4qv5fmDOKkhfchxw2ai5SVi0QFXOcnHWuH+Knguw8QaBPJKLcPHbXDeY8Cu&#10;ULIOc546V2iMCpDHJryn9oT4k2fgDwdfC4vFgnurC88gAx5LJGOzEZ5YdM1Hs1LoaKo47M+Cvj9r&#10;cXhXUJ9FtpVdra4iPnxSCMsGh3Y2jOPvevavmq6ldgZAzMwGAc89a7P4qeNP+Eu167vHlaaSV42L&#10;FVGdsYXovHauDNwY1O7JH0r1aMVBaI5ZSlJ6slsbuSO6jYFomGfn3EHpX3l+yJ8UxeWo064vMtbp&#10;p9ugkvcnoy8KenQcV8ECRZseXw3vXpvwR8dP4O8WaexnaGGS9tDMQqEbVk5yW6cE1jiIc+p0UpWP&#10;2AsLhb2zjKuN3J3A5J5Iqdfm5YY+tecfCn4gWHirw9aTWd4k7ukjHayE4EhXOFJ9q9HkfcwVcgYr&#10;wqkeV6nqU5XF4o4qPnOKWsrmpJmoW+brTt9Q7g3ekwHrTm+6fpSKKJGGKpbDKsi+tVG4q3I2aqPW&#10;Zohu4VG5B7U7aaYVoNEVpkB7d/Ssy4g+U8fpWxIuRVOVRWckbxkzFkt8dv0piqV7mtKZAe1VZI8d&#10;qxsdBGrt6n86Xj0phzmjdQSOfG2qsi5qyx+WofWkyo7lVlK1LHmkb71KpqSmTK+3v+tO8zjr+tV2&#10;b3o3UrmITNmq7DjpUzVGR6VnLYorSJ1qlPH14/StKRc1UuIzg1k9jaJRjXDVo6fcGOVcMRye/tVH&#10;btY0QyFZAc1zLRmkkd3pd1v25bP3erVupJlBg/rXEaTfDcgLd1HaurtbgMg+b/Oa9GnO6scFaGlz&#10;UX7op0ZO70qJHGOtTJ6107nD1Jo/vVajNVkXoasR0lcroWlx6UGhaU10GZGfpRSmkpAK1Mank0xj&#10;QAlMank1FI3vUlIgmbpVSRhtI71Yl+bGKpyA1LGV5GqrK1WZapz5/Ws2axM26b5Tj0/rXOXzHB57&#10;f1rfufun6VzuoNwfoP51zVDtpbmXI37zr3q9Y8n8P61nN/rPxq/Yhu3p/WlAutsdlYcWMmOu/wDw&#10;r5e+NGoRtqkcUjKS1qh+Zh/z0avqO1Xy7R88fN/hXxF8f/ESW/iq1RZcZsUOPl/56SV9Dl797U+b&#10;xW2h5T480AXCGaNeolfKxZ64PWvNBbfZZmWRMkD+JcV7Ql1HrVmkZYOfLC8kDqPauJ8WeF2tJGlW&#10;NdrOq8Fj/D/9avppRvqjxIt31OQgYo454rSs5/U559fas1sdutSwyGMc/Ws46G0rWOgS4Lbcfzro&#10;NC1NrfAyQNpH38d65WwlWTHPpWzBtXpXVGVzltqegq0OqW7YWPfnaOjHjBqtZ2bafebjnG5m+7t6&#10;gisHSdWa0lX5iEySeB6V2Nq0erQo6srMQByfbParFbU2dPZbhFGQMhc985rgfiP4fK3kt1EpXfIi&#10;7ki/2PUfSu0s0kt5Ao9QOParetaOdW06JSm5/M3HOR0BHapeqA+S/iNpgmVrqKMKEiRfkT/bPcfW&#10;uBs5DFIecEcdcV7v4o8Nv/Zc9tLF+8cKQDuHG4f4V4fq1i2n6jNGV2jzXUdex9682tE7KbOy8PzJ&#10;fWkkMm2Qsiou47sZBHArkvFemmx1KZNh2gqM7MD7oNaPh3UPst1DlsZeP07Guh8TaONYtVuolDyS&#10;SDPJzgAjoPpU9B9TzqLPmrxtHpXY+HU/tDSdRtz83EQC/e6Enp+Fc3NZmNgyoQMe9dZ4Bj3agYcf&#10;60DI+isalRE2ec3yfZdWu4iuNs7KMjHRiK19JuvL4DcbTxu96i8cWYstduTt2lrmbHXs3v8AWs/S&#10;7jbId5wNp/mKiWjKiex6xajXvB9+domn3qqtt8xgAyHA7+teG6hCYb6aEqVMcjIeMdDjpXuPw91B&#10;L4CwlbIllY4bAHCA9ue1ed/ETw3Jo+tXU5i2xzXE7oRuOQGz3+taVFoNHFL1cYp0fFJuG7/eNO24&#10;NcfU16FmNSx4JrWsYz8vfp2rNt/61s2OAyHtxmtSToLCMu0R6BSpIxXdeG1KybhkDYen1FcZp/ys&#10;nZWK13/hW3NwQkS7iEY8ZP8AEK7aJzVGfRXhZfsthIWXanmkliMDoK+dvH10j+KtUUbWDXs4znOP&#10;nNfRLXkVj4YvGlzHiQHc3A6qO9fNOvbNS8Sai0fzr9rkJbPAy55OK6ZGKK5vDpum+WhLC4VlG1tu&#10;eo/HrVfT48xiR0+ZgQVYc9aZqWDPb26kP9mbJ2nI+bB4qa3eTzDkMExwuOaiJr0NeGZmHfOfWpYT&#10;85JHeqVrNu7Hr6VcjNaIklkAZvpTVpVIy2SKFA9RV9CWRv8AWlTgEgZ9aGwT1GafGNoPGc+lIRGZ&#10;C5wFxTwdqgbqU7F7c00xu3PaiJXQZt2rwufwq/aXG2NgfQY5qi1wisF659KmjYbSR6Un1B9DE8fN&#10;u0iNiePOH/oLV5vdKGQFcDntXofjxgdBj5583/2Vq84jYytsznHNfF5h/EPpcH/DNOyZfsrvgEhv&#10;8K0NJcW8kmR/riMZ49fz61jaJIbiExHqznr9BW5a2/muu0f6kjd/n8K8Gex7dM7r4fqv9sTF1Dr5&#10;DYVhx95a1/DrCGYxSDO1D976isLwFcY1ycE4T7Ocen3lrbhQxapMgGHCc/pXk1j1qZ7vobfaITJn&#10;gORjr2FZeuDzNQtscbZTnH1FWvCtwJIjGhyGkPTn+EVHfWrG+LY6SE/rXlTO2J33w9ZVwGAP7puv&#10;++K1tajYMZGy2WAyR7VieC8wxrIeAY2H/j1dXq8az6fG4HWT+hrFMwe5VurVbWUAYHGcYxXs3gWU&#10;XGm2gXGYooc4Of4f06V41qlwra3bwHOGjz7fxf4V7L8LVhawus4JWKHHPs1dWHfvo4sVqj1TwnIJ&#10;Lx03ciInr/tCut3ZFcZ4YCW900x4VoyoOfcf4V2KtX6Fg/gPisTuMaq8nep2NVpmr0jgZXlqlJVu&#10;WqkjVQis1QS1O9VpqYMqydahbpU0lQt0oEQNTDT2plADT1pjU9utMan0ASkalpGpRKR2NFFFBI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m2jkdKAFoo5ooAKKKKAGM1KrUFep&#10;oxtoAcaYFpJJBVSS4C9/0oAuO2FqhNdlSQCe/YVBJdbiRx+VR43UAK1wz9/0FMwX60/aBQ/SgCNv&#10;kxSqd1MK09VoACtOUUjU2gB9FFFABRRRQAUUUUAFFFFABRRRQAUUUUAFFFFABRRRQAUUUUAFFFFA&#10;BRRRQAUUUUAFFFFABRRRQAUUUUAFFFFABRRRQAUUUUAFFFFABRRRQAUUUUAFFFFABRRRQAUUUUAF&#10;FFFABRRRQAUUUUAFFFFABRRRQAUUUUAFFFFABRRRQAUUUUAFFFFABRRRQAUUUUAFFFFABRRRQAUU&#10;UUAFFFFABRRRQAUUUUAFFFFABRRRQAUUUUAFFFFABRRRQAUUUY3UAFRSSGnN8tU2agAaTmnx1GtT&#10;KtAEqipFXdUaVKooAnjWpVWo4R8wq4lACxrVmMc1EoNWo8rzUspE8YqxGvSoY1LdRVqNaQyRdi8s&#10;Mj2qxHsj+R1JkPII6YqNYy3FUfFXiCLw/o9xqE7rGsIXJZWYcsF6DnvSSdxHmf7Q3xMHg3wvfWUZ&#10;uEuJIYZlaONGUZnA53Hr8p7V+cnxG8WTaxql3cNI5Mk08h3IoPzNntXZfF74hL4k1BLjdD5i2yRg&#10;RxuBxIx7/WvC9Z1AzTOTt+8x4B9a74IZQ1a48xjI2Tlh/KudupTNGzDtxz9as6hcksenUfyrEubg&#10;47dKqWgjvPgbrj6T8UtGnVmDRmflVB6wSDv9a/Yr4Y6h/aXgbQZm3Evptq/IA6xA9q/C2z1b+z9T&#10;juTtCpnlgSOQR2+tfsD+yv4/tfFnwt8OW1tNHLJY6NpscqrG67SYAMZbr909KyexVj3+3lG8pzgC&#10;g5hkGOBiq0UgWMc/N3FW428xgr8E+lc1tRMjvLpbO3adgSBg/L15OK/OD9sz40P4q8QDSInugmmX&#10;Wo2rLLDEFwXRcKQSSPk789K+uv2ovH0fhH4f6xAzxLKYreRVkjdsg3Krn5foa/Kvx1qy6x4gv7ti&#10;uJbqaX5AQPmfPeu+lExbMO4kSSRmwf8AIqjIwkGCKc7K3CnIqHpXY1ZEvYkhXbkrwauQ3DWbxupx&#10;ISCrAZ5FU1XAzUbTPJkkD910x/n2qdLaig3c+uf2UPjXd6LfHTLie4dILCYhY4IiMmdG6nB/ir9E&#10;tL1Qaiu5dwO4r8wA7Zr8H7zxb/YUzTIYzM2EKyIxGCM9voK/Qn9jv9pi38cW4s7qayjupdQnVI7e&#10;2nXKrbq2csSOx/KvExUbvQ9ejI+58fnSNUGl3yXlrA6MDujVuAR1GanYNE+SOGOa83lcTrUkRM1Q&#10;xtU0yhmMgOd3FV4+Oa0iWW42+Wo5DTlbionYc1MiSKQVWY1Yk9qrMDSNAzUbUu7HFRtSKEbpVaQZ&#10;qdqjK1LNIvUpulV5Vxmr0qVUmXrWVjoTKRHzGmbanYc1E1IsY3SoW71I1MapexZC3Wl20+o3rEA2&#10;0hpFoagQxmpN9K3Sq1SImZqrXDcGnsahkrGRrErN96oW+XmrEw+UfWq/UYrnaOhak1jeFJlwT94d&#10;h612OmXReJTk9D2HrXDRrtkz710OkzgIBnsf51dOVmZ1YXR28c3y1djf5ayLdgyg1qW/9a9WDueP&#10;NWZfjPyr9KlRqhjbgCpcVokR0LKtTt1QpwKditSR26jdTaMipGLuppNIzU3dQwAmoZTTmbmoZOag&#10;Y1iapytVlqqSVLGiCRqqzdPxqzK2FP0qjJJWTNomXdN8p+lc7ff0/rW9efdP0/rXPX/9P61hUOym&#10;Z3/LT8a1tNQM3/AT/Osvb8y/WtzS+EH0P86dJXIrs6hV3Wch/wBr/CvzB/aW8XSWvjywj3yYOmxn&#10;hF/56y1+oMyeTp8rehH8xX45ftZasr/ELT3yvGlRjof+e01ezhZcsjxK6ujsvBfid7hofmfrF1Ra&#10;7rWIf7U0+MnkmTPzcdAR2r5O8I+KktLhBuj+9H1Ruxr37wV40iuLONN8fCMeEb+/X1dOopRPBlGz&#10;OcvNPNvIB8vTPBNQyIFXn0ru/EWmG6jaRQxAUDqB/F/9euNuISrMhH3Tj8qJLqTcTT5tr49xW7by&#10;FhWDDD5bZ981r2Mm7j2/rRAo1VzuCjvXSeHtSe0KJuOMk8Af3a50QlZ147VPyrg+1dFzLqeo6fJ9&#10;o2Of9k810trzGuen/wBevO/CGpCOVFJUfNGOhr0m2mS5jB3e/A96ESzzL4geHViuAyqgHkr/ABN/&#10;fNfM/wATdJGn3scoCjfLMTgk919frX3H4m0xbzSZ0BYkhehA/iBr5Y+PXh82+miTD4R5M5Yf30Fc&#10;tWJtTkeKWtwY7iJs/dYHp716L4Z1H7dEsTbiqqzYIA/i9vrXlfmbZFX+6cVu6PeiE5yPukcg+tcS&#10;fQ6eh2Pibw0mk5TagJQN8rMf4sd/pUfgGLy/EcIPT5v/AEBq6aw1BNXtXi3DLNj5QR0we9Q6bpbW&#10;euxSYbbufkkHsf8AGuyOxEjz34taeLfU4ZQAN807dT/eU1xFs25iBxxXqvxptSLfTnwfmWc9R6JX&#10;kcMhVQnpXDV3Lhsel+CNU+y6lDMCw2s/QD+4RXR/GK2juNH0WcL800EzkknnKxn+teb+HboRfKCO&#10;XJ5HtXrt3atrXgmbaCfJ05vukDrF7/StFqhdT54wPMYf3TipF+apbiM280keOVYrz7GogzjsK55R&#10;saplqH7wresI9yj6CsS3Xcwz61uaegygB5O2rgriZ0mmxm4khjH8JVea9m+Heg/Z41ncId0Tr8rH&#10;P3x/hXn/AIQ0OSRluZFZViMcikMMdzz+Ve8eCdEXULCK4XeWdG6EAcPjv9K9GlHQ4ps0viHeJb+C&#10;dR8sMrZjIPX/AJaJXzz9ojtI9UlZWMswZkZezfMcn8TXsvxp1J5o3sWCjzbeNuAc8Sk9enavn7xB&#10;chXt4hj5Cy9PoKKjHELCSW4kM7tk5BY464//AFVsQyHzDIeYyMBe9YVnJ/qD6Nn9a1PM8y4Y+3+F&#10;KOxbLlvdL5gADVoxybulY9ix8wD3P8q1o16GtESEjt5g561PHu2jmo5G3bR6U5TxWiJYxdxkHNXl&#10;xFGNwzkcYqt5X8VT20gZZFPYY/nQIYwDHd260huP4BninqvlyE1HcNk5FJFdCCaDy2ycZx2p8Um5&#10;SPagYeMuT0OKqySbby1Xs0gH6iokPsZPj3d/YMeD/wAth/6C1ed2chSZs9dv+FejePYwtox9JAf/&#10;ABw150pE0zD2zXxeP/iH0uD/AIZY0lvs95Hjgcn9DXXaSn7q7Y/xKD/OuQtX3QtAerHP+fyrpbFP&#10;IW2X+8FH8q8Oex7dM67wuv2dvOHDMhXP/Ah/hXX39qLXVp7jAwwC8HnoP8K5vw/GtwfJJPyoW4+v&#10;/wBeusvCLThuBnHPPavJrHq0z0vwCP3JZuSJW/8AQRV2S4E19crz8shH6msTwfMLPWre3JwGLNzy&#10;fuH/AArXZRHq0zZ+9OT/AOPGvLmd8TvfDSBdLgPfDf8AoRrrbi3/AOJDbNxzIf8A2auf0SE3Gg2u&#10;OTlj/wCPNW9HMzSG2AGUG7Hf/PNcu7OWT1M/VIY/7Vhn28rHjr9f8a9Z+D8i3FvqQwflWEc/R688&#10;uo21DQLm4xyrhfl4HVf8a7X4SzF47mOTC7BCox/wKunDX50ceIfuntemqkdnHxzz/M11adK5Czdf&#10;sMSZ4BP8zXYRkbq/Q8G/cR8diviGNVab71WJRlvwqtMMYr1EeZIrzVSkq5JVOStCStIaryd6sSVW&#10;loArPUTdKleoHoAiamU9qY3egBrdaY1OprU+gCUjUtI1KJSOxooooJCiiigAooooAKKKKACiiigA&#10;ooooAKKKKACiiigAooooAKKKKQBRRRTGFFFLQISilpKBhRRRQIKKKKLMLhRRRSC4UUUUAFFFFF0A&#10;UUUUwCiiigAopaSgNgooooDfYKKKKACiiloASiiigAooooAKKKKACiiikFwooopgFFFFAroKKKKC&#10;gooooAKKKKBBRRRSuOwUUUUwCiiigQUUUUAFFFFABRRRRYYUUUUlrsIKKKKYBRRRQAUUUUgCiiig&#10;Aooopj3CiiigQUUUUAFFFFIAooooGFFFFMAooopCCiiimAUUUUAFFFFIdmFFFFMQUUUUAFFFFAwo&#10;AxRS0CuJRRTJJlhjaSR1SNQWZmOAAOpJpXRcYyk7RQ+is7/hI9K6/wBp2f8A3/T/ABq3b3kF5GXg&#10;mjmQHBaNgwz6ZFSpxk7Jm88LXpx5pwaXoTUUZx1FRy3EUCM8kixooJLMQAAOpqnpqzCMZTdoq7JK&#10;Kzv+Ej0oddSswP8Arun+NXYbiO5UtFIsqg4LIQRn04qYyjLZm1TDVqSvUi0SUUUVRzBRRRTAKKKK&#10;ACiiigAooooHZirS8U3NN3elAD2Ipu4UhUmm+WfSgQ/73IpDx3pVYIuDVaW5UN17e1AFh2wtV5bg&#10;KvX9aguLweXw3P4VRaYvnn9KQFiS8Oev/j1QM5buaiZSTT4+vNMLiqven5pvfrS0BsDZoo3YpBQA&#10;baWik5zQAp5puKdRQAUUUUAFFFFAwooooEFFFFIYUUUUwCiiikIKKKKYBRRRSGFFFFFxBRRRTAKK&#10;KKB2YUUUUgCiiimIKKKKV0AUUUUwCiiigYUUUUhBRRRTC4UUUUBuFFFFAwooooEFFFFIFrsFFFFM&#10;AooooAKKKKACiiigAooooAKKKKACiiigAooooAKKKKACiiigAooooAKKKKACiiigAooooAKKKKAC&#10;iiigAooooAKKKKACiiigAooooAKKKKACiiigAooooAKKKKACiiigBtO3bVpFU96imfb3oAbNJ7/r&#10;UG2kL7jT6ABVqRaFWpFjoAEqyi1FGtWFU+lAEsa81YjFRxrzVqNaAHxrVuNahjWrSL7VLKRMvyjp&#10;U0ILHpTBjHSrEZEa52kcZpDH7hDyxx254r5Y/aZ+MqRWc+l2VwoWe1hk3QX+ACJz/CBycLXsvxT+&#10;Jlh4O02Nnvkin+0LG0atGXGUZuQx46Cvzf8AiP42l1q4DyztJJ5KoGKIBgOT2+tdFOOlyWee+INW&#10;a4bzsnCoF2789/8A69chfXgkJP1/iq9qV4oQqCduBkcetc7dTj5iD1zXRsNFe8uBuP19fase6mG0&#10;/T1qa8n+Y9ev9Kyri4Hr2qGxlW8k3yFegP8AFn3r7a/4J6fFeXT9R1nSby4dkkl0u1t1nvSAADMu&#10;EU/UcD2r4enkDkoOGPRj0r0/9nTxp/wifxI0ENP5CTatYeYcJghZhnlvrWTGftxp8wuP3hbCsDjn&#10;I61qvcKsZcgJjvnFcF8PdeTxF4Xsr2CZZYpRJiT5cHEjL247VH8WviRp3gPwXqN9cXQtp4REyruj&#10;34aVUyFYjPU04xuSz4q/bf8AipNrHjO/0e1nk+zw2620ghvCyb47qTOVAwDwOO3FfHd1KzSMXJOS&#10;fvGu4+LfjKTxR448Q3wmaVbm+nljcqg+VpmYfd471wLTLJu3nJWu+mrGEiLI8w46Ujj5hSbl/hp3&#10;XmtlqwHs22L8Ky9Uu/s0e4HAwxPzY6Vbmk2jk4Fcf4o1lYo3j84AkSKBx9K56suUuMTmvEmpNLfS&#10;yByyErhN+QPlr0X9nj4g6h4R+IGkyWstzHAsk7tHDctEpYwOuTjjPT8q8dmkluLl9x3p1AA56V6z&#10;8KfDbpMmqSQmOOCZ0O/cG5jA6dP4q4OX2jOuMlE/Zj4FfEaDxZ4Z0sC5je6FhbM6faxK4YxEkHvn&#10;g16/HIZ4zkYwOCea/M/9mX40f8If4sW3v9Q8izdQiArEAAkUoAy2PUV+hng/xhZ+JNKtbi3uVlEs&#10;MUgbcnO5cg8GuWvTceh0RkbsmVXbnOKQLipGUsxOcikIrihudcXoMLcelQs3PWpGqFvfirmMUtUM&#10;hFP21Gy1BZCx+YD3pWWlMfOaQmkxibaiZcVKWqvJJzjNSUnqRy1VlFWXqB1qTdMpS8VXarkiZquy&#10;461DNolZs03rUzKKYVAqGadCJqiapmFRH2qLAhnSmu1SMp9KhkU+lKxQFsjrUO3jNSrjFG35T61L&#10;JRBzTXXipNpz0pGAxXNLcoqTfdx71VVecVbmHzHjioMUmtDeLGsu3mrdjOVbGe3r71ValhYqxPtX&#10;LszWWqPQbCTfGv0Pf3ratz/OuZ0ecNGvPY/zroIZMHrXq0paHkVlqaEbfN+NW4+RWfG2cVegrqOQ&#10;kbil30rUyrAfnNLtpimnbvegBrU1jSsajLUMBrHmo5GoZqiZsdTis2UhsjVWkapJHHrmq8jcVLKK&#10;9w3yn8azpX96vXH3T+NZsx5rNmsTOun+U/T+tYF838v61t3Rz37VhXi5Prx/Wueex2UyqvLL9a6D&#10;SY9yAex7e9YUS/Ov1FdLo67VBPHyn+dXROeub2pSbdIn7cjv7ivxE/ac1UXXjSyYPn/iWxj7+f8A&#10;lrLX7ZeKG+yaHck/IflPPX7w9a/CH43agNS8TW0qyCRRZIpYYx/rHPb616UNGeZUs0cpYXrQzRsG&#10;I+ZT97FekeEfFz2eB5rY8th/r8fxCvJ4W2hST6YrX03UPKb72PlPp6169Cs72PLqQPsLR/EcOq2j&#10;xloyWfH+tDdADWZq1iY7osoyrDdwvHJNeU+C/GXk3UatOQC7Hon92va7CSHXNLhmR1kfYq43c9Ae&#10;g+te4mpLQ4LWZzW3nGP0q7YptbPt/WpbvT5IZDmJgMnBwaltYTj7p6envRFWHJ6GoHDMDUqr5lQw&#10;xEsBjir8VuygYUn6VozFbj9NuGtLhTkj5l746GvTfDOqLNbpuYZ2t1fP8VeYGIqwJGOe9dR4Zvkh&#10;AVpAMIe4/vVUQkerRqLpChGQT9a8U+PvhnzvDN24iyQ+RiHPWVK9t0maFhnHG4859qxviZoEOreG&#10;Z1WLzN20/eb++h7fSoqLQUXqfnNqFuYL+5QgjZKy9MdCalspdnX07n3rc+IGlnSPEmoIYzGDdzqo&#10;55w59a5+BfMUY4Poa8l6M9BbHdeG9UeGRcMxG4/x4/hr0rTNl4tvIAu7YCe55FeQ6W5h4/i3E479&#10;K9Q8F3HnMibsnYvy9/umuqEtDGRz3xyjEdjo4wOY5+3tHXh8ajz29Mf4V758eLXbpulOQBiG4Izn&#10;+6lfPyyYkJ9q5qqNIbG1pDGIhiejHqcdq98+H7LqPh29tjhjJaxxgfe6ow6V8+2T72C5xk9/pXtP&#10;we1ALqEFu78PLbR4455Iq6eoHkfibTzYeINRiZSNl1Koym3o5HSswpu/h/SvRfixov2XxVfv5e1Z&#10;L25IJzyPM/8Ar1xJtfmIVCfpmoqopeRDbxncOD+VdLotmGngLthdyE7hx1rHjVIz8zKp/wBo4rY0&#10;tpZ5oooAXLMq/KMjk4FOkhvY9u8KWLag9nBbxMY2MSO0Sbhg8ZOPxr3nwzo66HpcClgcBlxs2dWJ&#10;rkvhP4TTTdEhuLmDEstvbyK2WHzBSSefciuw1q+/s+0RnkVU3hR09Ce9enFWRwPU8M+MXiaOTUkl&#10;G3C2yDiX/po1eL3Fz9uuXcngOSOc9TXQfEPW01K6VYpPMBhUblwRw5PauShbyQOfvYziueo1c1gb&#10;Nmw6ehrQjfbzWRbNtUHPWryzAICTTjsWzTsc7gfc/wAq1YZu39ayLGTPZuvp7VpwkA5xirRBYc/M&#10;v1qQ/d4qF5NxHB4qSNi1bIkuQ4ZSOOtQSK0Ug25wx7VIgZOgP5U/IcjIORTERTMwj71H95Bmprg/&#10;LgA9ag3BVAPFSihkefLPJxmmzxqbzT8Fc+YM/mKY021Cozzz0p0MTSXNs2RhXB/UVlIvsZHxCUi3&#10;lweN4/8AQDXm8OY5C57jFel+PlMluwUbsyL0/wBw157JDtO08fWvjMd/EZ9LhP4Yrr9nuFbsB9PW&#10;uj02QXfkEH/V7c4Of89K5u6ZnPIYDHUjitjwbMrSXaMwyCgUE4/vV4k9j2KZ6D4dZvtTFc/6s9Pq&#10;K7rWrM3kIEZ+feCdoycYNcdocH2eJZsfeUrx16//AFq77m1kMsgIibgN2z9fwNeTWPWpnSeGYfP1&#10;KGUHDqWA4yfun/Gt14v9OAJwfM7/AFrF8Nt9k1OEsdqZYn/vk10N5A/2y2lUZWSTdkc8ZBryah3R&#10;PR/CbD+y4IzztDH/AMeNdJb2hj8Q3RKfJ5YxleOi1z3gu3aa3QAZ+Rj/AOPV3moQx28rTjGWIXIP&#10;t/8AWqacUzhqPUzdBgbUPCF6yISPP2/KN39w10HhHdp9zBGgKmV41bb8vfv69aofDWaNdEn051bz&#10;ZrlnCeoCqfr/AAmtuzjW3123HTbcrxnkYYV00o2nc5Kz0PV9JzJCsRJ3KCT69f8A69dpE+5uDXA6&#10;beql47BwBsxjjPUV29jJvyc5H/6q+2wUvdPlMVuW5OtVbjqtWJic+2KrS9s17cTypFaSqclXJKpy&#10;VZGpWkqtLVmSq0tCGVnqB6neoGpgRNTG709qY3egBlNanU1qfQBKRqWkalEpHY0UUUEhRRRQAUUU&#10;UAFFFFABRRRQAUUUUAFFFFABRRRSDcKKKTdQpIqKtoLRRRTtzE/G7BRRRQk1oS5qD5UFLSUUOLia&#10;RSerFJpKTdRupfE7si8rWFopN1G6lzJaI000uLRSbqN1ClIIwi22xaKTdSg0WT3M/dUtAooorVKK&#10;KlZaIKKKQmsXDW4RUeotFAorRS0J0voFHeiioV73KcHa6FBoNJmihyl0CVn8QUUm6jdSvIINLYWi&#10;k3UbqqzJ5bNsWlBpKKYwooooAKKKKLXHyrdhRRRRK0dhS5ZaoKKKKSjfU0UYOOoUUm6jdS3dzCF9&#10;mLRSbqN1at6FyjFai0Um6jdWSd3YqeycRaKTdRuqrT6Ee1V7IWik3UoqVK7tIajaN+oUUUVrKnGK&#10;uhKTegUUUVlurly0TQUUUvahCpxXLziUUUZFaNBpKWoUUm6jdSpxm0yJ3UkhaKTdRupRck7SLlJJ&#10;WQtFGaKlLld0JRuFFFFWvdkDcVHQKKKQms27yKjtdi0U2nVpGKuxy5LXCiiik4uxndNBRRRkVbsk&#10;XGXKuZBRRkUm6spPawnH7YtFJuo3Ue9LcGrq4tFIDS1pFRjuKMdLhRRQTUvlveJEKj2YUUm6jdWf&#10;M09R+9fQWim0Vt7stjS8XpIdRRRWTbiHKt0FFFFWpmfwyuFFIWo3VDV2a8zbuLRSbqN1aXWzM+WT&#10;lzSFopN1G6k/iLnF8otFMp26i/vBC6iLRRRRzK9kZqKb5mFcv8T7u5sfhz4ruLKQQ3cOk3ckMhAI&#10;VxCxU4IIODjtXUVU1S0XUNNu7VywSaJ42K9cEEcfnWdWCcHynpYHEQp4mm5bXPzA1T47/ETTdQlg&#10;l8QqyJjASzt+pAP/ADz96+t/2U/jBeeMNFktNUnnurqTUJlVzDEihVgRsHbjuD2714F+1h8GZ/Df&#10;iS+8QwxXDWd1dW9ukks0RBP2fn5RhhzGevpXivgzxxqXgHVYL6ygtpWhZmH2lWYZZCh4Vh2NfBvE&#10;18Liddj+sP7EwHEWTJYaynby7H68qr3CmRSAo45rxn9pD4nHwJ4UuI7Rp4b65sr1YpY4kdVkWMbS&#10;dx6At6H6V80t+254ols5MWOg+bnhfstxjt/01rxPx/8AEnVPiNqJub23tI3EssmLZGUZkIJ+8x9O&#10;K9XFZqpUnGG58RkPh3icPi1WxllBf5GsP2hPiHJIV/4SAbQMgfYrf/43X6Q/C1tQm0G4e9nSZhdM&#10;PlAHGxPQDvXwx+zh+z7ffEC8OpXdtdR6bPZytFNb3MKlnWZUxhskDhuo7V+iixxJ91mLe9bZV7Vx&#10;c5dTxuPa2CpyjhsOleN07W8iWim04V9LypK7PxCUeoUUUUuoKLWoUUUU5JrVC5lazCiik3VMZt6C&#10;S5Xdi4o3baaabg1U9UiozcmyQ/NSLHSLxRLME71LukFOXMPPyrUElxt9aqXF1xxj8qptMW9Ku94i&#10;5VB2Rdmu/mPX8hVJ5N1Rs2401WqI+6KDve4rLmpFjG0UBwO9HmVq4KSuOPK9wKYpKN+aKzWmg1GK&#10;1QU6kFJuqoe7uHK6g6ik3UtKb6lqno0woooqFLmJjbYKKbSih+6OVN2uxaKKQmr5uZWJUdfeFopu&#10;6nUWcUT70m0FFFFJSHyvZhRRRVWRXMuWyCim7qFp6Iy5pIdRSZFGRS5eppKzV2LRRRUuQtLaBRRR&#10;VxXPuPWMbhRSE0lRyqL0Fbm3HUUCiibL5dLIKKTNG6rXwk3nFWiLRSZFGRScVHYUZcysLRSZFGRR&#10;exSTvdC0UmRS0vY/aQtL6BRRRVO9rBZrVhRRTd1Srii2h1FN3UbqfITrBjqKbuo3U7KJvy02Oopu&#10;acKXN0M5U3F3iFFFFTflHKLa0Cimk0LT+IfKlbmHUU3dRup8qWqFFwTdh1FFFInXqFFFFABRRRQA&#10;UUUUAFFFFABRRRQAUUUUAFFFFABRRRQAUUUUAFFFFABRRRQAUUUUAFFFFABRRRQAUUUUAFFFFABR&#10;RRQAUUUUAFFFFABRRRQAUUUUAFFFFADgKbRRQAUm6lqMmgBzyYFU5pc1JI3FVT8zUAC9anUUxEqd&#10;RQAq1Mv3ajC1KimgB8YqzHUca1YjWgCWNasRrUca1ZjXpRcCSMVbj9qgjWrcfByazepSJIAHYKea&#10;q69qX9l6Pf3Dbj5MEki7QCRtUnvV0KEHmE4Ar5l/aR+LCWttPp8D27sqXsDBopMggBeucetbQQzx&#10;b9oT4kzaz4kvYvMmMYmhcK0SD/liB2+tfMGvag0zZyfuAdB610nirxAb64dm2BiykhVP93Fee6hf&#10;bvToOx9a6VoIx7y4Ld+3p71j3jbefXNWLubvx0/rWPcXG8t04zTGQXUvzH6/0rJnk/lVq5k5/Gs6&#10;Rs1mwIZGO/Iq1ouonStYsr3LB7eeOZSoBIKsD0PHaqMzfKQOtRTShljBPIFQtyj9jf2K/GzeL/gj&#10;4aJaVpzFdyM0iKoOLyRf4fwrxH9s34wPqV9/ZFu9ykFxp0DMjwx4JFw5znJP8IrxD9jH4t3fge/8&#10;mVLRLFNNnSOSSN3Ys1wjYO1vr27VwPi7xE2u3Czv5YdYwgEakDhie/1rspoxkc9fztLdnn73zHj3&#10;NVFA3MD607zSshduOagC+Y8j++a6uhmSqg8wikaTa2KIwcZIqK4+X5vQUR93URT1m8Fvb7ufwA9R&#10;XlOvXxur5txJ2yPjIA6mut8aagPshQFc5I6H+8tcFtN5IVUZfOABxya8uvLnnZHTDRGhomnvqd9J&#10;FGVDiPcS5IHUDt9a+jFtY9Dt2tYF8uJz5hVSW54HU/QVwHwz8PnStLgv5g6SyxvGQWBX/Wdsf7td&#10;bd3RVTG2BkZ6e9d2Hj7NXZlVZNb6rJa3onjYq8ZODtBxkEV9t/sn/HGfVUj0q5lupfs4sLZP3EQU&#10;feXqOSOB1r4KkuNsquuCEzu9s8V1Hw58at4V8UafdL5Oz7ZBK5kRmACvnoD71niI85tSlsftNpd2&#10;b63QrnoT8wHrirj4xxXiH7PPxGh8ZeEdPuo5IXaSKZj5cTqPlnK/xV7fJD3rwJx5WelCV0VpMqc0&#10;wp5nPpzVj2pnlkVO5qQ4qJqtMtQEUFkOOajdatBahmrNlIh7VWdas1FJUllduKic1M9QN1pM0RFJ&#10;8ozVOTJq8/zCqzx1DNosrbaay4xVnZTGjzUl82hVeo9tWWjpvl1JJFjC1Xm+6atstQTL1qWaIqDr&#10;UlN2807FQymMZqiepHqJqxaBEEvzVCqVdEe7mmvHtrGRvFlFhg0L61JKtRqKxkao6XR5sKP90/zr&#10;qbZt351x+l8KPof511FnJ/P+ldlI4KyNm3HT8K0Iaz7XoPwq8rV6Mdjz2WJOlR04NSbaoBKKKKBC&#10;SVATT5HqBmqGNCM2KgmfNEjdahZqgsjao2PFPYiq8j4pGlhk33T9DWbMOavTSfL+FZ87fzpT2Kju&#10;Zd1wPwrGmXP5Vr3TcH6VkTMK4ZbnYhkKfvV/3hXTaTCHUAjsf51zUJ/eL9RXU6OhZRx/Cf510U0c&#10;9Z6FX4mag9v4UvrgsdyCMZAH/PRR/WvwT8eXX2jUI8Zx5Kjkf7TV/QD8QNH/ALY8O3dugZt4QfKQ&#10;DxID3r8KvjV8P7zwXrkNvPBJHutEl/eSo55kdf4fpXq00eLJ6nmVvKG+U5O3AqyknlnI4rPb5Zhn&#10;+9/Wri42giurY556nT6JqTxXCEMep7D0r3b4a+KJPKtoSzkEn+Bf+eY/wr5rs7wwyr079vavQ/B+&#10;uG28l/k+Unqp/u16WHnqcU0fUtxAL20if1Tdzx1AqjHb+Tx/KsXwL4kGowxxMU+7Evyqw6giuzvL&#10;H5d65IJ9R6V7CfMjjkVLeNT1HetCHAwoqCxh3DBznP8AStGK0IkU4P5iqRBDPZl493y9CeppLWM2&#10;qBu/Tj61rSAiAAf3f6VS2FlCmhldD0TwrqxvI9pLHMhHIA/hBrq72AXmmtERnIXrx3FeW+D7wW0y&#10;AkD52PIP92vUdJk+1qMc/KDxx2rNkdT4r/aE8Lx2OuGcKgLXF2/DsejKa8bt2xMxHpX1v+014d8y&#10;2SYB/lS8c/MMdFNfKSwrDxk5rz6kTtpvQ1bNz9oQ59f5V6V4FcJexN3Kj/0E15rYndyPX+ld14HZ&#10;m1BRjoP/AGVqqkKoX/jy3naRpP8A1wuP/QY6+ePJw1fR3xms2k0TS2weLeY9R/dSvnqWMpMwIrOs&#10;h0x9nnzFOfX+VepfCq4I8Qafz0urb/0OvMbeT5hXf/DqbydYtHOB+/gP/j1TRKqHffHDQhHNb3RC&#10;/O1xL9456qa8VuLkQqGXIOcV9FfHYPceHdDZBu32k5/NI6+a/sdw1wymPgDPUe3vV1I3CnKwyzJv&#10;iC5zzjnjt7V6z8J/Ca6pq1qCsZTz7fcGdhkFvauW8M+HbjUryOGONm3M3R1HRc96+pPhR4Mk0WwE&#10;sySJuigf5nU9ASen1rWjCzM6sz0O3t00+zsrWIbQkaxYzkcAAda8++MXiX+w9LjjzIHW6QEqqkcx&#10;se9dhqF39mhurkY226tISQcYAJ/pXy78XPFh1zxJeqPLMe+NwURgeIgO/wBa7KuxzROAupjJMOeM&#10;VGGyy/WoPO2nZ680+P7y/WvNe52I2bWP9yDVlE3KBUNmw8gf571dt228+1dEdiWaVihXn3/pVzzD&#10;uAz3rPt7jnHFXkfoa1iJlxW+Vc1YhAFVoT5g/wB2rKg1sjMn87tS7uhqDaetSRtt4NIBs0h3de9V&#10;5Pm61cZRJVaddrEU1uLoRsiqORU9qyl1GD1FBRWXknNFlEDK+M8EVnUNIbGd4ujH2Ukf3x/6Ca8+&#10;voge3f8ApXo3jCM/2aCB/wAtP/ZTXn8wDMVPWvisx/in1GB/hlK+kCxnr0H86m8LyLHqEYwf3ksY&#10;/X/69UNUT5sf7I/nU2ixkalp59Jo8/8AfQrxZnqU9z2fSQZsQLwFUtz06/8A167mZmuNOiVzld2c&#10;fnXCaLL9jkNweFZSoJ57/wD1q9Hmg87TIYVyXV8kfn/jXi1tz3KWxvWtqFYPgcH19q6iyk+0C3Q8&#10;hdoH6VkaCq3fhm7vM/6ubZx0/g/xrQt8h7MjncV/pXl1tjphueneDXNthVOAI2/9CFdfrD7l8teC&#10;GB/SuU8E4dQp6+Wx/wDHq7SOyZr6RyCEK8HI9qiHwnDWfvFbwPC0HiuxiJHzbzx/uN/hXSw2+7xD&#10;Mxx8t1n/AMfNZ3h9TH4+0zPTy3/9AeuouIRDqE8hz88pYfnXpUVoedU3OktYVjUT4+8Mdef88V3u&#10;l8Qtj+9/QVxMO1vDtq+eS5/m1dZo8/mRN06n+lfT4N6o8DFbmvI3ymq8nIqwwHlmq8wxivpX8J40&#10;tyrIaqyVakqpLREXQqydKrSd6sSVXk70yEVpKhbpUz1C3SmMjamN3p7Uxu9ADKa1OprU+gCUjUtI&#10;1KJSOxooooJCiiigAooooAKKKKACiiigAooooAKKKKACiilALcDqaBiMDjpTafuKsYyeVpu4QqQ/&#10;Pfiq54RjcuEXOaj3KlxrWn2RC3F9bQNyMSzKp469TVc+KtGH/MWsf/AlP8a+M/2sPir4k8J+ILOP&#10;S9SNrG91eqV+zxPwrptHzKemTXgq/Hzx1MpI1zHpmzg/+Ir5fE5r7GdkftuUeHbzLDqunv6n6i/8&#10;JVo/bVbE/wDbyn+NN/4S3R/+grY/+BKf41+Xkfx48fbyBrwzj/nzg/8AjdC/HrxyBzrn/kpB/wDE&#10;VzvPklsfQf8AEKZ2vf8AP/I/UVfFWjN/zFrH/wACU/xpG8VaR/0FLL/wJT/Gvy6b49eO15XXMH/r&#10;zg/+IpU+Pnj7BZteyP8Arzt//jdOGfcy1Rm/C2pB7/mfqXZa1YajIY7W9t7iQDcUhlVyBnGcA9OR&#10;V3nGe1fEv7FvxS8S+M/inqtjrGpfbLWPRpZlj+zxJhxPAAcqoPRj+dfbYbbz/wAsu6969/B4pV6f&#10;Mz8g4myX+xsZ9UvqJVa61G1skZ7i5hgVeS0kgUDjPeuc+Ifjm38D+H7/AFG4SdkhtZ7hfIRWYCNN&#10;3RiBnpXwv8Uf2s/EPiK6u49D1K6s7KQrtjubK2yF8vDAnDdTk9awxWYUqG563D/B2Jzq0ktPmfeM&#10;/wARvC1tIY5fEmjxuOqvfxAj8N1JH8SPC0zhIvEmjyOeirqERJ/8er8sb/4leIrr/SrrUPNeQ4JE&#10;EYPAx0C+gptn8R/EMP8ApNrqHlOhwCYIz2x/dPY18/LP7OyR+r0/Ce8eZz29T9Z7PWbHUFzb3lvO&#10;MA5ilVuvToaujse3rX5meCP2oPGvh27gF1rcsloHi3RxWVsSUU8jlB296+0vgV8ebL4o2NrabL5r&#10;/wAmSZ5biGJEIE2wfcbr8w7djXu4PMIYjc/N+IOB8VlMXVSvFddT2QfNwOTSe1OjI3EKMPjk00fd&#10;JH3vWvVcubY/LZXg7NATjvWfda9ptlM0VxqFrBKv3kknVWGRnkE+lW707bZ3XhwhOffFfnt+0p8Z&#10;fGGh/G3xHpOm6x9mtrf7MUjNtCwGbaJjyUJ6sa4sZilh4XZ9pw7kLzqqqaPvb/hLtHHH9qWOf+vl&#10;P8aePFWjnj+1bHP/AF8p/jX5cyfHrxyvzNrmT/16Qf8AxFB+PPj3O9NeAx/05wf/ABuvBWeRSP12&#10;XhTUS+L8/wDI/UZvFWjLjOq2IJ/6eU/xo/4SrR/+grY/+BKf41+XrfHjx26h313JUZ/49IP/AI3T&#10;W+PHj3yxKNeGxjgD7HBn/wBF0f29GaskR/xCupb4vzP1FXxNpMh+XVLI/S4Q/wBa0lYMwAOTX5ea&#10;H8ePG7XrrJre6PyzhfskHXI/2K/TfT7gTQMwz5u7AY/QV7OBxyrxufmfFPC7yL3X5/gXD1NU7jWL&#10;C0kMc97bwuOqySqpHfoTU80wVR13Ecn3r4l/au+LXiTwf421O20nUmtEjuLdQPs8T8G2ViPmU966&#10;cVilRhzHmcP5H/a9VUlu/wDM+0IfEGl3LFYdStJWAzhJ0J/Q1fr86vgh8YvGOseKLu2vdY85Fs3k&#10;A+zQrzvjHZB6mv0UUg9K5sFjPrSfkdfEvDbyCcVJ7/8AA/zHA0tNp1eqfDMKKKKCQqpdaxYWLFbm&#10;9t7dgcESyqp6Z7mrTZ2nHXFfEv7WfxW8SeFfGWpWel6kbWOK4twF+zxOMG2DHllJ6muHFVvYxufV&#10;5Dk/9sV1RT3PsuLxFpUzBI9Ts3c9FW4Qk/rWgp3dOfpX5o/C341eONS8eaZZ3etiWGTzdy/ZYBnE&#10;TkchAeor9Ko2EP7s/ePPHSubB4j6zc9Tijhr/V+UYvqSUnViByfSl7ihWCTMfavYvyqx+f8Avboh&#10;muIreFpZZUiiXq7sAo/E1Q/4SbR/+grY/wDgSn+NeZ/tLeML3wf8M9ZfTZ2tr5Ut3jkEaOBm4RTw&#10;wPbPavgj/hf3jzymZtdyM/8APnb/APxuvExGPjQn7M/Wsh4LnnWCnjHpy+va5+qNvdQ3UYeCaOZM&#10;A7o2DDB6HipevI6V518B7jUtW+Hmg39/cJPJeaVZTswUKSWhDMSAABnPavRfMSFirAkD0r08NU9r&#10;G5+cZhhXg8RKitbMBz05qtdaja2KM9xcwwKvVpZAoHOO/vXOfEr4gWfw18N3mqXsdxIlusbkWqKz&#10;YaQIMBiB1NfCXxW/aw8T+IdevYdC1W5s9LZiogubK23ZEjEc7WPTb37V5uLxscOz7Ph3hLF51K6j&#10;7vz8j72uPiJ4YtWKy+ItIjYEgq9/EDkdf4qjT4l+FpDhfEejt9NQiP8A7NX5bXnxM8S6jcbp9S8y&#10;R2Jz5EQ5J56LUH/CyfEGnzMv9oHgY+WCM+/da8n+3baWP1en4SpR5ubX5n61WmsWN8ube8t5hnH7&#10;uVW569jV5CGHBzX5l+FP2m/HHhi5jkvNcklslZmkjhsrYscrtGMoO+O9fcPwF+MVr8UvCdpcql4b&#10;vcIHkuIo0BdYUdjhGIwdx7V6eGzCniHvqfmvEfBmKyem61vdXqeqUUu3v370mNwxXtR1R+YyXLr1&#10;CikVt1LVu1jLVp3CiimvIPujh+5oiTdqNhW4pjuI13MQB6k0+4VoIy0hyg6hetfO37R37Qh+HmnQ&#10;21g95b3kzyokkdvDIo8t4wc7z6MccVw4jFKlufR5PktbN8RGnSW57pqHijR9LAN5qtja9f8AX3KJ&#10;069T2rNPxM8Jj/mZtG/8GEX/AMVX5reKf2gPGfii6kNzrLS25eTy0a0gUhWPT5U9AK5aX4ga8zEL&#10;f4/7Yx//ABNfP1M+5HaCP3LB+FMq9NSqSs/mfq/Y+MtB1EgW2t6bcMTgLDdxueBnsfStaOZJlDRu&#10;rqRkFTkV+UWkfGrxh4dnRrTVzCwJYEWsLdRg9U9K+iPgr+15fT6lY6X4hur+/kuZrW2jMNnbqoJb&#10;a2SCpwcj8q0w2cqtK0j57OvDPEZfB1aPvJep9s/cwW4z0zTv4Qc8etVrG+ivrOC4kVmSaNXhHQqC&#10;M84PuPWp9wYeWvAHPNfT9OZH4rXjOnN07aoWiiii95GPK0tUFNY7etOpN0bfK6ktWjjbUmb5lylS&#10;81G104/6Vcw23Gf30gTjOM81W/4SnR166rY/+BKf4181/tf+PvEXhWR/7M1AW2LCB/8AUxvybhlJ&#10;+ZT2r5N/4X/46bIfXCcdP9Dt/wD4ivmcVmXsJ2Z+08P8ASzfCxqp/mfqL/wlmjf9Bax/8CU/xpV8&#10;V6M3TVrHH/Xyn+Nfl0vx+8atlTrTE9P+PSD/AOIoX4+eOFYp/bZwP+nSD/4iuWWee7sfUf8AEJ5b&#10;c35/5H6iN4s0bbkatYkf9fKf40R+KtHkYAanY5PA/wBJTn9a/Ltvjv45j+U658vXAtIP/iKtaN8e&#10;PHMurWKNrmY2njBH2SDpuH+xVwzdVNDLEeFs8NRcnLT5/wCR+pkNxDcRrJFIkkbfddGBB7cGnsRX&#10;nfwE1q61/wCFujX+oy/aLiTzsvtVek8g6KAOgFehMyffAODX01KtGdNSPwTH4R4XE1MP/K2iveal&#10;aaecXN1DbtjOJpAhxnGeTVT/AISjSO+q2I/7eU/xr5s/bA8d+IPCcrSaXfi122ED/wCpjf5jcMpP&#10;zKe1fJ6/H7x224/2705/487f/wCN14eKzNUJWP1vJOA55tho1Yvf1P1EPijR1/5i1j/4Ep/jTf8A&#10;hLdG/wCgrY/+BKf41+Xn/C/vHUg51zn/AK84P/iKT/hfPjn/AKDn/kpB/wDEV5zztH08fCmol8X5&#10;/wCR+on/AAl2jZx/atj/AOBKf40v/CVaO2P+JrY/+BKf41+XX/C+PHPX+3P/ACUg/wDiKX/hfnjv&#10;truP+3OD/wCN10wzqFr2MqnhbKmvi/P/ACP1OtNUsr84truC4ON2IZVbjpng1a/hz29a+Q/2O/iV&#10;4g8XeInttX1A3aDTppCPIjTkXEYB+VR2Jr6+VTMoROAOea9/C4iOKhzH41nmVf2RiXQ7EE1xHbxm&#10;SWRY416s7AAfjVJvEukq2DqlkD0wbhP8a4r49a9eeHfhvrF3YzeRPGsBV9itjM6KeCCOhr8/Nb+P&#10;XjqPVr1I9c2qs8gUfZIOAGOP4K8vGY9YNn1nDvBrz1Nx/U/ThvFGjooJ1Wx/8CU/xpv/AAlej/8A&#10;QVsf/AlP8a/L5fjx4+lUbteBX/rzg/8AjdN/4aC8atwNaYH/AK84P/iK4Fn0WtUfdR8LKkdL/mfq&#10;GPFmj/8AQUsR/wBvKf40v/CVaP8A9BWx/wDAlP8AGvy5X4+eO5LdnGu8g4/484Pb/YpV+PnjtAu7&#10;XchvSzg/+N1Tz6G1hy8LKnf8z9SrbXdNvnK2+oWs74yVjmVjj14NXq+Cv2afi54n8SeMry0vdTM6&#10;Jp0kmDbxKMiWIZyqjsa+8/uRgH71e7g8UsSro/IuJMgeS1VT82O6HHekpwXf8x6jiuR+Inj6z8Ba&#10;Hd311HcOY7aeZfs6KxHlrk8MQPSt6tSNC8pHzWDwmIx9SNGktWdPNdwW3+umji5x87AfzrDm+IXh&#10;m3YLL4h0mI4zh76IfzavhX4nfte+JdX1Kf8AsDVLuytPMRkjuLG2JAEeG7N/Fk9a8c1D4oeJryZT&#10;can5jheD5EQ4yfRa+erZ1C9oH7plXhjXxVJPEPl+8/UmP4j+FpDhPEmkMfRb+I/+zVs2es2F+itb&#10;3tvOrAEGKVWBz06HvX5LQ/EjxHbt50eo7VXr+4jJ9P7vvXofgz9qLxhoMlus2szNaxmIFI7K2J2L&#10;1HKjt71FPO4XtI6Mf4XVaNN+wd38z9NFYY60teK/An49WnxK0q2ilS+kv/IlnklmhiRSFm2jGxuu&#10;CO3avZw21sHnjNfSUa0MRDmifiOZZbWyus6FdWJBycDk1n3Wt6dZuyT31rEwJBWSZVOR1HJq80m3&#10;lOG7Gvgz9pr4v+JvC/i6S20/U2tw99exjFvE4+WRQv3lPTNcmKr/AFaPMz2eG8g/trEOlF7H2L4h&#10;sfCfjC3W31JNG1SNZBKIrpYpwGAIDYbPOCRn3r5y8bfsV297MJLHU47cCJV8m30YfMdxyeJBzg/p&#10;Xivwv+NnjLVNbmgvNZ85VtmfH2WEc71HZB2NfpJCu5DLJ8zKcZrzsMqeY6tH22YPG8H1lTp1Hb/L&#10;1Pghf2GNTTgeIbs/9wZv/jtegfD/APYytdHvIZtR1KG/VZIXeK60cYIU5ZTukPXvX1qsgUb2BIFV&#10;9Sljt7K4uUUrsjaRu54Ga2WVUo6s82pxvmOL/cQk1f0MDQdJ8PfD7TYbC0bTNO8ncm2FI7fAZi+M&#10;Dpyc/rWxF4i0qc7YtRs5HPTZOhP86+Cf2jPj14n034o63pel6pJbWsDW7JG1rA2M26E8lSerGuX+&#10;Gfxx8a3PjnTbe71rzbN/MLxraQAnETkchAeoHeuCOYwo1fYR9D6GtwPiMZl7zKtK7cebr2ufpe2V&#10;YKw2seQp60o468UsbfaGE0nzMvy56f560f6x+OgNfV/GtD8MlD2L5WLzSD5unNO3bGIpNvlcik4t&#10;amEbud3sJ068UhalY7lyaimmSCF3YElVJGPYVr7SMY6mzoOrNRiOZggyx2j34rNvvEel6bGXu9Ts&#10;7VQAS01wiDk4HU+teD/HD9pq28A3c2noNRW4huI1ZobeF1IaLfxub3Havj/xR+0V428QNi51t5bM&#10;oFeM2dupOGJHRPXHevmcRmUKUrI/XMl8PcVmcIVJq0XbufpH/wALM8Kh9n/CSaPu9P7Qiz/6FV+z&#10;8ZaHqHFtrGnznjiK7jbr06Gvyik+IWvkNcC/5zkfuY88/wDAfetjR/jZ418NtFNFrWyNirgLawMc&#10;LyOqe9ckc5TdmfcV/Cn2dO8JXfzP1Re+RlDJIrqejK3FVZLh3Yfe6etfFvws/a9u1jRPEdzqGoRi&#10;F/lgs7dfn8wYPBX+HIr7Esr37ZEZUyArbfmA/wA969rD46FfRH41nfDOKyWbVSOmpZJLZzSFcYzx&#10;npUiJ3Pfmkm5KY7V6rWmh8atfiGbO3emcAZyAPWns4RsmsfxZftpegXV1ESjR7MEAE8uB3+tY1Xy&#10;wbO3AYd4jERpfzNE8uuabCzI+o2qOpwytMoII7HmpbXUrO9yLe8gnK4z5UitjPToa/PL4ifHLxdD&#10;4z1q2sdXaCOO/uECtawHgSEAcoewrvf2a/jR4j1jxQ1lqmpPcpLeWcOFtoVGGdg3IUHmvnlmdqip&#10;n61jeAJ0sB9aXbzPttfQcmlpFdeqAhvepFUocyfN9K+lj7yUj8blF0b0+w3tTGYKjuSAiDLMTwB6&#10;mnyMNy+lY/je4l0/wbrlxat5Ui2FxIGwDyI2IPNY15ezjzHRgsO8TVVN6XLDa9pisQ2o2gPoZ1/x&#10;o/4STSf+gpZf+BCf41+ePjj41eNbHxJeW9prXlImzANrCeqKT1Q9zXOv8evGzIfK1oqfe0g/+Ir5&#10;urnEabsz92wPhjLFUIVubdJ7s/TD/hJNI/6Cll/4EJ/jT49d02biPULWQ9MLMp/rX5nL8dfG0ITf&#10;rWTJ6WkH/wAR71LZ/tBeP7ecvDr+wKwP/HnbnoeP+WdTDPoReqOup4VTinKDu/Vn6aLNHIoKupHq&#10;CKkXlsCvgvwj+1x4ls41i1fVLq6ZUbPk2VsBu3ZB6DtX1z8MPi5pXxM0uS9023vYdlw1v/pcaKch&#10;FY/dZuMNXs4fMaWIdrn5vnXB+PyuDnKOiO9yOfbrTZGCruJAUDJY9KX5VUMRywyazvEMzx+HdRkh&#10;Ox47aVgSO4UkV6NT937yPhaNJ1aqoyFk17TIpDG+o2iSL1Vp1BH4Zo/4STSP+gpZf+BCf41+f3xe&#10;+NPi3QfiFqtpZasYY4/Kwv2aFhzChPJQ9zXJf8L18cKdv9t/N/16Qf8AxFfM1c49nUcX0P3fLfDO&#10;eKw8K6fxJPqfpd/wkmkf9BSy/wDAhP8AGj/hJNI/6Cll/wCBCf41+aLfHTxxjnW+v/TpB/8AEUq/&#10;HLxv5f8AyG//ACUg/wDiKyeexeyPRl4Uvdy/Fn6W/wDCSaT/ANBSy/8AAhP8aRvEmk7Sf7Us8ev2&#10;hP8AGvzUj+OnjjGDrf8A5KQf/EVEnx58c+WVfXMqTyBaQf8AxFT/AG0pTUTH/iFsqUXNPb1P06t7&#10;uC8XfBNHOuAd0bBhg9DxUteO/s0eItT8T+GDNfXPnt9js3JKKvLIxP3QPSvY+FfZX1EL1IKR+F5t&#10;g44CvKj2YmQOpxVW61axsXCXN7b27kbgssqqcevJq4ERnIYZr4l/ar+K3ibwz8QNPsNM1P7Mkmlx&#10;ylfs8TjcZpgTllJ6KKwxeK+r07s9rh7I3nNRU15H2SPEmkjrqlkP+3hP8aX/AISTSP8AoKWX/gQn&#10;+Nfmi3x18cYVTreex/0SD/4ihvjr412hV1rDf9ekH/xFfOxzqJ+wrwrbirv8Wfpd/wAJJpPX+1LL&#10;H/Xwn+NH/CSaQOuqWQP/AF8J/jX5ot8dPHWwD+3P/JSD/wCN0p+OHjpvva4C3Y/ZIP8A43T/ALfT&#10;VkJeFEr2v+LP0rbxFpZIA1OzOen+kJz+tXIJkuIllidZIm6Opyp/GvzO0b47+NpNWto59aLx+ei4&#10;FpAON3P8FffPwN1q88R/DDRb27m82SXzyWKqp4nkUcAY6Cu7A494idj8+4l4PeSat/md+qk9Bmk3&#10;DGaUyGOMODjJxSeXttXbvn/Cvo3HU/LVJ3sIfU8VBcX1tZqGnuIoFJxukcKM+nNTqC6jdyMV8y/t&#10;X/E7VfBtn5WmXb2xW/hTiGNxtMDMR8wPeuHFV/YxufVZBk1TN8S6X9dD6I/4STSev9qWWP8Ar4T/&#10;ABrQSRZBlGDDplTmvzDj+PnjO3UedrLOOny2kHX/AL4r9Bvg74kn8XeGbq6kkZ5EvGiDSIq8BEPR&#10;frXnYHHfWpWPqOIeDZZFS9q/1O4HzZxzjrSU7a0eQDgtwaFdIz+8BY+1e5I/L1Uadkitdaha2IBu&#10;bmG3B6GWQLn8/pUH/CSaSRkapZY/6+E/xr5+/bE8aaz4N0vTJdJvPsnmTRK37pHzlZyfvKf7o/Kv&#10;lEfHrxt5RCa0QM/8+kH/AMRXg4rNHhnyn7LkHAM83oKv39T9L/8AhJNJ/wCgpZf+BCf40f8ACSaR&#10;/wBBSy/8CE/xr8z1+O/jpuP7c+n+iQf/ABFPb46eN1Ubtbyfa0g/+Irzf7es9T6z/iFbqaX/ABZ+&#10;lh8SaR31Wy/8CE/xpP8AhItJ/wCgpZ/+BCf41+aLfHbxtIf+Q1/5KQf/ABFOX46eOs5/tzj/AK9I&#10;P/jdaf23dXREvC3l05vxZ+l0evaZNIkceo2kkjkKqLOpJJ6ADPWrx+Xg8Gvzp+GHxq8Yaj8UPB9l&#10;dax5tvcaxZwyp9lhG5WnQEZCZHBPSv0WmkVowxBLE8mvWwOYfWouXY/NeJOF/wCxq8aMnuUptb06&#10;2kEc1/axSEZCPMoJHrgn2p1vrFjdSCOC9t5pD0WOVWJ79Aa+F/j58XfFGh+LrNNO1Q24Ngj/APHv&#10;E3JkkBPKnsK6D9mP4neJvE3xI0e01TU/tVvJJcB08iJMgW7sOVUHqK5Vj+bEezPcqcDOOWPGp7Jv&#10;r0R9p05aB90fSiP71fRxjdXPx+ovZ+5fYWkPtT8bmxUat82KmK5mYXadriVBcaha2PNzcw24zj97&#10;IF59OanwV3tn3r5z/a68aav4T8J21zpF39kuW1OKJn8pHyhgkJGGBHUD8q5MVU9hBs+mybK/7Xxc&#10;aF9z3w+ItKxn+07PHr9oT/Gr0MqXEavE6yIwyrKcgg9CDX5laX8d/Gs1wkU+tF0YnIFpAO3+5X6A&#10;fBnVbvWvh/oV5dy+dLJaQFm2hc5hQ9AMdTXm5djvrM3E+w4q4N/sGEaje/qd1jFFJu3E0te+z8vl&#10;a+gUUUUiQooooAKKKKACiiigAooooAKKKKACiiigAooooAKKKKACiiigAooooAKKKKACiiigAooo&#10;oAKKKKACiiigAooooAKKKKACiiigAooooAKKKKACkOaWigBvNOopGOKAFqFmHrUhk+UVSaTmgAkb&#10;NNUe1IadHQBKo46U9KRelOWgB6jNToKiRanQdKAJo19qsRr7VFGKsxrQBLGpqxEKZGuasxR4YA9+&#10;lZyGPXgZPSrSr2PFQqgaQxnlQM4qSaTaN5+4Oo71UUUcX8XPG8Pg/wAM3r/aEjuVSN1j+0iJyDKF&#10;yO/r+Rr89vix44m1jVL2Z5XfzJrl1Vrgv95s4FevftCfFOfxBcbDLOQ1pGvzxRjpKx7V8q+J9UNx&#10;I7ZbKmQ8gV1RQGBq1+ZZGY/KSRxu9q5a8uPlPPb1960dQuvMYk5zkdh6Vz99NwevT+tN7iM+e445&#10;/nWVcP8AM3bk1auH/lWdcN1/GncorXD++eapyNUs0nNVnbvUtjIZCQ2cbval0uzbUdUtoRnLzKm3&#10;bu6tjGKrzysr/KcCu4+FWjwave3F2UBewkhlyzEHOWPAHX7velDVks9M09Lbwj4NsFgMS6kJGSVI&#10;8RTBSzt82Ocfd6+1cW9xukGTxj1rY8TXBn1KZoztfK5LD/ZFYMm1jlRgV6KjZGLCc+Y2AMDHUUxS&#10;VZUAJ3HBIpVbtT0BU7vxpokmkQRwqAQTmsnUroQ2sjltoGOS2O4rWbDqCetcD4t1hooHgBYbkU/d&#10;GPvf/WqasuWJaVzlfEOoG5unTduXzH/jyOtTeDdJbUNYtyqGRFni34TcAC3f8jWHOr3F0mCMsWPN&#10;exeA/DI0jTVu8R7riKKUlWYnIBPQ/WvMpRdSdzR6HVeTHZ2yQIFREPCqABzk9PxrMupzIN54wMdf&#10;epbu8aSQjJ/IelZUlwzqVJ6+1e1JcsdDnlqHnbFkUjf5h9emDUSSt5i7SVIPUHpUc2V2EHFR27OZ&#10;H571zpX3Kg7H1t+yX8ZpPDNwNKurplt7ewm2vNfmNCzTq3CkYB+Y/rX6W6LrEepr+7kWT5iPlkDd&#10;Bmvw18P69c6HqEjpKV/dlPlVT1IPf6V+pH7MXxdbxtpbuXuWl+3SxBpYY14EKN/Cfc15mJp9j0ac&#10;j6SZP3nHXNKy+gzSQ7pIDNn5tu8n8M05WOzceSwzXmJcp2RZXk47VX5zVmX5qjC0GgwHg54qCQ5q&#10;aRagYVmykRNVaTOKtMKrstSWiA5qCSrTLUEq0maXIA3NNan7eaSkUmN2imtHT6KmxVyuy80xlFSy&#10;VCakpERXrUUy8GrJqCVc5qGaIpstFSMtRsKllEbVEwPpUxWmP0rFghqZz04pkzVIp+UVE1YtGyZA&#10;w3UzZ7fpUu2kbgYrJo1iy9YybQOe3r710+nybsZPc9/auUs+fy/rXS6eeR9T/Kummc9TU6S1bgc+&#10;lXN3pWXbyYx+FX4n3Cu2L0PPki4hyKkJqOPins1WZoTNNzSMabupgQs1RM1OkqvJJUMtISRh61BI&#10;3vTZJOtQNJWdzRIGk/D8agduKGkphbNCNLaDZPu1RuM/rVySqc7fzokKO5j3mQpPPT+tY0jc1uXX&#10;zRkf561hyL8w+lcb3O1bE9mpaReO4rstFjCqCcfdPb3rldNQNIv1Wux02L92Pof5110zgqu5oXMi&#10;lTE5UhufmNfmr+3b8L4LcyanDaRxrDptsu6OzAAJumH3h0+9X6D3GtbrxFYsSV/uj3r5y/bQ8Opq&#10;nw61mTamRbWq/MzD/l6U9vrXpw0PLqRPx41O3EN5MvTbIwHGOhqKGXnB9O5ra8YWItdcvowAPLuZ&#10;V4J7Ma5/O1zW9zlZekYKwIHbtXQ6DqBXy16DP97/AGa51fmXNW7G4McigZ6nt7VtTk4sxlG57r4B&#10;1/7LcwDfgF4f+WuO9fQ+gTJq2nxMGViQx67ujEV8f+F9UMc0HLcNH2HrX0n8L9d32kSZfiJz90f8&#10;9K9uhO6OOUTtBYmG4VemRn7uK1obMrCG2k8f3afdW264V+OFx1+taaxldPz7D+ldpzPcx8BiV2+1&#10;VLqPyWJ27RnHTHatiztRNcHIB+cd/eq+vWvlyMBjG4d/akxmfo0qrOh8wDk9/avXvBsnmRj+L5E9&#10;+xrxCwkC3SD6/wAq9g8C3BWNTnjy07f7JrNiOL/aC037RoNw23JFteEfJn+AV8S3tq0dw6nK4xwR&#10;jtX3p8ZF+1eHL4/3bS6PP+5Xwz4g+XVJ19Nv/oIrmqrQ6KbGWP7vjqc9PwrufAeTqQ47f+ytXB2b&#10;EuDnv/Su68Cy+VqS+4/9las6RcztfilbC40DTvl3EW0vbP8AAlfO2pae0d1IdhVeOdmB0FfRfxFu&#10;tmj6WOf3kEg6f7KV49qNitwM4HUdSfSnWQ6ZxUcG1hx+ldp4R/c6hZYHWWL271i/Y4+oX9TXR+Fo&#10;0/tKy4+7LF/6EKwpqzLme7fEzTxqHgTTpQoZodNkY/LuIPlKfw6V84Wmly3E7FQ5+XshPpX15qGk&#10;w6n4BkXYM/2Yw+ZiOsXtXkHhfwGJtQkjxDgRE/6x/UV3qNzk5rG38K/AZWZLmYYVJnBMlvx/q/Un&#10;3r2yFo7WyMaTqgSPb8pA6DFZ2m6Sui2MkICjc+/5ST1wO/0rL1DUfJkMY3fOSvQVso8pk22zN+IH&#10;iiPR/D96nnqXntZwP3wUkhO3r1r5X1S8OoXkkzNgtj5i2egA616d8XdeE+y3+f8Ad+fHyox/CP6V&#10;49JIdoAPeuacrm8Yg2NwJODU8f8ACaa0IdCx6jinxrjArl6nQadrJ+7Aq8rFYlNUbVMRg1dj+ZQO&#10;1bx2JNKzUN3Gc/0q7u24FUoAIV3e9SrN5jVomSzStZNo+vvV5JBtzn9ay7dWdgAeFIzWkuwKARzW&#10;pmPWQ5qUqDtOcVEYznjpUrLxGBx2NNAiSNepBzgZqpdZZiVGRnt9KtqpjVx6qRVZgyr1quonsNKl&#10;mHJWp9OX5pjnOCP60hj55qbTht+0/wCfWs5lQ2MzxdJ/xKl4z+8/9lavPCQ95JlsDHT8q9A8WH/i&#10;Wkf7X/sprz5of3zP68V8Zma/eH1OX60yrq8OLhfTYO3uaNFYfa0PdHXH51c1qEeYDj+AfzNVdLj8&#10;u5XHd1/nXgz2PXgtT1TT5HudGtwiMz5JO3k9TXrunYk54Y4Py9cc15L4RkJhRPRGP/j1eseH1LWE&#10;V0PvSBhnv94/4V4tbc9ulsdJ4D2zeEry1aQbnuiQCcnoh6fhW+LUwvZjbkAjnbj0rmPh8M2rL3Mz&#10;f+gCuzj3TybSc+WcD/P4V5lXY2judr4JObpgDx5Tf+hCvUreANYRSFcMxOeOeprzDwHD/pzg/wDP&#10;Fv8A0IV7Bbxx/wDCO2s23lnI/Vv8KdNXiefWfvnPWcxh8X2MhXZiNuTx/C9dXqMqyNblGDbjltpz&#10;jp1rI17TUs9UhkUAOsfBBJ7sKvSR+WunFePMA3+/T/E16NNaHBPc6m1kD6FbRLIGdWJKg5I5bt+N&#10;ddov+rfHPJ6fhXC6V+7umA+5s4H4iu28NyZV/wAf6V7+DeqPFxG5v7jsIqGU8CpyKgmr6n7J4k9y&#10;rJVWWrUgqrLTiQU3qCTvViSq8nemIrPULdKmeonpgRNTG7096joAbTWp1Nan0ASkalpGpRKR2NFF&#10;FBIUUUUAFFFFABRRRQAUUUUAFFFFABRRRQAUo54pKCNwIPQ0gFbMZyOtMX5Vy3JqSJzCNqjKj1ph&#10;LKwKjP1p8keWxUG00z58+M/7NUnxS1a3ulFgRFPcSD7RcTIf3jKf4FP92vOP+GF7hnbI0fEfP/H7&#10;c/8AxFfZb5kwT1FMZSu0ryW+9ntXkTwFOo+aSPvsLxbj8JCNGjUaXqz86vjd+zj/AMKw0GC/2WIa&#10;S8S2Jt7iZzzG7dHAGPlr5+MY+4vDnoe1ffv7ckIb4d6eGyB/bMPT/r3mr4BmXd8v8J618XmlGFGq&#10;owWh/U/BOb4nMMulVrzu1/wT6Q+FP7Mp8f6HBdFbBi1vby/vrmZD+8Un+Ee1d6f2GWcY8vSeP+n2&#10;6/8Aia9X/ZOQL4DtQO2m6f8A+imr3QKPmPc19PgcBQrUIycT8Q4m4zzLB5lUpQqNJbavsj5/+Av7&#10;OP8Awp/xVdauUsR51i9pm1uJpG+aSN+jgDHyfWveNbvF0u0kvHDFIwMhRk8nHf61Yz5ag964r4ua&#10;gmi+ANVuWYKU8o/MCRzKg7fWvU9nHC02oo/N44yrnuPjOu7ttee7PgP9pv4gX/jLxtcWtxcPJa6f&#10;qF9FBG8SLsQyKMZUZPCDr6V5Z4b0GTxJ4isdKtjGk91PHArSkhAXYKMkAnGSO1WfHV0dQ8Z69cHG&#10;1tQuJAV44MjGvbv2KfB8msfFA30iSC3hsGuI3R1GWS4h4IPOODXwDUsVjOXpc/sCVSlw3w/7eCSa&#10;j6dz0DwF+xlDc6Rby6vBpt1cMr7njvLlcneQOgHapfHn7FkUOj3E2jw6XaXCqmx5L25bB3jPUHtX&#10;2RHEnkqpJzTBHjg9K+v/ALLo8l+U/mufH2ZSxHP7V2vtd23PyC8VeG7nwrrV/p1y8TvbXEtu5hJK&#10;koxU4JAOK6v4A+Jm8MfFLQJrRnie4u7e2kKqrbkaeMkfN06Dkc17/wDtweAIrebRNVtjPI+7ULmQ&#10;M6bQcxN0wDjrXyt4Muvs/i/Qb44Eov4CRj5eJF/wr5OrzYWuopWP6WyzMqfEHD8p1Fd8r8+6P1w0&#10;C6Gr6RbznJZ9xJbjoxHatJY2I8zIwOK4T4P3w1j4baPcMR8/nH5AQOJnHf6V3Dxq7Zya/RMLLmoJ&#10;vc/iTNqXsMZOK2u/zIdQRI7G6ZhktGxGPoa/Mb9qSXb8efE5HB/0X/0lhr9OL5QdPud3G2Jtvvwa&#10;/Mb9qWRl+PHifIG3/RcH/t1hr57PP4R+xeFvv435P/0pGR8G/hufH2vT2eICiWjzgTSOg4kReqj/&#10;AGq+jLf9iFpoz8mk4z/z+3P/AMTXmX7HcYTx7fEZI/smX/0fDX6M4/dlW4bsK5cswNKtSvJH0nHX&#10;FWYZbjXTozaSb6s+MpP2HTFkmPSSOvF7df8AxNeJ/G74Lx/CpWm8u2Cm5jg/0eaWQ/NEX/jA44r9&#10;OD/q2Htivin9uiFZLHY5IUapbnj/AK9np5lgKNGjzQjZnFwbxdmOYY5UqtRtW6t90fKfhSORtWmB&#10;YbPJOB+K1+t+gZ+ysF4becfkK/I/w5GJNUlJJH7o/wA1r9cdCANjJ6+Yf5CqyVL2bXodPiu+aUfS&#10;X6Gk5KwTBjlmU4x9DX56/tjRu3xC1gEj/j4tv/SVa/QnhUY9wK/Pn9tJzJ8QtYz/AM/Nr/6SLXdm&#10;ulFnxHhzNxzGC8n+aPOv2fdv/CY3qyDc32Bzx/10jr9SY/u1+W37POY/GF6y8t9gcc/9dI6/UmPl&#10;SfeuTIVaMv67n1Pi1/vFP5/+2ki0tJkUoxX1h/O9m1cKKKKpprcz3GyZ8tsdcV+fH7am9vHmrcjP&#10;2q1/9JVr9B5P9W/0Nfnx+2iir481Ygnd9qtf/SVa+czdv2Wh+x+G/wDyMo+j/NHkPwhjVfiNpAYZ&#10;b99gj/ri9frDb/LGVPrX5OfB+MSfEjSGfg/vhx/1xev1mjyy8+tcuR/DI+t8XJN16N1bR/mhzfw0&#10;NGWpX/gxTWk2uV719XOLceY/nejTcqij0Pjf9tzxGT5mnZfZNp1u5G1ccXLHr1/hr5j+DehL4o+J&#10;Oj6UwVorjzsrIxUHbC7dRz/CK7/9rPxLDr3j6w+zuskH9lRKzBGUgiaU45/Cr/7GegPdfEvRb/a3&#10;lRXF0hYMMD/RX7df4hX57WisVjU7/wBXP7By6pLJeGKklo3fy+yfffgvR/7J8H6FZx7VW2sIIsAk&#10;j5Y1HBP0rZbzI1DBhk8U2GExwqCMDaAPyrE8X6pHoumxyuwUNME+YE9VY9vpX3KSoULn8tU08wzC&#10;SWrbPz7/AGoPik/ivxHBFC862TafEjxzRRglhNI2cgn279q8d8OaDc+JNXt7GzeKKS43FTMSF4Us&#10;c4B7CqM1xI/JVa+rP2KfA6X2oWmvyecHt764jG112YNqOoxn+P8AlX5ynLG4rkex/Y/1inw3kDnF&#10;e9Z+XQ1/h/8AsXQ6lodre6rBpl0bi2hmyt7cqfmXLZAAHOa0vEn7FNqbVV0m30y1IkH+svbk/Lg5&#10;HIPevruGNYoxtJJA705WOdwHzHqK+xjlFFws0fzdU48zT6w5Kq9+7PyC8UeEbnwPqUWmXrwyvNEJ&#10;/wDR2ZlwSw6kA5ytdd8BvH914L+I2kvHNIlmjTu0ccaMxJgdf4vw79q+hv21PB6WtpPqcfmlILC3&#10;UszrjJuSOmM/xV8d6W3l3sR/hOT+hr4+vReCxCUWf0zlmOpcU5LN1o9Hvr0/4J+vPhjUhrHhfRb8&#10;bs3dnDOdwAJ3IrcgcDr2rVx8o9a85/Z/1Bb74a6BGSP3OkWKjaCP+WI6/lXo3PSv0fCe9QTbP4pz&#10;jD/VsdWpdLj2x2pKForboeErrQKGkEQyMhuhNFCt5bZNDfumlP3pWZ5x8fvGDfDn4X61rIaRXtRA&#10;Q0KK7fPPGnAbj+LvX5ieMPEU/izxFqOo3MjSm7upriEsiqVDuWOQvGcEetfY/wC294i+z6XdaMCm&#10;biwtpcFW3cXRPB6fwV8WaLp/2/Vbe3+bdJu4UgHhSf6V8BmtaXPyI/rvw4yulhcvnjprVXe3kj0b&#10;4J/BPUPipqE0drLYpb28tutwl1LIhdZC3C7VPZW9Oor6bsf2IdFgtUE+n6e8/O5lv7rB54/TFerf&#10;s8eFV0HwHpkh8wG402yb52U9Iu2B716qsKYySc17GByylKmpSWrPzriXjnHxxs4Yeo1FPo328j83&#10;vjh+zXqPwzsJ9WWXTV0u3gjaWGCeZ5GZ5dgI3J7r3HQ14TDMltMrkHzNwMLD+Eg8E/pX62fFLw9F&#10;rvg/ULV2kAkEY/dsAeJVPce1flp8Q9PfRPHHiS2RSUGo3MYLkE4WVh2rxM0wboVFKkj9X4E4lnnF&#10;GVDGSv5t+Xmfev7I/wAQH8YeFZLC4aaR9LsrCAb40VQTG6nG3qPk719AxzYkMXZRmvg79hW+bT9U&#10;8QxqFP2ibT1bcCf4pun5196CQ/Z0D8Lng/nX12W1pVKSUz+dePMFTwubVPYNJabeiEooor1ZK0ro&#10;/N3KV9xRyQB1ppXZKxbn6UrfdOaauI1GKrmbRdj4z/blDyX20EYOmW//AKUvXx9plsLvVLKywN9x&#10;MkIyeMlgOfbmvsT9uYj+0M/9Qy3/APSl6+RPC+T4m0wHgNeRD/x8V+b5kr4mzP7e4JrOlkXPHdL/&#10;ACPpbwH+yLL4s8M2eo40ws+/JkurhTw7L0C4/hrpf+GHZpei6Rn/AK/bn/4mvoL9ntfJ+F+lqOR+&#10;96/9d5K9H3FTmvo6GX0qkF7p+EZtxlmeHxlWCqtJN21fc+Nl/Ybnxlho5/7fbn/4mrFh+xHLa31v&#10;MF0keXIr8Xlzngg/3a+wzGO5OKaq7WOOma7JZbShsjwqnHOZ1IuEqrfzZzPw38InwL4PtNHfyv8A&#10;Rw+PJdmX5pHfqwB/irqIZNvPbFNVirucdcU4MZOG4HtXowoqFNJH5/iK069aVWb1k7nxp+3EvkzN&#10;v5H9m254/wCvl6+O9GtDfapbW6YHnzJH8x45bHP519iftyKGuWLcf8Sy36f9fL18heGGL+JNKXHy&#10;i7hGfbeK/P8AMEpV+U/tPgqcqeRc6eqX+R9NeA/2RZvF/hmy1LGmEz7/APWXVwp+WRl5CrjtXSf8&#10;MNzf3dI/8Dbn/wCJr6B/Z+iEfwx0XGfuz/8Ao969I3Cvo8JltGdJNo/Cc240zShjalNVXZN9X3Pj&#10;U/sOzDnbpH/gbc//ABNIP2HZmYYXSP8AwNuf/ia+zKXAZSCa7Y5bRWjieI+O8zlG7qv72eI/A74A&#10;t8I9SN6y2Q3Wr2/+jTyyH5pFfo4HHy17X5XmfvF4z60Kvl5288cZpPL8z/WfKfau6jTjQ92K0Ph8&#10;yxlXM6ntastWeX/tJIR8J9d2nHy2/wD6UR1+Y3iAtHrt7uOQ1zJ0/wB41+mf7Sg8z4W62j8KUt84&#10;/wCvhK/M7XGMWs6kqjKm4kGT6bjXx+dJSmrn9PeGKlTw1WSe1/yR7Z8Gf2c/+FoaHaXypYnzopZP&#10;9IuJkPyylOiAivUl/Yfn3ZA0j/wMuf8A4muu/YpiRvAGkNk7vst1kf8Ab21fTyYLEvwPavQy/L6E&#10;6KlKJ8ZxRxhmWCzCdKFRpJvq+58R63+xkdGsZZWj0shQD8l5ck8sB3WvlXxXoy+HvEmqaeQuLW7m&#10;gAjYkfI5XgnntX60eLULeH7veMH5On++tflT8TlEfxM8YHv/AGvd4/7/AD15eaYSlRV4xsfoPh/x&#10;Fjc0m1iJuS/4B6Z+yuX/AOExuyhwP7Nl6/8AXaKv0maT7M5B+nFfmx+yl8/ji9LcN/Zkuf8Av9FX&#10;6Ut8yDPXNerkj912PzHxQbljV6shvJBDE0zcquM469a/Nf8Aag+Kb+MPHN7pRe4KaTqV/bBZIo1A&#10;BlC4BXkj5O/Nfevxq1r+xvhvq94+xRGIfvKSOZkHb61+WvjDUDeeLfEE6bWW5vp3Y4I4MjHj86xz&#10;2s+VRT3Pc8LcqhVryr1Fe3l5GUwSf92gw45JPSvr34c/sWtdWs41pNKvMO23y7y5XHC46KPf864L&#10;9kbwSuveKLh287a2mTMCjqOk8Y7iv0TjVVj2gk85rjyrLYVI881c97j7jDEZfX+qYWVrX2fofHvj&#10;D9iWCPSLiTRINLs7wBfLklvblgDvGeCG/hyOlfJHjDwpc+DNc1DT754ZZre5mgLW7ErujYqSMgcZ&#10;6V+vrEyj5xge1fG37bXg2OZdHvyZgYf7QnXDrj/lk3IxnHFbZnllOMOeKtY8rgXjbF4rGxwuJk2p&#10;X3fkfKHgfxdqXgzUpNS0+5Nu8sLQZWNHOCykjDAjqor9YfD+tpr2nvcoHG2Ux/vAAeAD2PvX4+NG&#10;JZCzcKe4r9LP2TNYj1bwDqMsTK4XU5F4Uj/llCe/1qclqNXp3PU8VsupSpU8TFa6/jY9tmk38ivz&#10;j/a18weNG+YYOoX/AP6MWv0albMLD+LsK/OH9rbB8Zk/xLqF/wD+jFr0c5fLSSkfFeFK/wBul/XQ&#10;4D4Qsi+KrsMCf9Dbp/vpX6twsgU8HrX5S/B9v+KkuWbjNo3/AKGlfq7btujKngk1hk9407xO7xRb&#10;WM18/wBCR2ZW3Z+QdRXkn7SHjA+G/h7q8cRkSW60u+VWVFYBhFwTn/er1lj5f0r4d/bY8YJdXul2&#10;cDRu0MmoQyDYwI5iHU/Q16OY1HQpOXNqfA8E5WswzOnGSuv+Az5RvtSl1S6e5uHMk8mNz4AzgADg&#10;cdAK6b4REQ+PdLbHzAy8j/rk9cgo8zn+PuK6/wCEK7viFpTdx5w/8gvX5/Ql7TEqT7n9qZpTWHyO&#10;rSSslF/+ks/WsqDGeKP4Pl44pNymMhzj6UJIFGEOR71+sUF7tz/PHFRvWbYu3fGB/FmleT94B7Ub&#10;T1A5pONwc9BWjvbU47NbDQu+YL2rxP8Aak+J3/Cv/ChtIjcJPqVlfRRtFGjqGWNQC248DL9ge9e0&#10;tcJGjybuFOOhr4Y/bk1ZtQ1DQUAUiKXUAMAjvD6/SvGx7lCk2j9A4MwtLF5rTjXa5fP0Z8v65rk2&#10;rahNqOoO1w820FgoU5CgDgYHQV6N8GfgjqHxMvYbi1lsUslmkgeO5lkRiyxbsjap4+Yd+xry2PKj&#10;I5fuK/Sn4HeEU8P+GbmFvNBa9d/nZT1jQdh7V8Zg8LLF1/f2uf09xbnsMhy+NLCy6aWfkjy6H9jL&#10;Slto/OstPe5Kgs631zgtjk/z7V4V8bPgDd/DKeC43WItp2uJIkt55XZUjKkA7l64Yd6/RWGNY2Ea&#10;kknnmub+IekjW/BPiO0l3Lv0+5iXyyATujYd6+lxeS06dNuLPw/JOP8AHvHQhUm2m+7PyqbMzEfj&#10;X23+x78Q5tU0l9NupJZZZtRmIPloFwLdDyRz/Ca+RfiBoY8O+ML/AEz5xHB5eC7AtzGrckcd69A/&#10;ZP1ZrP4y+HrY7RC73TMxBJ/49ZP8BXzeX3pYjkbP3XjDCU8zyb2/Xlb/AAufo2zbmUU5eA2ar27b&#10;oYpByrKCD9RUi7vmLDAPSv0aEtEfxHiafs68o9hTluc8V5l+0drH9h/BnxDcAsJE+zkFQD1uYh3r&#10;0zywTkc18yftneLks/D97oW6Pz7qyt5VQo24gXOevQfcPWvPzGt7OjL0PsuEcLLFZpR00Uo/mj4o&#10;1a8XUNSvZ8NvlmeQlgB1Ymuu+DuoT6b4/wDDzK+EbU7MkKAeBKPX61xUcbySFcfvJDlR69zWn4Xk&#10;/svxVpFwePKvYZH3cgbZAe1fmkHL20Zvuf3RjsPTllU6CW0T9V/DWoC80W3nO4l93UAdGI/pWiq/&#10;vl3cjFcB8GtZGufDjSJ4yrK/nEFVI6TOO9egNtZxtOeK/V8NPmpqx/n1ndD6vjZxXd/mOTKtJuOV&#10;7D2rmviBs/4QnxCcHH9nXP8A6Kauh6muf+IbEeB9fA6f2dc/+imqcV71NhkknLGw9T8xviOwbxlq&#10;AQY/1fX/AK5rWz8HfAI+JHiixsAsJWZ5UxPI6D5Yi/VRntWR8RGx4w1DHJ/d/wDota9Q/ZE5+Lmg&#10;f88/Nusn/t1kr84jCNXE8rV9f1P7gxWJqYLhz2tN2ahp/wCAnpX/AAxTJKqyhdJ6blzeXPHf+7XI&#10;+Ov2Qda0fTZ76C40eOO3immIFzOWwq54zH14r7nWNcAgk06UCaMxtwpG3I64r7KWV0JUvh1P5ow3&#10;iBmNPEJTqOyfdn5H6ppcmk6lNYXDI9xDgs0ZJU5AIxwOxHauj+GvjK/8GeKLLUDcNvhaQhoo0Y/N&#10;Gy9GGO9fS/7X3wrgjtTr9obqW5utQgiZXkTywot3GQMA5+Qd/WvjrG4+avMi8Adv8818XWw08DX0&#10;eh/TGV5hR4qypyqLp69D9WPh/wCIB4k8F6DfPvaWXT7eYs6hTl41OcDitDxQrt4Z1dsj/jzm/wDQ&#10;DXjv7J/ib+3PCBtXMYNjY2MXyKwP+rcc56/d7V7F4m48N6yBz/ocuP8Avhq+/wAPWdSkr9j+QM1w&#10;KwectLZSPzQ+NzlfiVrBJ7w/+iEqL4V+B0+IHiix0/bEWmaRR5zui/LEz8lee1TfGyR/+FmayhA4&#10;8n/0THXX/su4PxQ0TH3fMuP/AEmevgZRVTGuLWl/1P6+eMqYThiFWk7NQ/8AbT1WL9jE3MMTiPS/&#10;mUHm8ue4/wB2nt+xWVAHl6V/4GXP/wATX1tYqq2NuQefLX+VSZZsccV9rTy2g4r3Ufy9U48zKNWU&#10;XUf3s+Bvix+zavgHR4bto7H57lYP3NzMx5Rm/iHT5a+fv9VGUHGea/Qn9qpf+KNs/T+04v8A0TLX&#10;57Rnnmvjszw8aOIXIj+jOCs4xGZ5VKpXd3b9GfoJ+yWrN4QY5H/HjYf+i3r3hVfrkcc14N+yUu7w&#10;pLnp9isf/Rb17z5ahsgmvvcC3KjFH8pcXtf2jUduv6DSwkkO/wCavz5/bCuAPiZpjDPGkRf+jpq/&#10;Qlm546V+fH7YEjr8TNMXA2HSIiT3/wBdNXlZ3/Csfb+Gb58cvVHnHw18DjxrrkVuFiO+4gjPmuyj&#10;52I/hr6Otf2MftkfniPS8MD1vLnPHH932rxf9nOFZPH2nkk/8hOyP/kU1+kVqxFqkY+6M89+przM&#10;owdOtD30fc8ecTY3KsTyUZtJW6vsfJH/AAxKz87NJ/8AA25/+JryT41fBJPhqr/Jaqwt45h5E8r/&#10;AHpSn8Q9q/RZl4wvNfJn7aH7pZAnK/2fbkk/9fLV1Zjl9GlScoqzPI4N4vx+Y5lGlVm3HTqz5A0S&#10;Zv7YtI89Z0X/AMeFfpL+zjG8Xwl0EAgcXH/pRJX5taP/AMhi0P8A03Q/+PCv0j/ZzXd8I9B/vYuP&#10;/SiSuHJoqNRn0vidJ+whJ91+TPUVyflY5prbpGAzxT1xuwOaRGO07Rmvvdb6n8h1JOTXKMZ9ysvZ&#10;Rivz/wD2vteab4pa5pmW8uGa2kC7Rj/j1Tv1/ir7q8W6guleFtbvcgfZ7KaZtwJA2ox6D6dq/M34&#10;ya+PFnxH1e+jKOs3kkGNSo+WFF6Nz2r5XPKlqdkf0T4V5fKWNdWT0t+qOMO9XLSHcp9K+7P2PteG&#10;o+FLmM7yW1SYcqB0giPavhd7Y/ZUlx+7Y4DZ+tfUH7GfiJYdbs9LdkDzXtxIF2tn/j29en8NfO5L&#10;P2dS0j9o8RcNDEZS5R1tf8j7aWPcpI42imLIFOHBP0peACQc55p0blhtTluuK/SIu6TP4UxNNxqu&#10;3Q8q+N/wbf4tWdpEotSIZEb/AEmaSP7okH8AP9+vGm/YpnjmWIjScMM/8flz/wDE+1fW6rujyOTm&#10;l27v3rcSLwAOlcFbA06suaSufeZbxbjstpKlSm7erPirxt+yX/wjnhvVNQMenZs7SafMd1cE/Ihb&#10;gFcE8d6+XbyJbO5eNhnbj7v0zX6j/GBc/C/xaD/Fo97/AOiGr8vdSHl30iryRjr9BXyOaYalRtyo&#10;/pDw+z7FZo5e3k3p+qPV/gX8GT8Tku2YWreSXH7+aROnl/3B/t17B/wxUzIRs0r/AMDLn/4mk/YS&#10;j2W+rheRvm6/S3r6+ZQ0Zx97sK9TLMHSrUryifB8Z8WY3LszlSpzaXq/I+X/AAb+yH/wi/irQ9WM&#10;em5sb2C6zHd3DN8kitwCuCeO/FfUO3agU801h5iop4wMHFEa+QxCcjHevZp4aGHvyo/HcVnWIzjF&#10;RnXk3buz81v2jGZvHFiM8f2cn/o2Wun/AGRdjfFTQjj5vNuf/SV65v8AaObzPHFju4/4l0fT/rrL&#10;XSfsf5HxS0MdvOuv/SV6+Nj/AL9p3R/V+I04Un/hl/6SfoCv+rH0pY/vUisNo+lKpwea/RKUnbU/&#10;ijFaSbS6jm603bhqUsGPHJoJyM9qcXys5+eL6CbxtkHtXyn+3FtHgezJH/MXh/8ASeavqxVAV+eo&#10;4r5U/bgXHgu0z/0F4f8A0nlrxsyvKi7n6bwG/wDhWp2X9XR8b2P/AB+x446/yNfph8B1b/hVnh0g&#10;/wDLlb/+iI6/NLT5G+1x8Dv/ACNfpZ8Axn4X+Hif+fO3/wDREdfOZFG1WTP27xcalhKS/rqejZYg&#10;bjmkpdxNJX3kbtH8itJPQKKKKZIUUUUAFFFFABRRRQAUUUUAFFFFABRRRQAUUUUAFFFFABRRRQAU&#10;UUUAFFFFABRRRQAUUUUAFFFFABRRRQAUUUUAFFFFABRRRQAUUUUAFFFFABRRmm7+cCgCTdUMrUp3&#10;L1FQStnNACO9Vepp7NQimgBQtPVdtOWjFAEi1IoqNKnUUAPjWrEaVEtWIx0oAljWrUa1DHVmNaBk&#10;yJuqz/rvKUfwcHNQrkc1bt8KrEdTWb1Y0SGLcgUdRzXlX7QHj/8A4RTw3e2VuZo5pIYZVZY0ZeZg&#10;D94+i16TqmpRaTbLc3DiNGfYDgnnBPb6V8BfGzx8Nd1BJN0JItUT5I3HSRj3+tbwQzx7xdr0lxJh&#10;mYny1H3R/eNebapdMskhJPzFuwrZ1e+aTJO0NtHQH1rlb2Yyb92BjdjFbkmdfSclvf8ApWHeS/y/&#10;rWheS8bT6/0rGum/lUjRSnf5TVGWTNTztwaoSvjNIsjk+8c1Tupwqnr0/rSXVwAxGec+ntWFd3m5&#10;SeMY9D61jKSKsTSzPdXHkRttZum4ccc/0r6A0XSIfCvg/T5o0CTahYRvIyMW3MIwcnPTlz0rxr4Y&#10;2L33iyxODsLScggf8s2NeseJrnctrAmCYAyHjnjA/pXTQi27mLZlzXDNIXU4c9Tiq+3y2AHA60qy&#10;bR+7+ab+JT0A/wA4pnAQnNenKyVjIcw709X+XB9KZH93J6VDMxXJHTk1lERR1y4NvGGU4y4HT2Ne&#10;V6xcG5mDE5+UDke5rrPGGoLuKkjiRex/u1wMcYkkCngn0rzsRLmdom8TqPh1pK6tryK4VlTPDEjq&#10;ren0r2KaY29vHbKcLGnlgewGK5L4d+H5NJtJLudWQTxxPESykMMH06cMOtb19cbpBswcE5ruwsFG&#10;F2Z1PIhkkKuaoz53jHpUlxIc5IqvLNuYY5GK1vzMyiNmXbsamBTuVhx3qLAkLhuOeMUKrK2AMipl&#10;oMuqxHJ5Ne7fs1fEifwP4002JZZlgM08rLFEjZJt2X+L6CvBo1+QbuK1NHvDbXCSrtMik4BHHTFZ&#10;uPMjppyP20+H/iA654e0u7Bf/SLW3lO9QD8yA9vrXUyttYD1PFfBn7KHxwSeOLSrqS1jeEWFrGqQ&#10;S5J+ZcE5IzwPavuyxnS8s7aQNklFbgY6gV4mIg4s9CEiYikOKl46DrULc1zHQRSLULJU5PbvUbA8&#10;8VFmWQNHVdlq0zYqvI2akoiaq8gq1VeUHJqRorlaYwqX+KmsKZoiKkNOamtSZZE1QstWWU0xhWZS&#10;KzcVG4qw/ao2FSaIqMtRkVZkU+lQlfzqCiHbTJKlZSO1Mas2hlfvS7eKk2nOcU7bjisJI0RWZKiZ&#10;asuvpUUi7ayLRasU/l/Wt61+X86x7FSQPp/WtWM+lbxJkakMh+X8K0rWT+VYtu3Iz7VpQyDHWuqJ&#10;yyibUcnFG6qcMvrVgNWhzDmbrULSU9ulV5BzQBDJIaru9SSYqrIeKhmsSORuagkakkY5qPcBUGqC&#10;pBUe4UpbiiJTEkNU5/61PI3WqsrU5ELcz7hflNY0iZkH0rZmyVIHNZePmFcz3OxfDYuaZH+8X6rX&#10;WW+Y7dCpwf8A69c3pozIoHqtdOpMdqn1/wAa6qZ5097HzL8RPiNJoPxG0yy3zbZLLzSEjQjrKOp5&#10;/hrvPippieKPAupxFQd3lL+8JXpKjdq+Pf2qdXmh+L2jGBY3P9kJ94H/AJ6z+9fX/wAO5JdX8P3E&#10;cyhd1yw/d8dFQ966lLoYVI2Wp+Pfxx8PnRPHuvp8gX+070DaxPSU+teYnDHmvt/9ub4czaTrMd9H&#10;HMY57jU52Z5UIADRtkAc96+Jpo/9IYLz/wDqrrhfqebLcLZt3HvTxmKb9aqW0nluCeB/9arud5B9&#10;eldJnI3dFvCsicnqvYV7P8NdceGXbubiFv4R/fFfP1rM0NwOBjcP516D4P1byZzkqP3bdj/eFdtG&#10;Vjmkj7w0VhqFk7Hk79vzcdge1a4hxalPp/SuF+E+tRX1qUDqSbhxwpH8ANeoNGnyDJyyg17MXdHn&#10;y0Zh2dqFuD0+8O/vUWvWobIwPvDv7VZumNvdpx95+M/Wk1Zi1qj/AMRf+hqmCPNREbe8jPHTPH41&#10;6/4CPnW6j/plH/6Ca8qtbeW51CL5OMEcEehr2Twra/ZdNRuc+VHnJ9qzAyfiVB5nh3UU9bW4H/jl&#10;fDPi6zNv4kvF4wNnQn+4tfc3jabzLN4jjMkcqj8RivkH4pae1r4kvCwI+eMdR/zzFZVtjSmcZa4V&#10;ce9df4DjM2tRjtz/AOgtXIQqfMBx8td58NYy2vRfQ/8AoDVy073N5Fz41XjWtnoCgkYjmHAHYR15&#10;xY6l5iDduPB7D1rtfjrIWXS1/ui4H/oFeT2Mx+6MbgP61VRoIHVxopjPHeuh8Jwo19Hx0kj7+9YG&#10;myEjc/C5OSPpXW+GyI7qN/4d6HP41UVqKR9GeF2Fzpa2x5Dwxx89OVxWtBosOiHz9gBYbPkYn37/&#10;AErmPCeoCP7ISV2nyuxrQ8f60Vs1KbCvnL1B/umu+GxySKGva+08wAZsbB1Ueprm9TvhDpt9ctuL&#10;RQvICAM8KT/SoI50mYEHPbpXB/ETXlt7d7ZCp8xZo2ypyOAP61FRlRjc8w17UH1bVLmVmJHnOw3A&#10;Dq2e1Uo2VZCCO1NkJX7oznrTFweTw3euBs6kh+8s2B0q1CucZ9qgt1HTvmrK8MMetShlpWKKBV6z&#10;G5Qfb+tUVUMB61egysS+taiZbjYtweal3bCMVVDHb8vNSQsCwDHFXElmzps/yv15x/WrEiiRiRWd&#10;bkjO3kd6vQr3rdGZZVpEHLcVYhk3FfbGai+0ecu0YOfalhVUbg8k81SQFqSQ7l56kCpGXcuO9O2h&#10;rZccsDnH51HHMI5CHOOKp7kvYY7FjUlqSu/3qFhs68VJD3I6dTUSKjsZviYbrFx7/wDsprhbmP8A&#10;djHrXc+IW3WrAcljgfXaa46SFlYowwRXxeaW5z6nLfgKWpAyQs+egA/WmaXEZJov9ll/nV9ow2ny&#10;p/GW4H4iodIXyppA/B3Lj8zXz0z24rU77w1L9nx/uEcf71e4+BIRdYtCPljiZ8Hp98d/xrwnRwGh&#10;Uj72DkfjXvnw2dY71pScK0DDP/A1/wAK8atuexT2LfhKH7L4gtIh9xt7ED/cb/CuzfMd6mDgNJ/W&#10;uasY/s9wkp4Zc/TpXS6SxvDIw58vB449f8K82oax3O18Dg/2tLzx5B/9CWvVLdf+KftY+wcn9Wrz&#10;LwWh+1M3cxN/6EK9S8rOgWwXl95yPxatqKvGx5mI+Mztfkkmukbd8wjA6e5rds4xNaWR7xou734H&#10;T8qz9XaNIWk3HeoGB261JpVwfs7lcFSo3+3BrvjorHE9Xc6u0hBhV14U5/nXR+Gif3n4/wBKwtAb&#10;7Tp0KJyAGPp/Ea3/AA+pj3546/0r2cKmmjycRudO33aryVPJkKarsCOvevqo7HhVNyCSqchq3Nmq&#10;UlaxMyvJVeTvUzdahk70gKz1E9SvUTGmBE9R1I9R0ANprU6mtQAlNftTqRhnFOJSOxooopEhRRRQ&#10;AUUUUAFFFFABRRRQAUUUUAFFFFABRRRQAUUUUDjuFLSUtKXwscfjR8z/ALcv/JOtP/7DMP8A6TzV&#10;+frV+gX7cv8AyTnT/wDsMw/+k81fn61fn2afxkf2L4df8iqp6foz9Jf2T/8AkRLb/sG6f/6Kavc/&#10;SvDP2T/+REtv+wbp/wD6Kavc/Svr8u/gRP5x4y/5G9X+uiF27uteWftJSND8L9axn7lv3x/y8JXq&#10;bV5Z+0phvhbrZP8Act//AEoSt8Z/CfzPN4b/AN/p/wCKP5n5ka45bXtT3d7mTr/vmvsP9hnT1juI&#10;7oAZfTbhfu/9PSd/wr478QY/tzUccf6RJ/6Ea+1v2Hotuj2TnqbG5H/k0K+Hy3/ez+ruN3/xj6X9&#10;39GfWtFFBr9Djuz+LftHzZ+2bZi48MWj4/1dnqB+7n+CP/Cvgnw/xrmk47XcR/8AHxX6CftfY/4Q&#10;456/YNQ/9FpX58+G/m17TB/08x/+hivz/Nv96Xqj+xOAv+RFL/DL82fp9+zyxk+FGhDrxcf+lEle&#10;lr1rzX9nMY+FOh/7tx/6USV6Utfa4X+FH0R/LvEH++1P8UvzINS/48Ln/rk38jX5i/tU/wDJdPE3&#10;1tf/AElir9OtS/48Ln/rk38jX5i/tU/8l08TfW1/9JYq8XPP4R+q+Fv+/L0f5o6z9j3/AJHu+/7B&#10;Uv8A6Pir9F5v9YPpX50fse/8j3ff9gqX/wBHxV+i83+sH0rTJf4RweJX+/y9X+Yh+7+FfFn7dH/H&#10;mf8AsJ2//pM9faf8P4V8W/t1f8eP/cUt/wD0metM2/gnk+HumZfL9UfJ3hn/AJCUn/XI/wAxX64a&#10;F/x5v/vn+Qr8j/DP/ISk/wCuR/mK/W/QP+PN/wDrof5CvMyLr8j9F8VvdnD0l+hpt/qpP901+en7&#10;Zx/4uFrHf/SbX/0lWv0KkJ8mT/dP8q/PX9svn4g6v/1823/pKtehnD/cs+L8OI82Yw9H+aPPf2e8&#10;/wDCY3v/AF4P/wCjI6/UuJSq+vNflv8As+4HjG9/68H/APRkdfqRC5ZeveuPIZJQdz6LxY5pYimv&#10;X/20lDAfw0bvRaTaetG4LX1U3rdH88qUkuUKKTdS03KUtCY030Gyf6tvoa/Pj9tL/kfNW/6+rX/0&#10;lWv0Hk/1bfQ1+fH7af8AyPmrf9fVr/6SrXi5u4woWZ+xeHX/ACMoW7P80eQ/B/8A5KPpH/bb/wBE&#10;vX6yLypAOK/Jv4P/APJR9I/7bf8Aol6/WS39/WvLyG84ysfVeLvNKtQv2f5okZv9XhdxXris3XdW&#10;j02BZZFWPc4XLOF7E9fwrQTKtIc8E8V4t+0x46fwn4VtZImlSQ6hHGWSNG4MUh/i+lfT4ms6FN3Z&#10;+M5DhHjcVGnY/OXxN4gl8S6hHczO+5YhGPMlMhwCT1P1r7A/Yj8PrDpLXjW4aSPU51EjRcgG2QYz&#10;2618T7Q0ZYDoa/Sr9lvwmPDvgm9DiMy/2lI4aN2IwYYh3+hr4TLabqVnNn9S8eVaWXZLGhDdpnuK&#10;L8mGfG4fKD2+leefGqZrXwxagZJ+2IN2cZ/dvXogTzEB/iUZFeb/ABxf/ilbUPy321Mn/tnJX22J&#10;f7ho/l/h1f8ACpGXmflXGxz836194/sQ26r4L34H/IRkPT/p2ir4PcDcMV98/sSx/wDFvwf+n9//&#10;AEmir4nLaf8AtVz+ouOXy5JH+u59Rbdq/WkC4p27KL7CjPy1+hvY/jl/xGfMv7bFvu+H+rv2Fraj&#10;p/09rXwJZHF1GPTI/Q1+g/7aIB+FuuP6QWo/8m0r897P/j8X8f5Gvz3N/wDeIn9k+HH/ACJK3z/9&#10;JR+nf7Nrf8W90r/sF2P/AKJr1jNeS/s2/wDJPdK/7Bdj/wCia9ar7TB/won8tcSf8jKt6jhRRRXf&#10;I+VQUjjcuO9LSxLmQ59KXRlUf4iPhP8AbouH/wCEstkBbnSIO/8A08y184fD+EzeL9OU9/M6jP8A&#10;yzavov8AbmOPGVpn/oEQf+lEtfPnw0w3jjSx/wBdf/RTV+cY7XGJH9scI6cOVPR/kj9SvhhCIfh9&#10;4cAwP+JXa9sf8slrqDjyge+a5z4cqf8AhBPDw/6htt/6KWui2/w1+h4emoUos/j3OJP67WXmQaja&#10;i/02aM/xEDkZ6EGvn/VP2QtL1DxRd6xdapaXIvbx7s202kq+zc5cpkyc9cZx26V9Et+7iYfjUaqG&#10;w0g3Acisq2HjW3ReX55jMp/3aVvuOL8DfCHw/wCAd7WOn6bHJL5ZL29hHCSUzg8dT8x+ldwuPMIb&#10;AXsD0piqZmYrwIznn/PtT/lY/OMmro0VQ2ODHZhXzCftKzu2JRRRW8djjBvummH7gp7fdNMP3BQH&#10;U+Nf25v+P7/uGW//AKUvXyL4Z/5GbSf+vyH/ANDFfXX7c3/H9/3DLf8A9KXr5F8M/wDIzaT/ANfk&#10;P/oYr85zD/ez+2eDv+Sfdu3+R+oH7PoP/CrtJYj/AJ7f+j5K9IYgr0rzb9n1mb4X6UM/89v/AEfJ&#10;XpG0quSa+6wclyK3Y/knP4z/ALRq3/mf5itncBjigD8KR2JYelJurplLmdmfOP3VzimkAo3Uin5q&#10;ptxRcGqjXMfG37cjbpn/AOwbb/8ApS9fIfhX/kZtK/6/If8A0MV9d/txf65/+wbb/wDpS9fInhX/&#10;AJGbSv8Ar8h/9DFfnGOXNiz+1uD0v9X5en+R+oXwB/5Jfo3+7P8A+j5K9DXrXnvwCH/FrdFPfE//&#10;AKPkr0INzX3uDi40lY/knPGnmFVeb/MdRSE0tbylJuzPmoa/EFFFFb8ishy8jyj9pT/klut/7lv/&#10;AOlCV+Zmvf8AIa1H/r4k/wDQjX6aftJ/8ks1z/dt/wD0ojr8y9e/5DWo/wDXxJ/6Ea+Fzpe/E/rP&#10;wyd8LV+f5I+7P2KG/wCKB0j/AK9br/0ravp1q+Yf2Kf+RB0j/r1uv/Stq+nmr6DLf4CPxLjj/kaz&#10;9X+Zj+MP+Rcu/wDgH/oa1+UvxS/5KX4t/wCwvd/+jnr9WvGH/IuXf/AP/Q1r8pfil/yUvxb/ANhe&#10;7/8ARz15GefAfqHhV8b+f5Hpf7Kf/I7Xp/6hkv8A6Oir9Jx81fmz+yiN3je9/wCwZL/6Oir9Jt20&#10;1rkn8Nnznih/vy9WeSftQyND8HfEGM/dtu+P+XmOvzK1RgdUvSerTOf/AB41+mv7UjBvg34hz/dt&#10;v/SmOvzJ1VR/al3/ANdn/wDQjXmZ38UT9F8Lf4FT5/kj65/YdtgdUZ9oOdLuO3/TzHX20gXdjA6V&#10;8afsORhZkbHJ024H/kylfZe3bJ+Fe/lP8BH474iyf9sT+f5iN8vFfM/7Z9v5nhyxb+7aagen+xHX&#10;0xJ8zD6V85/tjLu8KwZ7WWof+i0rfMv93keZwK/+Fqj8/wAmfnkfugV+hn7EDbvhvq3/AGFpf/RM&#10;Ffnjyzkdq/Q39h3/AJJtq3/YWm/9E29fK5N/HZ/Qfia/+Eyn/XY+i2Wvzh/a1H/FbP8A9hG//wDR&#10;q1+j79K/OH9rb/kdn/7CF/8A+jFr2s/96kj8q8Kny4+X9dDz/wCEK7vE1yv/AE6N/wChpX6tQnFf&#10;lL8H2/4qi6P/AE5t/wChpX6sw5NRkjvRsex4oq+OXz/Qp+ItTj0fQ7m8nkWJI9uWkcIBlgOp6da/&#10;L747+LX8SfEDWV81pYoNUvAh8/zF2mXt6DAr7l/a18aS+G/hdrkdo8kVyYraRXVFYDN0gPX2B7V+&#10;cbNJrWtNLMwea8uNxY8ZZ2yScdOT2rjzat7SXske74X5RGlTeOqrZ2/Bf5lFlwuQdvuK6/4T4j+I&#10;WlAHP+t6f9cnqn4j8MnR9JhmPl7mlCEqzHsx7/SrnwlTb8QNK3cn97/6KevmMLBwxEU+5+8Z5WhX&#10;yqvyfyv8mfrLjdGTQo2LmhXAhb61DNNheM9K/Vafun+eGOl+95ScXAUckD8ahW6CLhiMe7VnzzMV&#10;4PeoLiRnGAecVvOWljz4yanZE811vkdAPkY568VyHir4ZaB4vjb+0dN028kxJskurKOYxF+pG7oe&#10;B9cV1Ee1Y/mGWpyrtVie44rKdFV4crPVwuLq4GaqUXZnzt4m/ZB0jUJGns72yslZ1xHBpCYAC4PR&#10;x35r3nQtEXQrJ4ROJ90hfdt29QBjqfStCMq3yMM45ojXdGc+tctHBxw8rxPUzHP8XmcFTxEr2FYB&#10;V3A5brkdR7Vn65GJfD+qFmx/osnXv8hq/tGwgdc1leLJWh8L6tKpwIbOZn9ThCePyroxUv3buebl&#10;cP8AbaXL3Pze/aAtxD8TtaZDn5oBtUf9MEqf9m/d/wALq8OmPJP+kcL/ANe0tZvxl1D7d8TNZmYs&#10;YW8nCkAHIhjHb8a6L9k/TWuvjh4aJKlN10CCTn/j1lr87otSxmnf9T+1Mwvh+HL1f5f/AG0/RfTW&#10;LaVaA/e8lM5/3RVnn5AelRW8fk2+3sigVM3zCPFfo9KKUVc/iTH3qYmc4bXFb0H6V8CftieITqnj&#10;eyCSlkOlRA7Zdw4nlNfe80v2fk/TivzF+OWsS6t4ntnZySLJF+ZQP+Wjnt9a+bzyfLFLuftXhjgf&#10;b4h1pfZa/X/IqfCvwu3iPVpS0ZkSHGcw+YBuV/y6VgeIoTpXii9jUbRBeSKABtxtc/l0r3r9kPw5&#10;HrNr4rmlVXa3FntLMwxu84Hp9K8a+K1mLHx5r8YAAGp3SjBJ6Smvk6lNxowkf0Nhcy+t5jXwV9El&#10;+Vz7V/ZN8RLqHw50e03hpY4blynm7mH+kt2/GvfZiDIAmOn8NfFf7Evidm8STaU7OYoNKnkC7VwC&#10;biM9ev8AEa+0lUxsGPP0r7vKZ89BH8m8e4H6nmkrLv8AmKveuf8AiEP+KG8Q/wDYOuf/AEU1dADk&#10;k1z/AMQjjwN4h/7B1z/6KavRxStSZ8dkuuNg13PzG+In/I46h/2z/wDRa16j+yH/AMlV0LH/AD1u&#10;v/SV68u+In/I46h/2z/9FrXqf7H6/wDF2NBB/wCe11/6SvX5vhZWxuvf9T+1c3ajwvr/AM+//bT9&#10;A4/uL9KWgdBRX6apKUUfwrUvUrSce55T+0Npqah4RtFkClft8bDcm4f6qQV+bX3en3f0r9NPjr83&#10;hG0X0vkP/kOSvzKZcIV9a+AzrmjVP7A8M+b+zGn2/Rn2h+w5ePNa+JkYttRLADLZHSavpnxJ/wAi&#10;3rH/AF6S/wDoBr5f/YX/AOPfxQPRLDP5T19QeJP+Rb1j/r0l/wDQDX0WXv8A2ZN9j8X4ojfO2l/M&#10;vyR+aPxs/wCSpa1/2x/9ER11v7Lf/JUNE/66XH/pM9cl8bP+Spa1/wBsf/REddb+y3/yVDRP+ulx&#10;/wCkz18jH3sf8/1P6SxMUuFF/wBe/wD20/Q+y/48IP8Arkv8qnX7gqCy/wCPCD/rkv8AKp1+4K/S&#10;YfCfw3if479Tw79qr/kS7P8A7CcX/omWvzzSv0M/aq/5Euz/AOwnF/6Jlr880r4LN/45/YXhv/yJ&#10;5en6M/QX9kf/AJFOb/rxsf8A0W9e8dz9K8H/AGR/+RTm/wCvGx/9FvXvHc/Svscv/go/mrjD/kZV&#10;PX9BP4a/Pr9sT/kpemf9giL/ANHTV+gv8Nfn1+2J/wAlL0z/ALBEX/o6avKzj+Gfb+Gf+/R9V+Zh&#10;fs4f8j5p3/YSsf8A0aa/R61/1K/j/Ovzh/Zw/wCR807/ALCVj/6NNfo9a/6lfx/nUZL8B2+J3++P&#10;5fkS/wAVfJf7af3Jf+wfb/8ApS1fWn8VfJf7af3Jf+wfb/8ApS1dmb/wGfM+Hf8AyNo/L8z5A0f/&#10;AJDFl/13T/0IV+kn7OP/ACSXQfpcf+lElfm3o/8AyGLL/run/oQr9Jv2cf8Akkeg/S4/9KJK+eyZ&#10;XqNn7B4n/wC7QXp+TPTomCtk9MUkanrzijG5cd6N/lwso65zX6BfmTP5JhDU83/aB1gaL8N9fVX2&#10;vc6TfAbZNhJEJ/PrX5nS3D3MhlfcZW67jlvTrX3f+15r0lj4btINzbZ7S+QgKD/Ag/rXwdbr51wx&#10;HTHf8K/P82neryH9g+HWFWFwH1p9U/zPRviF4PPh3wnZyeXsJugn+o8vqrn+laX7MfiL+xvjL4eE&#10;jbLfNyzFpdic20o57eler/tTeE49H8IWm1YwP7SiX5XY9YZD3r5m8I6w2h67bX8RZJod21lUEjKF&#10;eh4715qj7DEI+rp1lxBktVPXR/kz9XdPuFurO2nUhkmjV1IORggHg9+tWVxHMxHpjiuV+F+pHWPh&#10;34ZuWLGRtKtJGZgBktCp7V1UaluTX6RSl+7ifxZmtD2OLqUuzEVdvFKfumkZvm/ClP3TXS9jxfI4&#10;/wCMH/JMPFf/AGB7z/0Q1fl5qf8AyFJvoP5Cv1C+MA/4th4r/wCwPef+iGr8vdS/5Cc30H8hXw2d&#10;bI/qnwt2l6fqj64/YR/49tX/AN+b+VvX14vWvkP9hH/j21f/AH5v5W9fXi9a9vKf4B+VeI3/ACOH&#10;/XYQfeP1ozSfxGjvXs1bch+b4RP2yaPzY/aO/wCR4sf+wdH/AOjZa6b9j/n4paGP+m11/wCkr1zH&#10;7R//ACO9j/2Do/8A0bLXR/shOV+KWhkdfOuf/SV6/PaUo/XdO6P7RxClPhOVv5Zf+kn6Bj5ccUqt&#10;/s0ke5lUk9RT6/RYq8UfxbWUo1Jcwqkf3QKb/wAszSq3zUn/ACzNPSxwaW8w/h/CvlX9uL/kS7T/&#10;ALC8H/pPLX1V/D+FfKv7cX/Il2n/AGF4P/SeWvJzT/d2fqPAMrZvSS/rVHxvp/8Ax9x/j/I1+l/w&#10;F/5Jb4e/68rf/wBER1+aGn/8fcf4/wAjX6X/AAF/5Jb4e/68rf8A9ER18xkL/eSP2/xdSWFp/wBd&#10;z0SiiivvD+QHe9gooooSk9yrPcKKKKuytYNEFFFFSAUUUUAFFFFABRRRQAUUUUAFFFFABRRRQAUU&#10;UUAFFFFABRRRQAUUUUAFFFFABRRRQAUUUUAFFFFABRRRQAUUUUAFFFFABRRRQAjVFzuqT+M04qOt&#10;ADJG+U81UZuT3qS4kwKrBuTQA7bmnLxSLS8mgB606mqKkAoAci1PGtMjqaNaQEij2qxGvSokWrMa&#10;9KYEsa1ajX2qGMVZjWkykTbSy4A5qzJKkMKYC/d+ds4xx1NMi4YE1ieONai8M+HdRuZFkMj2s0kT&#10;RgHaVQnnJ9xUxQmeR/tCfEpdLsxp1tcASw3kZJiu9rYMTHoOg5FfCHjDXWvHzuP+rUf6zP8AEa9M&#10;+MXjm61vXru486T55Iz88aA8RAdq8H1a+LqTk/dHYetdcEBgahdM3c9B396wrqc/Nz696uXl0fU9&#10;PT3rDu7gktg+vaqkUVLqb94ec/j7VlXEhJ/D1qa4kPmtz/nFU55AFPWs0BVuplRScr+fvWHfaiqt&#10;gEd+jU/Urs4OCeg7D1rBmk3s27nk4rKpMqKEvLtmkJBbqOje1Z8zFThgSMd6nlzTraEX0yxnkt68&#10;ds1zr3jVnsfwj0FLfwfPrUgWOaK5Ij3R4YqyRjIb0+Y1a1GVprh3ySC7HrnvWlHjRfCOladbjy0u&#10;LG3nkUfMCxUZOTyPujpWDJcHftz3x0r28OuWJxS3JI2XcTgbsfjTeJIyB1qOMfvmz0xSwtxkdM1r&#10;L3mQPVSF5zis/WL5bW3bkZ2t/FjoK0TMGGOa4nxhfGJWUEjiQdB7VnWlyxNEcjr2oNeahKuSVypH&#10;zZH3RU/g/R21bU4AVJQsyn93uHCE1iSy+Y5b+I16x8O9DWxtWuHClkmbBVj3QD+tefRjeVzRvQ6l&#10;sWel20I/5ZRqnHHQAdO1Z0kg5PGTz1qzqE+4SdcZ/rWZIxK161tDnkJNJn3qq2aeWqOSQVERxGJn&#10;calT71RR9TT1b5h9aUgLOMrViNSzgJwfVagj+7VyP9zIFHDnkGtaew4s7r4V+LLjwv4o02dJJERb&#10;y2eTbMYwQr55P51+s/wi8cWvirw3p0kU8Lv9ktWYJciQgsnf8q/Gy3meGSNkOGyCTivs79k34xXG&#10;m3UOnXM1xIsj2FvGI4Y8AAsvJ4PcVw4ilfU64TP0Hf5XODxUUilTmoNFvhqtlHMN3zAn5gAeCR2q&#10;7Iu5Ca8WUbHpQkVzjHvUbVM8fCmo2WpRcirJ1qtV2SOq7x4FZscWRVDJ3qVqiYZqTQrkbTmipvLz&#10;QYaktFdlpu2pmSo2+WkyhmKjZc08mo2asykRyJ0qFuDU7NULcmpNERPzUOyrG2m7RUoshZcr0qBo&#10;zn/61XCtNaPiokNFXbikYCpGWm7K55GqIWwKgkXcasSrioB941l1NEaVku1B9P61ajk2mq0B2qKe&#10;zVpEzZfjm5H+NX4Zv85rIhbp+FX4W4rpiyZbGxFJ8oq2j1QgbgVYR60OKSLJbioJGpd9Qu9MmxBK&#10;1U5JKsTN0qlI1QzaKIpXqrJNz/8AXqaTvVOT7xrM2WxcRty0bqSHoaUr3rVEMjkaqczVamqlM1RI&#10;qKKkjVTRQWFWJKiUelc7N4o0tLjHmL9VrdvLhbezQnGN2OTj1rH0mPLZ91qPxnqH2DTIid3+uA+U&#10;A/wsa7qekTzqmsz4e8eaLB42+MGh7/LdTYGP5oxKOPOb+tfa3hjw/Dpdm6RLHgyFvkiC9gP6V8Of&#10;DvWTr3xM0eYliVSVPnUDpFIe31r730lvLhYNz8x6fQU4fGLEfCfKP7cHgldS8Li6EasYbPUpTi33&#10;Y+RD17dK/KrVrdbXUpk2hSMdsdga/bH9pLQY9a+H+sBlUldMvsbmI6xe30r8b/iVoo0nxdfwYX5D&#10;GPlYkcxqe9ekmeWcAykMBVy1f5Rk8jjrTbiMK3A7VWhkKswz/Ea1izGRc58wEeua2dH1JreY8n7h&#10;H3sdxWUoBjz7Zot5THM30rpjIzPr74F+LP8AToYmf71xKeZv+mVfU8Ki4sbWded0KHjnqPX8a/P/&#10;AOEfiNrPXLUZfHmSHhVP/LI196eCr4ah4TsJTuJMEf3gB/Ap7fWvZoy0PPqx1KV9CWvIc9pO49xR&#10;q6bbVfTf/Q1cuk8y8Uekh/nUGuqI7NB38wfyNdT2OdHHaLa7r6LA9e3sa9Qsc2+nIOmUT27VwHhm&#10;HfqUIOOrf+gmvQbseVa26juv9BWZcjivG10yyW+WIBMn8X0rwD4raWbi4kuuvmTIM7M9I8dfwr2r&#10;4jXDxtaYOP8AW9h/s15j4yj+2aDbu3JM468dmFTUV0VE8Xt4QGA2/pXffDW3H9vQcdQe3+w1clBb&#10;Arux39a7v4Y25OvwnjAB/wDQGrnjGxscl8dLgLc2aDna9wOvuleVWLfvC3Tj+tehfGm4Nxrpj/55&#10;3NyvI/2h/hXnsK7Tj2rmqmsTrLN/MG1T1Pb6V2Xh+ZE2KdpPyDk1wWmT7JV69T/KuosLvyGR+eqn&#10;gVdOVxSR7FoOsGO6sU38B4xt8zryOK6nxk4k0eG4OCHmA2enyt/hXnfguzm1TUrGTevlrNCxDcHB&#10;b2Fd/wCO8WOnorjNuJlCovUHax/xr0ouyONrU4u5vk0ezkuJXVdhB2u23OSB3rxXxTrT6rqlyQWK&#10;CaQr+83DBbtW9468YSahMLeF5FheJdyui8kMT1/AVxEjgMD3brXLUkdMBm6noob0qItzUsQrlNC4&#10;I1VSRjP0p8K7mHHeo+3PSrMGODj0rREFmOHgHH6VYjHGKjikHTmp0x1AqwHRjinRr+8/Go9+BT7Z&#10;yXP1FUJmna/LuB46Vow42DkVjCY+YAOORV+KRto5rWLIZbhwh61YgwzsT61VVW9angUq3J6kVv0E&#10;aULZwKguoz5hI/l7VLCNuDSTMCaHsTIhky6k81Yjj2w5/vL6e1N27nCjvUszeXEB6LWUn7prFGFr&#10;3ywx8/8ALQfyNc7dYWZmOOf8K1daujJKY8n5WDdB6VkX0Za1RweS3+NfCZlK8j6zL4+4Mjj3aXNL&#10;3VsdPp/jVaOMxyRN/eIJ4rRhj22bwdmbPt2/wpkkIXy/9mvEk9D24LU6jRIma1jcZ5B6D3r2TwDc&#10;SQxrM27y2jYDJIGd/r+FeS+Ff3lrGh7Kx/8AHq9j8HxI+j29uB86BmJ7ffP+NePW3PShsdrrbR6e&#10;pUKu/aGHQHripPDV8ZJtinHmMgOG9SetTeLNNEhNwAu1UVTyc/eP+NZvhGSP7ZMAp3JIgH5mvPns&#10;ao9f8Gp5N+4Z8r5R68D7wr1SzQXFjGocKASfXua8q8PqVjWbPLKR+v8A9avUdJic2UewgHnr9TW2&#10;E3PMxQalbrJps1wQNikKSRx1Hf8AGqWhyf8AHwh6PtVf16Vta1b+T4B1NxjeJUwf+BpWToVvutYZ&#10;RjKojN+Wa7ZfEjiT0O70GE2umwn/AHh0x/Ea6DQR5kTt/tEfyrI0vEmh2z+pb/0I1reHW227j/bP&#10;8hX0WH2R5FfqdDu3xmopP5VJH/qz9aikNfQUtjw6m5BKaoy1bmqnJW7Myq1Qy1M1Qy0AV3qBqneo&#10;GoAjbpTKe3SmUAM/ipGpf4qRqXUBKRqWkatCjsaKKKgkKKKKACiiigAooooAKKKKACiiigAooooA&#10;KKKKACiiigcdwpaSlpS+Fjj8aPmf9uX/AJJzp/8A2GYf/Seavz9av0C/bl/5Jzp//YZh/wDSeavz&#10;9avz7NP4yP7F8Ov+RVU9P0Z+kv7J/wDyIlt/2DdP/wDRTV7n6V4Z+yf/AMiJbf8AYN0//wBFNXuf&#10;pX1+XfwIn85cZf8AI2q/10QteV/tIDb8KdcB5O23/wDSiOvVK8s/aT/5JXrn+7b/APpRHW+M/hP5&#10;nmcOf79T/wAUfzPzG1xSuvamf+nmT/0I19t/sP5/sSxz0+xXP/pUK+Jde/5Dmpf9fMn/AKEa+2/2&#10;If8AkB2H/Xlc/wDpVXw+W/72f1Txv/yIF/h/Rn1juC0Yz0prU7+Gv0OO7P4x+0fPH7X4/wCKRHp9&#10;h1D/ANFpX59eHf8AkYNLx0+1Rf8AoYr9Bv2vv+RP/wC3DUP/AEWlfnz4b/5D+l/9fUX/AKGK/P8A&#10;N/8Ael6o/sXgL/kRS/wy/Nn6gfs7f8kp0PHpcf8ApRJXpWOa81/Z1/5JRoX0uP8A0okr0uvtcL/C&#10;Xoj+Xs//AN9qf4pfmVtR/wCPG5/65t/I1+Yv7VX/ACXXxMPe1/8ASWKv051D/jxuf+ubfyNfmL+1&#10;R/yXbxN/26/+ksVeLnn8I/VPC3/fl6P80dZ+x623x1ff9gqX/wBHxV+jE/yuPpX5z/se4Pjy+H/U&#10;Kl/9Hw1+jMnzMPpWmS/wvuODxK/3+Xq/zEx8mfaviz9un/jx/wC4pb/+kz19qH7hHoK+Kf26D/oZ&#10;/wCwnb/+kz1rmv8ACPK8Pf8AkZfL9UfKHhn/AJCUn/XI/wAxX63+H/8Ajzf/AK6H+Qr8kPDP/ISk&#10;/wCuR/mK/W/QP+PN/wDrof5CvMyPr8j9F8VtZw9JfoaEjYjYeoNfnz+2Yp/4WFrH/Xza/wDpKtfo&#10;S2Gik9lr89P20F/4uFrGOv2m1/8ASVa686/gs+I8NXbM4ej/ADR5D8KfEsHhXxFcXdysro9q0QEK&#10;gnJdD3I4+WvtGH9svw4qkGz1vdng/ZoP/jlfAO6XbsiUM+c4PpTJGJjMSDIbn3/zxXyWExVTDw9x&#10;H9O8ScMZbnFVVMY7Nenl/kfoRa/tm+GXmWNrLXCWYL/x7Qev/XWu18O/tJeHtfk8uKz1VWCF/wB5&#10;DEBwQO0nvX5jbjFHGsXzORghvWkcMi7phsboQK9SnnVRfEj4et4Z5PXhzUJJv5f5n7H2d4l8CUDD&#10;H96rGcRluwr84/2avj0fhfcX1letZwWMyyTCSWCWR/MJiGPkPTCHt+NfofpupxaxGZLZxJGG2ltp&#10;HOM9/qK+owmYRxKP534m4XxGQ1XGS072Lcjfuz/tDivz4/bSH/FfasvcXVr/AOkq1+hDSExup7DF&#10;fn3+2pGG8daqo5/0q1/9JRXNnCvQbPf8OpP+0oryf5o8a+E0gh+Iuksc4Al6f9cnr9WIdTiWM71d&#10;uewH+Nfj7FdPFMpUKW7Zq7fa9eT8NFEOOwPr9a+YyzM44WLVj+gOM+Damf1ac4ytyp9L728z9Qvi&#10;B8ZLDwNptzNPFesqwzP+4ijY4Rcn7zD1r4D+O3xqu/iV4kvZbWe4TSnlilhguYIkdSsIQk7c993c&#10;9a8rknWbac/vByRjjNTWaC9mMLHDqNxC/wCfessdmU8W7LYOHeCcNka+s1FeVu3mdV8H/Acvj7xp&#10;p2nxGAJM0qlZ3ZRlYmfqoJ7V+sFlp8el/u4FCKTuxknnGO/0rwb9nD4b6L4T0mSfTrq8nZL2Rh9o&#10;ZSMmFFPRB2r3/aEOF5+tfV5Rh1Thr1PwDxBz2WY41U4XUYpr8RGCMxYr86nIPvXnfxxzJ4UtGfkm&#10;9T/0XJXo4IXIH8XWvOPjlx4XtQOn21P/AEXJXp45ctNnw3DT/wCFOmj8ql+8K+/f2Is/8K/Gf+f9&#10;/wD0mir4BH3hX3/+xH/yT4f9f7/+k0VfF5fL/aWf1Hx7/wAiSH9dz6dHG6iOkpUr777J/HV71GfO&#10;H7aWf+FV66n8RgtT/wCTaV+fNn/x9Rj2P8jX6D/tpf8AJMdb/wCve1/9K0r8+LT/AI/E/H+Rr8/z&#10;j/eIn9leG/8AyJK3z/8ASUfp1+zX/wAk90n/ALBdj/6Jr1qvJf2bP+Se6T/2C7H/ANE161X2mD/h&#10;RP5a4l/5GVb1FpKKK75Hyi3ClXO4mkpVpdGa0f4iPhH9uja3jG1GOf7Ig/8ASmWvnv4Yj/ittN9v&#10;M/8ART19B/tz/wDI62n/AGB4P/SiWvnz4Z/8jvp3/bT/ANFPX5xjv99R/a3CP/JN1PR/kj9Tvhz/&#10;AMiL4d/7Btt/6KWul/irmfhv/wAiN4e/7Btt/wCilrpHr76gnKnFH8fZtZY6t6hyZATytLxz6UlF&#10;dii4nj8r6A2ei8A9aX7sYC8N3NJRUSTkLn9m9Qooopx2B6gehpjHCgU+o5Pu0kHVHxt+3N/x/f8A&#10;cMt//Sl6+PtHuhY6xZXLAlYZ0kO0c8MDx+VfYP7c3/H9/wBwy3/9KXr4z53fKMtnivzXNHy4ls/u&#10;bgGmq2Txpy2a/RH2p8Lf2qND8LeC7CwuLbVnkh8wsYbeErzI7cZkHY117ftmeHHXIs9bx/17Qf8A&#10;xyvz75EhE42E42470jMVkIH3OxrSGb16KSSOTFcA5JWryqVZLmbv0/zP0v8AD/7UHh/WrhIVtNWy&#10;zMPnghA4XPaSvV9E163161jngSREdEcCQAHDDI6E1+Pan5ht5avQvg98Wr/4ZeIYngis2gubq2M7&#10;XMbuVVHPI2sOzH17V62Eznml+8PiM88M6MKMqmA1+X/BP1Vk/d7M/wAXSlVfmNcR8IfiBb/Erwhb&#10;apHLE7ybg4hjdFGJHUYDc/w12zBVbywcsvJFfVxqLERTifzdjMDPA1p0aqs07Hxt+3Kw+0sv/UMt&#10;/wD0pevkPwqceJ9JH/T5D/6GK+v/ANuhg0zn/qGW/wD6VPXxfDcGORWXBZSCM1+dZlL2WJuf2hwJ&#10;T9vkns+6/wAj9SvgPeCP4a6PGdxwJ+gH/Pd69E+1KOSGr8lLH4gahY26W6w2xRM4LI2eTn+971Y/&#10;4WVqH/PG1/74f/4qvZo5wqcErH5vmHhriMRip1oyWrb27v1P1l+1K3ZqljcP0r8lf+Flah/zxtf+&#10;+H/+Krt/g78QL+98faDA0NsFk1O0Q7UbODKB/ertpZsq8lBHzeZ+HGIwVB1ZtWXl/wAE/TYHMhTu&#10;BmhfmkKDqBmqHh+QtpNvngncP/HjWgSIjuH05r3o1HZH4niKPsakqPY8o/aQIb4V64O+23/9KI6/&#10;MrXm/wCJ5qQ/6eJB/wCPGv02/aS+X4Va4f8AZt//AEojr8yPEH/Icv8A3uZP/QjXx2cO84n9R+Ga&#10;5cNVXr+SPu/9ihS3gHSAP+fW6/8AStq+nD0r5j/Ynb/ihtKHb7Jdf+lZr6cPSvosu/3dH4rxvpmk&#10;15v8zH8Yf8i5d/8AAP8A0Na/KX4pf8lL8W/9he7/APRz1+rXjD/kXLv/AIB/6GtflL8Uv+Sl+Lf+&#10;wvd/+jnrx88+A/UfCn438/yPS/2UePHF6f8AqGS/+joq/SfgtX5r/sp/8jve/wDYMl/9HRV+lC1r&#10;kn8Nnzvih/vy9WeSftTY/wCFN+Icf3bb/wBKo6/MrVF3apde0z/+hGv01/am/wCSOeIf922/9KY6&#10;/MzUv+Qnef8AXZ//AEI15mdfFE/QvC7+BU+f5I+xf2IfmaNR/wBA64/9KVr7Lblsj6V8afsPf61P&#10;+wbcf+lKV9l/w19BlP8AAR+OeIv/ACOJ/P8AMXcAMmvnD9sXjwrEezWWof8AotK+jW/1Zr5y/bG/&#10;5FO3/wCvLUP/AEWldGZf7vI83gX/AJHVH5/kz88UwrHNfod+w/j/AIVpqx/6i8v/AKJgr88f4q/Q&#10;39h1T/wrHVv+wxN/6Jt6+Syf+Mz+gPE3/kW0/wCux9FzfcJr84f2tuPGh/2tQv8A/wBGLX6Q3C/u&#10;zX5u/tcKf+E1H/YQv/8A0Yle7nn8JH5r4Wq+Ol/XQ4H4Rru8R3Kjgi0Y/wDj6V+rcbBYj65r8ofh&#10;FGX8UXSqM/6Gx/8AH0r9TNR1uHStLmvZnCRxEZYqSOSB0HPeuHJ58lJtnr+JFOVbMKcY+f6Hwl+2&#10;F4yk1HxPb2kTyLDJpkOVdF5InkPXr2FeafAHwS/jDxxYznyTBYajZvMsjspZTKSQu0dcIeuO1cl4&#10;w8RSeLNQju3EY2QiL90pUcMx7n/ar64/Y58Htp+k6teyLIomgsZk+dSD8sp6DnuK82nF4jFqXQ/Q&#10;8ZFZBw+6cHZu3lu0jyb9rDTIdK8Q3tvbJ5dsl1BtTcTjNvk8nnqTXmHwq2/8J/pZA+b97/6KevXf&#10;2xP3njDUs/8AP1bf+kwryH4WSH/hP9LHb97/AOinrlnpjdO/6nt4KpKfDDnJ6+z/APbT9VGuP3ZA&#10;zUXmEjmmc0vav0mOsUz+Isauas2LuLcDrSquOtNxRW8rKNzhhe/KO8tTyRk03b+8j9M8UUFsdfu9&#10;6f2boylzN6jpJJGuGRWxgZ6UjhOgHzUm4NGNvMfY15H+1h5kHwI8TqFGCLU8/wDX1FXHWqOnByZ7&#10;eV4FY7FU6EftNL72eo3OqRWuQyuXXjIA9cetfPv7Q3x4sNH8P6hotvHfR3V9a3tnvEMRTfsCAkls&#10;gZbsPwr4cfUpyWhKJ5GfmbByCPx+lVF2FpSxxk8V8XjM1dROCP6i4f8ADelh60MRWadtdv8Agk13&#10;czXkhe5fzCeuAB2x2r7S/Y28CrY6HJqs6xPcwanMqyJI+Qpt4xjHT+I/nXyp8M/DeneIdcnhv554&#10;YFtmkVoSAdwdRjlTxgmv008K6DaeHdLltrSSWRGlMhMxBOSFHYD0FGTYdVKnPI28SM4WDwX1GHZr&#10;8Ebj/u1BPIPpTjhVQ/3hxTIvlVy3AOMUsbBxIf7vSvuPtqKP5D+K9+rMPxhfrpumxytuO6YL8oB/&#10;hY9/pX5VarqMt7MssrF2VQucAdz6fWv0D/as8WDw34BsJlMe5tUjjIkRiOYZT2+lfnzZW5utThiw&#10;cMD0PsTXxmdz560If10P6s8N8OsLgKtbyX5M+5v2P/DqWPhu/nZUxe2ljIdrNn7kh59Pvdq+av2i&#10;tGOm+PtYlbbsm1O+ZQpJOBLnnP1r7Q/Z90s6b4G0lsN+802zPzEHpF7fWvnj9tvw21jqXh66RXIu&#10;Jb+VizLgfNCePzqsTh/9kj5HNkeawhxNVbfxafgeR/AfxC3hrxdd3iF1Eli8XyKGPMkZ7/7tfpnE&#10;26Ms3IzX5LaFdnT755RjDRlfmGe49PpX6oeEb9dS0+SQEECUr8oI/hB7/Wt8lqWXKed4pYK9RYlL&#10;R3/Q3F9ulc/8QhnwP4g/7B1z/wCimroB3rn/AIg/8iP4g/7B1z/6KavpcQ/3bPwfJNMZC3c/Mb4i&#10;f8jlqH/bP/0WtepfsfHd8VtCI/57XX/pK9eXfEX/AJHLUP8Atn/6LWu6/Zp8VaV4Z+IGk3l/dfZ4&#10;45ZyW8t2GDbso4UE9TX53RnCni7vv+p/bGYYedbhrlgrv2f/ALafo7tKopPcU1W3Z9q80/4X94Ij&#10;hQ/22N4Xp9kn6/8AfFcz4u/ao8L6Zp85tNVt5bgRSGNJLK5wzAfKD8o7193HMKEIN32P5Fp8L5hi&#10;a/LGD1fZjP2r/Eq6L4JsiPMDf2nEpKqp6wynua/PuP5uT1ruPi58SJviR4pvtRmFuIp3icNbxugJ&#10;WJU6MSexrnvCugz+JtYt9MjjZ2nLYCMqn5VLdTx2r4bG4z67W90/rLhfK3w/k7WIdnb06H2r+xvo&#10;J0zQdUuTs/0q2sZBtYk/dkPOf96ve/Ev/Iuax/16S/8AoBrnvhLoR8N+AfDtthw/9mWkbiRg2CsS&#10;jtXQ+Jv+Rd1n/r0l/wDQDX2eGpOOGP5azjGLGZ0+T+Y/ND42/wDJUta/7Y/+iI6639lv/kp+if8A&#10;XS4/9Jnrkfjd/wAlR1r/ALY/+iI66/8AZa/5Kdov/XS4/wDSZ6+MpO2Ot5/qf1LiLy4Ws+lP/wBt&#10;P0Osv+PCD/rkv8qnX7gqCy/48IP+uS/yqdfuCv0eGx/D+J/jv1PDv2qv+RLs/wDsJxf+iZa/PNK/&#10;Qz9qr/kS7P8A7CcX/omWvzzSvgs3/jn9heG//Inl6foz9Bf2R/8AkU5v+vGx/wDRb17x3P0rwf8A&#10;ZH/5FOb/AK8bH/0W9e8dzX2OX/wUfzVxh/yMqnr+gn8Nfnz+2If+Ll6Z/wBgiL/0dNX6Dfw1+fH7&#10;Yv8AyUzTP+wRF/6Omrys4/hn2/hn/v0fVfmYn7N/PjvTv+wlY/8Ao01+jtqf3Sj/AD1r84P2cf8A&#10;ketN/wCwlY/+jTX6P2f+pT/PeoyX4Dt8Tv8AfH8vyJ8fNXyV+2n9yX/sH2//AKUtX1qfvGvkr9tT&#10;7kv/AGD7f/0pauvOP4DPm/Dn/kbx+X5nyBo//IYsv+u6f+hCv0m/Zx/5JFoP0uP/AEokr82dH/5D&#10;Fl/13T/0IV+k37OP/JItB+lx/wClEleFkm7P2DxS/gU/l+TPTEG5iBwaaPm+X+I0u3uOtMkYW481&#10;jhV6mvtb8sZM/lHBx9tVUD4t/bQ19pr7SLQM2Ekv4jlRjrEK8T+DugL4g8S3NqVU7LNpPnYgcOg7&#10;fWtr9orxENd+ImrwAoRZ6rfJ8qsDzNjnP+72rqf2TdCa78aXkxDbG0yXBDD/AJ7RCvz6p/tGMZ/Z&#10;eAksr4ag3o/+Cz6M/a00E6n8PNORNglGqxsWZiBjyZh2/Cvz3KhYyAMP2Nfq1430Ua9o8MLb8LOH&#10;+QgHhWHf61+VU1u9vMpcbTj1rozak6dSMzxvDrHRrYWrh7/1qfoH+yn4hbVvB0drlz9jsLCL5lUD&#10;/VsOMf7vevd8E/LXx/8AsY+IAzaxbEpkGwjHynP/AC1FfXythiTX0uBqe0pRPwnjfCPDZjPTd/oI&#10;n+r565pT900Gg/dNe30PzZbnH/GD/kmHir/sD3n/AKIavy81T/kKTfQfyFfqF8YP+SYeK/8AsD3n&#10;/ohq/L3U/wDkKTfQfyFfDZ1sj+q/C3aXp+qPrj9hH/j21f8A35v5W9fXYr5E/YR/49tX/wB+b+Vv&#10;X13Xt5T/AAD8q8Rv+Rw/67CD7xpW+Xk0nrSn/Vj1zXs1JWjY/OcHf2qsfmv+0kNvjixB/wCgdH/6&#10;Nlqt8B/G9r8P/GWnajdJO6wSTMfs6KzfNCycBiB1NWv2jPm8d2Gf+gcn/o2WvJwHZd2Pl7mvy/EV&#10;PZ4vmhuf3nk+Bp4/II0qz91pp/NH3jH+194eUBWtNZJHB/0aD/45V6x/a28NXMhT7FrOQM828Pr/&#10;ANdK+BXWVRE1uokI5fd2/wA81FIJJJC8q7XPUDpXbLNMTHSx8lPw/wAhq6cyv8v8z9OPCvxy0XxT&#10;cJFbW2oIWZl/fRRgcLu7Oa9EjbzFIHr3r8ioros4kGNy8e1fWX7O/wC0cI76Dw9qj2Nt9ruZZsR2&#10;8xfAhBBBBI6p3r2cJmDqK09z8y4m8PI4Km6uEV1bsfYo5+Xv0r5W/bkXb4NtFPX+14P/AEnlr6hs&#10;7mPUNPt54W3xXESurYIyGAIPP1r5c/bg/d+CLOL+7q8P/pPNXp5hPnwzZ8ZwTQeHziEHuv8AgHxz&#10;p/8Ax+R/j/I1+l3wF/5Jb4e/68rf/wBER1+aOn/8fkf4/wAjX6XfAX/kl3h7/ryt/wD0RHXzmQ/x&#10;JH7L4tJvC0m/63PQjyQKST931/Slw2flGR3r5q/bW1mXSPAllJAqPKdXhUrICRj7PMexHoK+yxVb&#10;2MOY/mnJcv8A7TxXsUfSHnLtJwcVMv3QfUZr8nm8V3oHyxQE/wC6f8a/QL9le8kvvhRayyqquZF4&#10;Xp/qITXn4XNVXfKj7viTgurkeD+sy/I9gooor2FeWp+QQSnqwooorQp+QUUUUEhRRRQAUUUUAFFF&#10;FABRRRQAUUUUAFFFFABRRRQAUUUUAFFFFABRRRQAUUUUAFFFFABRRRQAUUUUAFFFFABSbqWigAop&#10;lOBoAdt71DMx3dac7baqSSk0AJIS3Wm7TxSdaf2FADVWpVpi1IvSgBVp6jNNWpFWgCSNTViNTUcY&#10;4qxHQBJHGatRioUU1ZjXGDSAljUDmrUa96it/wB3M0h4VhgGrUShJvbb/WkUhzSCGMsQcD0r5E/a&#10;U+ID3l21mjzBbZ7yLDRpjqo4P4V7/wDGDxZb+G/COoR+YgnKxOqyIzZBlUdvoa+APiR4jOrapdyf&#10;u/mmnb5VI6t71tBDOG17Up5rqRlkxkr1Uf3a4O+uvMbjOMdx71t6pdYmbp1Hb2rkLq42qen+TW6A&#10;z7ybb+X9ayLiQ5J+tWrmTP5Vl31ysaNz2PY1DY7Fa6uFjJLAkZxx9K5vUr7qF3Dgdh61NqN9knp1&#10;HY+lYlzNu5PpWTloVYqTSs3U1TmJwSf4ealkkFVpX28f3q4JttlRQ0yHyw4PBrt/g94ebW/GmnI3&#10;lmNmlUhmI6RMe1cMZAEC+lfQnwT8NnT/AADqGtSB1ktr9kALKUwUiHIHP8VdmHjcmbsHiNTa6hLb&#10;DgwEwjHQBWIrD8v75bknpV3WJjcalcycfNIzce7GqZzivX2VjkGYIUDvU6MnYHbUS0s0gj4z71Ud&#10;NRlHWrhbe1lkUEbcfzryfXtQe5viCx2+Y45A7muv8b6oI5DCpU5jU8g/3j/hXDbfPl/2mbgD3rzq&#10;8+Z2RrFGr4X0ZtY1CSCPYGWIv85IHUDt9a9t1LZa/u4VKKQCR15zXKfDvRXtdMgu2VgZEdOWBH3z&#10;/hXQajctIc4HQD9a6qUOWKIbKMzbm/GqT7gzc8Zp80j/ADEAdaqPuPJFdJBI2WpmAOtItSVID41X&#10;rigKC/TvToz2qeNOQaq1xMkhQbRxVm3AVhI3Mg6NSR9KsW68c+taRjYgnjbzMbOD/FnvXReG9Wm0&#10;rUrO4RyrQTRyAqoONrA9/pWBCoycVpW2NreuBWko80Soysz9F/2W/iy2teH7K0me4eZLaeRmMUYU&#10;/wCkY7H3FfUsbHyih5YmvyN+D/xKfwNq0rt9nVPsrxAyxu3WRW/hPtX6j/D7xhZ+I7FxHMrZnZPl&#10;jdeiqe4r5+tSsenSmdRINvWoqnVeZB27Uwx15uzOy9ytIKgf7pFWpI+aryLSZpEqvUe3mpnWoWPN&#10;QaBjjimF+1LmompFIc2arytU27iq8g5qWWiCRsdagMlSS1BWbLFZqReaNuaTpUspDv51HTuTSGpH&#10;cReaH6UopW6VMikV2ptSMtMrmkbxIpulQxrk1LMajjrM1LIB6UNlabu29ahmm4ouQXIX3fhVyOTb&#10;WHDcYbt1q3Hcc9q0jIbWh0sMvyirEcmax7ebKitKF63izkktS35vFRPJSE1FIa0IElbNVGapGaoW&#10;NJlRI25qKSPPNT4zTTWdjS5GuRT9/wApHem01m+WncZHNVCdsfnVyQnBrPuG/nWci0VJGJ4FJbHc&#10;wFNYFuB1rR0mzJkXIPU9x6UoK7G5WNTTYSqdRlgteT/tH60+keHbcBmDi/jUlVB6xSHvXtXleTbh&#10;vRM/pXy1+1vrQTSkQFcjUIf4T/zweuiXuo44R5pnzf8AstzC58SWLPkv9pnAPT/l3Nfot5yxqSQc&#10;V+ZH7K90yeNNMjwPmnuD/wCS7V+kV7IUhbgdv51pSfUnFLlaRF42tV1TwtqkRAO+zmUbiR1QjtX5&#10;A/tW6J/YfxR1sHZgS2y/IxPW2Q96/YhF87SbpW43QEce6mvzI/bu0VLbxhqdwC+WvbVeSMf8eg9v&#10;au5O55kj43kbeaqzLsbHc806ObcwpLhdx3e1bRuc8ie1k3KR9BVjy9p3VQtm2uB7itI8xg1smRY3&#10;fCN8YL2IqSG3Ng4H92vvj9nvXft3hfT4XLseF+6AOIU9K/O7SpjDKrDHBPX6V9a/s7eKfL0+ziJj&#10;z5jfwt/zxWvRoTOWpE+sLqFGlUqMEMTyaw/ECNt5IxvH8qdpFw95sfAwdp4461F4ibbIy+jD/wBB&#10;r146o4iPw5Ev26LA5y3/AKCa6DVJv9Is4ucncPyArK8MsNnmE/dcj/x0U1bo3evIvGI3kHA9j/hQ&#10;EjI8bWYuooSMfIsmck+1cFrWnibSIYgBlZM8k46N/jXpeuKSzA9MtXLa5Zs+mxFQT+89R6Gh6hE8&#10;BsLNWiKkDJb1PpXc/D+z+y6gZTjaoHQnP3WFcx4dtT5qhgQNx7/7NdxqUL6H4Xub/HyhIjlzkcsB&#10;0HPesJaI1ufOvxUvt3i7UvvYW+uccD/npXJRzZbzP4TwPWneLtV+3eItSc7ebuY/KCOrms63uo/u&#10;lug9DXnVGdUDorW4wfKGRIxyD26f/Wrr9Dt2ZoRMQ4YpjFcVZ3Q2kIQxz3Brr/Den3OpXEEQjyHe&#10;NflYDqcdzV0Y6k1JHuXgm7K3Flb25KKGhRwwHPOP8a5n47eKJI9UuNILvst54nC7FxzFnr1/ir1P&#10;SdGj+H/gK9upy8clxpnmqJSHBKRE/wAI6fNXy1448Qf29rlzdfIRIUPyKQOEA7/Su2cuVGEVcypJ&#10;k85YwCFIziqeNs0mehbilmk/eBvakC7iD681xt8xrsSoN1WY+KijWpVIoKJo42kYAEVoQBY1wwyc&#10;AcVRgb94BVoZ3VoiCx8u4HFWY8ScKMHrzVRVPFTL8qg1YEvmJGOQTU9vIkmcA0tnbibrnr2+lOlh&#10;ELYGevegTGx5W4YjpkVpx7pFBB4qlaxhmcn2q8qhVAFXEhluFmm4U4+tWo1bjn7vWqVirKQcd/6V&#10;ejk2v83AzW6ETx7m5zx1p4XfT2HmW/yc023YQqA3Bq5bEyGwSbtQi9MH+Rpl/ceWZc5x81T2qbP3&#10;h7GsXXLvy45246OehriqytFnXTjexhGb7Rrl0vbyxjP0Wp5oWkhWIEZU5/z+dY2iXRudeuMY/wBV&#10;ngf7tb1zmOMNjqcV+f46d6jR9hgY/uym26O4TJ7f41bubc+XC/GMbj+lJfRmO8T/AHf8a19FkS40&#10;/UVc4ZIsLjvw1eXJ6Hr046ljwfn7Sx/h8psD/gQr274fzRLcHcrFvJbJ/wCBivGfCKss5XHHln/0&#10;IV6noaLaKJCSMqRz9a8mq9T0IrQ9RvrgSQtYtkyy4YH+HAOf6VzOk26WHiOBNvM12oO0k/x//Xrp&#10;LWNpL6OQDIUEfoaz/LC69ExyG+05H/fdcU9gR7X4at4pIViK/dVj1P8Ae/8Ar16P4aULgDhdhwP+&#10;BV5f4fcx6dC/chh/48a9b8ORiOFM/wB1v/Qq6sHueXiiPxFPu8IX8QzlmQ+330rM0P8Ad20Cf89E&#10;QH8q1/ESFfDd3b/xsVIH/Al/wqtpaD7LZx5+bYi498Cu+a95HAnoddov7q1jQ/cAOAPrWjprFJGj&#10;743fyqlp8J+xxxD7y5JH4mr9qu26J/2MfrXvYfZHlVup0q88DrUMxzgdx1qRfvCo5epr36Wx4tTc&#10;rSVUkFW5Kqy1uzMptUEjbqneq7feNAEEhwcVC3WpZvvGo5PvUARMKY1SPUTUAN/ipDQ3WkpAFIx6&#10;UtI3aqA7GiiikAUUUUAFFFFABRRRQAUUUUAFFFFABRRRQAUUUUAFFFFA46sKWkpaUvhY46TR8z/t&#10;y/8AJOdP/wCwzD/6TzV+frV+gf7cv/JOdO/7DMP/AKTz1+fjV+fZp/GR/Ynh0/8AhKq+n6M/SX9k&#10;/wD5ES2/7Bun/wDopq9z9K8M/ZPb/ihLb/sG6f8A+imr3P0r67L/AOBE/nPjJN5vV/roha8s/aT/&#10;AOSV65/u2/8A6UR16pXlX7SB3/CvXMf3bf8A9KI63xj/AHT9Gedw7F/Xqb/vR/M/MjXv+Q5qX/Xz&#10;J/6Ea+2/2If+QHYf9eVz/wClVfEmvf8AId1Mf9PMn/oRr7a/Yhb/AIkdj/15XP8A6VV8Rlv+9H9U&#10;cba5Amu36M+sGp38NN6indq/Q49T+L72kfPP7X3/ACJ//bhqH/otK/Pnw3/yH9L/AOvqL/0MV+gv&#10;7YB2+D/rYah/6LSvz88Nqf7d0s9vtUX/AKGK/P8ANfexSt3R/Y3AOuRS/wAMvzZ+n37Ov/JKNC+l&#10;x/6USV6XXmv7OXz/AAs0NB1C3B/8mJK9JVw0ZbtmvtcLpSV+yP5f4g0xtT/FL8ytqH/Hjc/9c2/k&#10;a/MX9qj/AJLt4m/7df8A0lir9O9T+XTrhj0MTH9K/MP9qZw3x28TY/6df/SWKvFzv3qWh+p+F3+/&#10;L0f5o679jlS3xB1Dr/yCZf8A0fDX6Lr80q1+en7GMOfiBf8Ar/ZE3/o+Gv0LyFlB7YrXJf4R5viT&#10;L/hQn6v8w/56Cvir9uj/AI9D/wBhO3/9JXr7UHVz69K+LP26R/oh/wCwnb/+kr1pmv8ACPO8O2nm&#10;a9P1R8n+Gf8AkJSf9cj/ADFfrhoPFm//AF0P8hX5H+Gf+QlJ/wBcj/MV+uOh/wDHo/8Avn+Qrzcj&#10;6v0P0DxYdpx9H+hoStiNsDsc1+ef7ZgY/EjWTk7ftFr9P+PVa/QuXAhk9dpx+Vfnr+2YT/wn+r4P&#10;P2m2/wDSVa785j+4Z8j4bR/4UYPyf5o8u+Dmi2/iHxZdW1xHG6LZNIPMjEgyJEHQ/Wv0Cs/2bfBz&#10;RFn0HQ1YHADaPDmvg/8AZ9Xb4yvcff8AsD8+3mR1+pCvhsGvNySlCpTakrn2vifm+LwuIgqM2t/0&#10;PHtV/Zg8I3lrKkWmaLaSsjKkiaPDuBI4IwRyK+Xvj9+zJc+DVa/sJZbyKS6jhWG30soozESSCGPd&#10;fTvX6DLH5nLckcr7VznjbwzbeJbBLa8iWZFmWQAuy8hSM/L9TXr4rLafs7xifmvDvGeOw2Ij7So2&#10;u2h+RKsYeElMo6+Yp/Sv0J/Y/wDH914m8MXFrfXM088mpzBZri6MjKogjbAzzjg9+5r895rU2YEA&#10;wM/PxyPSvrD9inWJYdTtbMucSX9w2Aox/wAeo7/hXyGW1HHEch/Q/HuFpYzJvb8t3Zu59yyNuV12&#10;42ZG7+/7/wCfWvz7/bQ3t4+1dQrA/abXn/t1Wv0D8zMKnvt5/Kvz+/bUmZfHmrFThvtVrz/26rX1&#10;WbTthbI/C/D9OGbJW7/mj5+8N6F/wkGs29gtx5cs27BVN7cKW6Z56V9BQ/sS6u6lm1u94OMHR3/+&#10;O1418H44m+IWk71zJ++w2e3kvX6ywRxlCGXPNfP5TgKeKptyP1/xA4sxWS1qUaD0ad9u6PzL8afs&#10;zeJvCcby22n6tqiIJWZ4tIlUYTkEkFuteT6hZahos7JcWNzZ3i4DxSRtHIoIyMgjPTB/Kv2GvtOh&#10;v7WeCZN8LoyMuSMqRgjj2r4w/a2+Ddho8b6/pttDbyXV9DAWM8rNt+ztkEHI6oOlb4/Ko0Yc1I83&#10;hTxEnmFX6ti1o/Q88/Z9+O2o+F/F2n2ep6ldT2Mks0sn2vU2SLmAgZDZHVR174r9Gopo9wKOsy/3&#10;lOR9K/GuCbbcLLH8si8A/hX6kfATxw3jjwrdXty0srR3zw5kRUOBHG3ReP4q6clxfNeEtzwfE7I6&#10;dJxxtGKSad/vPT1UqWJOfM5XPb6V5z8cfl8LWoPX7anP/bOSvR23Ntycj+D2/wA8V5z8c8r4Xtd3&#10;LfbUyf8AtnJX0WOfNSZ+I8N2/tKFj8qR94V9/fsR/wDJPx/1/v8A+k0VfASj5hX37+xH/wAiAP8A&#10;r/f/ANJoq+Lyxf7S7n9S8ff8iKH9dGfTtKlBFIrba/QG1y6H8bRvzXZ85ftpf8kx1v8A697X/wBK&#10;0r8+LT/j8T8f5Gv0I/bUXb8NdaXube1/9K1r897T/j8X6n+Rr8+zf/eIn9leGzUskrW8/wD0lH6d&#10;fs2f8k90n/sF2P8A6Jr1qvJf2bePh7pH/YLsf/RNet7TtB7V9pg/4UT+W+Jmo5nVT7iUUUV3yPlF&#10;owpVpKUUW0Z0UdKiPhD9uf8A5HW0/wCwPB/6US18+fDP/kd9O/7af+inr6E/bo48a2n/AGB4P/Si&#10;avnv4Z8eNtOPb95/6LevzbHNfXUf2nwi78OVF5P8kfqd8Of+RF8O/wDYNtv/AEUtdG9c18Nz/wAU&#10;L4e/7Btt/wCilrpsb2wK/QsM7048p/H2bQvjq3qJRSkYbFG2t3N3szxeVxe4lFC/NkCgcyFO45p3&#10;cUXCKk9QoooqYvQGgqOT7tSVHJ92mFtT42/bm/4/v+4Zb/8ApS9fIGhwi41zT4mAKyXMaEEZHLAd&#10;K+v/ANub/j+/7hlv/wClL18i+GP+Rm0n/r8h/wDQxX5xmCviz+2uC5uGQuS3S/yPvH4M/ATwx4i8&#10;AaZfXukaTcTyeZukuNLikbiVxyx56AflXdS/sz+DTGMaNoWc9tHhrU/Z/wD+SYaUP4f3vH/beSvR&#10;jtHavraGFo1IJyj0P5vzniLMMPjqsVUduZ/mfEXxw/ZPTRdHudX0m4UNbwxKLSz0nYXJl2k5V+uG&#10;9Ogr5M1LT5dLv54JA4mglZGVlKsGU4OR2ORX6++ItJg1jS57a4QSLJtyCxA4YHt9K/L346aLHofx&#10;E12OJVRZNVvVUKxPSY46/Wvnc4wSor2lNWR+3+HvE9XM4vCYl8zd+3Y95/Yc8fTWY1bSrm7eRJJr&#10;OKCGW6IERaSbO1D6lgTjGa+3lkDKAUG/vJ3NfmT+y/ftpvj+wQEjztTsFbaAc/vT6/Wv0wt5BJCp&#10;5z/9evWyWs3h9eh+YeJWX08HmblBW5nf8D46/bg+a4YH/oG2/wD6UvXxtZW32q+gtl5aaRYxgZOS&#10;cdO/Wvsj9uYf6Qxj+X/iWW/X/r6evkPwuobxLpJ/iF3Dz77xXzmOj7bE6n7pwTVlQyP2kei/yPX/&#10;AAv+y7q/inRrbUIpr2OObdjZpTuOGK9dwz0rX/4Y31v/AJ+tQ/8ABM//AMXX2R8A4y3wx0UtzxOf&#10;/I8lei+WvpXuU8qpzgmz8hzLxEx2FxM6VtE327n55f8ADG+t/wDP1qH/AIJn/wDi6634Zfsrax4a&#10;8XaVfyS30iW99bTndpLoAEkDHnccfWvuHylHalUumNhwO9d1LK6VGXPFnz2N8QMbi6TpTWj9CvpN&#10;ubfT0gYYdQ3JGDySen41cVdqjfz/AL1G3+Iff7mkY7uDzXtRikkflFSs61SVV9Tyj9pY7vhTruOP&#10;lt//AEojr8ytfG7Wr7/ZuJP/AEI1+mv7SrD/AIVfragdUt//AEoSvzK11gNa1Mf9PEn/AKEa+Lzj&#10;442P6n8NP91qyfn+SPvD9imM/wDCvtIkwebW6HT/AKe2r6bPSvnH9iqML8K9Cc94Lof+Tb19Hsu3&#10;g19FlyaoK/kfh3Gk+bNJ+svzMbxh/wAi5d/8A/8AQ1r8pfil/wAlL8W/9he7/wDRz1+rfjD/AJF2&#10;7/4B/wChrX5S/FL/AJKZ4t/7C95/6OevHzz4T9W8Kfjfz/I9J/ZT/wCR3vT/ANQyX/0dFX6ULX5s&#10;fsojd43vf+wZL/6Oir9Jx1rbI/4bPnPFD/fl6s8k/am/5I54h/3bb/0pjr8zNS/5Cd5/12f/ANCN&#10;fpl+1M3/ABZ3xAP9m2/9KY6/MzVONUu/eZ//AEI15udfFE/RPC7+BU9X+SPsb9h7/Wp/2Dbj/wBK&#10;Ur7L/hr42/YfXa6Men9m3H/pStfZTLt4NfQZS17BH454iK+cTXr+Y1v9Wa+cv2xv+RTt/wDry1D/&#10;ANFpX0cRujJr5w/bE58Jw/7NlqH/AKLStsyf+zyPN4GX/C1RXr+TPzy/ir9Df2I22/DPVf8AsLy/&#10;+iYK/PNV3fN2r9DP2H1834a6sB/0F5uv/XGCvlcn/jM/oLxNt/ZtP+ux9EySFlIr84/2uG/4rT/u&#10;IX//AKMSv0ekUBSa/OD9rr5fGg99Qv8A/wBGJXtZ+n7FNH5d4WN/XZf10OA+ELGLxHcyetow/wDH&#10;0r7f/aa8bHwx8N9ZignKXJjt5F8u48t+bhAcY56A18P/AAmb/ifzg9Psrf8AoaV7b+2B4uluNRGm&#10;B5Nk2nQsVKLji4c9ev8ADXg4WqoYSUkfqWeZd/aHEFKMtld/c0fM+g6Tca1q8FhbxyyvNuIEUZc8&#10;KT0HXgV+lvwY8Mr4Z+H2hq0Yjlm0uzEmYfLbcsQzu9TknrXxl+yn4PXxD8RdHu7hY5LZJriNkZ2V&#10;j/ozEYx7kd6/QSG3S10+G3RdscEQjRc5wAMD+VerlFH3XOR8j4jZvyV4YOm9LL82fC/7YeW8caqq&#10;9Bc2x4/69RXknws2r4+0scE/vf8A0U9et/tffL401P1+02//AKTCvIvhQv8AxX2l7uW/e4P/AGye&#10;vn6mmOb8/wBT9Ryt8/CrX/Tv/wBtP1P28U5RxTQ26ndBX6TR96CP4pxy5KrDaKKKDw2K0ersectV&#10;dBSfxAbcqep7Ae9KvzNt70jMQdgPDcGlJuOw4zsrMbMBu2KcRjow6GuT+K/gP/hZXgXU/Dv9ofZW&#10;vPKxN5XnFdkqSfd3DP3Mde+a69oRsCY4BpiKPvx/LKOjGs6nLWjyM68LjJYOtGtDdO58j3n7ECw2&#10;7sPEgdx/CNH5PP8A11rwb4qfBXVvhzcf8e95fW7vP++/s94kCxkfNnJGCDn2xX6ZbfMPzc/3vc1w&#10;Hxl8H2HiPwTrRuLdZJ4NOu/IZpHUIxiPPB55A656V85icpgoucdz9u4Y8QsYsVGjWbcW7bI/MzTd&#10;Rn0+QvBPJaSFdp8tyhxnOOPwr9A/2ZfiofH/AIdn+2PsuzqEkSRz3nnSFVhjbIyAccn8jXwP4q0c&#10;aLrtzauFJj2/cJI5QHv9a9n/AGRvFVzp/wATtE0kSsLeea5lZFRSCfsr9zz/AAivnsvxMqGJ9mfs&#10;fHWWUc0yf6zFe9Zv8Ln6AM3mHYOMcUf6vaP73BpI/wDUeb/eAb86iu5fJtZJm5CoX468DNfofNZK&#10;Z/GHsvZ1vZrXU+RP22vEyz2x0VJBut9St5dqzZPNs5+72+//AJzXzL8P7BtX8XWFsqlmk8zAC7jx&#10;Gx6fhXp37VerNqfxQ1uMFvLEtswDAD/l2QdvrXM/s32C6v8AGbw9a4GJPtH3iQOLaU9vpX59iJut&#10;jdej/U/s3J8PHA8MSrJWvC//AJKfoX8M9O/s/wADaLGV2sunWqn5Np4jAryb9rjwr/bvhWG7Ee42&#10;Flfyg+Tv/wCWaHr/AA/d617tpNsLXSbS3TA8qFEPORwoH9K4r43WK3vw+11CAWGl3gBJI5MRr6zE&#10;Q5sNZH835RjnLPI1E95H5iIzRqFOQ3f1r9Lf2fteHiLwjd3CyBtt+8fEvmdI4z1/Gvzd1a1NrrVx&#10;bcZQKeDxyoP9a+1/2J/ERuvAt7bOXaV9XmIbaoGBbwn+hr5jK6nLX5D9/wDETDPEZNGql0/RH016&#10;iue+IX/Ij+IP+wdc/wDopq6HlRk965/4gc+BvEJ/6h1z/wCimr7fEX9lqfyrk/uY2MH3PzH+Iv8A&#10;yOWof9s//Ra1z9rdSWsZkgdoJ1Py+WxVvQ4xz0zXQfETnxlqH/bP/wBFrW98FfAlt8QfGGnadPFH&#10;KJ3lUiWR0Hyws/Vee1fmc6EquIfL3P70weIpYPJYVq/wqN3/AOAnFHXtU2j/AImF2Tjp57f41E1x&#10;eahxJNO5HAVmZs57V9s2v7HGhssbtp9iTwT/AKdc/wCNadn+yD4bt5g76XaHDA8X1z2P1r04ZZiJ&#10;Ox+eVOM8mpScoR28l/mfDuneG9Z1JzFZaLfX7hd22C2dzjOM4APGTX2J+zv+zW3h2eLWNXcyXFvd&#10;Shbe90zY7K0IUEFmyBlj27GvYfCvwO8LeFY1ktNLSG8KNG8i3UzAqWzjDN7Dt2r0QqqxkRja/Y17&#10;GDymNOV5n5bxR4hVMdTeHw2i17DLeKOzt4YUjXYqhFVQAEAGBgdv/rVn+Jv+Rd1n/r0l/wDQDWmv&#10;QZ+93rM8Tf8AIuax/wBekv8A6Aa+jrWp0uWJ+L4CpKpjFOe7Z+Z/xu/5KjrX/bH/ANER11/7LX/J&#10;TtF/66XH/pM9ch8bf+Spa1/2x/8AREddf+y1/wAlO0X/AK6XH/pM9fnlNXxt/P8AU/tevK/Ctv8A&#10;p3/7afodZf8AHhB/1yX+VTr9wVBZf8eEH/XJf5VOv3BX6RT1ifw7iv479Tw79qr/AJEuz/7CcX/o&#10;mWvzzSv0M/aq/wCRLs/+wnF/6Jlr8846+Czf+Of2D4b6ZNJ+X6M/QX9kf/kU5v8Arxsf/Rb17x3N&#10;eD/sk8eE5v8Arxsf/Rb17x/ePoM19hl/8FH81cXvmzKpbv8AoJ/DX58fti/8lM0z/sERf+jpq/Qb&#10;d+7Ddq/Pn9sEib4laaV4H9kRDn/rtNXmZwn7M+48M/8Afl6r8zF/Ztj3+OtPPpqVj2/6amv0etfl&#10;hX/Pevzr/ZlhLeNrQ8fLqNj/AOjTX6KQj92KnJVaB1+J0k8bJen5Ik/ir5L/AG0/uS/9g+3/APSl&#10;q+tNwr5K/bR/1cv/AGD7f/0paunOP93bPnPDl/8ACvG3l+Z8g6P/AMhiy/67p/6EK/Sb9nH/AJJH&#10;oP0uP/SiSvzZ0f8A5DFl/wBd0/8AQhX6Tfs4j/i0egn2uP8A0okrwMlersfsHig74eHy/JnpsfLH&#10;PTFcv8SNcHh3wVqN6zBDF5Z3GTy+sir17da6ZSWbavDV43+1Jrn2P4V65FGXWVo7Zg20Ef8AHyn+&#10;FfYY2Sp4eT8j+ceGMP7bMqUJLRyX5o+BvHV42peNvEl2XLifUbiVfm3felY8Hv1619R/sW6B5vl3&#10;rx/LJp9wu9ouuLlR179K+Rb6dpL6ZmOWkkYk47k199/sf6Qtn8K9C1HC75obqMkE5/4+n7dP4a+I&#10;yv8Ae4hyZ/UvHEll2R04R02/JnvCxrMNjAYHPIzX5ffGLw6fC3iu0sxGVWSzWU/uvLHLyDp/wHrX&#10;6hSMIYxtGHzya+CP2u9DSy8YWk4VQV0uLoxPWeUf1r2c8jendH5d4XYprMHSls7fqUv2U/EY0fxg&#10;lq0m37Zf2MYBl25/eMOnf71foLJ90Eevavy2+D+pvpvxM8KMGIRtXsywUAkgTL61+n2l3q6lp0Uy&#10;BgGz94AHgkUZLUUqdmbeLGC9jioVILR/5FwfMaU/dNJGwpT9019X0P58SvqjjvjAP+LYeK/+wPef&#10;+iGr8vdS/wCQnN9B/IV+ofxg/wCSYeKv+wPef+iGr8vNU/5Ck30H8hXw2dbI/qfwtdlL0/VH1x+w&#10;j/x7av8A7838revruvkT9hH/AI9tX/35v5W9fXde5lP8A/K/Eb/kcP8ArsC/e/GhvmYgdKT1pU4O&#10;TzXuVPgPzbBytXij82P2j/8AkeLHH/QOj/8ARstWP2bfCNl4s8faVZ38Fvc28ss4eO4gWVDi3Zhl&#10;TweQKrftGceObHPT+zk/9Gy10v7IOT8UdDHbzrn/ANJXr8zjFPHWn3R/bTxE8NwrKUHZ8sv/AEk+&#10;sF/Zz8I+WrDStFUkZ2/2TDz7Vm6t+zT4YvohFHp2k2hDBvNXSIueDx1Hr+lexqoaMYHzKOKRvmjC&#10;tywOa+6qYOlKCfKfyjHiTMaNZzdVn5xfG74G33w1vAyLcTWC2scsl2untDEjNIybSckA8L37ivLt&#10;J1CbSdUhvYnkgnjztZHKMMgjg9R1NfpB+0R4XtvFHwy1qOaJXdlgUF3ZRgXCN2r80pGZjmQ7m9RX&#10;xOOjLD4lcqsj+qeDs4/1gyir9Y1krr8D9Lv2f/FTeJPAunCSUySW2m2e5mm8w5MXJPoflryT9uLD&#10;eCrRu51eD/0nlrT/AGM9We80PVYSzFILawQggDjbKOPyrM/bi2/8IVaFBhP7XgwP+3eWveqy58If&#10;kOWYeOF4msu/+R8caf8A8fkf4/yNfpd8Bf8Akl3h7/ryt/8A0RHX5o6f/wAfkf4/yNfpd8Bf+SW+&#10;Hv8Aryt//REdedkS/es+28W5XwtO39bnoX8X3tv9a+bP21dB1DVvAtktlYXN8/8Aa8LFbeFpDgW8&#10;wzwDxnH519J7RuBI+lUdX0Wy8QQiDUYftFsrCRU3suGAIzkEdifzr7HF0XWp8p/NmRZh/ZmK9vY/&#10;LF/h74oWZf8Ain9XC4/58Zcf+g19/fssabd6X8KreC9tprWYSqfLnjKNjyIR0PuD+Vd3/wAK+0Bm&#10;G+wyvf8AfSf/ABVbem6bbaTb+RaR+VCDwu4nsB1J9AK8zBZYqL5mfe8T8cVc8wf1Vx/ItUUUV7sX&#10;yux+QcvKtAoooqnqZhRRRSAKKKKACiiigAooooAKKKKACiiigAooooAKKKKACiiigAooooAKKKKA&#10;CiiigAooooAKKKKACiiigAooooAKKUjFMNABSU7rUcjbaAI5m96qdT1qaSQNUSLzQA4ClobiigBy&#10;9KlUVEtTKKACOplWo46nSgCSMVZiHtUUYqzGtNATRr7VZjWoo1qzEvSpkMnjQSRiPoRznFSGRIY9&#10;8rrGM7cucfzpI0LSEIdr45JrgvjT4yHhLSbUKZVd515jRW4Kyf3j/s0IaPm39oT4jSapceVFct5T&#10;WkQKpdllyJWPQfhXyz4h1JnkkYuTkufv113jbxFPev8AvJGZvKUfdUfxE9q8y1i7aQnk8bs8CuiK&#10;sMydQvMyEk9x/F7Vzd9MNpxjoO/vWhqFxkkc5yP5VgX04RCTnoP502Bn312EU8jp/e965rUL4sWA&#10;J/i/iq1qF2X4BI4HYetYt0/XPvWUmWVLmTd1Pf1rNuJOP/r1PdSEdPWqEhJrnk9SkQsTmmOwwc4q&#10;SRh6VWdhnB5z0rB2uWtAjRriQqoJ4z8ozX1fAo8N+BtR0lQEM86zYH7vvGPu9/udf8K+a/B2mDUt&#10;UliAXKwlvmJH8Sjt9a+k/HSt5w8s7U8pcg+u4162HjbU5qj7Hn9wx8588/Mf50372KWZT5j55OTS&#10;IpNdz3MAVdvequoTLH85YAADv71PO5j/ADrmvFF89tayfMc7VPAH96pqPlgVHU4fxNfm51Oc5yFY&#10;qPmz0Y03wzp76lqtsArFFmj3fLuGC3es+7bzJpWbksxb8zXovwv0QPHd3DBTsEMi/Mcj7xryqN5z&#10;1NVpud3aRrp2mw26KPkJ+6NvUk9PxrJmnLRnjn61duLoiZlyfy9qyZZCvU17VrKxzvcrmY5kG09f&#10;Woml9sfjT2YLuPrUBw2cCsxj1fJ6VMtV1wtW1Xj2qxksK9DirkajAqOOMbVPtVmNQcAda1gIdGtW&#10;o4+OKZHDjk4qxbocc+tdFiCSCPr/AIVMshXIB/Wmq4XIHXpUM26NWbPYkVJJLHdNHcPlyBjrux6V&#10;9qfsf/GWXUbmGwvb11klvpyPtGoEnAtweh6jINfDTT5QM+Sa674WeObrwT4psb2GWSNImkYiONHO&#10;WiZf4vrXn4iKa0OujI/aTSbqO+sY5EdXzGrblYNnIqdu/FeXfAfxqPFfhDSp8zF3sbN3MiKuS8ee&#10;xr1TaHLAdq8Casz04vQqSGq79OlW5I/3hXvVeRdrbe55rI2TKsi1WdeauSKearSIak1RDimstSHi&#10;mO1KxSI2FRSr3qQtmmyEYFSy1uUZqgxVqbrUIWszQFXrTWWpVWkas2BEFpJFp/Q0mQV5pDuRUM3F&#10;OwKQrUyKiR1FIcVK3ynFV5mrnkdMSvK2c806DpmoW+YnFTQqVQHtWRoLNJj86pyMT3qa4b+dVuTW&#10;bEhqsVarEc3+c1BsNOVMCqiWbdpcfKPp6+9a9vLn8/Wudsv6f1rdtVORz3rqickjQVs0ySlUGkkr&#10;UxIXWoWWrJNRstMSK+KRl71NtpDGazZRWYEVETViQVXb9aRohkn3aozRlmP+FXXzTY4TI3ao5WVz&#10;JblGKyZpB8p/75rqdL0rbyVx8x6p7Uyz0s7gW2kZ9T6V0EyrZ27kj34/Kt6MHfU5KtTXQx9dkS1s&#10;XO5RiN++Ogr4d/aw1n7S0kKvuK3sLYEmf+WDdvxr6+8a6sV0+6ILALFKeg9K+Ev2gNQ+3a1dZ3Ff&#10;PhIBAH/LHHapxEkjvwdOT95nI/ss+HXbxZp9yI22pcTrnyuP+Pc9/wAa/QS6y8ZGP85r5L/ZR0Jd&#10;0blVLi9mAO4/88Fr69uIdjbT1xmtKKutDmx3xKxYMIj0WY9D9nJ6f7Jr8yf28J/O8VajD3W+tT1z&#10;/wAunp+Nfp3qCmPQ5G7fZ2J/75r8tP24boSfEDVxzj7Xan/yUWu+Cdjx2fGOzbIMVZ8vdH/9aq+1&#10;jOvParoX5QD1xXVFHPIpKCkw/wB6tSL5o1rPmXa4PvV2zYMgHt/WrsQJbt5cyjH+cV7h8Ede+x3t&#10;pGXwPMf/AJaY/wCWVeIPiOZSfSu++G98bXULdsnG9zwB/wA866KN0zOauj9CPBGoRXGlwvuQnyYj&#10;94HqtO15jJeSHtkf+g1w/wAL9WZtNtdxYh4rfHA/u13+oW/nRCQY+Zu/0r3YSVjzpaMTSyLLT5Gd&#10;guHz83HoKraDdwz61MQ6E72/iB/vVT8XXraRody5J42n5QD1cDvXE/DzxE974okj3N8ztjKqP4XN&#10;XdEtHq+qWgmZcAck/wAOaz9Y0tY9HgO0H97j7n+9W6y+ZHCR1xz+lN1yH/iR25bkeb/RqI6k7HzN&#10;4atftF1GFT+Jui5/hrd+LFy2mfDO8BUoSkIBJ29JI6teCtHC3kRIXG9u5/uViftMXxsfA8VshIMw&#10;wMAEfLJEe9Y1dEaR12Pki+ja41K6kOfmmZvXqxq1ZaaJDnd2/u+9LaoJpH3cljXWeH9BF0i4CfdJ&#10;5Y+teW05PQ7YvlWpY8N+D7jUrqOOKKRgzMMpAW6LmvpH4afDa2sYbeW7SIOFgYedahSCBk9TVDwz&#10;4Tt/CsZlljRpVcuGidjwVC98e9dfY+ID9lupMvst03AbRnABP9K9SnFRWpy1HzbHNftAeLls9Ht9&#10;Ot5VK/Z7q3IinwBhVUfKP5V8suxZeSS3v1ruPiR4muNe1m6DSM0UVxPtVkUEAt04+lcGz/vD6Vy1&#10;n2LpLTUdu3mrS4CL9Kpr8pz2qZHJrOG2prIsq1ODUyNS1P2letMCzbnEgNW0cbvxqlGw7VchhZuc&#10;jHBrREFuP5sVahj3cH+VQQJwKstII1GODVgT2rGP86fJ+8brUKhwuc0+NHbJyKuwmCsyuApPXtVy&#10;NiOpP41RRWSZixzyOlWmY7Q3Y1SIZqwzrH2H51aUiZo8YGSKyV+ZwK0bdgpjC8EYrRNCNVV8mPH3&#10;u1V5FLMTyKnjb7pk+YE44pJ2XeQgIq5aoT1FDbbKQkY+b/CuI8Vamscci5AJEg+/Xc30kcOlzNtO&#10;AR/MV434u1DzLsqu4DfIOQPUV5WImoxdzvoq9rF7wWfM1SWQ85hP/oS11uoMv2dQAPvf0Ncn4FTc&#10;zsOvkOf/AB4V1Nxta3XIyc/41+fYp81Rs+0wkeWmrlm9RZrlTx93H86fp6+XcrEp+WZ1VtvTrjn1&#10;60y8HkTDP93tTtMby7yIvzvkUpjtz3/SvPnselT3On0i1a31SZFU7RHwQuB1Fem2cKGFV3KGGf51&#10;wukr/pTu3IKY/UV6Fp1oJrhgAANueSfUV5VTc7+h6XCnk2MkyruKt2H07/jWFqkckGtaLJhgJ7gM&#10;eCP4l/PrXRbvJ8N3ch7SDp9VpmtWIuI/D1yoACASHJOf4D/SuaexknqdrpFwwgSMA7QD34617Vo7&#10;YjU9Bg/zrxjQUWaxikA5Ibr/ALxr2fSR5mnROvGc9fqa7MFueZii/wCJlRkZQq8ovygf7VYFhcYu&#10;EAGPLdRjPvXU6naifUI2wPJCYZSTnPP/ANauUiVbbVp1I+V58KB2+Y16NRPmPOT0O/0dt8Kyn+IE&#10;Y/Gryrskz7VnaR/x6oB93BwPxrWljK4Jr3MOvdR5lXdmwDxmmzj5UPrQDuU4pbj7sQ9v8K92kePU&#10;3KslVZatS1Ulat2ZFR6rt941Yeq7cE0gK833jUcn3qmkUsc1C3WmBG9RNUjVG1ADG60lK1JSEFI1&#10;LR5bSfdIH1pjR2FFFFABRRRQAUUUUAFFFFABRRRQAUUUUAFFFFABRRRSAKKKKL3J2YUtJS1dvdNr&#10;2kj5o/bl/wCSc6d/2GYf/Seevz8av0E/bmP/ABbfTh3/ALah/wDSeevz7avz/NP4yP7C8OH/AMJd&#10;XTp+jP0j/ZN/5EW3/wCwbp//AKKavdfSvC/2T+fAtt/2DdP/APRTV7p6V9Xl/wDAjc/nDjW/9r1U&#10;u6/JDhXlX7SSbfhZrf8Au2//AKUR16pXl37SnzfC7W8c/Jb/APpQldOL5XSa8jg4dTWOpq/WP5n5&#10;i+IBt1zUfe5k/wDQjX2x+xC3/EjsR/05XP8A6VV8Ta5lvEOo5HAupP8A0M19p/sQ3kbW1tbhssth&#10;cHGD/wA/S/418Ll/u4v5n9U8aQlHh+62t+jPrhaWik3V+iRl3R/GPMua1j57/a+x/wAIiuef9B1D&#10;/wBFpX586B/yMel44Auoj/4+K+9v2zL5LfwzaRMwBms9QUcH+5GP618FeG4j/wAJBpijqbqID/vs&#10;V+fZtpik490f2LwHFrh+b/uy/Nn6ffs/5j+EGgSLwT9oH/kxJXprfMeOleafs8qYfhLoUbjBUXH/&#10;AKUSV6Ru3dK+xwvM6SZ/LeduSxlS6vq/zKWuz7ND1Fuf3dvIfyU1+X/7RVx9r+NHiKTn5vs/X/r3&#10;iFfpX4+v00vwXr8rsF/4l9w3IJ6Rse1flt8VtQXVPiFqt2pBEnlfdBA4iQd/pXhZ1U5Y8p+1+FWF&#10;lUlKq1a1/wAz3L9h+zaXxxeSErg6RN/6UQ198eYfMFfIX7EHh+S3sbbVirCOfT7iMNuXH/H0O3X+&#10;GvsFWDda78opyjRVz4Xj7FRqZlVW+r/MHwyj6V8Vft08WZ/7Cdv/AOkr19psNwfH8NfFf7dDZsSO&#10;/wDadv8A+kz1ebRtR1Dw81zLTt+qPlDwz/yEpP8Arkf5iv1v0Ak2b5/56H+Qr8kPDP8AyEpP+uR/&#10;mK/W/wAP/wDHm/8A10P8hXkZHqnr2P0XxXsnC/aX6GjJ/q2+hr89/wBs7j4hax/182v/AKSrX6ES&#10;f6tvpX57/tnf8lD1j/r5tf8A0lWvQzn3aL1PiPDe7zCNuz/NHAfs/f8AI6Xn/YPf/wBGR1+pFrhb&#10;dmP97/Cvy2/Z/wD+RzvP+we//oyOv1HhbdauPf8AwrmyL+G2v63Pp/Fhctem35/+2j418xmPaobu&#10;PA/GpgDHHx/EKhupEt7ZJJDty2PX1r6SpOXLaR+BYKP76Lifkj8QowuuQog2j7Op/wDHmr3T9jKP&#10;/irNO/6+7n/0lNfP/iLWF1TUEmBUhYgnyqR3J7/Wvob9imykk1+yn28Le3I6j/n1/wDr1+eYS313&#10;Q/tjiduPDtpdn+R96wtttceqY/Svz8/bUGPHmrD/AKerX/0lWv0FjIW3UH+4P5V+fv7av/I/avj/&#10;AJ+rX/0kWvqM1i1hj8D4Bk/7Y77/AJo8e+EA/wCLkaR/22/9EvX6xwruXHvX5O/B/wD5KPpH/bb/&#10;ANEvX6ywnC5965OH1aErn0vi9b21BpdH+aHR4+Zfwrn/ABd4ctvEVmlpcxLIqSiTDOyjIUjqPrXQ&#10;7drBu/WopF8yQnvX1FaMXDU/BcBWnRrRlDQ/G65tHtT5bFSSM/LX2l+xH4id9Ja0dnPmanO33Vx/&#10;x7Rn+leB/tMeFz4Y8cWNsgkKNpscpMjKTkyyjt9K6P8AZA8RjT/ihodi5RY5JrmQkqxb/j1f0/3a&#10;/PcI/Y4zk7n9g8QVFm3DrqJXsn59D9GowGXn+IcV538cl8rwrar3F6n/AKLkr0CPE1vbSodwKhh+&#10;QNeffHBCfDNsxHJvU/8ARb19rjNaF0fy5kVNQzaMdtT8q5mIYY9K+/P2Jf8Aknan/p+f/wBJoa+B&#10;S245Nfev7Ecwl8CBAf8Al/kH5W0VfJ5XJPENM/prjxc2RRt/WjPqTHyj6Uu0eWDRgKuPamg1967R&#10;jax/HEWuezPnH9tI/wDFrtcbv9ntf/StK/Pi0XdcKfr/ACr7+/bavFT4f6vb5GXtbVuhz/x9r/hX&#10;wHZkm6jUdwf5GvzvOKieJikf2f4cr2eR1Xbv/wCko/Tn9m0f8W70j/sFWP8A6Jr1lj8oryj9m+Nk&#10;+HekEj/mFWJ/8g16y2GjH1r7XAK9KLZ/K3EsozzOq/Mc3Wm0UV6clY+Ul7z0ChR81FKzbVBrFyaT&#10;N6avOJ8Iftynd42swf8AoDwf+lE1fPfwx+bx3py9sy/+inr6G/bojKeNLQ/9QeD/ANKZa+dfhzMI&#10;PGenyE4x5n/otq/O8cl9cTZ/avCXK+HKlt7P8kfqn8Nzt8D+H/8AsHW3/opa6OTOdwrmfhtIJvAP&#10;h1gc/wDEstT/AOQlrqFYCJQa++o+7Tjyn8d5xf69Wt3GFS65oVQucDmq+o3QsNPllYgBcdQT1IHa&#10;vDbz9rTwjo/iK+0vU9Yt7ZrS6a2YLY3LEFXKtkhSCRjtRVqwpNObKy/KMbmd/YU3K3ZNnvI3AMSf&#10;enK3yBhwTXC+CfjZ4M8dNLFo+s/bJcxrtFrNH8z5Cj50HUg13KgqoyPk7GtlUhVjeLOPFYGvgZ2q&#10;xcX5qwtFFFaaWOGV2FRyfdqSo5Pu05R0HGXK9T41/bk/4/v+4Zb/APpS9fI3hj/kZtJ/6/If/QxX&#10;11+3N/x/f9wy3/8ASl6+RfDH/IzaT/1+Q/8AoYr80xt/rZ/a/B8v+MeenT/I/T/9n8f8Wv0j/tt/&#10;6Pkr0dh8tec/s/8A/JLtI/7bf+j5K9Gavv8AC2dGOh/JHEN/r1X/ABP8yK54Q/571+a37UkaR+Ob&#10;5sctqV+f/Ior9K7uQRxszHAH+NfmN+01qCXnxC1REYN5eqX46Ef8tv8A61fP53J+yaP1jwui/wC0&#10;Y6d/yZT/AGdGK/ETRT2Oq2P/AKOr9P8AT/8AjzjPfn+Zr8xv2cbZrj4gaRgZ2apY9/8AptX6b6cp&#10;jtI1IwRn+ZpZDH91ZnoeLUVLHxs/6sfIP7c3+vb/ALBlv/6VPXyF4V/5GXSv+vuH/wBDFfXn7cZz&#10;M/8A2Dbf/wBKXr5D8K/8jLpX/X3D/wChivExzUcXZM/UeD4S/wBXpen+R+oXwBH/ABa3RfpP/wCj&#10;5K9EUfNXnP7P/wDyTHRv92f/ANHvXo38Vfc4WP7pNn8j8QRtjqnq/wA2Ky0m3pTmo9a9L3eU+cfN&#10;J8oUnTmikaoUo9UKd01FHjH7VEwX4W64vOfLtv8A0pSvzW1TP9rXIHWSdx/49X39+2TrUVv4B1a2&#10;Dr5r21swUqef9KXv+Br4K8PxHUvEtlDj5pruNAF45ZwO9fAZpJe3SP6/4Aw8sPldStLz/JH6H/sb&#10;2/2P4I+G5DjcY7sZH/X3LXvG0quD1rzT9m/Rzpfwt0S1lDK0a3GQWBPNxIe31r0pWLICetfW4PSk&#10;vRH838TVlWzCo/70vzMfxln/AIRy7x/sf+hrX5TfFH/kpXiz/sL3f/o56/VrxeR/wj12P9z/ANDW&#10;vym+KX/JTPFv/YXvP/Rz14Ge+9GyP2nwqlyyat3/ACPSv2UT/wAVxe/9guX/ANHRV+lC/Mxr82P2&#10;Uf8Akdr0/wDUMl/9HRV+ku75uK3yNONN3Pm/FD/fU/Nnk37UoH/Cm/EJ/wBm2/8ASmOvzJ1f/kKX&#10;P/XZ/wD0Kv02/akUt8GvEI/2bb/0pjr8ytUH/E0u89pn/wDQjXmZ21zRP0Twsu6FS/n+SPsj9h/5&#10;mjH/AFDbj/0pWvslj834V8X/ALDl0o1Dy89NMuD0P/PylfZzNu5r6DKf4CufjviLeOcy+f5ihdq4&#10;r5z/AGxmC+E4R62WoD/yGlfRijcwzXzR+2hcIvh+xTPJtdQHT/YjrbM/4ErHncC3lndL5/kz8+wv&#10;av0L/Yhf/i2urEf9BeX/ANEwV+esg2tkV+gf7FZex+Guqq42k6tKeef+WMHpXymTa1pH9C+J3/Is&#10;p/12Pox7j9y3X8q/OT9rKTzPGhzyP7Qv/wD0YtfoK1wV4OK/Pf8Aay58XjHe+v8A/wBGJXsZ1zSp&#10;8p+V+FbvjX/XQ84+HWqpo2tTzyBzG1uyAIATncp7/SqPi3xZd+KtWhuLqZpZlhEQZkVcAFjjCj3N&#10;YLZ8hVPTNaei6Lca5rNvY28ZkupQ2yMMFzhSTyeOgNfDRcklSR/WmLwtDD82Mna9n+R9w/sl+D00&#10;fwxcTMsfmrqUpDI7HgwRjvX0LLxG30NUPD+ix6JZPDEZGVpC/wC8IJ5AHYe1X5v9W30NfpuHp+zo&#10;2P4PzzMv7RzHnb2Z8Iftgf8AI6an/wBfNt/6TCvJfhT/AMlA0r/tr/6KevWv2wP+R11T/r5tv/SY&#10;V5L8KT/xcDSv+2v/AKKevialpYz5/qf1dlrceF20v+Xf/tp+plO/hptO/hr9IpR5YaH8TY+Up12J&#10;gleKe3+rJ70inHWkbIcKe9VG1rs41F3sBbbHnvSfNt68MOaXbuOO1cj4s+K3hzwT/wAhrURZf6zZ&#10;/o8smdmN33VPTI/Os5V40dZ7HZhcDWxVRU6UXJs6oruULF8r9yfSpijn97IQ23jivAvEX7X3gm3X&#10;ZZa5bzSBxkSWF10wefuDvivbNKv4NYtmdJNyh9uVBHQA9/rXPTxNKtP3D18wyTF5fCMsRTcU+6aL&#10;vzM3J68j6VneKFW48N6qhGQtpMDn/cNaQbBGP4RtFZviiRbbwvrUpOB9jmY/gjGuivK0JaHHk9lj&#10;6du5+aHxwhFv8TtZVRhR5OB/2wjrS/Zpke2+N3huQHAX7T0/69pazPjRcrffEnWJFOUbycEAjpCg&#10;71s/sxxNc/Gzw4mPlP2nOP8Ar2lr84w8VUxnMu/6n9q46VuH3z/yf+2n6Q6cTJZWTE5DxKT/AN8i&#10;s/xleDT/AArrUvOVsp2G0Z6IT3rR08lbCCM/wRqo/KuH+NmqJpvw58Sb2Cu+lXuwEE5Ihb0+tfdV&#10;asadHU/kHLqP1nN3FK6ufnt8ZL5tX8f6rcZJ3mE/MADxCg7fSq/gbxxfeBtetdRsbhoJYS7KyRo5&#10;G5Ch4YY6Guc1a8a9vJJiFy2PujjgAV0Gk/C3xLrkJuLDTTOqsUz9oiXnAOOWHY1+cOpKtXk6a6n9&#10;z4f6lhcqp4fFtKLjbW3Zdz09P2vPGZkMR1q4MSnAX7Ba9B0/hqprH7UnirV7G4s7nVriSKeN4tv2&#10;K3HDDBBIXPeuN/4Ur422kNouB/19Q/8AxdC/BPxpMrb9GwIxxi6h/wDi/au/nxaTi7/ifKxwfDFO&#10;alT9ndf4Tjta1K61LUJbuWXe0m3kqAeFA7D2r2f9k/xI+k/FbQtODOLeWS5kZFVSCfsr9zz/AAiv&#10;JNb8K6r4bung1K1+zFCFP7xG5I3AfKT2rb+DeoLpXxK0e7YgeX533gSOYXHb615+DlOjiryR7ef0&#10;qWZ5RKNHVJPb0P1Htn86FJOzKGGfcVi/EI/8UL4hH/UNuf8A0U1WPCN8t94V0eYEHzLKF+AR1jBq&#10;p8Qsr4H1/wD7B1z/AOimr9Ju6lC7P4owtD2ebOL6M/Mj4hfL4y1D/tn/AOi1r1L9kH/kq2hf9dbr&#10;/wBJXry34jD/AIrDUP8Atn/6LWvUv2Qv+SraF/11uv8A0levgcPf67bz/U/r3Nb/AOrD/wCvb/8A&#10;ST9Bl+4PpTqbH9xfpTq/SknGKsfw1iIfvJO4UUUVo7M5VFxjcKy/E3/It6x/16S/+gGtSsvxN/yL&#10;esf9ekv/AKAa58VH93oepl8v9pg2fmf8bP8AkqWtf9sf/REddd+y1/yU7Rf+ulx/6TPXI/Gz/kqW&#10;tf8AbH/0RHXXfstf8lO0X/rpcf8ApM9fnFNP678/1P7exErcKXa/5d/+2n6HWX/HhB/1yX+VTr9w&#10;VBZf8eEH/XJf5VOv3BX6ZBcsND+HMQ4yrtt9Tw79qr/kS7P/ALCcX/omWvzyjr9DP2qgf+ENsz/1&#10;E4v/AETLX55x18BmjX1g/sLw6X/CLJrt+jP0F/ZL/wCRSl/68bH/ANFvXu+Msp9Dk14R+yX/AMil&#10;L/142P8A6Levd8449eK+xwavRVj+auLJL+0KunUJJPmOK/N79pu+/tLxzYsM5/s2NfmAH/LWU9q/&#10;R6W4isIxJK21SducE/y+lflL401067qkV18hKQiP5FIH3mPf614Wd1nyqKP1Lwpwrq1pzlHa36nq&#10;37J9r53i4E4Pl31h3/6aN/hX6D7du30zivh39jXSXutW1S4CtiOewkOGGPvSH+lfcYbO0e9dWSQl&#10;KlqeB4mV4LMpw9PyQ5mC18k/tpf6uX/sH2//AKUtX1oV3SEV8mftqfcl/wCwfb/+lLVrmqccO0zz&#10;fDmS/teNvI+QNH/5DFl/13T/ANCFfpP+zj/ySHQPpcf+lElfmxo//IYsv+u6f+hCv0m/Zx/5JFoP&#10;0uP/AEokrwcmtzOx+ueKWtCFvL8mel/6z5F4Yc818p/tmeIMaXdWhL7ZLG3bG0Y/4+T/AIV9WSP5&#10;SBk5fOCDXwB+1xri6l44srdWUxPpcWWCkHImlPf6CvoM0rJUWmflfh7gfrWPhO17NfmeD2krxzCW&#10;I7SGDf1r1rwj+0f4j8G6Da6VaalPDFb79qraQOBucseWGepry/SdEvNeuUtNOh+0SM6xbdyryxwO&#10;SRXWL8E/GK/J/Y5wP+nqH/4uvg8P7WL5qZ/WGb1MorQjh8fKOlt7dvP1PQV/a88Y9F1q4A/68LX/&#10;AOJrzvx58VdV+IDFtQu5LlvKWL54I04VywHyAdzSr8EfG8bfJoufrdQf/F1V1P4T+JtIs5L2+00w&#10;xRY3N9oibGSAOAxPU1tWeKqRtO9vmeXl9HhzB1VUw0oKXly3Oc0m4az1O1u0O17eZJQcZIIYHp+F&#10;fo7+zP4gk1/4V6HPMzPI6XBLMqr0uZB2r823jNvIyMMNnBHuK+3v2NtdEnhfT9MyuYbS4fG055uf&#10;Xp/FXdlFRwnyM+N8R8GsThPbx1S/yZ9MZ8xOPWpD900xownI+lPP3TX6IpK1j+MpXvdHGfGJv+LY&#10;+Kf+wPef+iGr8v8AU/8AkJzfQfyFfqF8YP8AkmHiv/sD3n/ohq/L3U/+QnN9B/IV8Pnavax/VXhb&#10;L3JadP1R9b/sJf8AHrq/+/N/K3r68r5E/YR/49tX/wB+b+VvX13XuZRpQPyvxGv/AGs9P60EHelp&#10;B3pa9aqnL4WfnODtGqtD81/2jv8AkeLH/sHR/wDo2Wuj/ZD/AOSo6H/12uf/AEleuc/aO/5Hix/7&#10;B0f/AKNlrpP2Qf8AkqWh/wDXa6/9JXr8/UUsem+6/M/s/EPm4Tlp9mX/AKSfoAn+rH0oXrSj7q/S&#10;lWv0fSVNWP4oxEn7WV9jnPiEit4RvwwyP3f/AKMWvymI+0Sr9Mc1+qPxU1CPTvAmpzyMFRPKySCe&#10;sqDt9a/K2b9ywK8jHevhM892tFH9VeFS/wBiqy6f8A+zP2H3YWvidM8KliP0mqf9uH/kSbP/ALC8&#10;P/pPLUv7ENm0em+IJWBAkhsGHI/uzH+tR/tx/wDIl2n/AGF4P/SeWuxxawVzxKMo1OKnbv8Aoj43&#10;0/8A4+4/x/ka/S/4C/8AJLfD3/Xlb/8AoiOvzQ0//j7j/H+Rr9L/AIC/8kt8Pf8AXlb/APoiOvOy&#10;OTdVn0ni8msLSVrf0z0Sk2ilpMivvrs/kSSlJ2TDaKWkyKWhRluTquoUUUVV1sx6x3CiiigYUUUU&#10;AFFFFABRRRQAUUUUAFFFFABRRRQAUUUUAFFFFABRRRQAUUUUAFFFFABRRRQAUUUUAFFFFABRRRQA&#10;UA0v8NM70APb7tMxxTqN3agCNmxVaaQ1NK3FU5Dk0AHWnLTFqSgAbmiin0AKtTLUSip1FAD0UVKq&#10;9Kaq1Mq0ASxrxVmNahjWrUS0XAnjWrMa1DGtWY/lwT0FRuxolDKsYUjkV8O/tB+Pp9c1SyRZJdiw&#10;ocPGg53Sen1r6Q+NfxBg8L6agSSIzC6RCskbsMGNj2/CvgDxjrnnTRP8n3QOFPq1bwRRyOsXpmO8&#10;knCgdB61xmq3JLNyerdq1dUusZAxjA7e9czf3A+Yk/3u1ay0Az7y4+vX+lcrqF4xbGTjb6D1rS1K&#10;8HmHkdR2PpXO3koY59v61m2NGbdSn17Vl3U39at3D/yrMupOv41hJlorSPuNQSNTnaoJGrC+pSWp&#10;EzVE8m3FOZqfaxmeZIhy0jBQPqcVKjzSKmz2j9mjwuNW8SXFzMI3ifT5MKWYHIljHb6Guo8SXr3k&#10;wkLEgIF5AB6n/Gt/4XxDwn8KdEuzkXDvNEyyfMoBmkPbv8o71yurSqP3eeCoP6171Fe6cEnqYsy8&#10;k03lVz7UsgO00xpB5Zz2FboBk8gEQJznNeXeKdUa5uFALY8sDkD+8a7LXdTW3Tblchx1B9DXmM8n&#10;mOB3xXnV520NIaFrQrM32qw25wRJuPJwPuk/0r3aG3i0/Q9PjiXYxtlVzkkEhR6/jXnXww0UzOt+&#10;4YCKZ0yGGPuDt1/irvtQYx7fTmtMNC2o5mdPIVkIzVSSTdUtxMGYtVTzM13tmArNxTFUc01npyg8&#10;VAx8cYJq9HHUEK8VchSqSAnjX5R9Kljj+b8aIVqzGvzCt4ozHLGdtWEwlJxjrUMsgI45rYLDZpPm&#10;49arzXB2nJ7elOZgM5qhcTDnB9azlILEV1dFecnGfSmqzW8g5568VC5EnB6deKhMhkUsevTiuWS5&#10;jWGh9b/sg/GC70HX4tNnnneO6utPt41jhjIADsuCTg/xCv060u6fULCGRmyDErLkAYyPavwh0DWp&#10;dL1Ozu4whe1mjlUOCRlWBGcH2r9QP2Wfj9a+MNFsrG6ntUmtbewg2wW8wO5lKkEnI6r2ryq1M76c&#10;z6mZQsYR+QPSqx/cqYj1bnjp/nirHmRarbqkTlwDu4GPUd/rTJmEvJ+90AFebKOp1ruVGXdUEq8H&#10;FWpBiqs1ZvQ0uUp/u/jUXJqw0e400rgUuYtMqt1pj1NJUEhwOKOha3IXpgWhm+Y05ayZoNb5ahd6&#10;mk5qB1NQ0WhVOadtqNBUjNiptYobt5pGFOzTWPFSyiB6qymrMnWq+3NYtGqkRrHmpRH8vFPjjqTZ&#10;8tZuJfNoZ8se6ovKq+0eaaYjWfKHOU/LpdlWGhpFjOKuMRcxLZx/y/rW5b/1rLtozj8K1oRtrpSM&#10;JSLcZpJKahpzGqsZ3GMKb/FS9aNtVyhcTAphFSUUctyHKxA0dR/Z8+lX0TdUqwhWB5pcoe1KVvYh&#10;iMgdu5rShs441Hy/qaNwj5zVS61BV4yOvoatIiUuY0XvEiUgBvWsC+1kspBLYwP4R61QuL7d6dPQ&#10;1g6nfKkLcjoOx9acpcqCFLmZynxM1xksLlQzDMU4+6PSvjj4js11qMzsc5kT/wBAr6R8fXrXCTgB&#10;ekw6GvEL7Q5NY1SaMKxwA/ysB2A7/WvInLnkfU04+yonsP7L+hfZ9KeXCZW/l6Mf+eKV9Dao22YD&#10;/Z/qawPhD4TOh6PLGwkBN07/ADOp6oo7fSujuI/PvYwP7v8AjXtUY8sD5XE1OeQutNt8L3Telm5/&#10;8cr8lf2yNR874pa5GdxxPanoP+fVK/XrxBYs3hW6QAkmykHUf3K/Hv8AbU02Wz+LGvOUIBntRyQf&#10;+XRK6o6nB0PmOOPcu70q1DHuXNMiUpCwPrWhaW5aDdj9a6oo55MybqPn86dZ/wBP61ZvoCvb1qta&#10;qQ34VoSmTXa9/b+tbXhibyZoiPU/+g1QuI90TD/PWl0fi5Vfc/yrWnuI+7f2cETVYbRHG7C2S/Nx&#10;1B9K+hfFPh6K3s0CIqnzB/E3oa+Pv2ZdcMGoRxfJxLZLyp7FhX1/qF40lusjbQrNwQD6GvVp7Hm1&#10;PiPCPjvrLWul3FuhZS0ETfdBH+u/+tXIfAKF7rxM8khDdD6dUkrF+K3iA6xqkapsYG2VflUjo7Hv&#10;Xe/AHSH+3CVlYDy4z94d43rVlS2PdvJVhbIBjoD+lReJofL0mFB2lH8mq1ZW5+0dPusP51U8WSsI&#10;QABjzF/9BNaQOWWp5t8OdP24lfaQsrjgn+4K8L/af1z+0Ly3sV3gw3F0g3KABh4/8K+kp7lPDfhm&#10;8mc7dsit84LDkqO1fH3ia1m8VePr9inyG9uXQxkLkMzHv9Kyram1PQ5jwn4bGoX1uAEyZI925mGc&#10;n2r123S08HQqfKYXP+rZ4iWBBO7+I+wrHkktvCunxrHIxuHiwUlBYblHTgeprnxNca5dvOY13uMk&#10;JwOMDua54Kx0PU7nRb3UNb1aASTq0fzKQygdFJ7CpfiN4kTStLitIfMR3hlikIUEMQoHc9OTUOo3&#10;B8G+Gbyd8LcI6uqyfMCCyr/D+NeLahqz6jf3UsoRftErMu0HncSf61vKZCjqQ3E73Ejtu6Ek5FVt&#10;/OaAxVnUDgcUmK45O50LYlB4qSM8jNMA4py96SFcezYkwPWrUS7lGaqRj5ufWrO7aKsCaNMsBVuH&#10;g4rOVtvNWLeQswOPSmiDXh7Cr8KhVBNZ1oN5H1rYhUbAK2QhkKmRgO1Pmt9uMYqZ02qSOahVWZjk&#10;VRFx9uBCpJ6t6Ued5khX05pkn7vHvRCwDlieoouK5LZku4J9f6Vt7PKjiZeOMmsaKM9AK1ba48uL&#10;a2B8oFUtWS2aVldFjGDk8+g9atTSLJM2AaqWJWRUOf8AOastD++Y810bRKiYviy4+z6XOBkcKeP9&#10;4V4nq9wZr5+f+WjdR716N8SNUETGLK/NCh6H++f8K8wtUN3fHHeQdPc18tj56HsYWPvHpPgGBU0+&#10;JyOWR1PP+3XRahEq264H8X9DWR4Vt/JsIY+cqGP/AI8a1b23aSMEDjPrXxdaWp9hRj7pJeR7rZ5P&#10;TA/WprbCtZN7qf5VKtvvspI+clv8KNvltbj+6QP5VxVGd0FqeheH8NZxyEZ3Bh/49Xa2KiNA+OSC&#10;P1rhvDsn2nTYYV5Khm/8eP8AjXbpCzWqMBwT6/WvJqPU7uh6paJtspEP3C2SPyq5p7LdQ3SsM+Su&#10;Fzxjg/4UjLs0W4C8tvGB+K1maPM8d4Y8D97Iq/r/APXrF6nMdv4WYhVXsEb/ANCr2bRctbovbB/n&#10;XluhRLHAikndtP8AOvWdD5sYsdcN/wChGu7CL3jy8Q9Dpp7WOO4X5e3qfeuEuJP+JxcAdFuG/wDQ&#10;jXataMsgbHQeorj1ULq93njM5/8AQjXrVt0eZTO58OKJbOMnnhv/AEKtCZugrM0Jv9HRR2B/nWy6&#10;jzsf7P8AWvYw/wACPPq/Ey5C3y496kmbcqe1RQ43AU+QZz7V7NM8yoV5WqnLVqSqkldTOfqV3qvI&#10;asPVaWpQyJjUDVK1Rt0pgRN0qNqkbpUbUANam05qbRHcAp6AnODimUbWb7ozQtNBpHYUUUUCCiii&#10;gAooooAKKKKACiiigAooooAKKKKACiiigewUUUUmrGck5u6A9D3ozhYzjluo9KOnNOQBizHoelS2&#10;+Vm0dJxTPmf9uZf+Lb6c3b+2Yf8A0nnr8/JAVYDaTX6A/tzlm+G+nKDwNah/9J56/P6ZpPMBDcYr&#10;4DNOb2yZ/YPh3KSyurbt+jP0m/ZOG3wLag8Z03T+v/XJq9z28kDkL3rwf9lJmbwPZZP/ADDtP/8A&#10;RRr3lj5at7ivr8uXNRifztxlH/hWqy/rZCZXHLBfqa4D47aTJqnw31iBVYMwhAwm48Toeld+qxNC&#10;ryqWB9DWf4isDqmkz2NztlaXaepAwGB6j6V0Yqm3FpHzmU4j2GLhN91+Z+Rniy2a18Ua5AylWjvJ&#10;k5GCSHYdK+if2IfGkOn+PF0u6mjhDWEkSGa4C7ne5iwAp789O9eY/tAeB7jwr4+1SQtB5d5qd60Y&#10;jdmIAl75H+0K4rwb4quvA3iq01S1laG5t5Y2MkaK5wHVuA3H8Ir86hUeFxalLa5/b2Lw8M/4dVCm&#10;9XH/ADP163fN8h3j1WmXEyW8Zd3VQP7xxXyB4N/bUgTSbdNTOrXF4A2+SOztgp+c4x8w7Y7VT8df&#10;tnQ3Wk3EOmHVbe7ZU2SS2duVHzgnPzHtntX2lTNaPs7o/mGnwFmH1rkcevnbf0Mz9tj4h2urXOj6&#10;fZTwzPbvfwTLb3QcqcxLhlHToeD718zeALRtQ8c+HrZMu8mo26sqruKgyqMkenNQeK/FF54p1q91&#10;C7maZ57iWcFkVTl2LHIUYrvf2Y/DH/CUfFzSNgjDW8sNzIZGYZVbiIEDHfkV8dKs8XiUz+l8Hgoc&#10;N8PypVN+V/jdn6K/CzSzo/gTTLQKWePzcgJtPMrnp+NdiMLyRgVV0m2TT4VgiGzYD3JHJz3+tc18&#10;RvH1t8P/AA7d318lxKIVjc/ZkVjhpAg4Yjua/QoVI0KXvH8b1KdTMsfJU+svzZwf7THj218M+Db6&#10;1eeFJb2wvoo1a5EbMwjAwB/EfmHAr82dTvTe30tyWMjvgFd24jAAzn8K9N+PHxe1b4ma9Ir3cr2F&#10;pc3Qtop4IkZI3cYXKDk4UdSenWuD8I+Hz4g1CS3TYJliMjNIxAwGA7fUV+f5jivrWIUY7H9acJZX&#10;/q9lTr1rKT/zP0Z/ZP8AC48P/B3w/wCfDtudlyr+ZDsfm6kIznnpivaPcDFYng3R49D8O2llGqqk&#10;W/AViRy7Hqee9blfoOHj7OhFLsfyPn2K+t5hWqPVOTf3tiKdiyd9wr4o/bobbaEn/oJ2/wD6SvX2&#10;s33T9K+Kv26I/MsiO/8Aaduf/JZ68vNJv2F5H23h5aOZK3b9UfKPhv5b12PUxkbfTkV+uOh4+yuO&#10;h3nj8BX5G+HctqUrNypiOB+Ir9cdFZfs7PjgOR+grzcjp+62vI++8Vr+0jzbWf6GhJ9xgfl44zX5&#10;7/tm5/4WNrKkYH2i1+b/ALdVr9CthuI5H7RjPP8An2r89f20G3fELWAOP9Jtf/SVa7s5h+5dz4vw&#10;4knmUOXs/wA0effs/sP+EzvOf+Ye/wD6Mjr9RrdlaBtrDGeoP0r8k/h74oTwjrU16fMG+3aH92qs&#10;eWU9Cf8AZr6iT9ujTLeMxCPWgWO7/jztsf8AoftXkZPjqWGjaR+p+I3DuLzivD2K01/Q+znkC7Mn&#10;5e7Z4A9a8m+OnxY0/wAD6THi7tpJBdxxlPtyxEZjZs9/SvnTXP24J7qzmi0641SCR43VTJY2uASM&#10;L3PSvn/x98Vtd+IV9KdVvnu4C6ShWgijO5U2g/Io7E12Y/OabXLDc+Q4b8OcVCuqmJtyr1/yON+T&#10;ozqF/vnp9K+z/wBiPw7J9lF60bLHHqVwpcxHA/0ZO/brXx9oujf25dNZxhQVQzfvCQOoHb61+nfw&#10;G+HKfDTw3c6ZdJC80t69yGtpHdcGNF5LYOfkPb0ryMpw8qtb2rP0PxGzihhMtWDg/e1/Q9MkxHGR&#10;144r8/f20lH/AAnWqtuG77Va/L/26iv0CZflctyv8I9BX5+ftpp/xXurMOhurX/0lWvos2m/Y8p+&#10;N+HbbzWMu9/zR498HSW+I2kEjaf33H/bF6/Wa3wyHLBTnoa/Jv4Q/wDJR9IPb99/6Jev1jhCyLuA&#10;5BxXLkjtGR9R4uXWIpX7P80PDZbHUA0jKfMJC8UpXbzTfO2+tfVuHMj+daFR+0TPhP8AbU8OeXr0&#10;V/s2iLS4F3eVjrcSD73brXgvwX8RHwt8QNK1CVvKEJmOXl8r70Lr949OtfYv7aPh5bzwjqV6Am6O&#10;0tkyzHP/AB9Dt0718F+c3mCSM7XXgE1+e46Kw+LTP7V4M5c04fq0pa2v/wCkn69eBdSXVvB+h3wk&#10;Diewt5h8+7O6NT179etZ3xM0l9c0eGNVYAXKvhU39EYf1rmf2dNcXV/hn4chbeWtdIsEYsoAz5IH&#10;GP8Adr06eH7WTGeYxyFP+fevsKX7/D6n8t11PLM6qSfR6fgfjdPG0PDIUbrgjBr7C/Yk8aWdpZw6&#10;NNcwRXU1/O6RvcKrkC2TkIeSPlP5H0rw/wDaA+GZ+HWvwW4FuqtZRzkQyO/WV1/iH+zXE+CfHN34&#10;D1q01XTpntr233NHKsaPjchQ8NkHgntXwcZvB4tOWx/WuJwceJMhcaT1s7fcfrtG29VYPuVhkHOR&#10;TpZFjQHcCc9M18deC/2z0XR7dNTbVbm4jt4g7R2dsAWC/MR8w6mpPEn7a9h9nVbFdYhuPMG5ntLY&#10;grg8ffPtX2VTNKPs7n81PgDMo4nlt187fkZP7aHjy2v45dKgkimM+n27bo7kNjFyxxtHX7tfJvh+&#10;1lvtYtoIYnnlYNhI1LMcKT0H0q14m8Yaz4wu1u9WvPtcqRiIN5SJ8oJIGFUd2Nel/sw+BP8AhLPi&#10;Ro0ziFrUSXEciSO6sSLdzxtHTJHevj5NYzEqSP6ZwuHjwrkU1UfR/kffPwN0s6V8NfDwkBV5NJst&#10;ysm0oRCMg/nXesMRjDZ56VR0HTY9L0e0tEUKlvBHEoBJACqB1P0q6gy5HbFfo9GPLSSR/FOaVFiM&#10;dUq92KoI60tIrbqWru9EzyIq0roKRkaQbVBJ64AzS0pmNqPNBxn5eP8APtVyjoHvRkpI+Kv26NDl&#10;uNVXUow7RQ6XboSsZK5+0yfxdvvCvkrw9ef2brFtcHom7OW24ypHX8a/ST9pj4dr4w+Gesm2WFL/&#10;AMu3jjlmkdVAFwjHIGexPbvX5s63pk2h61e2czIxtp5IZPLJIJVivGQOMivzrNaco1lNH9keHeOo&#10;4zK54O+ruvwR+n3wC8WWniDwDpMUFxDLJbaZZK6RziQqTFjBA6H5T+VekMWI4B+lfmZ8E/2gdW+H&#10;t3JDFeXCWTvbpJHDbQuTGhYYywz0J719GW37aWmLEvmR6wz9yLS39f8Afr38JmdJQipPVH5ZxJwF&#10;joY2dSkk4yd9L/5HvHxa8UWvhvwfqF5PPDCkSxEmSYRjmVV6np1r8uPiBqv9reN/EF5G21JdRuZo&#10;2V9wkDSsQQe/bn3r1r41/tK6l8SLWXSLS7u49NuYI1lhubWBdzrKXzuXJA4Xoe1eEtHLJcRidlfc&#10;/wAuOMc//qrwM2xzxFRRpM/W+B+HamSUZVsUlr/l6H0/+xDp97rGt6zObicR2lxp7lcMwI3SnHXj&#10;7tffCtvUJjGOa+cP2Qfh0nhLw3damqQqdUtLC5JjkdicI7cg8A/P2r6QBBt0kXhycE/nX1eWUJqi&#10;nJn888eYylWzWo6S93T8kJRRRXs+zcUfmftPaOyCo8FnKn5QOdxqRuFJHWmuf9HVj94nk/nTlKyL&#10;SSep8Z/tzE/buOf+JZb/APpS9fI/hoBfEmkHcMm7i4/4GK+uf25MJeHP/QMt/wD0pevj3S7lbPVL&#10;S7IP7iZJeOvDA/0r80x0uXFXZ/bvBNKVbIvZx6r/ACP1G/Z9kX/hV+khiEP73gn/AKbyV6RuBYgE&#10;EetfBngD9sCw8I+HLXSpk1ZpIN3MNrbsvzOzdS4P8VbV5+3EJGKWUmrQuDkl7K2xjH+8e+K+npZp&#10;SpUYo/Dc04FzHFY2pJJWcn37+h9Q/FLx9p3hLw3eXE17axyIkbBJLpYiQZAuea/MX4ma9/wknjbW&#10;71D5kb6jczJtk8wENKSMH09+9bvxC+OHir4hhobzVWntXiWN45LWFCdrlxyi+uO9cDbW8t5cKkTK&#10;rlgHLdCSf/1187jcwWKfLE/ceEuEv9XMO6+Ia5vK/b5Hvf7H/h6TXfGD3SIxFlf6fJIFiL7R5jnk&#10;/wAP3TX6L7VXoR9BXzJ+xN8NI9A8F3OvSpC02qNGzPHK5Y+TLOoyDwOD2696+mpGjz8qkGvpsrou&#10;FFH86+IWbPMMzmofZdj42/bkUrcMMH/kG2//AKUvXyJ4WG3xJpW75f8AS4ev++K+vv26N73RKMB/&#10;xLLfr/19PXxvpd8thqllcTBmEEySfIBnhgT/ACr5TMY8mL5mf0XwZCpXyD2cXq1/kfqV8AGH/Cr9&#10;F5HSf/0fJXo3A718IeAf2wLDwf4dstLZNWxb7+IrW3ZfmkZuCz57105/bs03+5rX/gHbf/F19TRz&#10;OjGkon4Nm3A+ZYjGVJ20u/z9D7JLBu9G4Kp55r41X9urTc/6vWv/AADtv/i6c37dmlj5jHreF5/4&#10;87b/AOOV0xzOimeRU4EzHt/X3H2OGJ7c+lNaVEUGR1j/AN44rxP4J/tGWHxYupIrWPUEZbSS5P2q&#10;CJBtWRUP3GPPzVj/AB4/aKs/A6tZwpqEd3Fcxq8kcETqVaItgbm9x27VeJxtOFPnR5OD4YxdbHLC&#10;btf12PA/2wPidD4g8RQ2enXEd3ZyaZCHNreCSPcJ5GwQvGeB+leO/B/RH1r4ieHPLjaRV1Wz8xVj&#10;3gAzLwfyNcpdX17qsgmuZhKVGz7oHHXsPevor9jfwG2teIr7UD5JFjdWE/zOwP35G4AGCfl718bT&#10;vjsQmf1XWp0+HMilQm7O3+R92eD9OGk6Da2yIIPL38Kmzq5PT8a2mx24FMs1HRhlcf1pzMu0DHNf&#10;odKjy01E/irGVHiMROb7v8zG8ZLjQ7kZ4wnP/AxX5T/FAbviX4v55XV7zHv++ev1b8ZFW8P3eBz8&#10;n/oYr8pPiqpX4meLCvH/ABN7wn/v81fJ51eKP6F8LryqO3n+R6X+yipbxteggp/xLJev/XaKv0kT&#10;/VhupPavzb/ZTZpPG17g/wDMMl/9HRV+kzYWQoO1b5NJuFj57xQko42PN3Z5v+0FpcuvfCnXLaKN&#10;98ggA2IXPFxGeg+lfmB4ktTZeItWtmJ8yG6ljYEYIIcjkdjxX696tYx6pYS2Uy745cEqSQOCD1HP&#10;avzI/aK+Hc3gvx9q10DbrDqGp30qLE7swUS5wdw4OH7Vz55h5OKmj6TwtzWlCrKhPr/kd9+x740t&#10;tB8TTwXUsMCppkw3zXAjBJnjOOf88V+gcJRmKiRWHXcDX476LrWo6LdPcabcC2nZChYorZXIOMEH&#10;uBX1x4B/bUjazmXVn1W6ufMYq8dnbABcLgcMO+e3escszKFKPs5nqcfcG4jH4j67h7NP1v08j7Ol&#10;uFQZ3qPxr4s/bM8fWt1JYafFcQySIb+B9lyCVP7teV7dDxUvjj9s6N9LnTRm1W0uyqbJJbO2Kg7x&#10;nqx7ZHSvlXxl4u1Dxlq1xfatcG7eeeWeI+WiFS7bjkKAPT8q1zLNITh7OPU4+BuCcThcXHGV0ko3&#10;7329PMwGzu2jL+9fpb+z34Zfwv4PvbORWQvfvLuaHy+scYxj8K+Bfhj4Fk8aaxNaqYdq2zTASuyj&#10;h1X+Ee9fqFZWMVjAYoF2AtvPJPbHf6VjkdGXNKbOjxUzSHLTw1N7X/Qkcea4AXHHUV+fH7Vzf8Vi&#10;Bt+7f3w/8iJX6FxMFPvX55ftWbn8ayc9NQv/AP0Ytd+dVOSCZ8X4U+7mMr/1oeI7tvzMuVPG09K9&#10;w/ZZ8FnXPiPo99PH58EctxEyyW+9T/ozkZJ46sK8PkDNCAT3r7n/AGPfBcVj4fm1GZI2mh1KZVZX&#10;bIBgjHTp3NfMZXT+sV7s/oTj7MvqeVtRdm0/yPpVgM8HK9yOlQyEsrjGAAeafGrLEUJ5JzS3ACwH&#10;HB2nP5V+ncqVOx/CVPmliFOT6nwZ+2ESvjTUyAW/0q2/9JhXk3wtXy/iFpQzkYl5/wC2T163+15l&#10;/Gmpgn/l5t//AEmFeSfChHfx9pZJB/1v/op6/NK0ZRxt/P8AU/t7LZP/AFXf/Xv/ANtP1MbcrAbS&#10;R61JtHlsc8gZxTFm3SBTSjKsc9GNfpVCXNCx/EePl+/bQi/NED0P92nzsGmUgY4oVQrn0pjf65fT&#10;FaOLeiONVlJ26goO1jnnPSvh/wDbKmvrXV9KxdXEUbz33yB2UMN0XHXkc/rX3BnbIB2PNfN/7Xnw&#10;xbxJotnqkP2dRp9vfXMnmyOGOVjb5QAQT8p64rxs1g5UXGO5+ocDVqVHNaaq7f8AAZ8LM7SDcwLE&#10;/wAR5r9Ovg54ktfEHh+eSKaFiLt0wkwfoiHt9a/MVkk89rdGAKDPPT/PNev/AAd/aC1P4a3EdpfX&#10;dzLavPJcPHa20LZzGFHLYOcqK+Oy7F/U6rVQ/o/jPh6WeYKMsPbRP8l5H6Ncc8gHPT1964P4yeK7&#10;Pw34D177ReQQzTabd+RHLcLGzsIjwuepyR09RXjX/DYmltYo5i1fziqkN9lt/b/b+teBfGj48ah8&#10;TJo4Ybm4FrbNcJ5dxbwodjlRgFc9lr6XFZtSlSajufi3D/AGM+uwnUVlF+f+R5r4k1V9a1i4vSjA&#10;y7ed27ooHXv0r3L9kHwnLfeO9K1lYneK3uLmIusBZQfszcb+33xx/jXz5+8WBXLDyycAd6/QD9lP&#10;wGvhPwndM6xeaupSuGikduDDGvf8a+ayqE6lbmP2rjjF0styf2C3tb8D3kKqwxAAAquCPwr5y/bG&#10;8WnQPD+nWSPn+0rW/hbbNsx8kY5H8X3+lfRrKdpYnryK+G/21PET6lrGh2gZ8W9xfxEMqgfeiHGP&#10;pX1OaWhh2mfz1wLhfrudwktrv8mfNG0np+8PtzX6QfA/wPptj4VuvtFja3En21yPNtVzjy4xjnPv&#10;X526TamW4YcY2Z6+4r9VPCukJpOmyxqqgGUt8rE9lHf6V4eS4e83Jn614oYyeFo0qNKVt/0Jv+EX&#10;0YqpOk2P0+zJ/hSSeGNH+UDR7Fc8HFsn+Faedwz2WjeGU+q19vLDxm2kj+ZYZpioOzmz40/bQ8DQ&#10;6PYf2tZW6QifUoIgsFsEwPs75+YdeV6V8w+Gbw2Or29z91k3fxbTypHX8a++/wBrLQF1z4c6cAE3&#10;/wBqxsS7EdIZh2r89F3r86sBivgMxpuhiLo/r7gPHfX8jlTqau36M/UH4O6l/aXgHw62cldMsyfn&#10;3dYhW38RPm8C+IeOmm3P/opq8q/ZU8RPrXg9bdmc/YbCxj+ZVA/1bDjHX7vevV/H2G8C+Iv+wbc/&#10;+imr7CjU5sLofzfmFB4XP3HvL9D8xPiIpXxZftgtkx8f9s1r1L9kHP8AwtzQF/hMt183Yf6LJXlv&#10;xEZ/+E01FVOFHl/+i0r1L9j7I+KOh5PzeddYP/bq9fB0ZtY75/qf1Pm0v+MW/wC4f/tp+ggbG1fw&#10;zT/UelNhUNszz0pzfK7e5r9SpyXIrn8LV7Ko/UKKKKlwa1OaVRv3QrL8UYXwzrBzz9jm4/4Aa1Ky&#10;vEkfneHdaJ6C0l/9ANc+JdqZ6uWrmxULH5nfGxm/4WdrLBSc+Tx/2wjrsP2Ws/8ACz9E4/5aXH/p&#10;M9cl8biyfFHWkU4A8n/0RHXWfsr72+Jmiljn97cf+kz1+cwk/rnz/U/t7FS/4xVL/p3/AO2n6IWQ&#10;/wCJfBg5/dL/ACqeMblGflqDTv8Ajxhz/wA81/lUxbOAK/TKPvQ1P4bxcI+3bXc8P/aqx/whtmNw&#10;/wCQnFz/ANsZa/PJVK9ASPWv0O/amgMvg60HGf7SjP8A5Blr88LVpGX5mzzX53m8X9Z0P7E8OF/w&#10;iyt2/Rn6Dfslj/ikZf8Arxsf/Rb17v8AKf4hn0rwf9knd/wis4zx9isf/Rb16z438WWPgvw/e6nc&#10;xTuIInc+QoZuEZuASB/DX2WCqKjh1KXY/nXiHDSxebzp01q5HGfHj4gxeC/DdvIro0v21IiouREw&#10;BjdvQ+gr82ABnLv8391upr1347fGy7+I2uXcNlPcR6YJop4obqCJWUrCFOSuT1Ld+9ef+C/DLeMP&#10;ElnZR+WGl3r++ZlHyozdgfSvkMZiFiq9l3P6P4Wyx8O5VLE1NG4p/g2fYH7GfhCXSdL1e+nicJdw&#10;2E0RkgKgjbKflJ6/eHI9q+mx97PT2rk/hb4bh8NeBNAto0VZV021jkKOzAlYgOM9utdbX2WAj7Gk&#10;kj+XuLsd/aeZTr/1skOztYtXyT+2h/q5ef8AmH2//pS1fWrV8mftoKCsox/zD7f/ANKWrjzi/wBX&#10;bZ9J4df8jWNvI+P9J/5C9jjn9+mfb5hX6T/s54X4P6Aep/0j/wBKJK/NnRFK6tAW5AnTH/fVfpL+&#10;zZtk+D+gEjPFx/6UyV8/kbXtNT9d8UF+4p/L8mektIkTZfbt6fMeK/LL4keJJPE2uwXLu0pW2WPc&#10;0pk6Mxxn8elfpB8TvEh8MaDBdguA9ysX7tVY8o57/SvyzWSVuZGDN7Ct8+rKMlGJ53hVl3KqlZ7a&#10;fqe8/so+GItZ8TXEtxAkqQXli2JYQ4ILuT16dK+718LaKq5OkWGfX7Mn+FfKf7FmiiZtbuGCkqbC&#10;QfMc/wDLU19g+XuUAda9XKcLCeHUmj4nxEzCos0nCEtrfkjLPhvR0+YaNYsDx/x7J/hXLfEv4faX&#10;rHg3ULK30y0jlk8vEsdmrMMSKegHoP1rvFcbAh6imzKJLdo5BuBr1q2Hpyg7I/N8Bm2Jp4qDcna6&#10;/M/J7xzp7aP401yyKkLb6hcQj5doG2Rh07dOlfQ/7G/iER+IJrMtgR6ZM3+t/wCniM9Pxry39oPQ&#10;V0r4h67MAoF1ql842sSf9cTzn/eqT9nfxI3hjxfdzFn2tp8kY8tVY8yxnv8ASvz6lP6vjLH9iZnD&#10;+0uG1Nb2/wAz9KVQ7dhfPOc0/OVPY+lMV1DbiDjpUm3cwfsOK/TYwU4c6P4dxFN0KjjI4z4yHb8M&#10;fFGPmzo95n2/cNX5fatldQlYKT04/AV+n3xgJ/4Vr4s99IvMf9+Wr8wNVMi6lNhuOP5Cvhc8vGx/&#10;UvhbaUJtdv1R9cfsJbvsur5Uj55v5W9fXYO5cjk+lfIn7CEjNbauGOTvmP6W9fXqr5PP8q9vKW5U&#10;EfkXiPUcc3af9bDY+d275frSn25HrRt8zJ7DmnZQRDg5zXtVIOMdD87wbftYn5q/tIYHjix5/wCY&#10;dH/6NlrpP2Q/l+KmhZ4XzrrLdh/or1zX7RimTxpZHv8A2fGP/IstZXwc+Isfw78RWeqT/aGS3klY&#10;/Z40ZvmiKcBiB3r83lNQxl5d0f3DTwk8Xws6VPdxl+R+nWdqp6N/F/WnAqp5cBf7xPFfIcn7cGme&#10;UsYj1rKjb/x523/xdc/4g/bK1C8t1GlXeoW3zg/vrK2Py4OR1PevrZZnThBWP5zo+HeZYmr71rfP&#10;/I9R/al+LFjp/gnU9Etri3kurmC3mRor1Q4/0hcgKBk8Ie9fCMcJZxFzLu534zj2rY8TeNNU8bXS&#10;3uqXRujHGIcmNEO0EsBhQO7Vo/DXwrN4u8Y6fpELRLJceZgzMyr8sbNyQCf4a+PxGIeNrJo/pDJM&#10;pocJZZUjU63f4eZ9sfsm+Hn0fwlPOwYC6sbFxmPb/wAs3PXv96uN/bg/5Eezz1/teH/0nmr6D+Gv&#10;huPwp4P0qzZF85bC3hdo2ZlLJGATz2zXz9+3FGW8G2mMbf7XgwP+3eWvqK0XTwdmfgmU4tYvib2l&#10;Pa/+R8a2TFb2MBS3X+Rr9MPgOQvwr8OnOT9htzj/ALYR1+aGmti/i3cjn+Rr9MPgHGrfC3QCRn/R&#10;LfH/AH4jrysikvaNH6F4sOUsLT5v63PQuGXO4A46VXuL63sVD3c8dpETtEkzhFJ9Mnv1/KnsyqxG&#10;O+BXz/8AtheMtb8L+A7GTSL37JMdWijLGJH+UwTEj5lPcCvssXV+r0+Y/mfJculmWJ9jE90fxBpc&#10;fJ1K0A9TOn+NXLa6iuoxJBKk0Z6NGwYfmK/MiT49ePZW2NruQf8Apzg/+N19zfs0+INQ8TfDO2vN&#10;SuPtNzvVS+xU48iI9FAHUmvLwmae3lyn3PEfBVXJcH9Zlb8f8j1eiiivejHm1PyezauwooopvQnc&#10;KKKKACiiigAooooAKKKKACiiigAooooAKKKKACiiigAooooAKKKKACiiigAooooAKKKKACiiigAo&#10;oooAM9qQr3zQ3WjtQAm+mM3PWkeoHk+Y0ALI+6oGX3pWakoAAMU+kApaAFVcd808L0pKcvagB6rU&#10;yLuqJanjFAEqVOg9qjjWrKKKAHxj2q0PlPyjf9KhjWrMKGPNSwJ9uxwP1pmq3iabpV3cyFVEULyf&#10;M23OFJ61YhUT9eT0ryv48eOjoGhSWkRmRpra6iO1FYZCgd/rVJDR85/H/wAef2tr12iXG6ITwsEW&#10;53KP3IHT8a+aNavDJsUtnocls+tdf4y1SbUNUnkkcsWZTyoHRAO1ec6vcbXXr0H9a3joUYN5c7oy&#10;SecevvXMandbd3Ofvd61L64KxMeeg/nXLahcFmbk/wAXanLcDNvpt8h57jv7Vi3UuPfj1q9dSHef&#10;89qybpufwrJlFGaTNZt0ff1q5M1Z9w39a55FlduB1qvIx3YHPvU5+YVWjbcOeTWDLiIF3Hg7vpW9&#10;4H006l4o0uIoSv2yBW+TcMFwOawLX93IN3P0+lerfBPw+dR1aa8+TFrPby/MxB+8x4x/u967aEeZ&#10;mVRntGrbNL8P22lrt2QS7gB8o53H7vb71ed3xeVScNnGP1rqvGOoSvqk8athQykAgf3BXLM7vIOe&#10;MV68dNDi3ZBw0YVgFOO9ZtzMI1m+YfKD3q7IxZ3B7Eiud8QXJtYJiMglX6D2olLlNYnH+KdTMl1I&#10;inoynh/9muZjVpJ1wCx9BzU+oXD3F5IxPXHUewq/4TsxqGs26HBUlgQSR0UntXjzvOZrsj1jwTp6&#10;ad4XjXKh5tsxO3aVyq8fpU+pTZUL97qM5oTNrYxRLwEjVfXpgVWuHyoJ9DXs00oxMGyo/wB0D3qB&#10;VAqZmytQ0MQhALdKeilsDGKbjmrEfahCZNCu2rsS81WhG6r0MW6tookmjQKM5qZV70kMJZucVK6b&#10;BW5KGk+9VN+3+LP41M0lUMlVOTUNlCzTbsgHHXvWfLkZ+YmnzTHd+NQNLkGsWyrEUjbV64qPcJDg&#10;HYKJSKhXK1KZRNM23Ztfbt64PWvQPhT8WNR8B67az291deSLm3eSOK9aFSqNnBxnjBP0rzOaXby3&#10;IFRwytExZThW5FY1EmaQZ+u/7P37TGleMNFtY7vULO0uxBNI6zaujuMTbQCCAehFfR8GoW9+u6No&#10;hztwrA1+FHg34hav4MuDdWV40AaJoRthjc4LBj94eq194fA79s8a1IkGovqlwzXEgyLO2UbRECBw&#10;w75ry6lM7oTPueZfTmqci1zXhT4iW3iaxSeNLgIY43xIiA4YZ7GulhuoryMmNWUjru//AF1wyg2d&#10;CkiEqfT9KgkPbOKstJtOw9RVWaMv93j61z8jRtFoqyZ54JqCVvl96suHTIJBFVZBuzQakO3dznFP&#10;X8qdGnrS7RjpUsZE3fBzUR5qXby+Ki2kt1pFCdO1EindUnlmldallFfmg/Nx0qUKDStF8tRYrmKz&#10;Qn1z+FN8j/OKuJGNoFS+QPSlYXMU1i6Dp+FP8vHGM/hVgRAU7aPSpsCkU/J9v0pfs+f/ANVXPLFL&#10;5dLlDmKDW3t+lItqP8ir7KPSomFUok8wkUIX0/KrUePWqnmGpFY561ZMmW9wHehpf85qvvo3VZJa&#10;HFPJFVVmp/m8UwHsfwpoao2kqJpsetMLXNCNlXqw/Ole6VR2P41mG4Pr+lQSXDAZz+lBHIX7q+wp&#10;x6H+KsK9vGZj8xHP972p1xd8Hr37Csy4m3Mahs6IUxHuDj7361gaizSRkbmHA7+9ajfdqldW5bjj&#10;p/WsKusTrppRkeZeKbVpDIME58z+GsHwb4Ta+8QXB8ssPIJ/1O7uor0bVtHW4dRheS3Unviup+G/&#10;gtFu2n2x5aBh99v74/wrkoUm5XZ24nEKNKyPTdP09NPhYKFA3ZwF29gKxbHbJfREYbr79jXW3UaQ&#10;WrswzjHT6ivM/C+svd6tBCrMCxb7yjH3Sa921lY+TT5m2ekajZ+ZocoKZDW7D7v+zX5Rft8eGfs3&#10;jjVbwR8SXtomPJx/y5jv+Ffre0Mkmj4Zgf3HP/fNfnB/wUG8Posk1ztXc+qWqk7j/wA+jf4VrTiZ&#10;SZ+bsqAnAAHsBW5Y2uLJTjqAfu+wrHtYXnukBII5/ka7S208f2apAHCr3PoK9CMdDmbOS1K364/2&#10;u1ZsMZEh+npXT39l97p/F3NYkkYhmYYpSQJkskRMZbBx9Kr6f+7vgc/xNx+BrXto1mgYEc5/wrKM&#10;Jh1LHGMsf51dNajufQf7PN48HiCAZYiS6s/4sY+c/wCNfZHifWxp/hm0cfM5n2n95g9HNfEnwJuD&#10;H4gssH/l6tO3+2a+t/GDPc+G7U5/5eAefo9etTWh5tR+8fOtvZNq2qQhsyEqRkrv6Amvov4X6GNK&#10;09ZANpaGHny9uPlP+NeUeAvDguNVgZwjfM4+839w19AaXAljYQxIu0+Wi8HPQe9aNDk9Do9OiJBY&#10;+xJxUWvaeLu1Ur8x3g4C57Gren5WOFP+egUf5/On6s40+ME9NwHy89ie9Gxzx1PHfi9qEdvoF3p8&#10;bqssscbgqwDf60dv+A18za1e2/h2G7mRorm7mfIKsFkjIb5ueTzuOfpXffFr4hfaLgTqZgFt0XmN&#10;M/6w+/vXiEs02t30jSOGV3Zl3DGASTzipk7nSlYtw3F1rUrtI00gZsqGJfZu9P8APavRPBuhwabZ&#10;RXd60axyKyA3CBRnd6nvgGsrwP4dSTzZJFRoofLZ13NkjnIH5VQ+J3jVdPj/ALLsfOhigmRlUopA&#10;yhJ5JJ6tWOxotTlPGXjK48SXSsJJYrfylRrcTl0YhickcDuO3audUbtrf3eRVS33tyxB5qx5m3iu&#10;ds1sIxyxOcc8+9G80h+YginbaQ2S7jtpFY570nanqKpEi72LcZHNTZO3uajXAqTcNtAx65bjNXLd&#10;gMD6VRXrViJjVRINqxbkfN3FbMcblAwLN7AVzdlMVkUZ/iH866zTW3xj6H+dbRJlsSwozDlD17io&#10;5UKtgLt59KuxsV4zUbRl2Na2M9TOmU7lGC2Tj6Uwj94Y/ugc7qtTL5L89+mKrTfMcjrUhYvROAwP&#10;f0q9GgZfqPyrDedluUweMen1rRs7wsGGTxjsKqO4WNuz/dKoHOP8avLmVd2SCe1ZdnIWZc9+P1rV&#10;hO1yO2KdWVkVHc8V+JF2z6gnzE/uF43f7bVgeH4R9qV2kA+dDtP16VL4o1A6jqkWSx/dAfMAO7Ht&#10;UWlwstxHggDev86+Nxs7n0uDgeneH5ssygfL5Z6H3FbjKZLdVGSc5/nXPeHT5aAnrsYfrXSae4eQ&#10;huRt/rXytTc+pp7WFhkaOdY8Fgec1Zlt97I4bpyRioNu2dWPpV63+aOTPpx+tck9jqhudn8PtrSY&#10;cDb5LY3dPviu4h3Lp0RfKJk4duAeTxXn3g6QxYGf+Wbf+hV6TcqJLdbPHyxtuA7d+/415c9zrex6&#10;xZKHt2B+dd3I6jtVeOzWHUoZNoUeaGxtx3rQ8M2rTWrM5UgSEfoKr63ILa8tkGRmQj9RUo5TsNFf&#10;7RcNj5E2Ej06ivXvD7COzj+Xfw3H/Aq8d8N82kbfxFW/9Cr13w5L+4TPI2t/6FXfhfiPLr7HUiQ7&#10;SGyPrXGyYfVrjjH788+vzGuwkkWaFnUEY45rkr1fs+oof+ekp6fX/wCvXqVd0eZTOm0Nj5pTOMIe&#10;c+4raaYi624P3M9fesjQYS0hbjlD/MVq3C7boH/Y/rXsUPhRwVfiZoW+dwOankUouc53VVsG3j8f&#10;6Vcn+6v0r16R5lQpyVUkGKtyVVlrsZz9Ss9VpasvVaWoGQN1qNulSN1qNulMCJulRtUjdKjagBrU&#10;2nNTaaYpbBRz2JFFFS9GadDsKKKKZAUUUUAFFFFABRRRQAUUUUAFFFFABRRRQAUUUUAFFFFKQ+Zp&#10;aBjPFJzs2/3aWk3GnG3UqnZSUmfP/wC2J4WuvE/w70+G2khjkXVopCZWIGBBMOwPqK+H/wDhUetY&#10;2/abD/v4/wD8RX6vMu/rSIvl9K8TFYL281I/U8l41xGT4eVCls/67Hj37NGiz6L4NtoZ3jd1sLFM&#10;xkkZWMg9QK9mj/jB/SmZpfvKK9ShT9jTUUfBZtj5ZliZYie7FCsGIXGPenSfdMp+6vHHX/PNNHC4&#10;pv8Ay2WT+JRj2rVXb948iNoT5keR/HX4Faf8ZNLjEt3c2t3aQ3P2bZKqRl5VXG/5GOMoOnPXrXxV&#10;8RP2X/EHw9huJDf6bNawEf8ALaRnI2Fz/wAsgOxr9NPObDDA+brUMkYlj2HOPavGxmW08Qmfp3Dv&#10;HGNyb93F+7/wfQ/HG7t5NPuGRirOMA4zjkZp9jYyalcIilVc5AyTjgZr9gH0iF+rSfmP8KfHpsUY&#10;wGf8x/hXlrJY2Sufob8U6trqCv6r/I/Nb4e/s0+IPHNxbst/psNszwk5mkV9rn/rmRnAr7U+BPwC&#10;tPhNDBMbya51EQSQSAShocNKHBH7tT2X9a9eWMKoXtjFG35dvavTw+WUqLTW5+f8QccY3OYeyk7R&#10;/ryHyOIzuf6fLXxd+2d8JZ5r7/hJoLmMRWWmwQGOSQ7iTcOM4Cf9NB37V9of8swnYc1leKPDlt4t&#10;0mfTrx5Y4ZgoZoCAw2sGGMg9x6V3Yqh7anyI+X4ezf8AsvGrET8j8nfBvgW68e+I7fTraaGGVbuK&#10;3ZpmKrud9oIwp4yPSvun9nv9l2L4eXZ1i51B59TntJLaVYpg0IBlVgVBiDZwi9T617P4V+H2neD/&#10;ADPsc11L5mzPnup+7nHRR61055rzcHlNKm+apufe8R8fYjMqaoUXaP8AXkOBJ5PWlpq/dpTXv7aI&#10;/GZScm2wavkj9sfwbeeJLdhaywIf7Qgf98xHAt2HYGvrWnByFxXFisOsVDkkfR5DnFTJsR7env8A&#10;8Mfld4d+E+ryXjq1zZYEZPDv6j/Yr9P9Jh+yRGMnILFuPoP8Kv45zT95CFexrHC4NYaHLE9/iXiq&#10;tn8V7XdX/Ejk3NtVcYbjmvh79rbwDqGsePtWmtprZUa4tyBKzA8Wyjspr7iYbsZo28YrXEYZYim4&#10;SPF4fzqpkldVqe5+TbfB7VVGDc2eOvEj/wDxFTL8INcklWZbnT8LxzI//wAR71+rK2yquMn1pTbq&#10;TnJrwo5HTifsEvFXFyd2l9//AAD8pE+EOsXl0kYubESB9vMj4yT/ALnSu58N/sn+KPEWG/tHSEQo&#10;WH7+UHhsf88jX6R+SOOTxTwMcVX9h0ua7OXE+KWOqQ5YWXz/AOAfP/wG/Zdg+Ft7eXt1qElxdzRv&#10;CFhmDR7CYz3iU5yh9sV9A7ivySdTz8tNZQybe2c1KJCWDdxX0eHw9PDq0T8dzXOMTm1V1K7uNkjx&#10;HkdCM18PftbeAb/xF4z1Oe3mt0R7m3YCVmB4tgOynvX3Dt+Yt3zmmzRiZcHjnPFYYnDqvFo7sgzq&#10;pk+IVaG6PzK+Fnwv1bT/AIgaVM9xZlF83IV3zzE4/u1+msarnjP40kaiM5FPVdvSssHhfq6Z6HE/&#10;E1biCpGdToL97I9KbwOKco2kn1pM4YmvS5mtj4eTTjZHmf7RHhVvGXwr1yyhkEUsot1VpGwvy3Eb&#10;c4B9K/OiP4Q6xbxEm5sTz2kf/wCIr9YcfKV7GmtGGGOa8PFZesTNVJbo/TuG+NMTkOFlhqW0v8rd&#10;j53/AGS7O60vR7u0ujC37ixiUw5PRXBzmvo0SfZ2MPUL3/Wm/wAG3tjFIo2xhOwr0qNJ0oqK2Pi8&#10;4zB5lXdbqzy341fAu3+KGgXcUt3LbyvFFENkoVcLKH/uN718N/En9nHWvAV9dxG+sJrJTvT967Sb&#10;TIVXP7sDPAzX6bAYkD9xRKvnKQeM+ledjMtp4iz6n2fDvG+MyWPs4u6/ryPxsvtPawuvLlILo5Vd&#10;h4yD3qW30+TVpDApVZFG8kkgen9a/YT+zYm3ZZ/m9x/hTV0mFejP+Y/wryXkt+p+hrxUrW1gvv8A&#10;+Afmp4H/AGafEHjq4T/T9NhQyNGf30inhN3/ADzPrX3L8B/g3B8IfCFvCbqS5ug/nufMDpvaJEYD&#10;5FOODivUYUEKlR0znmnhRu3d69fB5bSw+r3Pz7iDjnG5zTdCT93+vIAxmUnpuGfzpVXyIx3PSl96&#10;RhuOTXsw93Q/LW3O7kItLSs26kq52ewLRBT9zRKHXHPHNMoqVe4oSkpe9sQ3kUeoRMJdy5wPkx65&#10;r5O/aA/ZLbXpJ9a0fUgk01xNcSpfT4XMkikBQsR9W6n0r64kbd1pu45Q/wB3pXDi8LCufVZLn2Iy&#10;WsqlB7M/Jfxh8L9U8ITSRXFxaS+W0inync/cOD1UVx7R+Wvzfe9ulfsnNapcZ3FhnPT3qt/YsH9+&#10;T8x/hXz7yOF73P2bD+KleMUqkU/n/wAA/JXwx4DvfFUix2s0Ebs7IPOZgOF3dlPavov4Q/sa315f&#10;2Oq6nqluIoZba6VbS4bOM7mBDQ9eBjmvuSDTY7f7rMec8kf4VZJ4A9OK6aOTUqcrvU8bNvEzG4uk&#10;6VKyT87/AKFTRdHTw/o9pZwszxwwJEC5ycKoA6Ac1bVuPl6+9JGoUsR3p9fRQjyKyPxCrialabnP&#10;diUUUVTlJnNLR3iFM8syMc9KeelM+91rSNvtGjfu36nyl+2H4VuvFF0TbSQx/wDEvgT96xHIuHPY&#10;H1r5Kb4Q6s5I+02eOh/eP/8AEV+sZG7rQsQ9TzXzmKy1VpuR+yZH4gYrJsNGhStp/XY/J+P4Q6vI&#10;vli5stkXTMj555/uUD4Q6xnaLmx2jp+8fP8A6BX6vyQKwAyeKjFuo4ya545NDlsz6H/iKmL35Vf1&#10;/wCAfmf4Z/Zd8S+JWDQahpUce9kPmTSg5C57RH1Fe9fCr9iaHR9SsdX1nVXa5tJre7iWxuAULK25&#10;gwaHOMgYwfWvrsqHkDn7wGKc3zbc/wANb0copU5XaPmM08SM0x9N0r2T/rsU9H06PSdNW1iZmRAe&#10;XOTySfT3q5C7bQq4/Gj+LNDN3r6HkjCKjE/JalepWqSq1N2fKH7ZXg6716R2tpYUP9nwJ+9YjkXD&#10;HsD618mw/CbWZUYrc2OVHd3/APiK/VxYwrAjrS+UpYnJyTXz+JyuOIlzM/Xsl4+xGUYeNGl08/8A&#10;gH5RH4R62yDfc2H/AAGR/wD4imf8Kh1f/n5sv+/j/wDxFfrAbdTzk0eQvqa5P7Dp33PpP+IqYu3w&#10;r7/+Afk//wAKh1f/AJ+bL/v4/wD8RSr8ItZXlbmx455kf/4iv1gMIPGTSeSE6E1TyWmndMh+KeLc&#10;WuVff/wD4j/Zx+F+pfY9bt5ri133ehXlspjdsBmkUAnK9K8D+NXgq68C+O9Us7iWGZomhQmJiw+a&#10;FW7qPWv1YZA2c1yXjL4Y6X44hEd/cXkS+asv+juinIUqOqnjBrfEZb7SnGC6HhZdxzLD42WKnb3j&#10;8/fgr+zbefFWaO5e+gt9PW4kt5AszLLuWIOCv7thjLL196/Qn4eeBbfwD4Z0rTYJpJnt7O3t90jB&#10;gTGgUHhR/Kuit7ZbVcKSec/NUoX5w3fOa68Jl8MMtNz57iXjDF55Ozdo/wBeRLt887Z+D1/d/wD1&#10;6akqs3IOaV/3hyaTcRIXHU8V7HM7H51J8zuzJ8SILrQrmNeGbbjPT7wr81fiN8KNXm+IXim5S4sh&#10;HcapdSKGd8gGZiM/J71+n6/ujkdfekZhIee9eTjMI8RufoHDvFFXIXeifAf7Mvw91LQ/GF5czzWr&#10;o2nSRgRuxOfNjPdR6V9+eXt/ff3uP8/lSKoTkcimMyouM1vhMLHDxsedxJnks+qqrV3u395KJhJI&#10;OOa8p+OHwbtfilpflC6mt7mGG5WL94FTfIqgbvkY4yo6V6PNdbnDHGQMdKoTyGYsDwOelb1aSrLl&#10;nseDl2Y18uqqpSex+dHxH/Zl1zwXcSRtf6fLEsqIMTSFslN3/PMe9eUahpsljcLG7KSV3fKT6n29&#10;q/WyNtsKxjoKgbT4mbO5vzH+FfOVslhKV4n7ll/ijiqdJQr2dvP/AIB+Stlpk2pajFCGRXYEDJOO&#10;AT6V6n4F/Zx1rxjcxhb6wihkeIHdK4ba5P8A0zPOK/RdLGOM5Bb8xU6LsUgd+KmlksFK8zXGeKWJ&#10;lTcaCSfr/wAA8j+B/wAB7f4SwRyteS3N/wDZ5LeTEoaLDShwR8inOAP1r18SfNkemKFkKoF7ClX5&#10;Vx+NfSUaEaFlE/Dc0zSvmtd1q71Yz7qk96+G/wBpT4f6jr3ipp7ea1RRe3j4kZgfmkUjop9K+58f&#10;NmkxjJrnx2Ejio2Pd4d4gqZFWdSkfmLpfwV1a+lKtdWQ+UniR/Uf7FfpD4X8Lp4ZsXs0kaRXlMuW&#10;bJ5AHoP7tbEZMchcdSMUD0rnwmAjhtVuetxFxhic8jyVHp/XkKzmU4puzy4Zyf7pI/I09ju60m4d&#10;K9jW5+bxlytS6nxb+1F4D1DxF4q1C5t5rZFkuICBKzA8W4Xsp9K8y+GPwx1ax8aadLJcWRRTJna7&#10;55iYf3a/R5gGGM0cKpArwamA5q3tPM/YcNx5Xo5b9R6ctvwt2Gq26Mv3BxTt/nYB420qsVYGkA+Y&#10;n1Oa9yEeVWPx/EVHUnzIcVIUCkb5vmpV+U5oX5RitOZrYPcTuhGXIzVfUrAavpl1ZuSqTQvESpwQ&#10;GUirI4pJPmUg9xis3CM/iKoV6lGfPF6o+R/jJ+yTJquqXGq6XqSrNcTRqVu5yFCiLB4WLrlR39a+&#10;avFXwr1bwXlL24s5ZNiyDyHcjBbb3Uc8Gv1Mi/cqAvP1qKSBZImjJOD6V85icnp1pcyP2nJ/EfGY&#10;KlGjUd0rL+tD8ilQwz7DzJkn2rqvCvw21LxRdJFbT2sbXDxqPNdgBvOB0U1+oy6dEo+8/wCY/wAK&#10;nWBFXAJrlp5JGMrs+jq+KVXlagkn6/8AAPj/AOF37GphYajr2qZSaF026dcc7t4x9+HphT3619gx&#10;25t4jGCDk55pVVV70YA6V9Fh8JTw690/Hc+4kxedTcqr7kN6zw2rN8pIx/MV8C/HTwbqniTxnqUi&#10;y2iIuoXjLlmBw0nfg+lff8aiOQsOtG35ifU5rPF4VYhWZrwzn08jqe1jvqfnd8Ifg3qN54kuUuLq&#10;1EQtGI8qRt2d6eqdOtfokbcfaEwflxznr3p247Qvao4YxChVeQTnmoweCjh9zfijiatxBOMqj2/4&#10;H+RLu8x/LHQcGkaMR9O/WhPlVwP4utOU7cgd69WNoyuj4OW2hzXjfTBrWlxWxYoFmD5zj+Fh6H1r&#10;84bz4P6xb3SItzYkFc8yP7/7FfqCWqMxjdnvXi4vARxNTmZ+m8N8YV8kpeyi9D5V/Y90fUPC83iO&#10;G7a2kWZrNF8ksT8pmBzkD1FfSnji1N54L1qFCA82nzoC3TJjIrY9KRV27sfxda6qNB04cnQ8PNs+&#10;njMcsXFan5t+PvhZqzeJr2eO4s8MUGGd/wDnmv8As+1ei/svfD/UPD/xP0S9uJrV44pLgkRMxPNs&#10;691Hc19wL8tKr4bIrghlsY1vaeZ9rifEDFYjLfqMtuW34W7CEb1UinkcCk+8xJpa91Kx+N1HzSc1&#10;uwoooolKTCnyte+FZviKJpvDuqouAz2kqjd05QitKjPLH+9SlFTjZmuFqPDVfaR6H5z/ABe+GOq3&#10;nj7VL2K4swshiAV3fPESD+77V1H7OPw+1LR/iFpM881q0aSTkiNmJ5t3HdRX3YYx60oGFxXgwy1K&#10;t7TzP2GXH1eWXfUXty2/C3YiswY7KBT18tR+lTL8uPehvn25/h6UhG7HtXvpcux+NzqOpVcnseO/&#10;tKaHc694VtYbd4kZdQjfMhIGBFIOwPrXw7/wqfWGkEYubHB/23/+Ir9RCM80DhSvavDxOBdapzH6&#10;lw9xviclwrw0Nv68jxz9mXQZ/DnhiSC4eN2ks7NAYiSMqjg9QPWuZ/a/8D3OpeCJr+KWJUhuluGV&#10;2IJVLeTIGF68V9FM25QPwrO1zRYPEGj3um3DSJBdwvA7REBgrKVJGQRnB9K6q2HlKh7OJ4lDiBrN&#10;Fjane/5H5ZeHfCV54ov5LaCSGMrGZMyMRwCB2B9a+2/gL+zf/wAK1voNS1G+8+6guJXRbWbchVod&#10;nO6NTnJPf0r1fwV8N9M8CW6Q2E93MqI0YNy6scM249FHeuuZjJIHPUDFcWDyuFJ80z7DiDxAxGYY&#10;f6tRfu2a/rQbGBghfujpnrR3p+etNb1r34xUXpsfi8pOo7yBq+ZP2tPCN14i8x7eSFP9BgT96xHI&#10;uGPYH1r6azTSoaMqeAa5MZSeIjyPY+jyHOJ5NiliKfQ/MPSfhZq/9rWubiy2rOmcO+cbh/s19+/A&#10;XS20X4YaLaSsHeMT5KHI5nkPoPWvQ937ox9iu2mRosahQePeuLCZfHDyufVcRcZYjPIKFXp/XY8O&#10;/aitrvWvB9pZWhhRo9Sjk3TZAx5Mg7Z/vV8WL8I9ZuGGbmxHb/WP/wDEV+oknz8HpQ3zVGNy9YmS&#10;ZvkPGlbJqEqVLqv66HjH7M/guTwp4bIklWR57Sz3bWyAVRs4+Uete0keUxYfSkhUQq4HO/rml2jY&#10;Fr0sLR+r01BHweb5lPNMVLE1N2JIBHIW9eKGfz5Ap4BHalZQ5yaHYyda6FH3bM8aMnGopdj45/at&#10;+GdzrmrWE9rPEm2e9ciZyOrRkdFPpXglj8MNZsZC63FiSV28u/r/ALtfqA7eYFB/h6UhGVxXgV8s&#10;jUnzo/Y8Dx5Xw2C+qN6f15Gfot19qs23DBEh6fQVpM3ylexpM07/AJZlOxOa9+lenTUT8kxlX6xX&#10;lU6M5f4n2Lal8N/E9tGQskuk3caljxkwsBn2r85tW+FesJcPtuLHOR1d/T/dr9QegxTMYYt3rycd&#10;g/rVj7/hriyrkUWof1qfMX7GfhO78Px6oLqSF9xlI8lievkeoHoa+oC3zD0pqN5ZyKVF8sYFd+Eo&#10;rD0uXqfOZ7mzznFvEVBzdsfjTDKqsRzT/emqxVy3c8Vs+aWjPnqM/Z1FPsfn/wDH74c6lqviy0ng&#10;ntVVbBExI7A58yQ9l9682b4TaozBzc2e0ccO/wD8RX6ks29wx69KTYNpHavnK+Twq1Oc/dcv8SsT&#10;gsNHDx2X9dj8uLf4V62vmgXFhsPTLvnHP+zU1n8HdeubhhHdacPlz80knt/sV+oJjBxTWiHvUf2L&#10;B7np/wDEVcUlol/XyPz/APC/7IfiHWLqMTalpixlmU+XPIDwue8VfXHwZ+CunfC3TXt7K6urhmun&#10;uAZ5Fblo1QjhF7LXpK/KhUdDSzMZjluOMcV6GFyuhQ1Pz7O+OcwzhezqP3f68hNy+YQc7weMdM18&#10;3/tjeF7zxJ4Xt4oJIEcapDIfMZgMCCQdgfWvpHPy7e2MUqtiMJ2Fd+Ipe2hydD5bJ83qZZiliI7n&#10;5e6f8LNWe6QG4s8c/wAb+h/2a/Qj4K6e+l/DnQ7eUqzw2kCEocjiFB/Su5Cgc5peNpHYnNcGDy+O&#10;FlzRPsOKeMq3EVGFKr0E+0eXkKPvcHNfOn7Y3hK68UeCbNLaSGN/7VhkPmsQMCCUdgfWvowtwBTQ&#10;MMT3r0MXTeIhynx+SZn/AGXX9tHc/LdfhPqkcgxc2ef99/8A4ivvD9mPR5dD+GNvbzsjyeYpzGSR&#10;/qIh3A9K9ZX5aUc815+Ey+GHfMfZ8Q8b4nO8L9Xqbf15C0UUV7Cumflbk7WCiiirbuRsFFFFIAoo&#10;ooAKKKKACiiigAooooAKKKKACiiigAooooAKKKKACiiigAooooAKKKKACiiigAooooAKKKKAEPWl&#10;prUm7GaAI5/lBqkxyxNWLhvlPrVdfmWgBKcooxTloAM44py03HNPWgB22nqvSkqRKAFVasxrxUar&#10;U8YoAkjFWY06VFGvNWIweKQyaNOKtJ+6kyfSoY81btwOVXkdaQWINSvU0y0ku2DMseOAMnkgf1r4&#10;i/aA8cf2trV3GsW0RXF4oyuOrD/a9q+kvjz4yj0TwvfWyPGZnihkVXRjn98B1H0NfBvjTWBdXl7I&#10;Su6WSZiADjJNbxQ0chrl4WkZsdWHb2ridSm+ZTj2/nWzqs+7jj7w/lXKapKNq/59aq5VjH1S8/dl&#10;cdh/Oubupdxbj1rQvpt35f1rEupDk496QypcN85rOuGyfwq3Me9Z0zE81IylNVCfr+dXZqpTDrWM&#10;kVcqzsVjBHXNVXHylqtyPtFVF+Vwh4jPJbvXPvoUW9OtTqGpQxA4DA/oCa+rvA2hx+E/Bayq7SPf&#10;6fE3JBAIjJ9B/e96+ffhT4bfWvElnFMrqjPICY2UHiInvX0NrlwLXTdOtEORZw+UNw5+VVHP5dq9&#10;jDQstTkqSOV1KZmuHdgMnHT6VkqrRxEnHWtDUMXXzucEkfd+lZV1NvjYn/PNdjTuYx3KF5lS0n+e&#10;tee+L9ULNsC95F6fT3rstau1hs5eRng8g+oryzWLrz7uTGCVdu3vXFiJ6WR0RWtzPNwQxGOa9U+H&#10;fh4W9i9475aOdhhTxyij096850uya+nYAEvtyQCB3A717msa2lm9vk7WO4569v8ACs8PC+rHKSsV&#10;rrq/pn+tZrMZC4/u1ZurjGVGMf8A16oGXbvx/F1r0fI5xGODimfxU0N8x9KecevNKxRJs+WrEcOV&#10;XmoIX3cdqvW67sfhVxiSyWCH3q8ilaijxH0q0p3it0rEMlhYrzUU1xuYjHrUkkwWPA61nzSNuJwO&#10;pqmwQ6Y1QuJsqRinzXR6HH5VUmk2jismWiLd8x+tRTEZpJGzzVcsCeTzWTKCTIqNm4ps7cmozgrz&#10;WYA23knOBycVEqn5m/g6j1xThgGoppDyvbpUsod5wU/IOP8AaqSzmEREsYy6njd06VUVjGOKIW8t&#10;s1nJKw1Jo9S8DfGrV/Bc8Ulva2UvltE372Nz9w8dHFfWnwb/AG1Li/sUt9T0qIMsiLm0tzj5nfP3&#10;pvTFfn3v3MT713vw3utkjpxgvGOn+01RGip7GyqH6c2P7WWm/wCr/s66woz/AKhfX/rrXZ6V8atN&#10;1bpa3SncV5jUdBn+/X5c+JsfaHI/vL/6DWDb+I7mzmWREiJX+8D6Y9aiphXY1jXR+zGiasmuqGiV&#10;kGFPzjH3vxNa1xam36nNfIX7Dvj6bXJJ7a5EEfknTY18tGBOfMBzkn0Ffb2tQiSHeCcBWI/KvJqU&#10;nE6oVeY5RpAOKqs6ryc03UJBGxzxyP5V5j4t+IUWjwOTJECEVvmjc9Wx2rklod0YuWx6W1xHyAG/&#10;SkSaNWzhv0r5O179oo2F1IitYkb3A3W8x6H61g3n7UL28Bfdp+R620/p/vVhzG/sZWPtH7VGxxhv&#10;0qVZFxgbq+Eh+135bndJpo/7dLj/AOKr0bwP+1tolwRDeahZxO0jYCWVz02g+h9KqK1MpJrQ+qRF&#10;nmnba4nwz8XNB8QWsTW1+krMkZ4t5V+8OOq11lrrVtcAMJRg+in1+lWxWZa207dUX2+3ZsCTJ+hp&#10;vnK3es2LUnElLuqn5hVvbNSLIuetSX5lvdSMRVZZh0FJ5p3c4AqrENMmLdajajK9c0xpE7GmKzE2&#10;inbqiGW6VIBQOzAsRTdxp+2kPFAg3UrSVGzbelRNLjrVXAlaXtUbNVeS5Azz+lVZLoeo/I1EmPUt&#10;SS7Kpy3e4YxVaa8JxjH5VU8zcwBpcx0RiWJZC1RCLdTR1qTdtqWy00hfLAFNmTzKGkJ6daYW2jjr&#10;S30G77iW1h9quolzj5wOvqa9T8LaT9ksYirZO1hyf9r6V57oP/H7Hn/non869e0c+Tp8T+uR+prv&#10;o01FXPOxMpSVjnPG16ljpU8hDEqqdB/tgV8k+DfjBFb+M9PLWzlNr5xGM/cf/br6I+MWqJpug3bo&#10;wOI4z8wJ6ygV+VPjzX/7NYzAplYl+8pI5cjtWj3OSls0fr/oPiGHVtDt5lR1E1uj4IAxuXPrXxH+&#10;3otvdQvEPMDLqls3bH/Hq/8AjXzX4F/bM1TwfY3OntFo6oI44IjJa3DMwQMvJV8Z5FeX/GD453fx&#10;M1S4luEsV3yxy/6NDInKxbP4mNdVOz2MJpxZxug6WWvohu4y3f8A2T7V3Fzpfl28SBvvRqeT/wDW&#10;pfAWmySW5kKniZh1H90V1lxpjTTJw3C46ivXhTdjilJHl+qab5ayHd2Y9f8A61cJrCiKdvqP5V7H&#10;4o077PA+dw+WTuPSvGPFBKXD4/vL/wCg1zVVy7mkdSzod4rDBB+8en0q3qFmTMsqnquefcmuM0+8&#10;WG4TkZyex9K9d8I2MetWdsGZuQF+QgdFB71NKSuKXund/ADS5JtatW3KMXFmep/vH2r7E1bSHuNF&#10;gj3KMS56/wC97V5J8CvCNvYzQyhptwa1b5mUjgk+lfSF1Gn2VNxI+b/GvaprQ8yo9Tzrwn4T/s5l&#10;cybsOx4b1XHpXaWNqiTBnLYX+79KyrrXI4vkjZSSM8qacJ5b23xtXkA8cVq0F7o6j+0EVSqq3yDA&#10;yP8A69eRfG/4rf8ACK6aka2/mSLdxocpkcxs394V2uoXEfh/S5rq4bywsLS/MCw+VcnpXyB8ZvGB&#10;8ReLL94zE9szxMjqjKSREo7/AI9qxkEFZ6nmcjy6l+9bYuPl4yPf+tdr4C8JtrN9GHkChVGNrY6q&#10;3sfSqXh3wzK2oRRxo7MxbA3r/dNd3rtzH4P8Ol2bbcSIgCyAsMgqD93/AHqxZ17mN4+8WR6Rpkmk&#10;20bM6QzWsjSqCMqoXKkH69RXiV05uowrYBznirviLUv7U1KSR9o3yuw2gjq3vVBYRC28ZweOaxky&#10;4okaYt0FLuDDHeolJQYApFX58n1zWNjQsLlanjXctQ792BU0bFeBTANvzU8UjGhfm69KoWgpXIp0&#10;S0q46ZqVEHXNIQ5vumpIX21DtBYUi8sR6GqRBpW7bpAfcV1OiyFW4/un+dclZevoRXSaRcYPb7p/&#10;nW8XqJnQeW7D+GlhhbcckVYjjHlkjrmqzb9x44zXVa5kRXsJ8wHPSqaqRMx7Yq62Y/MJ6kVVa5fd&#10;tAU4rN6FXKtuvmSKp6+1aMMaw5PJqshdZlkAGRU0khZfn4yO1SrIZbjut0kIUfxjr9a0dU1P+z7G&#10;OVl3ZfbwPY+/tWZo8atdKMnC8j8xWX8VNV+xaNCF2lvtKjDA/wBxjXNiJWjcumrs8ZaYzXkb4xgY&#10;/nXUaD8wZj/DtP8AOuPsWLfMPX+ld74btfMt5S2R8ikYPsa+KxM+Z6H1uEhZHWeHV86VOwx/7MK6&#10;qC3CzNg9u9c34bQxyIo+7jGf+BCulGYZWK88Y5rw6h7sBbuPzG3DsMc1ctYSwhAPpmqsOxVK54Jr&#10;V0JlkkkBP3SuP1rlkdcFqdTpdiP7NhAPzc9Tx1Nek2Gm/wBpQrEW2kAt1x3x6e9cJ4dikvLpoEXI&#10;WMt1weo/xr0VbgxqLdcG3TlWP3if8k9q8ye50STsepeGdQE2lyx7cbpT29lrH8SR/wDEwsW/6asf&#10;1Wrnh5fL0ebP3/N4H4LTdVs0u5rLBYtu5AOOSRWbOPm5Xqb3hiUs23tsP/oQr2Pw/gxKncKT/wCP&#10;V5N4ZsvJk8tsgBD3H94V6hoH/HwzDnKH+Yrrw/uyuzgrvQ6KPdb6LPJwdrj/ANlrn1Y32pQE8bJR&#10;092H+FdbN82g3K/w7xk/itctp+BqG3PJlAH517M1qjzY+6dzZx/Z7VGXnqOfrVib95MD/s0tjCws&#10;49wwef5mmKSF3d84r2KatFHnVNW2W9J+4f8AeP8AKrk38qr2K+XGQPX+lWZPu/WvWpHl1CnJVWWr&#10;c1U5G7V13MSu9VpasvVaWkBA3Wo26U9qjY0ARt0qNqe1MNADWptOam1PUJaqwUUUVUtx7qx2FFFF&#10;AgooooAKKKKACiiigAooooAKKKKACiiigAooooAKKKKACm06igBtFOooAQCloooAKDRRQA2ilK0D&#10;rQAlFOooAbRTqKAG0U6igBtFOooAB0ooooAQikp1FADaKdRQA2inUUANp1FFABRRRQA3FOoooAKK&#10;KKAEFLRRQAUEUUUANop1FADaKdRQA2inUUANxRTqKAG04UUUAFFFFABRRRQAUUUUAFIRS0UAFFFF&#10;ABTe9OooAKKKKACiiigANNp1G0UAIop1JS0AI3NNp5pKAEUUtFFABSNS0UANopxooAKKXtSUAFI1&#10;LRQA2inUUANpQKWigAprPg4xTqTaDQAKN3WkZQvemPMI/WqVxeknAJ79hQBYkuNpx/WqM10W7/rT&#10;WkL8moWU5oAUsX7mmMtOXiloAj2n3qRRilDCjNABto20tFACbaWiigAooooAZTlpcUUAIelJTqKA&#10;G0U6igBtOoooAKKKKACkIzS0UAJto20tFADcUU6igBtFOooAbRTqKAG0badRQAUUUUAI1Np9GKAG&#10;0U6igBtIFxT6KAG06iigAooooAKTb70tFADaKdRQA2inUUANop1FADaKdRQA2nUUUAFFFFADaKdR&#10;QA2inUUAMpRTsUUAFFFFABTdtOooAbRTqKAG06ilIoASkIpaKAG7adRRQAU2nUUAJtpaKKACiiig&#10;BMUbadikoATbSbadRQA2inUUANop1FADaVaWigAooooAKKKKACiiigAooooAKKKKACiiigAooooA&#10;KKKKACiiigAooooAKKKKACiiigAooooAKKKKACiiigAooooAKKKKACoJm2ipJG21Umk3ZoAhkkLE&#10;imjil207aKAClWjFOoAKkWmrUiigBQKljpu2notAEy1ZjWoVX5asxrQBJH1qzGPaoI1q1GtSykTR&#10;r7VaULbyfeBXHXoKhjXiszxRqy6Ho8dxJuJacR/uwCfuk9/pS6jPkv8AaK8ZnUtWjSK4zCbKMEJc&#10;blyJXP8AhXy34gvPMmnO/wDif+L3rv8Ax74gl1CTfI7MREq8qo/iJ7V5NrV0S0hyf4s8V1LYDD1K&#10;65PPcfxe1ctqVwSq8/r9a1dRuPr1Hb2rmdQuPu9f85qOpSMq6l7+3rWVcNkn8au3Mn7s/wCe9Zsh&#10;zVjK8zfzqlJ901auD/OqjfdNQgKUy1RnXGfxrSkFUblev41EwMu4z29aiYhvl6e9TyDc1Jb2humC&#10;rgMehJrCMdSr6HvvwP0dBanVGiUeTdSJkx+saj73b71dR4gm33UvzZDO+BnpzV7wjoqeFvB19bbV&#10;Dtc+aDGxYchB3+lc7f3DS3T5ORvbHHvXu0locUylc/cA96w7j/VkZrZumwxHv/Sudv7jy1PXoO3v&#10;Wk5WFE5XxVfiLfHvAO0fxY/irzuVt11K3UFyf1rd8WXjz6hJhjgDbyB/eNZFrb+fPEvGXYDn3NeN&#10;UlzTsdPQ674eaS1xfPM6ExtA2NyZGdyjr+FeizTbxzx+NZvg/T103Q7Z8DeQ6kqSf4ye9W2beK9K&#10;hG0TJlK6PzH/AD3qrt3VZuF+Y1CqitdmQIsYAz/Sm1KwGcUnlU1uBLaxAn/61alvGFx07dqq2MIP&#10;5Vpw2+7HSt4kscsIbp/KrKIsY5xSIgj61XurjaDjPT+taEkVzJtZsHv61RluOv8AjTZLgsSCe/pV&#10;eRhzxWTYxsjbj6VTeYnr/OnyylTxxUL42n1rNspCNJu4z+tQMMZOaazEN+NNeQ9Ki5QyRiT1pGb5&#10;TTWPNNdvlNIQ1n561EzZb8ad1zULN8341mxokamKe1DPTGbjipGP6Hg11XgW6MN3jJGZI/4sdzXJ&#10;KTkVu+GZ/J1CMc/62P8AnW9HQEek6yxkXzD0LDr9K5GRgsZOcV2GoL9o0qFl4Jfv+NcRfEp8vqM/&#10;rW1TVEdT6o/Yb8RSW3jB7cOwEl/pkePNIz+8cdO/Wv1GmfzNKJIydj/1r8hP2O9U+w/EjTU+b95q&#10;2mjgA/8ALY/41+u8Mom0dW5wyuOfqRXg1kdtNnB61OBIw2/xDv7V87/E7TpbiF9rOv7pBwpP8dfR&#10;XiCJVuHyP4h/6DXmXjLQUurWRgq/cUcsf71eTUPXoTPjzxF4Vma4lcl5Pnc/6knHP1rzrxlZtp9n&#10;INpBzj7u3+EmvprxNoq2ouSQv/LTGGPavAviRa+asyjH316n/YNcttT1ea6PHbhXdcgsOaxtQ1a/&#10;09vMt7m4jKjIMcjL1OO1dVdWRhQfd6+prl9bt28tsEY2j+dbxOSaLfh/48eJ/D86qmsasqoyDauq&#10;SoMKelereF/2ztc0poftNzqF0q8ES67IAfmz3U18xahbn7Q3T7zfzqo8exeetaWOdysfdem/t7+W&#10;o862w2DnzNf56+8ddNpf7edjczKH+zxjJ+94gX0/3K/Nq+DFiVOOf6VlrdzQsCHwfoKpU7mbqH67&#10;aH+2NoepKm+/0+MnZ97XYz1/Cu90P9o7QdQUEalpp+UnP9rRt3xX4tWPii/s5l23BA3DoinofpXe&#10;eHviprVio8u9dV2kACCI989xWVSm4o2o1E3Zn7W6T430/VAGhvbZwVJ+S5Vuhx2roPtqP0kU/Rq/&#10;Nj4S/tD6jHGi3F1dPiB/u20PXzBX134N+LkesABvtR/eMvzRRjooPY1yOTR2ez59j3D7YpUDI6f3&#10;qiNwC33gPxrk7PxNFcKCBJzjqo7/AI1cbVNxyN2PoKI1DN0ZROoWUev61Y8xfUfnXNR6thRkt+Qq&#10;ddV5/i/IV0xkmZNNm95g9R+dRtIM9f1rIGpFu7fkKa2oc/xfkKbaFyMuvcgdT+tVJr35Tz/49VKa&#10;6LAcn8hVVpi3esGzojTJ57xjnBPf+KqxumPc/nUbc5plFzZQRL5jN6/nTl+9moVbFPEgpcxq7WLG&#10;7iozN/nNDSDy+/SqUtyFPelcyUUTTXexTjr/AL1QNes7bVyT7NWbdX2PXp6Ctjwjo8mpXsW8oy7m&#10;BySP4c9hRFNu46loxOw8F6PJdSJKysMGNuYyeuTXpiYt7VIjgbT9PWqehaTHptlHhQD5afdYnoPe&#10;pNSuAsYbBzux+lepDY8CrUu7Hz9+0RrX2XwvfHfg+TCf9Zj/AJbivyr+LWqqLOUCQZ8mPo//AE0r&#10;9DP2ovFgh0m6t/3nzWsDfdXH+v8A/rV+XHxH1w3zFAW5hUfMoH8ZNbKKZirx1OCkeW4vC/nOAsme&#10;pPetnSbFr64YLuk+TPC7u4FZFrHnfu5LdK9R+FvhpLxhI6o26B/4mH8YFd1GmYVJ3PWvCOi/Y7F1&#10;MW0+aTzHj+EV0kOij7O87EDDdCn07/jWnBpqxsEQAZ56mpNXVrWxMakDKqfXvXt046HmylqeS+Or&#10;fckqpzgSj5RXgfi2NormQMp++vUf7NfSer6XJeC4JKH7/Ukdfwrxjx14TnkvpdjQj516s39z6Vx1&#10;qdzWnOx5ba25MgOOfp7V6R4E1WazeBMPgE/xkfwYrMt/At2rBvMt/wDvtv8ACu08K+BrlpITvg6n&#10;+Nv7v0rCnSszolJNH0f8F9ellmgXLjLWo/1h96+kpbj/AIlcLO3Jf+I/Wvnz4N+D5rFoZHaE4Ns3&#10;ys3bPtXuV8Xa3WAHhWz/AD/xr2KasjzKlrmPDpvnzK+/OOMbc10VhDFYxh5yiRgDmQBR0x3qvptr&#10;5Yy+CMnofauM+MHj5NB8Pslt58U2du4IjDh0Hc+5pyZkjjPjh8Rw6tptnIACLq3ZoLr6KCQB9eK8&#10;Bt9Je+mLylpSRnc6bs9u9aV/fTa/qE00r72eVnBYBfvHPaup8L6AkkKGVVYbW6Mf71Ys6Ei3o9nb&#10;aHYyXtyIlkifhZVCHBAHU9uTXkXxE8VS65qEkSs8dvDNKBiYshBYY9scV1HxK8ZFlaC1aSKNoUJV&#10;kXrvP19BXkuoXbXCsoJ3yHJJA65zWMjaKKsqi4YlSCYzk45/z0oVtyhT29anitPs8JY4zIueD7f/&#10;AF6b5I8oHHzZ61gzZEKn1FFSyRhai25NQyiaFc4qbbg1AjFSKm35NSJj2p0a8GmlqfG3BqhCqtSq&#10;dtM7Uhz60ASbsc0kfzM31pqKW4qSFdu+qRBat325FbejyfNknjae/vWBH1JrY0ltxx/sn+daxEzv&#10;7RlaI9DzQ0YYnA/SobFf3Z/3v6VaVSMmuyJkU5gI8hlzn1FUF2tdOAo6f4VfvJBu+bmqS7RcMwHU&#10;f4VnMCux/wBHZs4INQNK20fMTx60XDMIWQHrz+tVd7LtDHOeBUFnSeH1yyOemD/6FXnfxq1T949u&#10;r/cuIzgP/wBMj2/GvRtL/wBH0l5v7sTtx14Jrw74kakdS166Ulj80bfMAP8AlmB2rzsVL3bHVRjq&#10;Zmjwlrdjz989vYV6Ro6iDT4+gLRL7dq4rRLXEZQ45cnr7Cuyt22x20fsq/yr4ytufW4bY7Hw3Huh&#10;ifvg9v8AardkzuOEJHrWJoMght0X0U9PrXR28kcluhKnP/168ipuevT3K8PXla3PD6qtww2j5mXt&#10;7msZWX0rb0NkW7t8g/M6fzrlmdtM7/wo6WWrTSOq7TCVG7gdVrqdNZp/3ZyWAJz1PWuRhH75vL+X&#10;jvXb+F4Rc3DEdfLJ5/3hXlz3OiWx6VpKOumythgBJ6ewqXTlNzqCZ5CSr796twhIdHnwMDfn/wBB&#10;ql4Ym36lc7uQsy4/76NETz5bnW2r+TqMqgbRs+npXpHh+Pa3X+A/zrzW4YLcNIowW4/SvQdEumW8&#10;eMn7qE9B6iuylqcGI2OzZWbRLiPB3M4I9eq1y1jE667ajDY+0rnj/aFderjzBF/C3NYVtGp1zpyt&#10;yMf99V7dryR5beh3g4jAUY+lV1T93+NTR5xUa/6v8a9eGyPNk9WXLYYjP1p8jfdpLcfuz9aJlPFe&#10;tT2POnuV5qpSVdlqlJWxn0IHqtLU7GoJaZKIG61C9TtVdjQMY1R1I1R0AI1NpzU2ktw6hRRRSfxD&#10;idhRRRVCCiiigAooooAKKKKACiiigAooooAKKKKACiiigAooooAKKKKACiiigAooooAKKKKACiii&#10;gAooooAKKKKACiiigAooooADQvvRntS7aAG7uaWjG2jOaACiiigAooooAKKKKACiiigAooooAKWk&#10;ooAKWkooAKKKKACiiigAooooAKKKKACjFFFABiiiigAooooAKKKKACiiigAooooAKKKKACiiigAo&#10;oooAKKKKACiiigAooooAKKKKACiiigAooooATbS4xRRQAtNLUtNbrQAoanYz0qLpR5m2gCTkdaTc&#10;KQPupdgoAVTu6UuPWmbhHUE14FyMj8jQBLJcLH1BqtJfDccD9Kp3EnmscVAI6ALE0wl7VXZcUu2l&#10;5oATbnk06iigAprKeadRnNAEDKc9qkUH2p9GcUAFFFFABRRRQAUUUUAFFFFABRRRQAUUUUAFFFFA&#10;BRRRQAUUUUAFFFFABRRRQAUUUUAFFFFABRRRQAUUUUAFFFFABRRRQAUUUUAFFFFABRRRQAUUUUAF&#10;JilooAKKKKACiiigAooooAKKKKACiiigAooooAKKKKACiiigAooooAKKKKACiiigApd1JRQAUUUU&#10;AFFFFABRRRQAUUUUAFFFFAC7qSiigAooooAKKKKACiiigAooooAKKKKACiiigAooooAKKKKACiii&#10;gAooooAKKKKACiiigAooooAKKKKACiiigAooooAKKKKACiiigAooooAKKKN2KAAZobApVao5GoAh&#10;uG+b8Kqt1qVqhegBVOTTttRLmpV+7QAtKKSnLQA5akFMFSLQA9V3VKi02OplBoAelW4hUCKatxrx&#10;QBJHHzVqNcVFH1qzH2qWUiWNeK8U/ak8Tf2f4f0+FI92bqN8sP8AYlHr7V7hH0r5M/bB1RftemQA&#10;qfkifoc9ZhTiM+SfEuoGSNmC8hVHT/argNUuNu845bcTXSa9cgZXP8I7e9cNqchZmx6tXSBmX9x7&#10;d/6Vzt9J0/z61p3z8n6/0rCvH6Vn1KRQnkOw1UdjU0jZWq7mrYyvMaqNwuBVqT3quwqFuBBInFUb&#10;heD+NXpGzVW6+WM/Q0pgY1wyqx3Zx7V3Pwa8Iy+LfGmm2vmpGsjSqTuIPELN6GuEuEaaQhRk9a+2&#10;P2Wfhm+keA77xTcJPG9jqckQzKhjw0MS8qPmJ/edj6U6UbkSZk/EDVFjvFttrYeFWzj/AGj7+1cU&#10;6ySYYbdo55zmtXxFqHnzB32ghAOAfU1Vs2S3s7qQnG9Nw/I/417EI2RyS3MTUXCfMfvZA9ulcZ4h&#10;vxb2sjAZYBe3H3q6TVrwSMeR94dj6V5n4m1FWjZcjlF7H+9XHWlY0gcvqFwbq9lJGNzH+ZNbHg7S&#10;zf6lGxbAhmjPX/a+ntWFgM5YdSc16l4E077FYyTNuHmxxuMkEdCf61w0o88zVnTNi3hWIcqp71nL&#10;JuUmprmTcxb1qr0YAV7CXIrGTIJmO4imquOalm4qNTR0EORdxyaniiEjAHNNjXNT2q/vB/ntTigZ&#10;ctYBGwKk/jWjA23JNQ28ecfSn3jCOMc84NdCRn1C5mDcYOM1l3WFU7c5x3+tNkkLHNUpJmPGBUSk&#10;Wh0zYUGqxbPJpGkJzULNWQWFkf0qvv8A3ZNS8N1qs/8AqzUsY15McikZVKhjnOM0w/dP0pGPyqKk&#10;BrNUTHPFSMtRsaYCdqiZfWpd2Khkes2NCYFMDDpSg0cLzSKFDkGremzGO+hbH/LRT+tU1wWFTp8s&#10;iMOxzWidmI9j8OyDULGJDlSAzf8Ajxrldcs3jO7K5Cj+dSeB9S2y7Tt4ibsf7wra8UW5WNmA4CL3&#10;/wBquq3MjLqP+Bvir/hGfiX4dlMfmL/a9kz/AC5PyzA8cj1r9ovhR4lj8VeA7PUI42jWQSfKwAPE&#10;jr6n+7X4OeY1jq1vc4GY5xJ83I4YGv1h/wCCf/xEtde+DNpp7TR/abYsrIkTjBe5uCOTx27V4+Ig&#10;dtM958WWolkZiTguv/oNcNqEGYWRj8pA6detes6xYm8t1GDneDwR6GvPrzT2hUxuCpIz1HrXk1In&#10;pUpWPIfG3hM3NrK6yABklYbm9R9K+ZPiN4ba1muN0gIDL90/7H0r7V1S0kKuu35cMM5HSvLfiF4S&#10;XVNNugPNLkEgKyj+AjuK4mj1qckz4j1jRyw4bjcO/t9K4LXrLfbuc84Hf3r6G8V+BbyxupMQvt3K&#10;AWkQ/wAOa8y8S+H3FrIQrY2r/Ev96nFlzimjwLULXbO/P8Tfzqi1uW711muaeYbmQEH779x61iyW&#10;pEZIB6eorZM82pG2hgXEHzFSa5nULPy2yD2/rXbS25zkjH41k6haeZGevQdx610RZzyjochu2t7i&#10;rFvdGNs4HTFNvIDDK3H8R71X5NaWUjku4vQ7rRPEzW+P3YPykdPf617T4D+K0ulyKUt0b94x+ZCe&#10;qY/vV8wxy7Rit7S9YEDDlepPIPpXFUo3PWw+K5dz9DfAfx8Mi2ySWfTyR8sX/wBsr27w/wDFiC+h&#10;U/Z5B8pP3B/ex/fr8wPDfjBbdozuj4KdUbtXrPhT4ni3UAtAPkb/AJZP/e+tebKm4nuQrwqqzP0i&#10;0/xJDeICY5AME9B6/WteK8STs1fH3hX4uRNCmZLfOxv+WMn96vU9H+JVvKR+9h+8f+WT+lYuUoly&#10;owWqPdo7gHPBp/nBj0NeZ6d45gkAxJH/AA/8s3rbtvFkEn/LROn9xqfPIz9kjsNxp3mHFc5HrkTd&#10;HX/vk0/+2Ij/ABj/AL5NaKRDg+hvMwwSc1C1wvoawn1qNf4l/wC+TVS48QRD+Nev91qUpDjTbOjN&#10;wvoajN4uehrjp/E0UeMun/fDVl3Hja1hUsZUGP8Apm9Tdsfsj0OXU0Vdm1sngcf/AF6zri/CsVwf&#10;M78cV5bqvxYtbWGf99DkK23MMnOBXL6Z4wuPHWpS2lmkM0iJ5xVFZOBhc5Y4/iFbxi2KSjE9m0W8&#10;/tzVILVRseTcATwOFJ9/Svp7wz4bi0uE4d2/eFuSD1AHpXB/Cf4W/wBiRia5W4jkWdyAZUYYMYHY&#10;fWvV7mREBCnPFenQpLl1PDxdfW0SO8m8tQoHGCDmuB8ceJotHtw7xu371V+UA9VJ9R6Vt6/rEVja&#10;zu7hdqOeVJ6D2r5K/aD+KFuN9vFLCzLdRHBik/54n/GtnoeXGLk7s+Z/2mPip/a7Nut9rfY4lGEw&#10;OJmP96vhu7uvt9wpYYO3HH4mvZPi3qSXzEhgf3CDgEf8tDXkmmacbiZVUMWJPcelbUotm9RpKxo+&#10;GNHa+1CCLcAHljUc+px6V9S/DXwb/Zuk25Mu75HX73/TQn0rg/gz4IkkuPPlSRQr27riRPUmvpWx&#10;04QafEvzYBPUj1Ne9Rp+6jx6k9TLW1WGMzOSSp/hrktUlbUtQdBhQpKDPsSa2/EmqKVMUbKxZAeQ&#10;f71S+E9Ha8ZJdrZZj0Yf3c13RsjkbItB8LrKBukI3bOjev4V09v8Mra7bzHnlG4fwuPp/drt9E8O&#10;mO3R2DjCqfvL6Vozt9nUIvOD3pSipC5rHCX3gW0U7Fmm5GfmYev+7V7SvCNnaIpMk5YHP3lx0+la&#10;7KzjGOas2uYwEbg//WpKCMpVZXsPtbXyI9qHKYA+brir1qwVQDnGO1MZks4jLIdqbd2evA57V554&#10;++KVppam2gnhd0lXIeGToUJ/rV7Di3IvfEX4kQeG7GWGOCR52jSRSyAry+OfmB7GvmjxJrkviTVJ&#10;JJkRGeWR4/LBA+Y5O7JP6UzWNal1+ZXlWNW2BAIwQMAk9z71c0PT3upAm07gBtAI54NZyZ0RiWPD&#10;uivczRjeoG5N3Pqe3FP8beMovDy/2RBE73FvIpZpFBQhlLcEEHPzDt61P4o1yLwrozxq6/aJ7eRQ&#10;silhuVenHua8Q1LVf7QunuZdq3D43KoO0YGOPyHesHI2SHMwaIyHtxxVNWZ5hjGMnrTNzJGYmGN3&#10;NLC+wnNYuRskWfL8zBPVemKjmtx/rCTuPHtU27DQnsSP6VJcMH4HrRYTZnvFu6molj2t+NXzionj&#10;qXEdypI/akXg1M0YJqNhhqzsMmHI5qRAPeocU9c80WAsrk+lI3B5psUmODUki+ZQBJG4X5uaaz7m&#10;P1o8vbGfXNOji+UmqRA6NivAq7Zs0Zzx0x+tZ+7a4FXrWTPX0rSImd9o1xlcY/iP8q2VlIXt0rnf&#10;D86swGf4j29q6gKvlg57V2RIZnXR8xhmsu6by2IX17/Sta8YLwO4NY9x8shJqZgjKu8dW647fWoL&#10;WPzrmMDhQ43euM9qt6htlU4OeB/Ok0uMrcRqOjOo/WsUWdDqDix8J3pTlRbTY3dfusa+eryM6jrF&#10;xN90so/QAV7P8R706f4VeIY+djH8wJ6o/pXh1vOY52ZcHjHP4V4OMnZ2PTw0bnX6TAGmVyT5YJB9&#10;elbOmn7ZeMF4WCQZz1Iz/wDWrnrW4MMZgGMsd3PX/PFdR4Zi8lZvWbb/AF/xr5qsfS0VY6+0jQWq&#10;ON2XyvP1NbtnmDToj1OSP1NYX/Hvptr/ANdMc/U1sW8vmafEv8WSf1NeRM9amjQhbP0qexn3ahbD&#10;HCyqP1FRCLbAx75p1jCVkMhH3SGrlnsdcT1HSIz5KypjLAj5vrXofgWH7Nqku05HkMPm/wB5a848&#10;Ey/a4UUf882PH+9Xq3gu3KzlyMZiYdf9oV5VTc2ex12pTfYdFuFQZ5U/N9RTfDa7Vklf+MK3y/ia&#10;TV5FmhZAcggfzqwzC10+3x3iHX6Cktjka1Oi0/bdyGPkKFz+telaRGz3TTcbmTBHbqP8K8y8C/6V&#10;ctn/AJ5MeP8AeFeqaPCzSnA/hP8AMV34X3keditEdMkiNGZhu3KcAdv881UsbMtqkcynrMrkH/ez&#10;VizC3GkzMpyd+P5Vf8P2pZpzg/KVPX6179KPNNHjSehtNJlyG6e1V4RuBB+taXlBbZHJIycfzrOt&#10;l617PLax5berNGJdqkD1pJOaVcgUyRutejT2OKe5WkqnJVySqclbElV6gk4FTvUMv3aBEG7PFQN1&#10;qX+KopPvUAMao6kao6AEam05qbSW4dQoJopGpP4hwOxoooqhBRRRQAUUUUAFFFFABRRRQAUUUUAF&#10;FFFABRRRQAUUUUnoC1CiiihDCiiilza2K5QoooqulyAopdpbpTedwFK4C0U4L52RHwV+9mm7gPk/&#10;jXlj2xTBBRSLIrNjBp2xlhYkgtng0m7K4+thKKFUsMg9OtG8DgiiL5lcJe67BRSbwegpWPlqWbke&#10;1N6CWoUU3JmI8s7R3zSrlpmhB+dRknt/nmqUW3ZESmo7h/FTWm2//rrxXx1+03ofhe+lshbaoLiJ&#10;1DNHBCykFN3GX9x2rx7w7+11qHiPxhYWMN3frbyq+5JLO3GSEduoyewr3I5RVlSdVu1jxJZvSVVU&#10;rH2aG3ClHSs3w3qA1bQNMuxu3zW0UrlgASWQHoPxrTfhRjrXiSi4uzPcjLmVxKKFkVlAAO6gn86w&#10;UrmnLpcKKTDMy4PHenMvcdK1kuUlauwlFK37kfPz9KGxH97n6Uh9bCUUfe5HSlwelVGPMS3Z2Eop&#10;NwUZbkdKN3mcpwOnNZKV3YuwtFAI/LrSqpkbI4HvVvQkSilbA4pFOPvcmpuUlcKKTnd14pW9qoT0&#10;CihmCjJ6UH5pAF4GKVx20uFFOZSrL7nmjbukKjjiqasrmcXzOw2ik8xY2CMCWPPFL97leKXS5pbW&#10;wUUvAwO9CqXYgGqcbK5K1dhKKViGGEGD70n8O3+P1qBvQKKVVwDnk03cAeapqxKdxaKcIz0qMt5e&#10;/dzzxil1sUOopGPCEcA8mlZh2pyXLqTF8zsFFLINvTijqvvUrUqXuiUUgYZwevSnMNvPak3YLCUU&#10;Blm4QYb3owV4PWi4LUKKKKp6OwdLhRQqtKpKHB96RjtKg9ehpPR2HYWignt69KTzFX5SCWHU04e+&#10;T1sLRRztJoU9c8+lS5WL5dbBRRRVLUl6BRSgZ4o+71pDaEopwKr1GR2prHaxY/cPAHehuwJXCikJ&#10;7jpS7TjINVbS5LCjGaFdWyoB3ryTQsi5xg5ogucUnyq4mymslSsjrzkYqGSdVxgHj73vSWsuUr7P&#10;MH3eaikuNvf9aZcXGVLJkAc1RkuPMOBkH3oejsLpcsy3We/61SlZmY8mkLiRSRSxnfkd6Qk7uwxQ&#10;2ec09s5pxZY+GGT7UbT93vVW0uXYSimiZY+XBI9qd/rMFeFPPNStSVq7BRSbgGKkcilKMFzmpcrO&#10;xfKFFJ5gHBBpQyvwoINWT1sG4UUvlEcnFNLKOgosK/vcotFK37n7/P0oyHwV4HvQtQejsJRTmXI+&#10;Xg0mKN3YHoJRSrG0h4IFDYiIDc/SocuV2LjHmV0JRSMwblRinKp71rymSlcSil43AUm4EnFQtVct&#10;qwUUpU7Q3ak3A8d6I+8EvdsFFK2M4xSBTuznjNNAFFDMu4jHFNViT7VCld2HyjqKWjgde/SqEld2&#10;Eoo2N1zxRuU8Y5piejsFFKy7UOfvdRScfID3qblWCilMb+acEbewpdu75h0qiRtFHQ89KNwk4QYP&#10;TmgAopfLZeGIJpnmqp+YE0+lxX1sOopB8xyvAoPy9aOlyuthaKF+bpSsjL1NKWgk7iUUFWbG049a&#10;C6qMEHd0qIy5nYtxsrhRRGrNznilxxjvWklymcXzK4lFG0ryxyKOWyRwByaT0VwTuFFKrBlGBzRw&#10;vDcmiPvDeglFIuec9O1LTtrYq2lwooopPQhO4UUnmL0wc08Rsy7sjFK5aVxtFIeW2jgilk/d8nn6&#10;VTVo8xCd5coUUoxIvy8fWmtlOvU8CktVcb0dhaKdHhR84z9Kaqlvlz81Rza2KasrhRS7l5XHzDg0&#10;n3eW5B4GK0eiuTH3nYKKcF2rvblTwBUaNuYelT0uD0dh1FK3HPak3K3Qc1py6XDYKKXaRwaNpYfL&#10;xUtWFF817dBKKNw5BHNJuHTvSC+thaKGljbhFIb3oUFR83JoWpWwUUjBmxtOAOuaccbR61Epco4r&#10;mEopqsJPu8fWnIwkjOB82eK0iuZXJlo7BRSt8uwH+KmswjkOeV7AVm5WdhrUWihmHYU7yWPIIrS2&#10;gW1sNoo+6wU9ScU7csbYYZ+lSCVxtFIrYU7uTTmUn5l4XuKVxJ3dhKKFYHjHPSnGCTruXbVR94qU&#10;eUbRQVNHmIx4BFBFwopVUsH9e1IGEaDzBlu5FQpXdjRxsrhRQqllJ70dsfxVb0ICijYy8sQc9KKS&#10;1dhhRRRyPm/hqmrOxKdwopdpYZFJuEf3xn6Upe6OPvBRRuG0j+PsaFVhyxyKSdxvR2CikZ1XtRuD&#10;KMdaq1lcIrmlyi0UqIW70eW2eopdOYluzsJRQqnnJpdpp20uTzCUUm7a3PIoEiycKCCOualO7sa2&#10;0uLRSFgvBHNO2M4ypx9aJPlEtRKKVVJXH8VJtMZO85HbFD0BahRRtYng8U7yzjqKqxkp3G0Um4L9&#10;7mjduI28CpWrsbW0uLRQqk7jngUQsJJmUjgDNQ5Wdiox5lcKKFyvyvy3tS+Wx5yMU+a2glG4lFLx&#10;070MNozVN2I62EopHYLz/DSqwbOOvatOXS4PR2CigRtnqMLy3vTWkDMQvFZ9LivrYdSEZp2xmbg0&#10;Mpj696XNpcrrYhZttRvJ7/rT5lPNVpM+vFV0uS3Z2Ddmo2GaRZM9OlLTsLmGgVIvSm05elIoWpFp&#10;i1IKAHKuakVaalSrQA+NasRjpUUdWEFAEij2q3GtV1q5GoxQMljXmrMa9KijWrEY5qRk0a8V8Qft&#10;aagJtd0758j7NH/Hn+KavuEZAr8+v2nr3ztasM5z9nj7D+9LWlNDPmnxBKS2Qf4B39647U5SnX+L&#10;d3rqtaf5Ce+0fzrjtSkMmc843YrdgY19Jyee/r7ViXTZxWleMdx57/0rJuG6VkUUJCcVA7e9Tyfd&#10;NVXq2MiduaiY/LUxAqJ17ClBczEQbc1TvvlU/Q1oKBjNZmpPt/8AHqUxieH9Km1jUZIoY3lZYy5W&#10;OMucZA6D61+mutafa/Dn4P67pUXkxPNcR3ICKIDy8K/dHX7nX/Cviz9k7wEfGHji9EgheL+y5ZAs&#10;kjqciaJf4R7mvrr9p7VhY6ommJuEE1jFIygAgnzn7nn+EVvQiYzdj5mvHWeQK6Bcjq1Ub5vJtXCv&#10;kbGHB9q0PLE0gDjcaw9auDCHQcD5hXpv3Uc25zOqXHlxglv4h39q8o1e6Nw33s/KB97Peu68T6g0&#10;MICkg+YOw/umvN5mLMD2xXj1pcz0OiKsXNFszfX0UQyd2f4c9FJr2GxjW30u0iXAKQqrYGOigc15&#10;54DsfOu45xjKuw5J/uf/AF69EfMaqB3GDW+Ghy6sciG5bMYA657VEuc5NPkIBxiog5PWuyp72xkx&#10;Jvmojhz/APqpxUN2p0eV6GqW1gHxrt4xVq1j/eD/AD2qOFDJzntVyyt23Akg8/0rRaCbL0C7cVn3&#10;kjNI4ycAkda0WZYoyQORWLNI/myEtwWJq3JGZE7bapyOParE0insc1Rk+aueWrNUDsPaoJGz0pJG&#10;xxUXmUgFO73qLdujNPMlV/MwMdqVwFf5V/Cmn7qn2pskh4FM8w4x+FACtJUTGlbIpjNjpU3HYPfN&#10;RswNPXLKc1Fj5vxqQD3pj5qYgCo9pbvSsUKgPFWF6Co4gTgGp9oGAKqwjW0G7azlLZP3CPvY7ivT&#10;Jsatp8pxk5C/3uhBryq2zgY44rufCOtNNiByxVpGJG0f3f8A61dUJK1jJ7mBrmmFXfAI2l+iV73+&#10;xd8Zp/h54qh0q4uJFtbrUbCMLLfmBAPOct8pGCPn5/8Ar15l4h0+JovMRQCyuxyTXKadcSaHrlje&#10;wtskgnjmVlAJBVgQcHiuetSclc3hLofvH4d8RW3izw/a3dm0UnmFm/cSiXgMy9R7isvXtNDPuxtI&#10;QDGz3NfOP7E/xml8QeE9OsbqS5lnjs7mVmMMSqf9KwMYPow7V9YalbR3Nu7BfnwACSfWvCrLlO2E&#10;jzW8sBIGXZ0yM7K5DxBoO6OQgZHoI/8AZr0q9tjHKw4xuINZd9pyzRsMDB9z6V5zjzbHfTqNHgPi&#10;LwfBeL80Ee7eCcwAnpXiXjD4Zutu6JExyin5bT/a+tfXmueH41JKqoO4fxH0rzvXNIVlIcKflHc+&#10;tZuLjqz0KdS+h8A+Pfh7cWc0z+XKBumP/HqR0NeZXGmvbMyurcf3kx2r718feA7S+s5m8mPcY5jz&#10;I46ivlb4k+EF0ieZo1jUB1Hyux/gz3pxZM4c2p5DcWue3f8Au1l3Fnxgj/x2urntfp19TWXNbr3G&#10;fxroiznkklY4XWNNAywH94/crm5lMbFcdK9G1OwEingYw3c1xurWPkzNjA5A6n0raEtTzakWtTGB&#10;5qVZCvRv1qNRjrSL1ya23Oa9madnqjwEfM3b+PFdFpviqSLo7Dg/8tiO9cYeKfHMY+QcVjKmpHZT&#10;ruJ7doXxImt1A8yT7p/5eiO/0r0nQvi7JG4zO33j/wAvx9PpXyvb6nJH0Y5x6Cti18UPEwwzjn+4&#10;vpXHUw561LGfzH2loHxkHy7rgfwdb7/61dxpvxig2jNxH0PW+Hr9K+EbHxxNFjEkg6f8s0rbtviJ&#10;dKoxNIOP+eSVzugzujioH3zafF22YH/Sov8AwOFW1+Llt/z8xf8AgcK+D7f4rXUeR503/fmOrA+K&#10;97Hy08xHtDHUewkafWqZ9wXXxetVB/0mHv8A8vw/wrGvfjRap/y3h6/8/wCPT6V8X3HxVvZslbiY&#10;DnOYY6zrr4hXs0YYzyEE/wDPJP8ACp9i+ovrUXsfWetfHGLCbJ07fd1Ae/tXn+rfG6eSNlSeTJA+&#10;7qB9fpXz1L4suJuWkcj/AHFr0b4J/C/Uvip4is7FZ7MiaWWP/SHdB8kRfqik1vCgzlni1E7DS9R8&#10;TePNQt4NPg1aVXlVCbYyzD94cD7o9j9a+9f2S/gDPp+k2up61HIt3NZzxvHf6cVkB+0cZLHPRRjj&#10;oa6f9nr9lHw/4P0iwuLjTbVr/wAizkaWG8uWBkRSS2CQOpz0r6WsdIg0S2RIUCBcr8rE9TnvXfCl&#10;y7nk18VKfwkilLdCEVUGc/LxWFq2sxWdu7vKgwB96QDvipdY1QWcTN82wAEgAHvivmz4tfGNtL0+&#10;cI9yv7qNuIYz1kx3Nb7bHmxjKTvItfGD4uW2m2d7Gt1Ep8u5Xi+C9BXwZ8W/ikuoapcP9rDgyxnH&#10;23d0jxUHxq+OE19LeoJbrJa6X5oIh1r5f1rxVe6vdyEzMVyG+ZFHQY7Co5XJnbzRii/4k1h9Sk++&#10;zDYB/rN3cmug+G/gqXVtSgO12XzHU/uCw4jzXJafZm7mVGwck9Tjtmvrb4N+A4bOMTPHEdtxJ92R&#10;+8YFexhaL6nl1qp2Hg3whBoekW7mONGMERP7gIflX/69Wdc15LaMQxbcq4+5JjsT0rY168Wys0hQ&#10;Mv7tkHGegA71yFrpLatdOzFTlc/MSOmB2r2kuVWPNk7u5naLotzqV5G03mlclT5kZYdCe9eyeDfC&#10;0drbwOVXaOTmHA+4KqaB4XS3YF1Q/Mfuu3pXYRzJp9uIVBHAIxyPTv8ASnytkXLV9JHbWoWMKCEI&#10;+XA6CuYuLwsxzyfrVjUb6Tn5uPm7CsyGRZnO4EnFVYi5ZtQzRlyDkHGKsy3ttY2xmnaJCuOJGC9e&#10;O9Vr3UIdLt3kdXKrgnbgnk47mvFfiP8AEyaW4uLW1kmiQALhok6iQ/X0qnawJG38R/ioI4pbe1fG&#10;FmjzDeY9AOAK8Qv9YuNWnaeaWVt2DiSQt0GOpqK8vJdRldpH3MzE5IA6/SpbPTXmjUZXueSfWueU&#10;kjoihNPsHmIGxg+Tgbeelb13rFt4X0l5pViE+1Aiu4jZuQDjv35rJ1fXYPDsDybZBMoDK0YBwCcd&#10;z9a8s8VeMrvxBNtlmZ4o3farRouASPT6CsHURukSeKvFtzrl5M7tKI45JCitMXBBPQe3ArFi2yRi&#10;d2C7uNjdv84qr5hkVt3OBxUtqBKoRxuUcgVzSkapE8koMgc8AD1pkcwkkwCPzqnHM0sLFjk5xSQt&#10;5cmRwazUtTQ2hMGCjuvHWpOdoYknNVbTa3JGScVdZlKBQOBXRFmTGBTnvStGdv8A9ap9ynoCDTGy&#10;3GeKYFUJ1qCZdrGtAx7elQNCGkIbkVDQyurcU5XG4fWkjXLAHkU3jzDx0PFTsUWFXLcetWB8q1Wj&#10;bpip9xbrUAO3FlIqxH9z8KrLkNz0q1H92qIImT56s2q5Yj2qJl54qW3O1yfatEJnTeHpD5yDd/Ee&#10;/wDs128efs68/wAP9K890OYrcIfc/wAq9BsJFmtxkE4QfyrsgQU7pRwSelZN6ysxC469vpWlqsvl&#10;llHHBx+VYEjvu3ZqJgiCaPaeT2rQ0m3DSBu4KkcVUlUyTKO2K19Nj8iCaQ9UUMMewNZfCrmi1djg&#10;fi9qxW1azJ+YTKPv88xnt+NeaabFg7pB2P3h710nxOvjf+JJlYkhZon5AHSMelc+z7VGOBXzGLfN&#10;M9vCxsjfso97iVv4SRz9K6/QPvc+qbc/0rl9OUeSd3K7uR+ArqNNjbzLUoQEypI9uK8PEPQ96mdP&#10;dSbrS2X+5KGP05rSsbgMoxjbg4weOtZN5n7OzJxkHH5Vb0XD2can/WAElu3U15Etj06ctDqoZBPC&#10;2PXHXNXbVR5Mo4ztx+hrJ0xtpCHoST+laNtJteRfU4H61y1Njsiup6J8N7dginDEeU/b/bFez+Fo&#10;QqjjHyN2/wBqvI/h2zG3jRThhG5J7ffr2nTUjs7WObb8rZXjr1/+tXlVNy5SSROq+dGWJzzj1qzq&#10;F1H9lt4wy5VNvUegqlp4eS+igyPKbJK/gf8ACopI9892rc+WzBPbk/4Vk9EZJcx2nw3+a+cDp5Df&#10;+hrXrOjymFskfwnr9a8q+Gcfly+Yephcf+PivU7WRFQHB/ya9HB+6tTzMV2NnT2a3sJI8kkvn09K&#10;6Lw/G6xzNtbDBT0+tcu10sd2kQDBWGcfn/hXbaHnyU5+VlTI9sV9NhPfldHhVnyLU0WwbONTgEHv&#10;+NULePGf8KuXhVRhRjn+lVbdjzzXsPc8x9y3t+WoZKsZ+U1BJXfT2OSW5VkqnJVyTrVSStCCo9Qy&#10;/dqeSq8lAFf+KopPvVM3HSoW60AMao6kao6AEam05qbQtwW4UjUtI1S/iCJ2NFFFUAUUUUAFFFFA&#10;BRRRQAUUUUAFFFFABRRRQAUUUUhhRRRTjqKWgUUUUNqIJOQUUUVacZEvmiFFFI1Z8sUyl7yFVfN4&#10;H1pzLLaxmMbTnnvUTDdXI+KviZ4R+HuoR2Oq6s1rcyRCdY2t5ZMqSVByiEdVP5VvGDqvlgjGUvYr&#10;mkzrwy3GCMho/vemfb8qcoYyjbjORnPpXKWPxO8Nappd1qVpqXm2tpD9olk8iUbU2ls4K5PCngc8&#10;Vy3/AA018Nm1AWT+JNt67KgjFjc/ebG0Z8vHcd6644Cr2f3HHLMad7XR6wwPmFT29KghVG+cbsji&#10;qWi65Ya5otvqWmT/AGmCYsFcoyggMVPBAPUVdkXbGV7muOcXSfJJHbCUai54Mk3v0O3HQYpuTF83&#10;FQXV1FZ2jz3DeXHChctgngDJPH0rzvXv2jvh94ZunttU8QfZZVZVK/Yrh+SNwGVjPatoYSrWjywR&#10;z1MZCi71Gel+Z5vNOZtkTM33O+OtcD4b+OHgfxdj+ydb+1/IZP8Aj0nT5Q20n5kHc13iYjkCA/Ke&#10;Se9TUwtWm7SRVLE0K65osp6vqw0vRb+9Zd0FvbyTOqjLFVUk4564FfE3x8/aRv8AX9Qn8O6dY26W&#10;NpcRXEcl1CwlP7nkErIR1kPboBX018fNYbSfAOuKwQLNpl6F3AnOIj6fWvir4F6TJ4s8eahGVbYL&#10;BpAY2Cnh4h3+tfY5LhoexlVmrtHx+dYqTqqjF6M9I8A/sW3mvWcV5q2qQIkiPgWVwwO4PgfehPGA&#10;a+jPAHwJ0X4f3CS2N3fzOsjSD7RKjDLJtPRB2r0FZodPQQxuTt/vDnnmre792SeBXmYzHV6qd1oe&#10;lgcBh42knqKPmWNf+eQAH+fwoLrE5ds7jwcdKRVQqcE5NMkk8lRv4TPBr5tKdZ3sfSOUYRJGmbO4&#10;gY9qftKfvF7eteY61+0h8OdBuHttV8RfZZIyAVFjctgkZH3Yz2NO8N/tCfD/AMVXUdvpGv8A2tnZ&#10;lA+x3CchdxHzRjtXfLL8Q38Lt6HC8yw0vdi9fU9HD/ai4PG3g0kflxyFPm4HtTba7S5hjlRt0Eih&#10;lbBGVIyD+Vcpr3xT8LeG9YuNOv8AVPs88O3cn2eViMqGHKqR0Ncfsqk5+zsdsq9OmlJs69d0SZOM&#10;57U8M0a5fH/Aa8+/4Xx4Gkm3trmE27ci0n65/wBylPxy8ERruOt9P+nSf/4iu14KutLfgcKx9Dnb&#10;ud59oMjYxxnFK21VzzmuT0f4t+GvEEwgsdSWdyyoB9nlXljgdVFdWrHyxKnKtwD/AJ+lclXD1ILb&#10;U76NanU99PQkZWjbBxjFDsV+7096878VfHXwL4JaOHVtc+yNIA6g2k75zkD7qH+6fyqroX7R3w41&#10;6ZLTTvEf2ieRiFX7DcrnAyeTGB0FdEMDiOS6i/uPPlmOHUrNnpRkVfXnrS8MoK9PeoNNvlubUT2p&#10;EtvcIrhyCMqRkHBx2NTzNuhUD1rklRdN3kd6qKaXKGzyRu6kUrK8jBRtyayPEniXRfCtrJNqF41u&#10;qqrEmN34LbR91T3rmW+O3gaY701zcRx/x6T/APxFdFPD1ausUZVMVSpe7J6nfP8AKArfTimfulUf&#10;fz+FcCnx08D7mLa3gg/8+k//AMRVvTfjF4W1i6eKz1QTEJv/AOPaZeMgd1Hc1pUwNZK7X4GFPG0n&#10;K1ztFYMO9SHc3PGKjaUu25cGPoW96q6hfWuj2MlzeymGFMbmwWxkgDgA9zXBGnKpPlijvlUUFzt6&#10;Fkhd4PzZBqSRt0Y3/czxt65ryzVv2lvhnoN09re+JTDOrtEU+w3LfMpwRkREda0fDnx08E+K22aP&#10;rX2t9hkx9knT5QcE/Mg7kV3zwdWMbpP7jg+v0akrJ6nfrc7v3qjheOf8+9KWLZf15pWYJcLEOUYZ&#10;J79/8K47WPi54S0G/nsdQ1b7PcRsysn2aZsYJHUIR1Brmp0KlSVkjqnWp04c02dmm9sAbefWgQmG&#10;UyMQcjHy1523xv8AAnB/tw47f6JP/wDG6P8Ahd3gRxga6c/9ek//AMbrplga71S/A5IZhhvtP8Tv&#10;o2EMZkHJBqUbvlk4+YbvzrkfD/xU8MeKNUh0+w1P7RJNuAUW8qkkKWPLKB0FdRMyLG7OdsIPDd8Z&#10;4rGphZwklJanVTxVOpFuL0Jyr/f+XA5phIm68d6888R/HTwL4LuGh1XXPsjh3Qg2k78ocN91D0zV&#10;HS/2lvh3rUxi0/xCLhwu/BsblflBAJ5jHcitp4HEyV1HT0OeOYUIPlb1PT/lb5xnI4pwdmUrxzUM&#10;M0U3z27eZGOCxBHP+cU+SZEZXlO1F6kCuJxlTdmtTu541PeT0JRv24O3AFPhjd+Bt2+9cNq/xe8K&#10;aNfNa3uq+QwkaMj7NMxypweiGqrfGzwGrkLrrH/t0n/+N10U8NXqa209DnqYihT66nfpGIzubt6U&#10;iyiaQheNp7158vxu8CpEca4c5/59J/8A43XTeHfF2keKLWf+yrv7UwCNjy3Tg5I+8B2Bp1MDVh7z&#10;RFPH0qj5Uza80KXDZ9OKI0LNuXof71cx4i+JGgeE3gj1G/FvIxZSDDI/K43fdU9M1c0Pxho/iy1S&#10;bTbz7SrgsD5TpwDtP3gO9Q8PUULtFOvTlLlTN475GA+Wkxjg9aQxq0RDEg+1CjaoA6CuVrY6Ye62&#10;FFFFPmSepbTa0FXdIpZMccfNRIXj2A7fmqO4kXymkuD5cQ4LL9f8a4+b4veDrXUJLCXWCt1FKYPL&#10;+zTH5wduM7Mda3hSlX96KMZ1Y0pWkzs0kI3eop3mSL+8O3B471VtLxL63jmtm8yCZA+7BHykZB59&#10;jT/tCwuUc4jHRsc5rO0ovlRUXH4mx6qq/czn/apzTeftDDHl+n+fauHi+M/hNplgi1YNO3Kqbabn&#10;8dnsa377xRo9lpaalcXhjgaE3G/y3I2hQxOAuen410fVppJtbnP9ZhKTs9jZLA0m6uBHx08EH/mN&#10;/wDkpP8A/EUv/C8/BH/Qb/8AJSf/AOIrX6riIacv4GTxeHnrzfid7jf8o6+9NOPunqOK4X/hePgg&#10;/wDMb/8AJSf/AOIrr9G1fStZtEu9OumuFdFlBKMo+YZXqB1rnq4WrT96asdNLF0qnuwdy4rBvk9K&#10;fuCjY2cD0qpqmrW+l2rXN7J5MSozlgpPCjJOBmuLuPjZ4IhmaCXW9sq8lfss/p/ue9aUsLUrRvFX&#10;Ma2Lp0XaTO8W4J+XAwaRI/nLDrnPNcJN8dvBRbb/AG0MEf8APpP/APEUq/G7wRI0ccet7pZPlVfs&#10;s/JPQfcrSWDr9tPQiOOoW3O+Z36Pt29tvWmNKFrP03WLXVNNivLSXzo5chW2kA4JHQgHqKr6hrMW&#10;mLvunWKMttB2k84z2+hrj9nJO0VqdiqR5OaT0L8k6Y6NVZrxxuVAuG4O6vL9Y/aT+HelTCK68Q+U&#10;5QMB9huTxkjtH7Vc8O/Grwb4wnSDSdY+1szIhH2WZOXOF+8g6813SwNWUeZLU4KeOpxdm9Dt5Wbc&#10;S2NvfHWkjmXogb/gVKm1dmw5Rjtyax/EfjvQvCC41G++zsHEZzDI/JG4fdU9q4IUKnPyNanfOvTc&#10;OdPQ3WRojvGOKP3jjcdu0c981z3hzxXo3iaEy6deG4jDmMt5br8wAJHzKOxFbc0scELSSNtiVSxb&#10;H8IHJ/KqnQnGfIwhVg4c6Hlkfj5t36UeYZOD1rkdQ+LnhXR7ySzl1XZcR43IbaU4yAeoXHcV1lvL&#10;HKgO79x/C2OSf85rWVGdJWaIp4iFVuzJWzApReSeead880eH2gKP4a4Zfi94RguFhfV9s7DKr9mm&#10;5HP+x7Guvgmt9StbW7tZDLBMiyhsEZVgCDgjPSojSnSnaaFGtCtrBk6EIoUZ2/rUYw0K7c5z3qtq&#10;2p2WiW63F3MYomfYG2lucE44HsawtH+KHhnxBePb2Wpee6p5hHkSrwCBnlR3Ip/VqkuacVogliqc&#10;WqberOslldXGQuMVGZlkOMNmobiaOzgaWVtqr1OM98dq5O6+MvhS0uJbaXVQk0LmN1+zTHDA4Izt&#10;9RTp4eriP4a2CpiKWH/iM7EhF5+apI23fd/WuFT43eDQcNrAB/69Z/8A4iul0nxLpfiYMbC6+0BO&#10;uI2Xpj+8B6itpYOvFXaMI4yjJ6M1MgLk5zSLMTkY46Um0eaPpRI29lTtnFcEqbTud8aiYm2PcSd2&#10;fbFOZgvTP41i+I/GGkeEYQ19d+Qd4jO6J35ILD7o9BXEQ/tO/DVZDFH4k3Njdg2Fz06f8867qeEq&#10;1EpRRw1MXSptxkz1DaF5FL5qgHdn8Ky9E8RaV4gXzbC6M4DFP9Wy8gZI5A7GtUuwYYAxXLWpy5rT&#10;R1UakbXgwaYNCu0d+9NmWMoS27PtinGRi5JA2djXn2tfHzwL4ZmEWq659lYoJMfZJ3+UkgH5UPcG&#10;t6eGqVF7qMKmJp037zPQZZB3+539aSKYbXCjgj+KuE8M/GzwZ4vukt9K1n7VPIzKq/ZZkyQu48sg&#10;7V3XnK0CSKcxld2cdsVNfDzpLVF0MRTq7MV4/MhXPXPanFnztXb+Ncrq/wAQfDeh3skOoaibd1wC&#10;PJkbkgEdFPasxPjZ4KaMsutZAP8Az6z/APxFOOHqtLlW5EsRSUnzS2O6bG35s/hQZIxGQN2ce1cV&#10;/wALq8DrMoOtkHH/AD6z/wDxFWdK+K3hzWNQjt7HUhOzSrGB9nlX7xwOqitZYGrC7miVj6U3aDOt&#10;jAaMdc07haZIXednAHkn7rf5/GmtXn/C+Q7IxcvfHlt1Lzjj8aZu2LmsDxF460TwqqPrF79jVw5Q&#10;iKR87cbvuqemR+ddkMPKrpBHNLEQpu8mdA21eTmjzVbg5rziL9obwBJO0Mev7pFGSv2O46cf9M/e&#10;u90vVrXWojJay+agYoTtK8gA9x7062Fq0Vea0FDFU68rRaLX7tRkbt3XnGKXd5mA3QelJwsny8ke&#10;tQX11DZWs094/kwxozlgCflAyTxntXPTj7V8sEdFSSpLmkywVWNtwz6c0z7QsincGz7V5xq/7RXw&#10;88NStbXviHyZoyAymyuGxkbhysfpWp4c+OHg3xTeR22maz9p8wsv/HrOh3BdxHzIO1dcsvrRXM0c&#10;UcwoyXLc7ZZAq/Lnn1peHBPemrIjCOaFt6SDcCfQjj+dI+Syk+ua4HHldpHfzcyTiEmFQf3s8+lS&#10;xyZQ+uaRHxIfTFR+WGbfIdqDgkUOHO9DTmUY3ZJ8zZBxig5T0rk9Z+JXhbQboQX+qGBtzIR5Ercq&#10;cHohrP8A+F0eCY241o8nj/RZv/iK6pYGpKKaR5ix0ITaud1ndScR9a5/SfiF4f17/jy1DzvlLf6m&#10;ReAcHqo710HKLlRkUVKNSl0OijVpVuuoBl/hzn3p2fWmq35msbxF4v0fwnAbjUrz7MgV5CTE78IM&#10;t90HpmppU51XyxQVqkaWs2bJCt1z+FNDxSOCu/PvivLpP2nvhlJO0M/ibY68kLYXX/xr3rtvDPjz&#10;Q/GUJbT777Q3mGMbYZE5ADH7yjsa1qYGpTV2mY08dSqPlTOgbdx0xTWbbgjqPWmxtIrMoUbc4pjy&#10;RWsc8s7FI0BdmxnAGSelctOlKUrJHbKooq99CfyzL87Y59KXDj5xtwPWvOfEnx18A+Gbl7fVNeNq&#10;yMqkfZJ35K7gPljPak8P/H74f6/cpbaVr5upJCQFNncLkhcn70Y7CvQeW1HHms/uPPeZUYy5bnoh&#10;lWVsMDuX06UtRW90l1BFNA3mRTKHDYI4IyDz9alry5R5HynbGfOuZ7BSM20ZpaCxXkdaHzL4TaLp&#10;tPmAThhjBqMqhbPzZqK+1KPT7d57lhHEiM5bBPAGSeK8+1n9or4f+H777HqGv/Z7nIGz7FcN1APU&#10;RkdCK7KOGrV9UjhrYqjQ0bPSHk2xgHpmlZUT5jurj/C/xe8KeMpjFouq/bZRGZSv2aZPlDBSfmQd&#10;yK39W12x0WFri9n8mNACW2M3U4HQHuaHhK8ZckkNYyjKPPFmk2JlG3jH96lDGJQvU9K4eT42eDtz&#10;QtrGGQ7GH2Wbg9P7lR/8Lp8ExkbNaJkB+YG1m4H/AHxWkcur31RjLMqHRndMq7iTnPtThHIsLMdu&#10;7PviuB/4XR4JknYnWjnH/PrN/wDEVuyeMNDuNJn1xb0mztmETy+U+ASQMbduT98dPWorYWdJpWLp&#10;YmFZN32N5vK+Uvv3Dn5cYzTt+/kf6vr71xtj8ZPCOpXK2Vpq/mzs4hkX7NMMMTgAEoB1zUPij41+&#10;DvBzG21PWPs211Q5tZnOWXcPuoe1bRwFWpayJ+v0qW7O4VBKcj7v601roXCkkEN0GOlcb4X+LfhT&#10;xoRFouq/bWCNLj7PLH8obaT8yDuRXaCaSSQFlUHpxXJiMPOhLlmjeniIV488GCs23HGCKFhDfMT+&#10;VNZQ7EyfKqnJI9K4/wAXfFDwn4LkZdU1U2pV1jObeV+Su4D5UPaksJVlb2aLljKcV+8Z2Vuy+c2c&#10;4x2qONsMMV5rb/tHfDnVvksvEXnOBuI+xXK8dM8xjuRXpEN4l1bs9o3mqDjJBHPHriuieDqwX7xG&#10;GHxdKcnyMnTjee9Is7w/OQpB4rL1rxBpvh22E+pXP2ZSjOTsZvujLfdB6ZrG0f4qeFdeuGtbXVPN&#10;dEMhAt5V4yB3T3rOnhZbxWhrUxVOLtJ6nWFwv7z14pA3m8/hSoZW4VQY+xrldY+JnhnQ5BHqOpfZ&#10;yVD8QStwSQDwp7iueGHlKXuI1nVgl77Oq3CP5efn4oaRbT1Pasbw/wCMNH8URSvpt59pEKqV/dOm&#10;d2dudyjritVp3jjEkwCRk4DD1rdUm3ytamPtqcVe+hJHu/hx+NBY3Hz9AOK821r9or4eaLsGqeIf&#10;szNgqFsrhsjnHSM+h/Kr/hv43eEfGF5Hb6Vq63TOzIB9lmTkLuI+ZB2rolganLdI5Y46mpWud1lL&#10;jCjcGTj2qQPJDwNp/OoY3Eke6M7lkGR+NUNW1vTvD1us1/cG3DOI/uM3JBIHyg9hXLTw8r2a1O+d&#10;aPJzpml/rPvfpUeVU8ZriV+NHgjHOtH/AMBZv/iKn0/4x+FLyZY7bVRIzE4Btph2z3T0rongqstk&#10;cscwpxWrOyVlbA5yeKf86MVG3j1qpaalFrEQlgYSRFQxYAj5TyDz7VPtSFQUJPbmuaVOdNpSRvGp&#10;GavBj5JB5Zd88cfLTQT/AA42+/WsHxB400TwfJs1O9+zfIJOYnfgkqD8qnuKtaD4q0zxREbjTrn7&#10;SquY8+W6fMACR8wHY1XsZ/FbQXtqfw31NWRxtA74pIYTIo3Hj2pI/wDWOW45o8kXEzAZIxmsJXvY&#10;3i9LsAyxsAud3v0qUq8UqqNvTNc9r/jPRPDTf8TC9+zxbA7N5TsQCcD7qnvTvDPijR/FmnyXVjdm&#10;fZKYvljdBkAE/eUdjW/1WSjzmP1qLlyJm4zMGZmxgc8UiMu4yx53Nwd3SkXCKwJwGGKytb8V6R4T&#10;tUm1K7+zRFxGGMbv8xBIHyg9gaI0JVNIIJVlS1qM1JHRnG7d07Uqum4Y3Y968rX9qD4br+7bxGBK&#10;3IX7Bc9P+/dd94d8YaV4u0db3Sbr7XBIRtfy3TPCt0YA9CK2qYKrGN7GFPGUZSsma4IJOKWmLnaC&#10;RjIorzoqUZWZ6Mmpx90fSZPmAdqbVHXNasvD2lz6heTeSkO3LFWYYLBRwBnqatwdTRbkKahuX5GS&#10;QgfN8tN89G/dAN8vNcV/wvDwgkZ36uA2OR9lm/8AiKfbfGzwhIoMWrhm9Pss3/xFd9PCVOTVHDPG&#10;UuaykjtyfmDelNyZGx2qpZahb31q8tvJ5iBtpO0jnj1HvVmTPk5AzwK4qkZU9Jo74OE7OLHNIqMB&#10;z1p3B+f1qGSRLK1eaQ7QEL+vQZ7VxOtfGnwboFw8Oo6x9nu1IDx/ZZmAyMjkIe2O9XRw9bEaRWhz&#10;VsVTw0uZs7ppPM4pPJVV3EmuN8P/ABm8JeKJFisNWE7sxUAW0y8gbj95B2rr4WjmjWaJiyMAwPse&#10;lb1sLUow5JojD4mnWlzpksmdq7vu44x1xTRtx8mc/wC1VPVNWsNBtnuNQnNvHsaQNtZuFGSeAawt&#10;J+KPhnWLt4LPU/OkVN5X7PKvGQM8qPUVhSwdSceeOxrUxVOEuV7s61vMZTnb+tG6SRNr7cKMDbmo&#10;PLLyDP3e5rA8SeOvD/hh4E1LUDbFiwH7mR/u4z91T6iqhTnN8sUVKpCCvJnSqzKpHG3p701WRXP3&#10;s1naVr1lr1rHNp8/2iBkV92xl+VhkHkDtWltRYxtJL9xUyg+bka1BTjy+0T0I8RN+8Xfxxzil3Cb&#10;jkba5fxV8UPDXgltuqal9lTYspJglfgsVB+VT3FczD+058NJ7hII/Em6d2CBfsFyPmJxjPl+tddP&#10;LcRJczX4HnyzShGXLc9P3jhecDg0Hb/Dn8ao6TrVprlvHcWMvnwSIsm7ay/KwyDggdqukgSFR2rj&#10;rUZp+8epRxFKauh6bn4OKHO049eKpaxqFhoVq9xeztCiAEnaW4JwOgPevPtR/aT+Hej3DWt34h8q&#10;YO0e37Dct8wOCMiP1renQryXuxOOrjKSlaTPTCw4XnnilWQeYYVzlRnJ/wA+9cp4Z+JnhzxwN2i6&#10;j9t8nYT+4lj+/nb99R12mur8zzIwp+/1IFFSjOir1EOnWhiH7jF8v7PCwk5Gc/LTVZZOEz/wKuZ8&#10;SfEDw74G1CO01HUPs1w8QmVGhkfKklc5VSOqn8q09D8V6b4kjEthc+eCFYfu3X73I+8BSq4efJzt&#10;aF06sHLkT1NQsYeDg59KfGMnevf1prK5bDjA9qY0asNoJzXEpSWh1NKKuKJDA438r1O3rTo1Fyzl&#10;cjByM1z3iL4gaH4TuFtr+++zsyCXBhkc4JIB+VT3FWND8W6N4whkbTbw3P2dVLYjdMbgcfeUf3TX&#10;ZLDzjT5jjp4mMpcptMrcxtj0496b5n2ZQByelJHGoWM5Oc8/nTxlrhlHPFcdNO9mdmm6I87FJf8A&#10;8dp3AXcnpk7qT920gknYog4JWuP1b4ueFNNvZrO71XynhkaIr9mmJypweQmK7IYd1ZWijnrV40ld&#10;s6W5YSZDfp9KqFkj4+auSk+MngvzAqayWdiAAbWb/wCIrb0jxRpmuRiSyufPDAsP3bLwDg9QO9VU&#10;wdam/hdvQzhi6NVayV/U1BjtTxSOWJ+cYPtSVwSvex2wta4+nCmr1p1Uou12EpK9kOUVKFpiipVp&#10;kirUyio1qdaAJI1qxGnSo41qxGvSgCSNauRLxUCKatxDikxoliqxGMGo4Vqyi1JQtfmx+0PeedrN&#10;lxj/AEdP/Qpa/Sllr8w/jxcLJq9nz/ywTt/tSVvT6geGavcAoRjsP51yWoMC34mug1Vhzz/CP51z&#10;eoMPX1rVgY971P1/pWJdHpW1cfN+dZF4vSpZRmu3ymq7VadflNQMtS9hkVRscc1KRUL06ehBCrZ4&#10;rOuI/tF3FEOCz7fzIFaki7ZAPaq3hm3OoeNdLg5+fUIk+U4PMgHes5O7Gj9BP2GPAY0fwnputGYs&#10;9xZXUJTdkD/S/Tb/ALHrXIfG7XF1TWoRIhWQ2iAbRgYEjn1r6G+Atqvhf4R6DkkY89P3nzdZ5D2r&#10;5J8TXQ1C8SaQhZFjCgKOMZP+NepQjoc1SWpy8kRNnJFn94xyPTqK4TXL07p0I5hLg8en/wCquv8A&#10;El2bUErgvsBAI/2q828R3X7md+NzLITx3xV1pWRNNanE+JdQM11Im3ADKen+zXPoN6le5qfUJN0z&#10;Oe5H8qdpFt519EvPOe/sa8eWrOu2h6X4IsRYaLG5OS5EnX1Va1mm8yVuOjUyxURafaR+kKfyFG3b&#10;vPrzXp017qMWRTczMKcUpFXzJCfamxkmtiSWNanCgCmxr8op20mqQiS3U+YTxjFalo2B+NULNTu2&#10;47f1rSWPy4yT61uloQVNSuBHE3Hf+orIkmMi9BjFXNSmVkcE9/61QkmRYgM/w+lZyFYrSNjrULyU&#10;2ZjIxxUDHy+tZFoWY8Zqtu5p8jbqjwaQx1N8umM1LuNICOQAVGrbTUsilqjMXBNIBHbPNRNSsdtR&#10;K+6pKuSh9qmosnrQw6VIFyv4UBcjDVIOlN4FLvGcUBceuRT1Y5oX7tSIODVgSw3Bj5xVuzuzpsyy&#10;ABiuTz7jFUofmkI9qs2cRmcA+vb6VpEzZ6R4a1Ea1bFHXYQiL8ox1B9z6Vn+KNH+zzkbsqwI689B&#10;7Vn+H7j7Bcxjjl0+9z0NegTWY1zSdy7iyo/CkDrn1+ldNuZWJXusofB/4lz/AAv1WS4jgjuFNq8A&#10;DIWPzSK+fvL/AHa/Yf4a+OE8Y2bTpE0QWdosMuOiK394+tfibqGm/Ybh45Ny7cdweoz2r75/Yj+K&#10;y3F3b6XI9urz6hcOAsUmeLVT1zj+GvGxNE7Kc7n2vrFju3uD/ePWuf8ALK5B9K7hdt9Y71Ocx544&#10;6iuX1K2MczcHqB19q8Vx5WejFmTJYi4UZOOc9a4jX/Cxnt3YSYIUDlv9r6V6EqlOKr3VsWU9cY9f&#10;eoa5jaM7M+d/EGkvbeajMpHzrwfT8K8D+NHhEXmi3sqyEH73LekTe1faviLw39uhmK+YSFkPDKOo&#10;968P+JHg+RdJvwUkA2N/Gv8AzzNZONjvpyuj89NQsTZ3Dwsclccg+ozWZead+7Zg3THf3+leo/Er&#10;w2bPVJ3w/MiDllP/ACzrhY182Fh70kyZRTOQuLT5G56A1zWsaaJhndj5h39vpXpdzp48qQ/N909x&#10;XPXmnbv73X1HpW0ZWMJU00eMXVt5EhGc/wD6qrY5rr9f0vbIxw33h3HpXJyRlD0rqg7nl1Y8ozFO&#10;VaOMUmea0ZzK99Bfu0okqRbct2/Wo9rL2qNDZylHYcJyvapV1Bl7D8qr7mPGKVYy3ahxQ4ymy/He&#10;yY6Lj6Gtjw/plzr91HBbtEjOWAMhIHC57A12/wAGfgL4g+J19dCz06aeOGNiWiuYYzkFOPnP+2K/&#10;Un4F/sgWXg+MTXDarHOlzI6q91bsCDEFz8qfWsnE7IT5dz86fCf7K+ueKIYJv7Q0+MOsbj9/IPvD&#10;P/PI16j4Z/YD1vWpCj6xp6JsLDbdODwwH/PA+tfq7ovw7+x28UKCYxqqIC0iZwBj0rrNL8LQ2ihN&#10;0u4A5BZfXPpSjTvuOdbsfDPwy/4JsaRYrOdR12+JJbH2W7T/AGOu63+v6V9a/D/4B6N8NVEdneX0&#10;/wC9ab9/KjcsgTHEa9hXpT3g0yDGR8zZ+YE9vb6V5n8RPjJo3hC1kmvb2KDbGj/NbyvwX2j7o9a2&#10;UUjklUbPRJrwabbqFBZVXHPXgV5x48+K1j4dy09vcOfNVP3aKeqE92HpXxp8bf29NHtlvLHT7/TJ&#10;5ALqALJp93nIwqjPAr4W+KH7RWo+MNWuH8rTjG0kbgxQSr0jC/xPVGWp+ifxI/art5LSUQadJjy0&#10;/wBZAOu/2lr4T+Kn7QEmrRvH9jVd0KD/AFRHSQn/AJ6V4zceOpmtHgUQFmIIGxvUe/tXKzeZeSAs&#10;oHGPlpW5map2Rf1LV5NfvpZCqoDIzdCPvH6mren6ado+YdD39/pS6XYlVQAHLBR1FerfD3wFPq2J&#10;DHJtaJiCsiDo4Heu+jQuc9Sob/wj+F76vewzPcKqrNIhCvg/6vP933r6rt9tnbPBFklm3Zf8PT6V&#10;h+EtFXQbF0G/cZS4DkHqoHb6V1ekaU0Dh5Ay4J7j0r2qVPlR5VSd2Y9vpMl7dbnZQA4Pyn1P0rqN&#10;P0lbdRtYk4I5Pv8ASriwmPBTkN61o2kgiUFuDjH6102ObmHTQC3hZ2OcelYl7qytIYlU5xjkeh+t&#10;Jqt40zZIXbtAJA964/xR460/w7ayB7hVlVVO14nb+LHYUmy1qdRIoihaeTJULvwvXGM1xvij4qWP&#10;h9dgt7h2VwpyikcqT/eFeNeOvjV9vguILdrWQbZk/wBTIDyMDqa8U1DVp9SunllSNQ2D8gI6DHrW&#10;LmbRgereLPj0dYnCCzCoYwD+6weGJ/56VxzeN7aeZnaKUMxJ4UY/9CrgvPHSM7h7imM2PrXNKozp&#10;jTR6CfGdtD8/lSnv90f41l6t8RpLlfKggUBWB/eIfT2b3rj/AN4eSoxUbsQelYObNFBE91JLcKWm&#10;2DAx8mfX3rPPzZB+77dasSDcpPeo2+eMrJ8q+orBtmiihittyB06VPG/lxg1BJGEEe3kdqfM221T&#10;/e/xoYCRrtiI96SNvmNPnby0NVRJ82am+oGjFMRjir0L7hWNFJzV+GbaK1UiWbFvH/OpG+WqUFwf&#10;arKNuNbomxLgnFNaMjmnecFIGafJIDGOe9MRQePbzUDL8341oXS/uz/nvUHkHapqbAV1wGqcPtFR&#10;NGVf8aVvlHvUFE/mZFWYDwPwqlGw2n61ZhagksO3NPgIZiPaolXcamRNnNNAa+nsI2HXqf5V3fh+&#10;USRY56JXntnJlh9f6V3Xhlvl/wC+P612QZDRNryhJh15z/IVhXTBYx1610fiIKvlknqG/kK5u4+Z&#10;R9aqSuSOtbcyXCHPr/Kr+pSfYtEv2PJ+zuR+CmorXKzKPr/Ksvx7dG00eQcfvIJRyP8AZH+NcteX&#10;LBm9P4jxbWpzca5czkY3hRj/AICB/SoLdftEhQ8YGarTXHnXW3jORV2z/cTM57rj+VfI15Xlc97D&#10;rQ6i1X/RXT1b/Cuhtb8WcMEeMmRVXp7D/Gse2h+Xd2zT5EM0kbgcQnP+fyryKvvHswOzjm8ywh45&#10;LY/U1s6Ti0QSnJ3Arx9f/rVzmk3AlsYee5PT3NdDbx/arZEHOMnj6mvNqaI76ZtWEuV8z+6cfpWh&#10;ZyBryI88yL/OqUKi3YQk4LfNz/n2q7p8HmXkYGeZFH61xzPRgeweA/urs/55t97/AH69jt90enxS&#10;tjYxIGOvU15d4Fs2i0uDaCW2vkEj++a9ZmmNrYxiTCx7sBupzz/9evKqPUmSI7i6OnWckmNzqQR6&#10;ckCsuwZ7qaeQ7R5jbvzJqzq9wbqykiXBdsYA47g0/QrRxC2R0Vc8j0NZPUFoejeC7P7PpUEuc7ld&#10;f/Hz/hXer8tsh9/8a5Hw6Nnhiz/3m/8AQmrssr5QGe9enRVkeVX1ZZixdatARkfKR+hr0nTcR2MC&#10;jOfLUfpXBaWqLco2T1P8q7jTm8yEY5Cqv8q+lwOh4OKH3alvz/pUduvWnySfvmX0oj+WvXtqebLY&#10;t5+Wq0h5NSbqikrvp7HNIrSdaqy1ak61VlrTqZIqyVXerElV3qmMgeoGqd6gakA1qjqRqjoARqbT&#10;mptCKQUjUtI1S/iM4nY0UUVRQUUUUAFFFFABRRRQAUUUUAFFFFABRRRQAUUUUAFJupabRsO1x1Dc&#10;rwaaWCqSeQBVU6pBHIUKSfkP8a2jhpVtjCeJjR3LisAOTRtAG7f+FUpNSt88I/5D/GgapAvDI5Xu&#10;MD/GtHgakFcyWOpzdi5K2AmO/pQw2xofvMc5Hek3qywsoIVsEA+nFO+7N83KZGB/OueMVF6nTe6u&#10;hPvRDPyN+tfDH7cepXNr8VNKSG5lgB0SE7I5Cuf9In5wP88V90SjdISvC9ga+EP27lVvi5pEijAG&#10;hwjn/r4uK+qyDlnirNXPluIJSjhrxdjzbwprnjDxJbf2Vo02tvHIkdrcfYZZpAQwKjeq9R97g9ea&#10;n8UfB/xd4W0/+2Z7HWn8ttzzyWE0flhVLby56YC9e1e9/sWeD7T7Lr1/cwrJJssZ4mWRsqcStkjp&#10;6V9A/F2wi1X4XeIbcpn/AEC5I3EgZ8mQdvrX0+JzOnRxKoqCsfJ4XLa1bDuq5nxz+zn8atW0LX57&#10;PUdRvbywjsZPLtrrUXESOZUO4K2QDy35mvvfzFhjMhYShfU1+XWlwx6H4wvrcLiRIACVORzsPev0&#10;501GvLVw5DJvwR07CvKzqjTjyVUt/wDgHsZLWqNzpX2/4J8g/tKfHTWZdWk0XRzfWJinvbNzY37j&#10;zPmVFyqgehwPc1494d+EvjP4jW5vrmDXpUeNpVuJbKacSMh2ABieT1HtjFfbniT9nrwV4g1Y6hJo&#10;qvfNO87yteXC5kZtxbAfHXtjFdt4V8MW3hHSLXTbOJYYItyoiuzgbnLdW56k1y0M1hhaSUY3Z0Yj&#10;KquKqPmlZH5qa9o/i/4ZahLaNLrejxxFYxcFZrUNuUPt6j64zzjNfa37Mfxdf4ieG7g3rt9sOoSx&#10;ILi98+TasMbcZAOOTx9a4v8Abo0O3t/AtlqSRgXs2sQRvJuPK/Z5uMdP4R27Vxv7Fcw/tK1EQKx/&#10;brjKn1+zCvbxU6eOwHt+WzPEwdOpg8f7FSuj1/8Aa01F7PwnHFllE1lfL97Gf3aD8etfFnwx8cXH&#10;gPxBcX8EEt0ZLVoPLjmMWAXRs5AP93p719e/tlSu/h/TAG4Frf54/wBiOvmT9nPwNa/ELxte6ZdR&#10;RzJFpz3AEkjoMiWJc5Xn+OunJ5Qo4OU5IwzZSq4qMUM1jxV8XJJDdm98a2ttIwVXNxeBCcYwDwOx&#10;/I13nwZ/aO1qx8TWVjrWoX+oWkkkrvcX+rOUUeUcKd4I6gY56mvsa8+G/h7UrGPTn0/dbwv5ioZ5&#10;AAee4bP8Rr84viT4ZfwH4otLOExxo9qJyImLjJZ16sP9msKVbD5jTnHls0a1KGJy6pCaldP/AIB+&#10;nGi6mupaHp1/GoeO8t451ZW3DDKGBDdxz1r5r/am+OVz4Zml0TS55be+tbyEubTUDFLsaAtgqoyB&#10;ll/SvYfg/qlzffCLw/MJPksdDtHYMoBI+zg8cf7Pevhb9p/Vm1D42eI5wW2sbbAYAHi2iFeTleDp&#10;xxUozW3/AAD1Myx9T6rFx6/8Er+Gfhb4v+JSi8aDW7qCVGkW8NnNcLIVbZgNnBxyOvGMVX8VeBfF&#10;nwxvEkjGtabEsYmNytvNaqhZinXPGeBnPOcV+gPwZ8O23hXwDpemwRLHJCJslXZlw0ztwW57iuH/&#10;AGp9HtdR+GuszvFm5WK3RXLEYH2lOwPua9KjmsZYr2MoabHBWyqVLDe2jPXc4b9ln40X2tLNpWpz&#10;XF9JGLK1je7v2kOTvUkKw6nA4z6Vzf7QXwv8Z+IPi9r2paT/AG6bCf7P5cVnaTPEMW8akqVOOoPQ&#10;dSa88/Zvnl0/4hxxK2FbVbNcAA9JmHev0PWMyRLKpxI3VjXBmkqeCrqrGO525XTq4+lKM5bH5f8A&#10;jfw74u8Cwxf2lJrdp5jDb9qjmgzkN03Hn7p/I1Z8H+GfFvjqzebTrjWrlRKYv9FjmnG4KGIyp64P&#10;Svfv28JBbw6RvBPzQ9PpcVd/YdVZPCtwwHzf2tOAf+3eKvoXi4fU1W5Fex88sLU+tulzdTD+Bvwv&#10;8YaL4khm1I64kCXdq5W6tZkUqrksPmPTHWvRv2k/jBN4J0mOwsbp7a6hvolf7PfGF9rQu2CByByP&#10;0r6BWExszPgjqMV8DftharHcfFHXLEhysc1q4GBj/j1TvnPevncvlDH4tqUdF/wD6bHU6mBwkXGW&#10;/wDwThPCPg7xZ8Y7iQm71nUo4FP78xS3gBUr8uc8f6zPXv703xR8NfFfw1kF15esWqxxiQ3H2WW3&#10;C7mKfezx6e+cV9Y/sV+HYtF+HmqXLIv2ptUlj8xGY/J5MBxg8dRXXftKaHaax8K9cuRF/pKrbors&#10;zDA+0RnoDjua9GWaQhifq8YabHlRy2VTC+2ctTxP9lv4zapdag+lape3l6GlsrWMXeoO+zJdThWz&#10;7cD0FfYqjdIWzhSOB2r82fgzNPo/xZ0u3Rwqya3aIQoBzifHce9fpJZt5kYDcnB/nXh8Q0o0+WUF&#10;ufQcP1Z1Lwm9j50/bA1S4s/DN+9rcSwkWlv/AKmQrz9px29q+U/CPhXxf4yhMmnTa3LiRotlrFNL&#10;khQx+6euDX03+2VIsPhm/jAOTZ25/wDJmof2L0SXQZZmGZV1OcBvb7PH/jXs5fUWGwHtHC7/AOAe&#10;JmFF4jHcinY+f9e+F/jnRdLub25k8Q28dtDJM5ltZ0GFXJySeBx17VH8Ddd1O48TXKS6ldOBZOdr&#10;zsf+Wiepr7f+PUca/DPxU7Llv7IviDnv5LV8H/A2Rf8AhKrpiCSbJ/8A0ZHXdQrxxtB80bHFVpzw&#10;ddJSufp2pZfkERIPPSvhT9oz43a5rOpJY6Vd6hYW8tlHu+x6hIU3CViSQoAzgAflX3XJM6fdbH4V&#10;5F4i/Zn8E6teJIuiR5EYX5r24Hcns/vXxeAxFLC1nzq59rmGHrYrDpU2fG3h/wCCXizxxYnUp4Na&#10;bdGtxHNJp803nbwW3Biec4BzznNYOvaP4s+F19LGJdZ04KVh8zbLa53KHx19s49s1+l+g6DaeG9E&#10;stOtIRDDbW8duih2YBUUKBknJ4HevmH9sbTYDpomEeLhtRgDPuPI+zv2/AV9Xl+YQxlf2UoKx8nj&#10;stqYKh7ZT1O1/Zo+K134u0eSK9lmv7pr6VEluLwzOFEKNgZGcdfzNeQfG74W+N9b+IGq32nxeIPs&#10;ss0rJ9ls53TBmcjBU46EfpVj9iu4ka/tkVsZv7jsP+fYV9rMQVCPyxGa8nG1Y5fjJJR0Z6uDhPMs&#10;Iry1R+WnizS/FPg+SCPULrV7Z5C6qtyJYSSuMgBjz1H0rR8KeDfGni61juLB9emSRWYG3hmlGA20&#10;8g+teq/thwudd0skjC3N8V9vmjr1P9j35/CenB/mP2W4/wDSk19LVxFOngVXUdX/AME+ahhJyxsq&#10;Dnt/wDj/ANnP4b+LfDfxC0i81ePWjbRyTlxe2syJg27qMljjqR+NdX+1V8Z7vwjBcaLprzQXUtpD&#10;Ks1rfGJ0P2gggKoznCEHnvX0q0Y2l04ccA1+fv7XWoPN8W/Jdiw+yY6DtPNXzGBn/aWJ5nHY+pxs&#10;f7Nw1lLc43w/4N8X/Fq6uJnk1u8QurmRoZroRiUk5zn2/HFQ+Mvhr4n+Fq+a66tBB5iwLeNay2yu&#10;WUvtDZx2PGf4favsz9lnQbTS/BpuhFhrqwsZGKuxJPlse5469q2f2gvCNr4x8G2cEkSvGt+koWR2&#10;XkRyL/D9a9qnmSp4j6s4Kx4dXLp1aH1mM9Tx/wDZR+NN9q+sWmg6re3F9cXV3O6veag0jhVt9wAV&#10;skjKHv3NfVeqnNjIwGA2CD6civzg/ZnvJLX42eHJFbAX7T0AP/LtKK/Rd5nufDpcnLGOMjI9SK8T&#10;NsPGniYzitG0e3lmInPDShJ6pH54/G3UtWb4kXlrBf3oEurXUSLHK/y5mAAAB9+lP0/4T+O9UsIr&#10;y3k8RSwyZ2yRWk7qcEg4IPPIp3xIl8z41IsnzBfEEw/8mRX3P8JY4pPh3pKKuFHmkAn/AKbPXvVM&#10;THC4WEowWv8AwTxKWGniq8lz/wBaH52+MtI8UeBbgW1/d6ujtEsw+0iWE4LFehPTKnmvrX9ja+ub&#10;7S9Ue5nlnK29kQZXLYykueteY/tr7V8W2wjG1f7Kh4P/AF8S16P+xbJ/xJtX9RbWP/oEtYYyca+C&#10;dXlt/SHl8ZUccqXNf/hmeb/tjaxf6drml/Zr24jDXN9lYZWXo0eAcH3r0v8AY1v7nUdAsmuppps2&#10;dwf3zluRc4715P8AtoSLHr2jcHLXN/8A+hxV6j+xjuXw5YsTwbO5H/k1WNalCWC5oo6KNaccdyye&#10;h9ODEjcyCMetOX+IHgLwG9femK0Eg2BG3Hp/nNKziBo0k+YSfKm3t9fzFfnM4VI9D9JjKm9mKrGb&#10;K48sLxu9fenLhW8vO7bzv9aTaY2wxyGOBikVdszDtilCPPuOc+XYi1K3M1pJbh+XwcgZ7jt+Ffnl&#10;8cptU8KfEeeYXt5DFJq106je8SsFmB455HNfokMswcnJHFfFX7b3hUWepeG7yIRp9omv5ZPmYk/N&#10;Ce/TqelfW5D7OVX2U/60Pkc+9pCi6sfL8z6f+D+qHVvAOgTGQyO+mWjsd+85aIHk1Z+JmtDQdAt5&#10;vMELNcqhfzPLJyrnGfwrzX9k3xQdc8Jy2ZMhGnWNjF86qB/q3HGOv3e9P/a5199C+Hunzxsys2qx&#10;JlVB6wzHv9Kaw0Xj/Z20uKeKl/Z6qJ62PkT4T6pq3ib4laPYm/vJDKJht815M4hkbpnnpX178ZPP&#10;0z4PoiSSQzQ6FcBnUlW3LbryfQ5r5s/ZL8LHUvixoOq4j+zwS3MTKzMHJ+yydAOP4h3r6l/aSjWH&#10;4e36KML/AGXfD/yEK9fFqnDEwpJbHjYSVSWGnVk90fC3gzSvFPji4nj0661i4MDRq32USzffJxna&#10;ePun6125+CfxDY42+JkHr9guP8a6/wDYnBXWtfHbz7DH/fU1fcW04y/K10ZjmkcJiPZxpp7fkYZf&#10;lc8Xh/aOo+v5n5Wa9N4h8N3S2t3fanHI6CQGZ5IzgkjoT04Nffv7OtxLc+A9KeWR5XOmWLFnYkkm&#10;Lk5NfGX7Si+T46sUXhTpsZI/7ay19l/s1ru+Huk/9gux/wDRVGcOnXw3Py2/4ceTqpQxKhe//DG9&#10;8Zp3h8Ba48btG6aZdsrKcFSIicj0r88oZNf8ReIrqC0vdSnlWMSEQvJI2AFGcA9ORX6FfG5dvw/1&#10;/wD7Bd5/6JNfEXwRYr8SNTI4/wCJe3/ocVcmSzjSwsp2vY687jKriowva5Ifg34/jgZnbxIMH7zW&#10;Vxx+tcLHfa3o/iqGzutSv0kt70Qss0rocrJgggng8dK/TTUruBrV49jYbB/X61+bvxEIl+Musj+F&#10;dfuAB7faDXr5bjKeMjUjOCWh4+ZYOrg3TlCVz7l+DmrSL8INKvJ3aUxpcSF5JOu2aTqT9K+av2iP&#10;jdrd14t1DR9Ne/soLeaGVbi1v3CtmAZUBQAOW9eor6O+CNvFe/CPSbORN0TJcK65IypmkBGRz3rP&#10;8R/s7eEPEWpTXj6RG08hUsz3dwucKF6BsdhXycJ0cPiJSkfWShWxGFio/wBaHyLovwV8X+MIzPc2&#10;etxsrGLMunzSHAAPU49axdZ0fxZ8KtUg3DWdOUzHZIUltQ4iYcj1xn8M1+j2mWtvpcDC3j8uLduK&#10;5J5wB3P0r53/AGxNLSfTNHuGUErDfSLycj5YjX0GCzKGLrKjyKx87jMuqYSi6vPqbP7NPxYn8YaR&#10;Z6RevJdX0NvNPJcT3hmlP7/AyCM8BwM57CuI/a+1C6t0cQXU1uft8HzRyFePs7ccGub/AGM5mXx9&#10;dDPDaXKB/wB/4a3v2yI9lnv/AIjqMAJ/7d3rOOHprMOVo6PrFR5fzJmx+xzqV3qHh2Y3M81z/wAT&#10;OYbpZC/H2eM45r6M8SfufDmqOHyRaSle2PkPSvmv9i/d/wAI7MqnC/2pN/6Tx19JeJGRvDurKQSR&#10;aSj/AMcNeFmdNU8eoxWh7+WVPaYByk9T89PjB4j1OD4hasIru7jT9zjZMwH+pSv0N0VWm0e3XJ3Z&#10;Yk9T941+c/xjVpPiLq6KcAeSef8Arilfo34aY/2bDnk4b/0I16+ZYeCpU5Jf1Y8bLcRP2tRX/q5+&#10;cX9vajJ4itQdRum/dnrOx7N71+hPw3kf/hXvhlnZpHk0u1JZjk58lea/OWCM/wDCQ2reiH+TV+hP&#10;g7VF0n4R6NeybmFrocEw2AE/Lbg8Z78VWb4enLl5Fr/wTHI8TOM5e0emv5HmH7Unj/8AsfQ4tPt7&#10;rybuHUIi4iutj7TC55Ucgcj9K8R/Zj1a/wBS8cXy3F9cMv8AZsjbJJWYA+bEOhNc/wDHzxtN4y8f&#10;arIkkn2VnhdEljRSCIEX+H8e9av7LOZviBqGzgf2XJ1/66w17MMHSw+WuTWrSPKqYyriM05YvRN/&#10;mfcXjKYx+HrvbkH5PmBx/Gtfnb4u1PWNT+JWr2drf3yM2rzQpHDK5LkzEABQefp71+iXjEBvDd5n&#10;r8n/AKGtfnsuV+PqhDjPibn/AMCq8fIYwj7SbVz2s+lOXs4J2NyP4T+Pr6FZYIvEjBv+edlcN047&#10;Gs+HxZ47+Gt+U1G68RaaJYshLqee2zk9QG6/cP5H0r9AfBiSroNq4Ychx/4+a+Y/21rG026VceUf&#10;OzFHu3H7v784xn1rswuYRxNaVCUFY4cVgJ4elGvGZ7Z8GfiZD8RtDmnYpb3C3bwLGboTOQsaNkcA&#10;9z+VbfxG8Vf8In4V1W7SPzZobK4lTbL5bFkjJGDg4Oa+fP2PZjJah0OANQnHP/XulfTGv+FdP8V6&#10;fcW2o24uIZInjZTIyZVxhhlSOor5LGRp4fFpPY+twcqmIwra3/4Y/P3xZ498YfEjXLmSybW5EbbK&#10;LKC4mnEYVAhbAHr3x/FV2+/Z/wDFljaiaKy1meUvs2ppkwbbjOevTivr3w78BPDfhPVpr+w0yO3S&#10;SIwgC6ndsEqT95j3WvTG8o8bT617tPN6UOWEII8GrlFaalOUz8+PhH8Y9Y8G+JbJ9Qv764tFeR3g&#10;udQeONsxFRnOR1wenUV96+F9W/t7w3puqqMLd2kVyFD7xh0DY3d+vWvza+IWnQaTrEMUKbM26twx&#10;P8TDv9K/QL4PzSv8KPCpDfKmiWeeP+mC1eeUKcoU6lONrk5HXqRnOnOV7Hkn7S3xevfDjPp2m3U9&#10;ldQ3cO5rW+aJ9phLYIXkDJH6V85eFfAvij4o3CSyNq9xBuaBrloJblV2rvwTnHccZ710H7UWqO3x&#10;e1+ORi0CtbFVwOD9mj/+vX1J+zp4Zh0PwbeR7FDHUJHG12I5ijHf6V2xlTwGCU3G7OGUamPxrgpW&#10;R8Y63oXin4X3iOJtY02VUEwOyW1YbiUz174xn8K+rf2b/iXceMNBura7u5Lq4s7a0jbzrwzOzMjg&#10;5B5BJWs79r/RbSbw1f6ssWJYLS3jDFmyM3OOmcfxV5h+x9PNb69qqq+EnubEEYHTfJ/jSrxp4zAy&#10;rcuq/wCAXh5VMHjo0XLR/wDBOr+O/wAP/FviLxZf3OlJrSW7ywlVs7aZ0AEIU4KnHX9a8N8UeFPF&#10;ng6B5L+TWraJVV2NxFNCuC20ZyfWv0inb7N9c44r5s/bEjZNJulBHk/Yrcsvcn7Sf/rVxZNmMPax&#10;oSpp7I6s4y2fs5V41Lbs+bvCfhfxZ41tWnsZ9Zm2ymLNvHLNyFDEZB64PSvW/hD8MfGWi+LdOuL/&#10;APt3yEvrWRxcWsyqVWTLZJOMY611v7G+G8NzluT/AGnN/wCk8dfTny8HHI6VGfZtCjVdFQN8hymd&#10;aiqzmIrHywuMH+76Uqn7Qw48vtT9yfeYEseppEUMf3fyn3r4G3NLnPvIy5FY4D4zePo/AvgjVL8B&#10;TPbiLbGLgRMwaZUyDgkdT+VfEGqeKPF/xU8QyJZ3Gt3cD3TARQTzXKwLK/C4HAGB7ZxX238VvhXP&#10;8R9PubUm1a1kjSN45pHTJWTf1UZ9K5v4QfAK1+G19fy3MFq7XEkLQG2uJn2lC553Y/vD1719dl+L&#10;o4WlztXZ8hmGFr4quoLRM+VdR+DfjfR7dbqDTvEF5K7eWVj0+cNjBOcjPoK0Pg/8a9e8M+JrKPUN&#10;T1G7tC8sjpdajIsZzEQMhsjqAfrX31cxYUKfu54Ffmz4u02z0fxVZwQQlI2t95AYnnLjufavo8Li&#10;6eY0580EfOYrCVMtrQcajd/+Afono2uJqnhvTtSj2sLq1iuPlk3Y3qDjd369a+Rv2hvi7rt5ry6T&#10;pl3qFiIrm7tXS0vpP33zqoBVcehwOepr6b+EcSzfC/w95o3J9gtsD28lMCsbxF+z74R17Vk1Q6Qh&#10;vPPa5eR7ucZdmDZwGx17dK+Yw8qeHxE9Nj6nERq4jDxV9z5A0L4N+KfHdql/cR6w4mBbzJLGWbJV&#10;tn3ieen6Vi61pfin4Y6tDuOr6ewj84ZWW2PzFkz+mM/hX6K+GfDttoOi22m2USw+TuP32YYLFjyc&#10;nqa+dv2wdGT+z7nUSqmWGyt0DbjkA3JHTp/FX0WDzCGNqey5FY+bxmXTwVJVec7D9mH4iT+PNDvY&#10;Lu4kkl062s0ZprozMWZXBJz90/J/nFe2semBuxXyP+wvMZbzxdED977Hn8BcV9cMREUX14r43Oaa&#10;oYq0UfZZPUdfDJtiZ3chdppB80ZB6elSouZCPao4+teRh6nNVSsetXham3c+D/2i9U1CLxpNFBe3&#10;MS/b70BY5WAwJBgYBrD0v4Y+NtY06K7t21+VJolljMdrO4IYZGCDz9a2v2gVDfESQHkf2hf/APoY&#10;r65+DaovgHQA65P9mWezHb90P/rV+nTxNPB4OD5Ls/NaeFljMZNOdj4b1K3+IPgORhcz+JdNgBES&#10;zy/aLdWLDdtBJ68Hj2r6N/Z1+PEviy+g8Pag7zXd5czMk1zqBlkVVhD4CsMkfIe/c12P7Smk6dee&#10;EbQ3duZX/tCMkh2H/LKQDoR2r5J/Z3kktfjN4eNs3ly/6QQxGf8Al3lz19qVVUsdgnVcbMmnKtgc&#10;aqUZXR+gHijUzougahehc/ZraWYfNt3bUJ69unWvgTxZ4y8V/EPxZfWkF7rDQSX0sUdvHcyzqFkk&#10;IChRxjAxjvX3/caT/b2gxW97tmt7i28u4TJXerIAwyMYyM9MVwGj/s/+GvDuupqNnpkUJNytwpF1&#10;OxG1tw4LYzzXymBxFPCcztex9XjcPUxbhrY+TE/Z78TSWqXRtdWeaQ4ZP7MlLAc9Tn2FYPg/x14k&#10;+H/iK0kmv9VjjXfIbJ7qWASbkZd2D/PH8Nfo/wCTDFGFjTaR71+eP7QWnppfjixNuBHH/Z6Erkk5&#10;Mko7/hX1mAxcMwjNSgfKY7C1MvqQlGX9aH3X8N/ETeJ/COl30gMckljbzNuk3li8YJyeMn3rxr9q&#10;L4vS+E7Oz0/TJnaW8jvIJXtL0xtCwCKCwUcnLHg46Gu8+ANw03gDSSxyE0yyzx/0yr5I/aD1STVv&#10;Ht9bFiUh1O8jUMAMAygdvpXj4XCx+uzutF/kexisXL6lBp6v/MwfDvhDxN8UrlmYatdRtGZhcmGW&#10;5D7SE698ZxnPGMUviTwT4o+GIM4t9XthGgl+0fZ5bfbubZ17envnFfX/AOy34bsbH4S6De+QPtsi&#10;XKSSq7HI+0ycYzjsO3atP4/eC/8AhNfBuow2gijuXjhRHndlUYnVjnGe2e1er/a1KNf2EoaHkLK6&#10;06Ht1LU8v/Ze+MF3qy3Gm6ndTXUg+x28X2u+LlSd6nard+nA9BX1CtfIXwV+Bmv+GfFkd695ppt1&#10;vbaaRY5JCxVZCSBlOuPevr1a+Rzb2Ptean1PtMpVZ0eWp0FpjSeWN23dj+Gn1S1W6+x2Es3Py46D&#10;PUgV4dBe0rJdD1sRJ06LdtT5Q/aV+N139u/sjSLuaCSKS8tJxZagQVIKqN6qOCMNwfevIPDXwt8U&#10;fETTX1hotXugo3RzmzluPNILLgPnsUx3/Ss7xVnVvjVr8U/zxT+IJ12njhrlgRx9a+7fgdpdroPw&#10;00q1ii2KfOChWJA/fSHufev0udaGW4WEowvf/gn5pCjUzLFTjKdrf8A+D7uTxV8M9auLdZtY0uWN&#10;REWDS2xwwD4x+uPbNfT8fi6++Mfwp1mXTBcR3f2pbdDaTNcyfK0TnBUA9GPHpzUf7SfwgvfFc8uo&#10;abJZwXE13CWe4lkGVWErjAUjqBW5+zZ8NdX+HekSWN3c2ckUl9LcMts7MDmFFHLKDnK1y4nHYd01&#10;Wt7x14bA4lVPY390+dda+FPjmzF5dt/wkKxxb5Wc2k4GBk5Jz0964OE67NrkGm/b9R+1TSpCE3yF&#10;yWIAG3OSeRx3r9IfG00C+C/ECsjFv7PuACPXy296+DdIjDfHrQ88p/atjx/wOKu3LsfDE0pSlDY4&#10;MywE8LVjGM9y6nwh8eSDMcfiNh/fWyuDn9a95l0jUvDH7O/iiO/lukujfRyK9yrRuFMluOMnOOD+&#10;te+6arR26BDhOcD8a4X9oIRL8IdfXacH7P8A+lEdeBLHLEY2NLl0v+p9BDAyoYGVXn1t+h8G2/if&#10;VrDxBcfZbq8aZ7r92IZ3DFg5xjHfJ4rrbj4e+OfHNhLq9zbeIZ4ZUZ0EtrPMpZAVGGPU8Gsf4d2N&#10;pq3xKsYriIyRrq8CldxHBmwRwfav0P8ADOmW1j4dt7GCPZYqHEcW4nBLMTyTnqT3719Nj8ZTwLjy&#10;wXQ+awOEq42/NM/Nu21LxL8N9Tmg+1arp11GnlvD5kts6hsPyM5GeD75Br76+D/xDj+Inhu51BQs&#10;bR3bW4QXImJwiNnOB/e6V8yftceGrbTPFF/qUMSpNNdW8bMHYkj7MOx4/hFd9+xvcSL4XuI937o6&#10;pMSuB18iP/61edmkY4vA/WIxsz0srlLCY32EpXR3P7QXxGuPCOhiK082Ka4trtRLDcmJlZVUBuBy&#10;QWzXx9Db+Mfidqk2yTXNUUp5w2+ddD5cJn8M4z+Ffe3jT4a+H/HlsF1XTxdNEkgTdPJHjeBn7jD+&#10;6KofD74U6L8PZzPp9klvG0LQgJPLIcFwx++fUV5ODzClhaNnG7Pax2X1MVVTjKyPiDxb8JvE3gCE&#10;TrBqwjMiwiUWUsIOVLYzn26e1eq/s0/F/VrjxJY6PqOoXmom4uJ3/wBKv3fgQEgbWzkZXNfQvxo0&#10;uLVPDdtDOgkC3iP94jny3Hb618S/s83ir8XNB2Bgc3Hb/p3kr36dWnjsHUnKNml+jPmXSqYHGQhG&#10;V03+p9zfEzw/N4m8F6gLfzBPJp9wIjHGXZWaPjbjnOcdK+ENR1HXvh34svdPm1LUYZ4UVGZ5ZIG+&#10;ZVfBBPHUfzr9GNJ86bSYQzgq8C/qtfIH7WXw9Wz1y88QBYQ91dwQlhI5bi3xyOg+52rw8lqwqVJU&#10;Zr+rnuZxRnGEa0X/AFY+sNP8YWN3otvqwuLeK1uGKJ/pC7MgkcN0P3T+tfnv4q8aa1421+3hsri/&#10;kZ4AgSC4eYkqWY8D2ruW+NF3bfCDQ9NgnuEuYbp2Z/IiKFS0xwP++h2qP9l3wLFr3izT7+6jjlgi&#10;uJ4mUyOrH/RyRjHuw717dLAwy+EqlVHjVcwlj6kaVJn1B8DPCc/hvwXY3N3LJLNd6faSSCaIo0bC&#10;PJySTk5bnp0rx39pz4yajo+qXOiaTf3VrNa3ULlrPUGRtpg3EbV6DLDv6V9OXm3RtBkjjG2GG2Kq&#10;q84VU4HPtX56/H+7mv8A4v6/Or4ib7PhWAzxbxj+leZl9OniK7nbQ9TMObD4dR5tSXwl8LfEvxNS&#10;S5kj1VooSY9zWktwu4bTjORg4fp/jWXrmj+K/hffRokms2D+WJxMqS2xXcSnr3xjP4V96fCbwvD4&#10;X8O3NvbokRe6aQ7XZhyiD+L6V5P+11odu3hq/wBVijCvBa28YYs2ebnHTp/FXoU8ZRqYx4fl6o82&#10;pgq0MKsRzdLmx+zP8Tbjxbo8treXMlzcWkFnEzz3hlcsVcEkHkEla2P2orqe18A2D2zyQTHU4wZI&#10;mKsR5UvGR26flXg/7IV5Jba3qibv9fcWI4A/vSf417p+1Msq/D/T8MM/2pH/AOipq4MRho0ce9NP&#10;+GPVw2LlWwK11/4c+NPB+l+JfG15LbaZdareSxxmRltBLOwAKgkhTwPmHPuK6PUfhv8AEbQozNDb&#10;+KAigEzR2lygUk4xkf55rvf2J/LXxxqphUof7Ol6/wDXWCvsTWIPPha1m+e3kALJ0zg5HPXqBXpY&#10;zGRw+IVJQVjx8JgZ1qLquZ8IfDX42eJvB/iS2sNVu9WuYzdwQSx3moSoIwj7WDKwPHPIPpX294S8&#10;RReK/DNnqcGzE5f5I5BJja7L1HXpXwT8ZrGDS/iNeNap5SnVrovyTnE3HX8a+vf2Z5muvhjopz8m&#10;y4IB/wCvh64M6w1P2aqxW56eS4qo5ypyex5V+2NfXVrfZgvJrX/iXQHbHIVz/pD88Guq/ZPvrm68&#10;I3TTSy3Mg1OUDzHLHHkx8c1xf7ZWZtVUnlf7NgBH/bw9db+yCzyeDbt0bDjVJQCf+uEVT7CH1BSS&#10;1sZLET/tDkk9Lo+hlXdks2w9waXKxtlJAW6YU80bkK4YEvjk+9JFHEGJKktjk5r4SrCa1sfotOUH&#10;HRny/wDtdahc2bP9nuJbX/QIDsicrk/aG54/zxWl+xre3N94Dvpbm4luWXVplzK5Y48iHjJ+tY37&#10;YxUzNkc/2fB/6UNWn+xLn/hAb5G5zrE3/pPDX3KppZa5W1v+h8Aq0nmSjfT/AIJ734u1pND8J61q&#10;D7VNpYzTruk2fcjZuD26de1fBHxG+J3iDx1r119h1DUpLUtHIlrb3skyJiMKSAOOpPOO9fXX7Rmu&#10;HSfBF9aKWUX2nXsR2qCD+6A5z0+92r5T/Zp8JQeKviBqGnzRpIkWmyTAO7KMiWIdV5/iqsppQpUJ&#10;VZK4s2qTq140oyIX/Z/8UQ6XNfvaav5sTBRE2mShiCQM5z7nt2o+GfxE8Q/D3xxaWd/famlnayTK&#10;+m3F3JBG2I2QZQ8DBA7fw+1foD5UeoWrx7f3bHBVjjpg9q/Pr462K2PxY1V4wFKTz45J/wCW0o71&#10;6ODxlPHKcJQtZHn4zC1MC6c1Ldn3r4T1pfEHh3Tr5cf6RaxTbQ+/G5AcZ7/WtU5rgPgfM8vgHRi5&#10;z/xLLPHH/TIV6BX53mEVTrtI/Qsvk5YdSYV5Z+0xdT2fwb8Qy2/mLMottrREhh/pMQOCPavVMV5R&#10;+04ZF+DPiJkYAAW3/pTFXVldniYprQ5s1vHCuUXqfEGijXvEepfZra/1GWWSVY/LiaSRgzHAGAev&#10;tXYXnwp+IenxCSG28TSAnbiOyuB/L6VN+z4sbePbQlfnOp2ZJ9/NNffrK7qEJGwcgV9/j8ZTwrio&#10;wR+fYHBVcWpSc2fnv4N+MHizwX4jtE1XUtZmtvnleC81CaNGBRlGQ2R1A59RX3N8PfEi+LPDem3Q&#10;YAzWcEzfvfMxuQNye/1r4b/aM0u103xlZ29rF5QbT43xuJGfNk9T7V9P/sx3F3c+DlR5QRBY2Kx8&#10;AYHlsPT2rzs2pUq2HjWUbHoZRWrUsTKi5XOB/aN+Ol1Y3TaJpk81rNG95Zs9pqBRiwKoCVUdc5wM&#10;14boHgnxv8QpPtZi8QXcMqF1u/s89wrlSEwG745HXtivprxl+zAnirxNPq00dhJ5l5LdfPczq3zv&#10;uPCjGf0r1j4f+E4PAvhay0u3jSKS3EgJjdnXDSM/BbnuKwo47D4PDRcFeR21sBXxmIfO7I+Btd0D&#10;xl8N5g7trmnRqglNw0c1sF3Ep1zxnpn3xX0p+yr8WrvxfJc6Nqc8zyRQ28cc13emUvtSQswVh32D&#10;OD3rq/2otDsNS+FWu3jwbruNLdEkLsMD7THxgHHc9u9fPn7JbtF8VYYM/uwXXb9IZsV6FaUMfgJ1&#10;ZRs1/wAA8unGpl+YQpQldP8A4J9N/H6aSDwTqJidlZNOvCroSDxFwRXyV8C9c1GbxpepLe3Uqiwc&#10;7XmYjPmR+9fWH7QDEeA9Tx0Gm3v/AKKr5A+AshbxtfHPH2B//RkVc+VUYfUqja2OrNK01jaaT3P0&#10;OViyFMbWJ/Gvj39sjVL3TdS8PLbXNxCHlvQ3lSMucND1x9TX2JJGY5lI4GK+NP20EkGo6AzsCPNv&#10;iuPrFXj5RBSxEudaHs5xU5cPHkep7l+zrNJP4LtHmmaVm0+yP7xiTkxnPWr/AMbPiF/wgPh23u1H&#10;zPeJBlbnyTzG7dcH+70rK/Zs/feB7T/Z06y/9FGvNP2ytWc6JHYhm/danC33Rj/j3k79e9awwsK2&#10;YyS2X/AMJYuVHLotvV/8E+fre68V/FDUIrEX+s6k8wMYYSS3R+UF8Yzz647ZzW9rHwH8TeHtMTUF&#10;t9WmaOFp5HGnSqYiqhslsnHfn2r1L9jnw5a3Fn/arRA3cGozxpJvbgfZ04xnH8R/OvqbxFp6X/hv&#10;UrcqCslpLG4JIyChB6V7+JzWGFqqjGCPDw+VyxVJ1nPU+LPgD8XNY0bxRBpOpajfTpcXlpaxxXV+&#10;6hQHKlQrZ9QMewr7es7oXsKvtEYOfnznPOMZr834IjpPxwjiHC2/iILEF52hbnA69eg619+6Lqkk&#10;ng2wnDHzWdgWwOm5/wDAV5ea4WFSpCS0ud2VYycKc4vWx8mfH745X3iDWIrDSL24S1ls490tjqLO&#10;gcSuxyF4zgDv3FcToPwc8W+MLObUZLDWpVZFuIZm0+aUTbwW3K3fOAcjOciua8F2Eev+MLCwkXfH&#10;MHyrEqOEZuo57V+jXw8082HgvRLa32xrDp9vHjJPAjAHWvYxWIpZZhocsE2zzMLRnmmJnzStY/Pv&#10;QfE3iL4Z+KI0kudUs0trxBNbNPJbCURPyjD8xgg4zX3b8H/GkfjrwNpmsMyxzXIlLRGcSsu2Vk5b&#10;jP3R2714H8fPgjdeIvEsFxpjWdvNcXd087TzSfOzupB4U45J6etes/ADwTfeBfCthYalLbziGKZc&#10;WzMRuaYuDkqD0NeHmVfD4mhFx3/4c9rLaeIwteUHqrf5Hgn7aGpXtn8UNLWG/ntl/saI+WkrKCfP&#10;n5wD/nFes/sn3c99oV809xJdMltZFfMcsR8snTPTp+lePftsIrfFTSjINzf2LF/6Pnr1f9kWZY9E&#10;1FVBBa3sR/47JXXXwqllzmlr/wAMcWGxE6eYJN6f8OfRAYur7vkOOM00Dy1HOT602RjuTdzk0rKW&#10;5H3ewr89V17rR+iylGa5rnx1+2DqV9ZeL7Vba8uLdf7LhJWKRlGfPl54Ndr+xvfXN7p/iE3NxLcF&#10;YrLHmuWxkTZ61wH7ZjFfGNpz/wAwqH/0fLXc/sVjfp3iP/rlY/ymr9DrYWEcvjOx+f0MVKWPlA+m&#10;VI29KaD+8JHBxSjHSl2jca/O6llJ2Pv6N7IimxtIxxX50/F7WNS/4Wd4ht4r+6Rf7Yu40VJmwo89&#10;gABmv0UmcV+cvxSZf+Fxa1uGc69dY/8AAg19nw/CN+aSv/wx8XxDUlfki7f8OWdI+HfjXWNNTUrP&#10;+3rqJlZkaC2ndSVJHDA+oqhea9498C3Dx3F54jsduI9kk1xBgsN2ME/j+tfa3wIX/i1eh7OAfPB+&#10;nnyV4/8AteafbWmmrexx7bqTUYUeTcTkeQ/GM47D8q+ho5hSxGLeHlBbng18BVw2EWIjN7He/A34&#10;vHx1YsLiM+cbqSMCS881sCNW4yBxya9g/wBZg4296+OP2U5nj8QWUOf3bXU5K4/6d/8A61fY8PzJ&#10;x6V8TnlCGHxD5UfaZHXniMOudjwMZ78Uq/dGRzSKu3k07OeRXz17o+j6jl61KlRqKmVakY9anSoF&#10;q0iigCWOrMa9KhjWrMY6UATItWo1qGOrUfSkxomjHy1Yj7VCi/LVhOgqSh9wQIVOMHNflZ8aHLap&#10;a5Yn9yvU/wC09fqhdf6lfr/jX5TfGaU/2pa/9cV/9Ceuil1EzxXUm/kP51z19j+dbepSfyH865+9&#10;b+tbAZd03PHrWdcc471dum5P1qlJ0qBmfIpCmqzA1ekX5TVWRetSwK7VGwDLUjDmoypqorQZWupN&#10;rZ9q0vhTaf2h8TPDyBd2dXtQfl3ZzMtZF8223dvp/Ouz/Z1sxefE/QmIB2axYnkkf8tx/hWEdZiP&#10;0j1fUo/B/wAH9DGVicXjRkbxEeTM1fH1xme5QljjbjB59a+ivjrrDL4attMQsFhvUcDaMcxuevX+&#10;KvnO9f7PbvKONuP517lONonJU3OI8R6gjIynaWKjDFufvV5T4r1LDMiv18wHD/Su2164JhaUn7qg&#10;dPf/AOvXlOtXDT3cuTkB3xx71wYiRvTiZczbuSc/Wuj8F6eZtQhlZSUVmBymR9z/AOvXObfMO38a&#10;9I8G2It7F3IG4SnoT/dFclJczNZaHRnEcajA+VQBUDSf5zRMxz17VF3r1oqyscxIvHTihR8wwKVV&#10;qRI6EA/aSvBIqSEHPPNAxjFTQx7jW0SSxaptctjgj0qbULjCkLxwOh96Zu8qMCqF5PuB+n9a0voI&#10;qahMFhYkZP196oKwkQ/SpdQkEkJH+eorOgmKlhngVzykUkOk/duageTewFSTPuY1AvDDNQMV2wOl&#10;MaT5enallYYqFm4oAbvLHpSyP6Ui4phakAbj6mk3HcMk4zRmkqQGXDfMcVCOnFPk+Y0i0AIuTT8H&#10;HU0dKXJoAiYHPU1MqjafWojk1NGPWgBRmp4T8vNM2inR9atATRttckDtV6xjO8EAjk9vaqsMYZs+&#10;1bEMYjUnHetYkssxt5ZVu4wa6bw74mNqrRO2VYqMNLgdT2/GuT88HIOaZ53lNuHBHNbxdiWejalp&#10;8etwLLEFDs2SUUMcAEV1XwD8ZT+BvHWlzNNJFEjzOc3BhHzQMvWvPPCniMxqEcuQEboq/wB6uluL&#10;JYP9KhAR0GAxJPXj+tTUgpouD5T9gvhT4ug8UeEdNmSWOR5LG2c7ZxIcvHnk/wCc1ua5ZEQl1Ukh&#10;snC+xr4x/Y9+NzzeXo9y91J5P9n2i4giCj7yHnOccD3r7g81dQtTJg7HB4bg9x2rwK9HlO6nUuce&#10;smWKsmD71GwPlkH5quarbi3mYqMcgdfaqrSBRiuBKx1blKe38xWGMZyDxXI+LPCseoWM6mNW3A5/&#10;chv4SK7dhuHFVLqMyQsp9P6VMlc6qcrI+MfjB8G2uJHmhtyd08fyx2Gf+WZHY18qat4I1LTG/wCP&#10;K6C7Q3/Hqyjriv1M1rw/DqDFZUVl3BuWYdsdq8d8WfCHS7yNgtpECUUfNPL/AHvrXO1Y6FO58ANY&#10;yRqySwspxj50IrLvtNDdFxz2T2r6M+Jnwnj0ZpJYUt0H79uJZCeMEda8Xv7AQyFGAJBHQn0qbmkl&#10;oeT6zowZyCgPzDrH7V5vr2lPbzAhWA2A8Jjua921nTf3jH5eo7n0ride0FZsnav3QPvH1rphKx59&#10;SnzHkrI2cYIx7VPbWpuDtUc4zwuau6lpz214yErhpGC4J9a7n4efDm417EqNbgNEx/eSOOjgdhWz&#10;noYxpanMw6HLJGFEb565ERqUeBdRuvmSzusdMLasa+0vAP7KcWpQJLdRafLujY/8fU45D47CvbNB&#10;/ZQ0RWCvYWZyx6Xlx6fWufmd9DtjSi1qfmTpPw11zVL1bWLSNQctIse5LF26nAOAK+n/AIDfsS6r&#10;4p2z6jaXiI9tIwW60B5AGEoUfeYc4zX3L4D/AGSdBsdQhuBp1mP3sMnF7ck8HPrX1D4J+HOneGLG&#10;JILZI9qMnyyyN1fPc1tG7Oapyw2PL/g7+zL4f+GttdLFpemmSV2O5NHjgOCE44zkfJ/nFe6QaBFa&#10;SDbGgHXAiApNT1S20lVM8cjljgeXg+vqR6V4p8SP2qtN8F20kzxaphIkf9zbQMeX2/xOK6bHE58x&#10;7tLdW1hH8/lJgfxEL0rkvEfxM0LQctc6tp1od4T99fRx8lc45PtX59/Fb/gpCytdwabPrlu6G4QG&#10;TTrMgHovVj0r5L+Jn7aPjDxfI2NZu9nnJIBLp9ovRCvZfegEj7x/aC/bz0fwmtlFpd9Y6kz7GY2n&#10;iNFIB8wHO1T/AHR+Yr88Pif+1X4n8dOc6vq0EZhSMp/bUsoOHLZ7ev6V4lrniG58QSJJeStM6gKC&#10;UVeBn0+pqlDZvNzlducdaLCL2qeIrzVrhpJ7meZ2ZmLSTM5JJ5OTVRd83JZiffmpo9NAbov5mtSz&#10;0sMOi9PU+tUqbYc1ira6e8rjJb6lfauhsdIEjhVTeST0jz2qay04NMqgLznufSvXPh38Mzqd7EZB&#10;bsvmOpzI4/gz2FddKiY1Khm+AvhnNqlxA7xSbN0LYa0LDBP1r6Y8E+A4dHsYgLaMkIy/8ewXq+a0&#10;PCngi20OzgxFGD5cf3ZHP3R712tqipCoUY//AF17NKmonnVKhQt7MZwx79Ctblrn7pU4z3qtDChk&#10;GRz9av3c0VjC0jqxC4+79cV0vQ5fiLDbYY9xYMMZ+lZGp+IrWwQGS6hj+YDDTBe2a43xx8UoNFtX&#10;WJblG2SglY0PIA9TXzd46+NGo315KkN1MiB1YBoIv7lZuZoqZ6n46+PMFrG0FskZZo1YPFqABHz+&#10;y+1eF+JPHl7rd9LK93cNHISdjXTOANxIFcZc6o99IGmYu2MdAOPwpI23fTtWEpnRGBduLppmYnJJ&#10;znnNVGZu2akXb6UjYPQVhzG6VirIoxlV2/QVB5nbvVuTAYL7VUkjxJkVmzQAW9TimsRmpeNn4VFt&#10;zUi1Gs1Mb5qkK00pU2DUaOevPp7VHcfcAzxmptvSq1wTvIqLFImuFLSDnjFQOu2pWYls1HJUWLGK&#10;xBHNWI5D/eP51UzzUiyUXJaNe1l+YZPf19q0VnXAxj86wY5sVbimJxzWykSbCMGYE4NTMu5eOlZ0&#10;cxC1at593B9K3iySTy2PBJI96bJG23gmp91N3VRJRwc8g0FfWpZCC/402RflrMZGcDpU0b/L+FVt&#10;pCk05WOBSYzRtm+Uk1KpLSEZ4xVKCTtVqF8SE+1SMvWLEsPr/Suy8NTGOVQWONycE1x1qPKYH3ro&#10;9DmLTJj+8n862i9TKR13iECWG3ZV7P059K5p49pyenpXVXKCSxiyMkB/51zN6v7xkHGCD+ldb2IR&#10;LZoW1CIA5GD/ACNebfF/XGaS3t45Suwzxsqy9fujBFemaO25ftDc7GK+/T/69eE/Ea4a68QXQzwt&#10;1PjI/wBuvHxc/daO2jH3jnLb5mDH73r361s2cJkAzzx6Z71kW67do/z1rotHTdgH+6f518vW2ue9&#10;SWh1UbCKM56ZqCOT/XYPB9/rS3RK2rn6fzFZ8dwRuGeteduejA7PQSPscA4OSR/48a6/SYWX5iDt&#10;2ntx1riPC0hm+yx5/i/9mr0GNhBEq45HpXn1ux6NItRqZLpDuycY9fWt/Q7V7vUrXajKsc0e4hcg&#10;/MOv5VhQxtFMr5GBXoXhe1jjhWTb88ixsDk9a8+ex6UT1fwVGkBCsFZBG2Mjj7wrs9TvFkJthhth&#10;Dfez29PxrhvC0h8tR/FsbJ/4FW5b3nn6jLI2SGX0HtXk1HqV1LNzIftkeGO3b0B4710/h21ZiAST&#10;5mzAx61y1tEZpldiDjj9K7zwvbmS8sVGMeZEP1FKn7zRnV92J6Bo9iYtHt4iv3S3G3/aPatrUG3S&#10;NGh2kEH5fpUlvbrGgjxwPeqab7jWrhM8BAefotezGPKkeI5czZ0mkoftSSEZQEgjHHSu+0uHbb78&#10;YUqrYxx0rjfD9v59o/TPmEc/QV29u3l2cUffYF/Svo8JGyueLiHqNmh3/vFXG70FV7pTDGOSDn6V&#10;rQxA26qe3+NZ18PMjH1/xr2HHY8y9xzDPQYqJ+M1YddtV5D1rrgjGRXk6VTkq5J92qclV1MkVpKr&#10;S1ZkqtLTGQNULVM1QtQAjVGakbpUVADWpKVutJQikFI1LSNUv4jOJ2NFFFUUFFFFABRRRQAUUUUA&#10;FFFFABRRRQAUUUUAFFFFAAabTqKOtx9LGB47tZb7wP4htoCgmm064jQyZ2hjEwGcdsmvhjVvhT4p&#10;bUGC3GkdR1eX0H+zX6DUm2vcwmYQw+8bnhYvL54naVj88n+EnixWP+k6N/38l/8AiK0vDvwu8U2u&#10;vW0slxo5RQ2dry5+6R/dr7720uK9GrnVOpFrk/r7jzqWS1Kck+f+vvMHwPay2XhLR4bgqZlsYEJj&#10;zt3CMA9e2a3k+ZXjPXGOPeiivl6ko1pcyVj6mlF0o8sgUtGojXGR618G/t3MH+LukOc7BocIPr/x&#10;8XFfeLFh90ZNfB/7eYVfi5pC55OhQ/8ApRcV9Rw3b62fLcSaYXRnqn7FMarpOtSNnaILBlx1+7L1&#10;r3f4mN5vgPxG38DadcAev+qavC/2KV8vRdZC877ewzn/AHZa9z+JrvD4B8SbgAn9nXOD7+S1PMHf&#10;MNe6M8vb+oP0Pziv8x+OtSRfvCJfvdPupX6Y6DF/o7GLrvP3/oK/Mq886Tx1qUkSBi0S/wDoKe9f&#10;pHdXo0Xwre3MJDFJFP7wEjkqO31r183j7WFGmuv/AADysnl7KpVn2/4J538Zv2kLD4Wr9njsbm41&#10;CUXEaFoVaLzY8AZ/eKduW+uK+d9S/bj8bTTSCLSdAFs3A320+/pz0mx615n4+/4qj4u6jaPx9s1y&#10;eI+X8p+e4I4z9e9faHwB+DGmeE/COm30c18b2SOaF45ZY2QAzseML1+Ud+5rT6vhctoxnWjzNkVM&#10;RiswryhRlynxz8Uvj5rvxa8O2+l6nZ6dbQQ3S3Qa0ikVtyo6AEtI3GHPb0r1j9jJg2uWZb73224x&#10;jp/x7V2/7cGlppXw102cFtzazCh3EEf8e857fSuJ/YtiH9sWmc4+3XH/AKTCvTrVqOIy1zpR5UeT&#10;h6Najj7VJXZ6X+2YZV8P6SBs2va3475+5FXjn7CqBvi9q8X8S6HMT6f8fFvXsX7Zrf8AEg0oRfNi&#10;2vw2e3yRV49+wx5kPxW1WSNQznRJgQemPtEFefhv+RXUaR34izzKndn3e4fYN23ZnjHWvzs/aztY&#10;7L4iadHEWKHSo2O/Gc+dN/hX6KMyqu5Dn61+d/7Wcok+JemOnLDSYwP+/wBNXj5Ddt6Ht587WSZ9&#10;P/A++aT4PgYGItCtR0/6dz/hXxh8drhv+Fqa3IoHPkDn/rhHX2Z8CbfyfhFOxyDLodsf/Jdv8a+M&#10;/jkpj+KWt7/lj/cYb38iOvocEo/Xanp/kfN41t4On6/5n6R+B7eOy8O2lvGWLIH5bGOXY/1rif2k&#10;JHb4Xa2/y4C24/8AJhK7rwjs/wCEdtAD8/z5H/A2rgf2lJn/AOFZ60WAA2W//pQlfHYf3sb8/wBT&#10;7Ot7uEu9rfofHHwNIT4rRH+9rVr/AOjzX6LWa/uVY9Dn+dfnV8CY3m+KcbKM7dZtSP8Av+a/Rix3&#10;Nborjaeen1r0OI7e4jg4bvecj5J/buZkj0jbjrD1/wC3irf7D6Gbw1OTx/xNZx/5LR1S/btYsukG&#10;X5RmHp/28Ve/YhLw+ErnAGP7WnPP/XvFXscv/CbH0Z5Kd80d+6PrCOTG9R/DxzX5zftc3Dv8fvFM&#10;eFwptD/5KQ1+jDbIIw4PzuNxB6Zr84/2tI5R8fvFN0FH7z7KvXj/AI9If8K8fhpP65O/b9UexxRP&#10;kwsGn1/Rn13+yzatpvgHUAhDMdTkPzdP9VD/AIV1PxwXzvhlrKtwx8np0/18dc1+zK6nwDf7jgf2&#10;nJ/6Kiro/jxIsfwv1rJ/d4gyf+28dcVR8uPtbqbKywHMux8D/DxnHx20sLtxH4kt+v8A19Cv0st8&#10;tapIf4iRx9TX5rfDnfN8cNJaMBkXxFbkn2+0iv0ot1P2VGHXn+Zr1uINY0/Q8/h2WtS58sftoSCO&#10;wuMZ/wCPG36/9fJrof2NonPg67kO3YuqzA46/wCoirkf21ryNbzylbLNpsBAIP8Az8vXefsf2Lx/&#10;D+/85Skn9rS4AIPHkQ1pWlJZcrdmY0YKeYSfZo7f4+Zk+GviUr/BpF8ef+uJr4Q+CcjS+LrteOLJ&#10;j/4/HX3f8f8Ab/wrLxEgOf8AiT3wP/fk18H/AAPXy/Fl2p+6LJ//AEZHXTlTawuv9anNmkl9bsv6&#10;0P06kby5Bn07V4H8aP2ov+Fcs1hp2n+fdyW8dwjXUO6PmQqQdsqnop/GvdL27S2t3mlbai4ycE98&#10;f1r8sdPXUPiP4qsra5gRbuRGjSO2ITKqrPnLEjPXv2rycrwMK9SU6quke1muOnh6cYUnqz1+7/bb&#10;8aTyzFNK0ER7m+9bTZx/3+rgviB8eNf+JlmlvqNnpsESzLODaxSK25VKgfM7cYY19t/Bv4R6b4T8&#10;JafIJr0XV1Y2rTJJIjBXWPkDC9Mse5ryX9rzTYrHRY/KZ2f+0YQQxHTyHPpX0OExWFWI9nSp2aPm&#10;8XhcXLD+0q1LpnMfsYrH/bVmo3bvttxjOMf8ewr7Zj3KDuxgHAxXxP8AsYB01qz+X/l9uP8A0mFf&#10;bKtwd3FfMZ474n3j6rI1H6rZHwv+2IobXtOb0ub4/wDj0depfsdlR4P01znm1uf/AEpNeX/tiZXX&#10;dOMfzf6TfZz/AL0deo/sd75PCOnEj/l1uP8A0pNe3iLvKYL+up4OHss1m3/Wx9J/LvC81+df7VMx&#10;j+L965Hyqsg9/wDj4mr9FWUsa/Or9qiML8YbsD/WlHKr6jz5q87ht2rux3cRR58Ormz4H/a41jwT&#10;otpYQabYyx29vDAjSQOxIjXaCcSjmrniv9szWfFWmxW11pdjHGsolBht3ByAw7zHjk19AfAXwjba&#10;t4E0qSR5hIum2bYRlAyYvce1eljwFYzKI2luRKOSoZf/AImuytmGGp4luVP3kcWHy/E1MOrVLI/P&#10;H9m1fL+NPh0jp/pP/pNLX6P5b/hH7ZxjAhjzn3AqpY+E7WzuEkSSY7c/eZfTHpWlfqbfT5VPA+UL&#10;7gEV42Ox7xleCUbanuYPArC0J3lfQ/PH4lMT8bVJ/wChhm/9KRX3Z8IJGHw80nGNv77r/wBdnr4T&#10;+IjBvjY2Dlv+Ehmx/wCBIr7q+ECn/hXmkhuG/fZ/7/PXq5lJrCQT7/5nnZXy/WZ2/rY+Tf20gtv4&#10;ztIjkltJhPH/AF8S/wCFek/sVk/2XrO3H/HvY9f9yWvOP21PMXxhagKD/wASmH/0olr0f9i0FdH1&#10;hmGD9nsf/QJa6KmmXNf10OCl/wAjFSX9bnlv7aTbte0cP1+03+Nv+/FXkfg/xxrHh22jisIrF1VG&#10;UfaFcnBbJ6MO9euftn/LrmkY/iub/P8A31FXo37Gun/afDtiPmx9juDwR/z817FDEUsNgbyjc8ar&#10;Qq4jHe7Kx4bY/tJeLvDF2h+w6LJjL/6mY9QR/wA9BX0J8Ef2s4PGFymlarp0kV5K9tbRtZwAR+Y5&#10;KkktKTtzjHGcZr1H4rfDnTPFnhG/sbme6RZVjB8l1B+WVW7qfSvz8/suLwl8YoLdWfyrLXhHC0pD&#10;FljuAAWwOvA9K86nDD5lRk4xs0ezVliMvqx55XTP1DZZNkZm27JR+78vOce+fqOlSf8ALFYF6qc5&#10;P+fesjwtIbvwvotxH8zS2cMh7DJRTWvtAUZ4n/iXsB/nFfmlWDp1nFH6TSmp0lIRgTzxivI/2kvB&#10;6eKPAWo3bStG2maZfSqA2A2YgeeDn7ntXrit5J2evNYHjazN54R1+AAlp7G4QAEDrGw/rXoZfUdO&#10;spo8/MqftsO4NHyB+xX4s/sbV/ENg0e77XPYwBgucfNMueo/vUv7aXjU32rXfhkRACzvrefzNvXN&#10;sTjO7/pp6dq8u8J6j/whvxWmMu1BDraE+YC2Nk5z92o/jhqSeNPilreoQsJFm8ggxgqPlgjXo3Pa&#10;v0mpgeWtDEdGj8zo4yXs54Zn1R+xv4SXRvAF+7yFpRq0pG1srgwQj0HvXU/tLR7vh/qeeg0u+6f9&#10;chXWfC/SG0vQbiBwylrln5IP8CDt9K5P9pU+Z4A1JR1TTL4D/v0K+UlVdXMVbufWex9nl/yPnj9i&#10;tVXVta254uLHr/vS19zZaaFUGBg55r4Z/YrU/wBs61vGMXFj/wChS19yNcJH8u7p7VedpLGfd+Q8&#10;mT+pXXn+Z+b37SjM3jayzj/kHR9P+ustfZP7N0mz4eaT/wBgux/9E18bftIKW8cWPHH9nR/+jZa+&#10;u/2d5ivw/wBMQY2nS7IN7fuq9XMVz4PY8bK5P67/AF2Oi+Nt1u8B6+Mf8wu7/wDRJr4l+DH/ACUL&#10;Uif+fBv/AEOKvsj4zlo/AutiMblfTbsZP/XI18cfBXI+IWpD+L7A3/ocVY5RFfUJm+dSax8D78mY&#10;rauff+or84viDiX40a2e6+ILg/8Akya/Rq4Dtau2OmP5ivzn+IXz/GTWgev9v3H/AKUGpyO0pVIl&#10;Z4moUmfcvwOz/wAKm0Zj0xcf+j5K474tftKWfw1vJdMhsZ5763mjSRpIVaIq0e/giRTnkdvWtHwP&#10;eHTP2c2ueN0NhfOu4ZBIeYgHH0r4s8RfaPGfjnUpzGpd0RyIjtHyoi/xGlg8vhiMTNzWiv8AmLFZ&#10;jPD4WKg9Xb8j0+7/AGzfG1xOryaXoAcLgbbefHf/AKbVxHxB+OuvfEiG3i1S006AQrKqfY4pFzvC&#10;g53O390Y/GvtL4d/CPTPBWlywWs97JO07Sqs8iNnKqp5CjsDXmv7XGnw2uh6OImdnNve+aGI+U7Y&#10;unH1r0sDi8JHFKlThr3uebjMJi3hXVqT07W9Dzr9jN2/4WFdg4+XS5Dx/wBd4a6n9sXS3bTReMy7&#10;ZNRgUAHn/j3f29q5f9jRf+K+uFXkDTJD/wCTENfVvj/wHB480mKxkacGOdZ8QOqnhWXqwIx81cOO&#10;xMKOYKdz0cDhp1svcLHxz+zf8XLX4fyR2c9tNMj3cs5McYY8whccuP7te8+Mv2nvDy+HbmJbDU/N&#10;uLWVeYY9oYpj/nr05rxTWP2R9dtW36Tp15dRBRlpb22HzZ5HUdsVd0n9k3UF0+5u9YtL60+zxCUe&#10;VeW5HAJbOM9MCvSqfUsVVVRzV/U8ymsbhaTpqDt6HiHjXX4fFHii91GFJI1m2YWQAEbUVexPp61+&#10;mXhQhdLgXngN/wChGvzQ+IWgp4X8S3mn2pkkWExgecQW5jVuSAB1Nfpd4eLR6XAUGfvdf941zZ1y&#10;qMFHa/6HVkrbc3Ja2/U/NG3RpfEVqwxjYR+jV9W/E7x8PDvwR8N6cId7ah4ee33bcgf6NGufvD+9&#10;6GvlGZo7XxFaszYQRnJP0aus1rxBcfE+88JaFGkTpYyLZL5AKPhzGgyXOCfk6jivdnhIycKstkfN&#10;0sVOnKUI73LXwy+H3/CQW0eoSTbFmif5VfB4fb/dPpV39llSPH1+U6f2XJ97/rrFX0VYeCx4R+DO&#10;gaZJ5qSwXUgKyOrEbnmbqox3r51/ZbaVfiFqICgj+y5P/RsNcTxHtqFamldR/wCCemsP7HEUqr0c&#10;v+AfcPjD5vC96e+U/wDQ1r85vEGrSaD8VNZ1CNVea11qWdFYEqWSdmAPI4yPWv0Y8YL/AMUte7uO&#10;U/8AQ1r893ghvPjoySuy7fEmF2983X0rzuH3GKqcx6XEHNL2aR6Hp37ZHinSbSO3i0zSGCZGXt5T&#10;1JP/AD2968x+InxP1n4nXUEurW9jbtCiov2JHUYBYjO5m/vn9K++fCfgu1vtBtS8k4U7j8rL/fI9&#10;K+dv2rvhraaHY6dqlm91KzSR2x82RCuCJm6BQc8Cu7L8ZhaleVNQs+5w47B4qnhozc7o9e/Z78B2&#10;nhXw/ORNNJcC+kdcsCmDEi8/KD616j4g1ZNE0u41CdWeK1hknKxjLFVXcQMkc8V8vfsg61JLAtvh&#10;MPqE56HP/Huvv7V3P7VfiJ9L8NW1tEI2+1Wl7G+9SSPkQcc/7Rr5fG4J1cfGlLr/AME+oweMVHLp&#10;Tj0/4Bxvj79si503VJ7LQdMiZ43Q51G3ONpQE/cm65I/CuB/4bG8b/eTTPD/AJnT5refGP8Av91r&#10;nfgT8MLPx9r066hJdQxfY3lDW0iKdwkRcfMp4wTX3bp/hO10mFvJkmZmbkSMp4wPQe1e5U+qYHkp&#10;undng03jMbGVRVLI/M7Xdam8QTCWRY0YIEG0EDgk+p9a/Q74T5Pwf8OKuPl0K0DZ/wCvdelfB3xO&#10;tntvENuuPlNqpJJH996+8vhPHu+EPh4JzI2hWgA9/s610ZzOMqVLlVjHJoSjVq8zufFP7RjbvjBr&#10;8TdFNueP+veOu18L/tcav4U06Swi02ykiklMxZ4HJyQB/wA9R/dFcT+0dDj4xeIIpPlnX7OWUdv9&#10;Hj/+tX2F8LfC9hNosxjmnb/SWHUf3F/2a1r16VLCp1Y8yMqNCpWxTVKXKz5a+KX7SOrfEzw/d6Ze&#10;2NnAk6RoWt4XUgLIHHWRu49K0/2R1VvEWohs5N1Y4x/vyV9iN4HsYzhZbgr1yWX/AOJq3p/hmHS5&#10;PMiaVtxDfOwPT6D3rw6maQ+qypU4WX/DHuUcrmsVGrUldo14yM+T/d5z/n618z/tex50W8bv9jt/&#10;/Smvpj5yfkUGvmv9sIltHuyeH+x2+B/28mvEyWXNi0/Nfme1nMHDCNeT/Ih/Y2Yt4anIx/yFJv8A&#10;0njr6a3NkdK+Y/2OWk/4Ruf5R/yE5v8A0RHX08AWX5uOKM8inipNq5WSSf1SMU7AoMjEjH40wt9o&#10;G8cY45p+1R90kmkVk8wZavmub3r9D6Tl0sR7V8tkGdpOW9c+1ZvirVn8P+FNY1KBVd7KymuFWQZB&#10;KRlgDgj09a1VDzSFQMw5OW7/AOelQ3lul9ZXVqxYK8bRfL1wQRXTT9180loc1ROfup6nx5r37Zfi&#10;O2ne3tdL0syIwJM1vJjBGe03XkV5h8H/AAifiF4u0+1mk8lZGljJRtp+WJn7g19ma58DdD8QxCOe&#10;61FZQ4dljljGMAjuh9a+Fo9Om8F+LLLYnzCNpAJiG6h1/hx6V+l5fVoVcLJUo2dv0PzLMKVejjIy&#10;qu6v+p+kPhXTR4d8N6VYo2+OztYoNzHJO1Aueg9K8j+L37SVp8N5GgtrGae8kNwgMsIaPfHgDpIp&#10;25b64rsvDuvOvwb0jUJQilNPtM4U45SPt1718M+Jlk8WfFq8tZFAiuNckiDRfKdr3BGRnvivEy/A&#10;+0rzlPVHv4/HclCEY6Nnf3v7Zni67uHkg0vRRG2MeZbzZ6Y7TVxPj/44a58QAy6naafDuiWL/RI3&#10;XhXLD7znnJr7G+Cvwr0/wv4fs5IprxrkxSxsksiEAGUnso54HevNv2ttPjs/D97PAzOq2lvyxHU3&#10;GPT3r38FiMLCs6dOGp89jsPip0FOpPQwf2Hx5mpeLPWQ2p/S4NfXkeFDDncPyr5D/YZQtqHipm43&#10;fZD/AOO3FfXoxgivjc+lzYo+xyGPLhtBVY/ePWm9FJpyqpHJOab83QDNeBQ0qKx9FV96m09D4F/a&#10;PmMHjmWTGf8AiYX3/owVoeGP2tvEvg3Q7TTrbTdKligt47eNpYJSxVF2gnEo5x7VV/aE3N8QnUj/&#10;AJiF/wD+hivp34T+E9Pl8C6JJNNcLJNptqwCkYyYh/s+9fqcq1Glgacq0b/8OflCw9apj6kaU7f8&#10;MfH3xE+PGufE1Sl/Z6fAPNWb/RonXlUKAcu3GDXrH7Jvwzsp9UtvFEk9wNQsbyeCONXXyiptwMkb&#10;c5/eN0I6CvUfjH8DdO8VaPEEmvmm+1I5WOWNRgRsO6+4r5Y/Z91mbQ/i1oTFYwo+0MSwJ628g7Gh&#10;1aeKwrjRVkOnTqYbFp1nc/Q28uF07T7i4lBaOGJpGCdcAZOPevl74h/ti3eh6hdafoOmQuYpZ7eV&#10;tStyfunapXZMPfOR6V7F8VvEH2f4V6nPlN9zo1y6gqcE+Rn8Ovevjv4F+Cf+E88Xma4Eqpb31q7m&#10;3dVwHkYn7wP92vEyzB0406lasrpM9/NMZOU6dGg7No6T/hsrxo67V0vQeOfmt5//AI9Xkni3xhd+&#10;NLtdQv4oYpI4hAFt1IG0MTnknnLHvX6R6L4N03QNMhht57hyu4fvGB4LE9lFfCH7REP2TxpZRHIV&#10;tPRjnr/rZP8ACvcweKoSU40YWPnsZhsQuR1p3/pH13+zsxt/AelMmCJNMsT83/XL/wCvXxr8VpPt&#10;Hxi15V4P9vXQOf8Ar4PSvsj9nksvgTSRjhtNsgP+/VfG/wATo3h+MniIzrsX+37ooRzkfaG/+tXP&#10;l9pYqtzdv0OjMFy4Sjbv+p9tfs7w+T8JdCAOXxcZ9P8Aj4kr0NdqxlTnOe1ee/s+q3/CpdCmjG4N&#10;9oHP/XxJ/hXoCsEUyZ4FfC5jzSxL5N9T7vLXH6suZ6aAqoORuz709aZFJu3l+M/cx3p615MoVb/v&#10;EetGVO37ti1ieLnePw7dsm3cNmN3T761t1heNC3/AAjN5tGT8n/oa115fb6wl5nPmEmsM35H556j&#10;Kb743Tq4wyeImHy9Mm5/+tX6A/DVNvgjT0H8PmZ/GR6/P24hU/G6dpCVI8REjH/XzX6BfDlg3g3T&#10;/wC5+8yfbzGr7PPJSWEjBaao+LyKMXipTeujOkATHO78KdHGI4ip+9nI9KZ56odqHKdiRUmPMjKy&#10;/KD/AHa+GlTqcnNLY+5VSnz8kdzG8bTOfBev4C/Jp9x/6Lavg3SWZ/jxorcfNqliP/Hoq+7/ABoR&#10;/wAIZ4gjU5X+z7hc98eW1fBukt5fx80WIfdGqWP1+9FX3GTWWFlY+Czu7xUdT9A9P2x6fEDuzz0+&#10;prifj0XX4S66Bt/5Ydf+u8ddzpoUWMRz6/zNcN8f23fCfXQP+mH/AKUR18/h17PMU/736n0WId8t&#10;a/u/ofFvwoaQfFexJ27P7btt3XOPP7V+hdmR9nRhny+cevWvzz+E+F+LFhk4zrdt/wCj6/QyxVmj&#10;XA/dDkN3619Bn1pSTT7fkeBkMWoO67/mfJn7ZGAJJP4G1CAD1/492rT/AGOFjj0dy27H9pTdMf8A&#10;PulZP7ZEiTXE0UZ3Ot/bkj/t2b/Gtj9jiMzaFKXGIv7TmBYf9e8dd2v9lcrZxaPNHI97+IPj+38A&#10;6O99cQyzIIJplWJQxxGoODlh6ivmPxL+2jr91fSpoWl6aLUFSn9o28m/G35s7JsZ3Zx7U/8AbE8R&#10;SNe6HZxCNkSS9iJKnOMxD16039mP4S2viBY9VvXu4kuLOYZhkQDInC4wVJ6LWGDwdDD0nVrq5tj8&#10;ZiK1ZUcO7HE+JP2qPFfiLT47e40/RkiWQSAxQShsgEd5TxyawPgGrf8AC2tCnGML54x/2wk/xr7X&#10;+KGi28egwCB5HP2lfvEdNj+1fEP7PJf/AIW1oMTABGNwSe//AB7yf4V62FxFOthq3s4WVv0Z49ah&#10;Vw+Kpe1nd3/VH6K6VIs2l2B5DCFPp90Vz/xF8Cw+PNJispZnhMdws+5GC9FZcfdP96ui0fbHpVoI&#10;zuJhQHP+6K8w/aD+ISeCPDNtNG8JuTfRxMk0bsADFI38OOeB3r4HCxnLFWp7n6DinTWFvUeh+f0s&#10;LWshiBBK+v51+g37P/gVfCPhe5UzGQ/bnk4bPWONf7o9K+A/7LuTGLp49tnJ8qSBhkt6Yznse3av&#10;sz9lPx4NW0KXTpWhW4m1CUqiRuCQIEPU8djX6Pn0XPBqz6H5zkEoRxjvHqe3+LpG/wCER1xuNq2M&#10;5Prjy2r84Pia5u/H2qBOFxERu6/6pK/R7xirr4T1xccvYzge/wC7avzf+KEEyeOtTXZyPK7j/nkl&#10;fLZH7kZXPp87aqTifo74btYrOxkUFyhkJ5xnOBXlf7WQ/wCLV647fdEVsOP+vpK9d0ORGtXYN/GR&#10;+grx79rKZD8LtctVbIeK2PTn/j6T/CvKoc39qrlXVHq13FZVJPs/yPAP2WFj/wCEqlb5ub2yPb/n&#10;o9fRf7Ui7vh/p7L0OqR9f+uUtfPP7LMLSeJZRj5I7uyyc9t719E/tTyN/wAK10yNADGuqxkHv/qp&#10;q+mx8n9cSa7fkj5XAxawV15/mz5A+E3xe1P4R6vc6jp1taXMk8DW5W6jZwAzI2RtdefkHf1rutd/&#10;bA8Wa9p8tn/ZmjJBJtDH7PMGyGB4/fEdhV39jnR4dc8banFI0ggXTpW3IQDu82AY5Hoa+q9Z+G+m&#10;a9Yy2txPdosmAfLdQeCD3U+ldmPxWFpV0pQuzDBYXE1MM5QlZHwJ4JtX8bfEC2luCsRu9UiabyuM&#10;eZLltuc+pxmv0I+H/h2Lw74XstPtHd0hEmGmIJ5kZj0A7n0r4U+Lng4eBPHIaLzTE2o3Biad1bcE&#10;lGD8oHqK+tf2a9W/tbwDpSy7V/dTt8gI6XDDvXn53+9oxnHRHdka9jWcZ6s8j/bQYNqAB/6BsH/p&#10;Q9eE+FfGWs6FZvFYxWLxGUuftCuW3FQOxHGAK92/bKaOTVkwxP8AxLYP/Sh66f8AZLs45/B920hZ&#10;YxqcoLL/ANcYq9LC4ilh8AnONzz8VhquIx7UHY8N079o3xNoMyeTY6S/lsvmb4ZT909sSD3r6B+D&#10;P7UCeMlWw1LT2ivI7eSZ2tYcR8SAADdKT0YfjXe/FD4e2XiTwjq7TyXKmGxuTD5TqN26M9cqfQel&#10;fAOuaePDPiy+09NxEKL/AKwgnlVbqOO9c1OlQzSD5I2sdNSviMrnacrpn0z+2QpjkeBsbm0+Agjp&#10;/wAfDf4Vp/sVyed8P79xxjV5h/5AhrnP2qb6e+t5nkRA4s4VAXpjzz710X7E4H/CA3znhhq8wA7f&#10;8e8NZVk4Zc79/wBDSj7+YRa7fqa37WzeX4d08d5LW9A/74jr5W+EfxLu/hP4iuNVtIIbmea0a1ZZ&#10;kLLtZ0bIAZefkHevqv8AayR7jw/ZYHC2t70/3I68Q/Y/0yLUvidqlvOzoi6RI4KEZz50HsfWunLZ&#10;U44Gc5q6OPMoVJ42MIuzOml/bg8QzRmT+ydMAHH/AB7Sf/Hq8S8ZeOJ/H3jBtauYY4ZZdxKRKVXl&#10;nboWPdvWv0Sl8F2UylHluBGepDLn+VC+CLIKCktwQo2jLL/hXkU82w9GLdKnv/XY9iplNes4+1q7&#10;f13Oa+BKBfAuksP4tNsz/wCQq9G/iqvaW4tYViXJCKFGevAxU1fGYytGvVc0fbYOg8PSUL3HN0ry&#10;b9pxT/wprxE6/eAtgM9P+PmKvV68p/aeLL8GfETKM8W3/pTFXdlXu4lHDmvvYZnxD4N8c3ngXXRf&#10;2UME00dzHOVuFZl3RsWA4YcZr1jUv21PF91EIhpWiAK27m3m9D/02965T4B2H9peOIY5Nyg6jaL8&#10;hA6ymvuG68A6bdQiGae6Uqd3ysv/AMT71+hYzFYWm4+1hdn55g8LiqnN7Gdj87dLkbxv4qsoLjEU&#10;joyAx/KMKrN3z71+gvwn8OwaL4P0eJHkctYWytuIP3Yx04FfF37RXw7tvhz4ys7C1e4eGTT47hmu&#10;XRmyZZF/hA4+Udq+lv2W/EE+reF3tmWMR2dlZRqVBBI8txzk/wCz2rjzjlrYLmp6Kx35PzUcY41F&#10;dnt/mfeT+EfL715J8cPjNffCXTUubO1t7nddx2+J42bho2fPDr3WvXFUurEjkdKwvEHhCy8URiK+&#10;lniw4k/cMo5AIHUHsa/PMLJQmvaLQ++xcJTp2pvU+FfiZ+0JrnxS0+awvrLT7e3mjSNmt4pFcbZN&#10;4xmRh1Ar2b9kH4djSZL7W5Jy0rw20sCK+Vw8coO4bfRuxqr+0l8CtO0jwxfa9ay38k9rBCirJNHs&#10;+acKcjaD0f1rlf2ONae18dXWnyBFWTanQlvkinPXOK/TMVUo1cul7HT+kfm2EhVpZjH22v8ATPof&#10;9oAL/wAIFqx53f2Zek+mfKr4X8E+Mp/COrTXMcUcm6AxYZSerKfUelfdP7QXPgTUSOR/Zt4f/IVf&#10;GPwf0O313xdeRTPIuLNn/dkDo8Y7g+tYZHJfVZ85vnnM8XT5T1qP9trVEYKulWfrzbv/APHq8j+L&#10;nxZuPipdWU0ttFbm2eZ2CIVz5hUnHzt/dr7R/wCFB+HGjLzXupoRxxLH/wDG6+Yf2ofBNl4LutIF&#10;nLcSLO93tNwytkKY8dAP71bYLEYZzcYwszHGYXEKKlOeh9G/s4hZvBdgFyCun2Wd3/XM14l+2DcS&#10;f27eW4C/JeW5zz/z7f8A169t/Zv+bwLYb+P+JbY9P+uRrw79sKE/21dvENwN5b9f+vauDDRUcfN3&#10;6f5HdiW5YCCt/Wp2v7FtuJvA965PzDVphx0/494q+j9QK/2fcIc58ph+lfO37FmE8B30ZPJ1eY/+&#10;QIa+idRPl6bds/GInK+/BrwM01xkUfQ5XaOGaZ+cmtAx/HPUAcc+I5NuP+vo9a+2NKmdPhXo2Qu3&#10;z3x6/flr4o1hTN8c73P8XiN8Y97o19r2FuV+F+jqAdwuHyM/7ctfW5g4ylRSXQ+TwPuqt6nxD8K1&#10;Nx8Q9Jhfh2EuNvT/AFTmv0V8MxJH4X0Zfm+WzhH/AI4tfnZ8ISzfE3RiwwmJsn/tjJX6LeGWK+Hd&#10;LyMD7JFs9/kFeLxBd0oxR6+QRUa0mam5hCSuMbe9NjkxEppvmIxwDlu496WTMKhx94nHNfERjVTT&#10;ktD7ScqSTjF6nxH+20u/4raU7f6waLEBjp/r56838I+Pdb0GznitobB42jRf3quThQQOjDnmvSv2&#10;3FMfxW0oNx/xJYv/AEfPXqX7JtrFc6Hf+WzMfs1lv7Yysn/16/VaWIhh8FzTV0fllTDVK2LtF2Z4&#10;j4d/aY8T+ErpI/sGkyW/mIX/AHMpbaDk4/eAZ5NfTHwd+Plv8TES3ezlg1BYJJ5CsQWLasgUBf3j&#10;HOGXr71Q/aP+G9nq3hm51PzLrz7Gxu5tqugXIjUjIK5I+Xsa+XPgTqI0vxpeuSoJsHX5gT/y0jPb&#10;6VySoYXH4Z1qcbM7VWxOBxEaVR3TPQ/2yWE3jC1PT/iVQj/yPLXcfsVtjT/EY/6ZWI/SauF/bHZn&#10;8YWvAz/ZUP8A6Plruf2KvNWw8R5UY8qx/lNU4q/9nxj2DBSTx8mfTW2o2yGqRzsXI6nrVK4bf19a&#10;/NLXm7n6dF2giJ2JbFfnZ8WbqWx+KXiKWMISus3bfNntOxr9D5NqqRmvz0+KCp/wtzWASctrlyB/&#10;4EGvvOHZLn1Wn/APgOIotxut/wDgnVeF/wBqjxF4R8N2+i2mn6XJFAHCvNBISdzM3JEo7t6Vwfjz&#10;4nal8QL2W61O3tYXkdHItEZRlU2D7zHtX2P8GfCNpqHwx0aSWSdZZPOBVWXH+ukHpXmf7TfwottN&#10;0tNUga6eSa+iiIeRNuPJfoMA5+WvdpYvCSxzhGFpXet/M8OrhMWsCpyneNl08jof2YfB0Ol6S935&#10;sjNHfy4G4EcwoPT3r6Dj+8dvr3r4w/ZT1wxeJLGyXYfMup35U5/49/X8K+zofmjUtwcA8V8Vn0Jf&#10;WZXPtshlD6tFR3JedxB9O1KvSkUjcccmnrnPNfLbaH1PmPUVKtR1IlMRIlWo1qBKtpQBLGKsxrUM&#10;fWrKUgJo0q3GtVY6uR9KQ0TRj5asKvyioYx8wq0jcrSKIbtf3C/73+NflB8Zv+Qpa/8AXFf/AEJ6&#10;/WS8G5B9a/J/42Lt1S0/64p/6FJXTREzwvUh/IfzrAvF/rW5qjcH6D+dc9eN1/GtmIzLpvmP1qnI&#10;1XJ2/nVBqzKI6hlFTZxTJDmmlcRSZfmpjLtUmp5AagZd3FNdiomPrP8Ax6v9B/OvUv2XYNvjC3nJ&#10;/wBXf2L4+kjH+leUaw6yZGf4R/OvW/2bsQ399JnhZbVvyL1jFWqEy0Po74va0dQ8Q3luEA2yRtnH&#10;/TIe/vXkviC98izkhxncFbOP9r/61db4iIvvEV3InO4L046Ko715r4z1cTybQVOY17H+8a934YnJ&#10;8UjzjxNfmO1kix95VPT/AGv/AK1ea31x5lwwx1cj9a6XxbqAlk2grzGvY/3jXKt89eFWlzM7oqyJ&#10;rCHddOM/w/4V67awi3iMYOQTmvPPCViZrlmwcGM9x/eFejeWot2XJzn/AArbDx6mVR3EkO4/TimA&#10;YNIEGOKMYr0WYolDU+KT5fxqJc1IrBevFCQyxH81aFrH0/CqVvGJGBrViVUQAk9K3irGdyC8YL69&#10;f6VkXEgZTWleShZWAP8AnFZVxJ/KokNGfccKazkkzJIPer1y2fzrMnO2RT6GudotMmP3jUTLuags&#10;T83rSbv3LL6mhANdh0PamMRijHamMvWi4AHGaYUoZsUMW9KkCJvvU9VypPtSYLdqNxWgBFHy0wVJ&#10;u4pitSARm+YU7NNY5YU/jFMBN1OD54oVRS7Pmp2Aei81PHHl1+tRwnbV63j85gR6itIgX7G13d+3&#10;9amkmEYxihV2QqO9M8wVvYTIyd2TTchVYn0pJfmNM3Yx7VLEtxY7gj7o/Ou20DxR5LBJI8qWJO1e&#10;en1rhZJC/FLD/o0gf09aqNS2gpI928H6y+h69p+rWyq4iuYbp1lGfusGwACPfvX6R/sx/GoeNtD0&#10;+zktTEzQzPlY8D/j42/3z61+S3hvxULchXMaj5B9xj0r3r4E/EtPDfjTTb1HgKs6ITJE5GPOQngc&#10;/wANZ1aKqK5UHZn6yXmnrfMcMRznk+2PSuQurM25wSDxnik+FPxFtPF2g2kqzRtKySOVjidRgSFf&#10;4vwrrtUsXuIy+08ADgj1r5+rT5XY74VDjFbapHtTGy6kCrt1ZOkh4PBPcVDJGWQA+tcfNZ2OuLuj&#10;KuYTGNxPBOOK5fWLFGUuC3Cgcn3rtZVwMds1zGrKFU89h/OnKN1c0pvU8Q+KFksljKGJ4jn6H2Ff&#10;G/xEtRbatcMpyC6Dn/cFfZXxQ+aGQLz8s/8AIV8sePtHmvLiQKhI8xTwwH8FcHNys9iMbxPKL5vO&#10;iB6fNWG+lm6bG7Hbr/8AWr0vTfAF5cHakMhwCf8AWp619CfCP9lma4vIbq4hv4wk0i/LdQY/1f0P&#10;rW0XzGM+Vbnzx8Mf2Y5vG2oW1xNfxxRGWCQBJiGw5z3jPPFfaXwx/Zps/Cmnwxi/nkZY3TmZSOZN&#10;3/PMV7l4H+GUfh/T4Yh9o/dxRKN8iH7ox2Fd7peg4bo+Np/iHrXRGnc4J1Ix2OK0X4exyQqhmbgE&#10;8OPX/drvtL8FHcHkl6Ej5W9v92uhs9PW0QEFumOSPWsHxl8RNI8J6dNdX94tvDGqszGGR8ZcKOFB&#10;PWt400tzhqVZS2NwxxaTCv32Crz0P3RXlPxa/aM0f4dW4F1Y305FwkX7mJG5aMt3kHpXyH+07+39&#10;pOlR32laDf6XezEX1qy3Gn3gIYYVRn5Ryc89PpX5t/FD4wal8QtWuLu8hsozLJG/+jRuoysYQfeY&#10;9q10iZavc+pf2kv2/tQ8YXFja6To1rEkaxysb21YHIMoONs5/vD9a+LdW8W3OrNvnjiWTaFHlqQM&#10;A57n3rDkkMlJH94UXuFrFhnMjBnxzyNtW08xoFA27c8Zzmm29uZNuAe3etG3tWXsenqKqKbHcqWV&#10;gFyyk56cmtW1swxDMfmzgY6Vbt7aUZyv6ita10szMAoYvngZHpXZTpXMZSSMy307zJPvdx3/APrV&#10;u6doLXDbQ4HBPX3+ldb4X8A3+r3Fugt3KFoxlZUBwT7mvofwH8GRZ2cUkwukYoyn99GR9/2HtXoQ&#10;oqxySqnnHgD4Jm+vYpXugFV3U7ZOfuf7nvX0loPg+DRISFlkc7y3LA9QB6CtSx05bFdibiSc/MR6&#10;VLeX9vZxs08mwDB+6T3x2FdsaSSOWVVt2HR269CT6VI0IhUMpJ7c1wniT4xaP4ft51W8i3qsgxJB&#10;KeVHsK+f/iJ+0cbqV47VrGXEqHm3mHGz3NRKqoCVNzPoPxF8XLDw+pD21y77Q42xqRy2P74rwbx5&#10;8fptYjaCKzjVWjUZeIg8Pn/npXz3q3jC41q5VnSEDZt+RWHQk9zUy3SsMZ/Q1g8QbRo8p0epa9Pd&#10;ySTMkY8ws5AB78+tYk10bliFAB680kLCRHHtUePLNTzc2pulYbCDGw39f9mrkXzD2zWdyjA1btWx&#10;GSfWpKLqx07AUc1GtwTxx6U9QTzilYBkkO9d+enFQMu7+VXHbepFV2h280mguVmU5xTS23ilk+8R&#10;TMcVFiwLUm7FSRr8tJ/FUAR+Z8yD3qvNzdOPb+gq2zfMKrIu6/kP+z/hSuA7tSMnFSW42xkH1p5X&#10;IosXcoutMqzIvNQSLWbQbiq22rUM3QY9KqbaeG24poXKa0bnip1m8tulZ0E2EP0qWOUVtGRDRsrP&#10;uXOKcsnrWdG3NXIZOn4VuRYuFVaPIz0zVVgWcgVaC+YtOSNU6kikIznhZTyRim4xViaFWYEE5xUO&#10;NrY98VLKFjbmrkNUmJjYVaj/AHkYNR1H0NONt7ba3tJ/0eSM9clTXN27MvbvWrp1y6yLgL1WtVoz&#10;NxPTrNPtWjvJ08tGP8/8K5WaTbfSE+g/kK6Dw3cvJpt2pC8pjj/gVUEtvL1KWTnlcdfpXX9kzi9b&#10;FDxBJ/Y3hO+cfNtZTzz1ZR7V876teG71O5cjGZnb82r1r4za9s02e0ymZIY2xtOf9b/9avH4xujR&#10;j/EAa+axU9bHrUY63Fs/3l1t/wA9RXT6PDtlIz/Cf5isPT4T5wb2/qK6TTWLSFf9n+teHVl0PbpR&#10;0NC+fbCy+uD+tZekr9rvJU6YkC/mTWnqVpJL+7RdxIHcetS6JdDR47lZsJJIAI1IzkjPHH1FcWx1&#10;x0Z1vhnTfs0u7dnYhbr/ALQPpXWR4vowg4Yc+1cR4c828ujI6gb0I+X6gV32g28WnN57MwZkKnPI&#10;6+30rza2ruenRjc2NPtyv7tz1JPy/Sur8PzfaLyCJRjy5EXn64/pWAr/AGuZWXnAxxxXYeDdNlhu&#10;llZSFLxtnI9Sa82pKx3xZ6DbKdJs47s/MHJjx17n/CrFqTJIcY6Vn65qG2xSMbflkB6H0NdRodqL&#10;ZvPbIDKV68df/rV5NTc2t1NizUNMsI6tk5/D/wCtXp/w9sxPIxJIMJi/Hr/hXmljE32tCgz1/ka9&#10;p8A2bWOnzO4IM8UbDJB7H0+tbYeN5HFip+7Y6posfN61Q0xxHqMshzymP5VcXPlLT9DtS8avg8qe&#10;49a9yK5zw2+TU7DQbUWsJOc/OT+grf0+L7RI7ZwEIP8AOqGnKUX/AIF/StjTPl8/3x/WvpcNDQ8S&#10;tK7LDfJ8wrHvD5cY+ta0n3qzb7/Vj616kldI4NhWbfVeTjNSrzEfrUUlaxZEiCT7tU5KuSfdqnJV&#10;kFaSq0tWZKrS0AQNULVM1QtQAjdKiqVulRmgBjdaSlbrSU0UgpGpaRqh/ETFHY0UUVQBRRRQAUUU&#10;UAFFFFABRRRQAUUUUAFFFFABRRRQAUUUUAFFFFABRRRQF7ahRRRRLayC/PqBBPQ4r4P/AG7Bn4ua&#10;Q/3yNDh4/wC3i4r7yWRIzlwSPavg39uhHX4uaQcjb/YcP/pRcV9bw4uXEq58dxIm6Gh0P7IPxN0r&#10;w7/atpqV7Z2XnfYYkN1eJF08wHAbrjI/SvcPjd8U/D0Pw411bXXdMvJ7i0ngSKHUIywLQvggAnJz&#10;jj3r4g8I/DnVdW0291SwuLSH7HCty3mu277rMMDaRn5TVO8s9d1aZLC5vYJBI6rjAAyeOoXPevsc&#10;TltGpiVWufG4bMK0MO6K6ljwHDLrniy8ljV7tmtiTGoMhGCgz/n1r9GfFmnyN4TvoogxLFDhF/21&#10;7V8z/sv/AABuNP1Z9a1M2NxZ3FhLEkcM8vmB/OTkjaBjCN37ivru4hS6t2hA+RuoJ98183mmOp/W&#10;acI/Zf8AkfU5Vg6iw85PeS/zPzG16YaP8Zp7mcbUttfeR/MO0YW4yck9Olfd3wr+KHhy78D2M0mt&#10;aXbOEmYwtfx5XEre4+vTvXzb+0X8Bb3T9cutYtXsYo7y4vbtx50pYjcGHBXAPzHpXjehw+IrGRNO&#10;tb+CKOT9yilQQCx7kpnGTXv1qNLMcPHldrHz8KtXL8TJtbnuf7X3xO03xXYjRbW+tbxLfUIZwYb1&#10;ZR/x7uCdo6cv1/xqH9jEN/a1qTlf9OuOP+3YV5t4t+B2uW3g2x8SXt1p80l5c+QWjlk3kgOBldgU&#10;DEfavXv2RdAutL1m0+0yRSD7ZcH92T0Nvj0FKs6NLLnThuPD+2rY/wBpLY9O/aw0o33g5ZY4/MMN&#10;hfMzKm7b+7Q8nt0/Svlz9lzxdD4B8e39/dzxqsmmSQbZpxCATLE3U/7vSvvPx94Sg8WeGdUsGjRp&#10;JrOeCMyOyqC6FecdulfAXxG+C+s+BfEt4IbmwjiBjjVY5HcjMat/EntXnZTiIV8PPDt7ndm2Hnh6&#10;8MQlsfoFqXxA8PafYx3D6xpixs+0FryNRnnvn2r84fih4gbxp4us7iMmZltFiG2Tzjw0jdfx6VFc&#10;eOPFus2qWU+qxyQRt5ioYIxg8jOQme5r0n4G/AS88SeJ7G81B7G4sI5ZYpIvOlVziEkY2qO7Dv2r&#10;ro4aGWUpybucVbEVMyqwil/Wh9YfCHQDafCXREK5N1odoG/d42/6OOvr1r4e/aW0mTTfjN4hRg32&#10;cG2CkoVTJtojx29a/RzQdL/snRLHT7fbHa2VvHbtHkn5FUKACeeg7818+ftOfAVPGatrGkx2ltqF&#10;zeQ+ZNczyjciwMmMAMAcqvQdq8fLcfH63KU3v/wD2cxwE1hYxj0/4J6J8H/idoviLwXp0j6jYW1y&#10;yys0LXqM6gSsOeh9PzrgP2oviJpX/CE6np9tqdndzzQW7rHDeIWOLhScKCSeFJr5Gttc8U+B7hoN&#10;P1OG3jRdgVYkfhsMfvIe9TQ6T4l+JF9GJtQtZJSDEGmAQYUF/wCFPc17dPLKVKs6/N5njVMyrVKK&#10;o2O4/Zj06bWPHjXccUhSDUrKV9qFgAZWPJ7dDX6DpG0ijaSvsBXgv7NvwSPgHTZr26W0ee+hs5t9&#10;vNK3zKrkkhgAOX7V73ve3UODgHivks6xEa8+VdD7DJaEqEOZ9T5E/bw2zW+kHeE+eHn8Lirn7DuV&#10;8LXAYlx/a0/X/r2iqX9tjw1PqcelRxtECpib5mI/57jsPerf7Geiz6X4ZuEmeNidUmb5CT/y7xj0&#10;r2fa/wCwKN+jPFdP/hRc7dUfT4USbsngdAa/P79sDSJrX4ra7qLRyC2mmtY1YxkIT9lTo3Q/dNfo&#10;AMMGA/h614b+0Z8Fz8QtHjngW1WeS9jkZriaRchYnTooPPSvFynFLC4ht9T186wrxdFJdDn/ANkP&#10;4gaZN4L1K2vdQtLab+0JJAlxdruK+XCM4OOM55rf/aY+JWkR/DXWdOh1Kya5mjt3RY71N5/0hM4U&#10;cnhTXxZDH4k+Gshis9Qt4JJRvJiUSDB4/jT/AGBUjnxJ8Rplj1DUILmRh5QMiCMbV+cD5E9c19b/&#10;AGfSqYj299Nz5OeOqU8P9XsdF8AdOm1r4n2d0iSOkesWcpZULjBnJzn8OtfovNdW2m2qPdXcVshO&#10;0ec4QZ5OOTXzn+zP8CZvCMEmp6j9jnadbO5tzbzSkptDMcggDPzL69DWl+1Z4q1nQPDcDaZeC2f+&#10;0YkyY0b5TDISPmU9wK8vMLY/FQowex7GAj9Rwkq0+p89/tT/ABFtvHPiy1ksJYmt/wCzYom+z3Qm&#10;TcJpG5xxnBH6V9VfBS80Lwj4XuraTWdOV2vXlAaaOI8xoOm7261+e2naZPrUivvQ8lfmJHQZ7D3r&#10;tYdU8d26kHW7XGc8Qp/8br6PGZfH6vGhF2sfMYHMZe3nWtufanx08WaJefDfxFFBq+nzTSaTeqix&#10;3SMxYwkAAA8nNfEPwXuYrPxPdNPMiD7G4zIwXnenrUuoT+MtShMV1q9rLBIpVl8tRlSMEcR+lcnN&#10;ZX/hu8kminjR2AjJX5uCAe49qywmDUKLpp6ixWM56yqyR+pdxf2viDQ7iSznhnjDBC0DiQZBU447&#10;8ivzG+HerHwt4z0+9vY/LMXmHE7eXwY2XqR6mvuD9krXLvxN8ONSmv5fPYatJHkqq8CGEgfKB3Nf&#10;OXx++BNz4d1SO9smsoLSKzjLp50rMWMrLkZU+o79q8vLJQo1p0JnuZjGVanGtDofYHgb4leHbjwd&#10;pUz6xpaMLCB3Vr6PMZ8sEg88Y/pXzX+1l8Q9K8QB7LT72zuTHfQy+ZbXaSZH2dgeB2y1eJaLceKo&#10;4/7PtNTt4oWCwMrRqQV+6BnYT0zWtrnwf1x9Dt9YubuwkNxL5eVdw2QGHI2Afw124TAU6OJdXmOL&#10;FY6rWw6pJHqP7GjE6vaYYn/Tbjv/ANOwr7YVTsBJx9a+O/2RfDdzpWqWpd4ji8nPyEnrbgdxX2IN&#10;0i7c89K+Wz6cXiU0fVZHCUcO1JHw9+2Lga1puHGTcX3T/ejr1D9jXP8AwienAt/y6XP/AKVGuC/a&#10;y8NT6lrOnNE0S7bi9J3Me7R+1elfsl6Lcab4YsFZ4zi1uB8pJ63JPcV62IrwllkYp6/8OePToSjm&#10;MpW0/wCGPoNWbqQTX5//ALXumsvxWeQZhLWu7zNuMZuJu9foFCw3AMM188ftPfBF/HFteavp4tIb&#10;6O3iiSW4mlGP35Y8AEdHPbvXicP4lUq/vPc9zPsO6uHXKO/Zl+IelL4WhsJ9Ts4pbeysoD5l4gYk&#10;Iyngng8dK2f2hvjJZ+DfCtrcaTqkE961/HE62eorHIEMUjZO3JxkL+lfFP2fxJ8N76aGDULeOVpN&#10;jtCocExkjPzp7mq+pXniLxvMyX+oQ3CZEoDIqcgbc/Kg7E19PUyulVxHtm9GfKQzOrSo+xitT6E/&#10;Z9+P2v8Aizx5pehXNvqV5FdSTE3UuoSTKm2BmClSvPK+vevqHxl4it/D/ha4vNQnjs0QJhrmYRjl&#10;1HVvqPzrw79mX4GSeDZotYvfsct9bXc3ly280pwrQBMYIAP3m6jvVP8AbK1DxFF4fsrSHUIksLh5&#10;vMiKKSQskJQZ2ZGD6GvFq0aUsbFR2TPchXqRwknLdo+dL6//AOEu+O1v9m+aJ/EnyPE3miQPdDBG&#10;OoP65r9D/AenPpfhOxs2Vkkj8zIKbTzIx6fjXyd+zD8B/tmpR+IdYWzu5IZrG/tGjnlVozuZySAA&#10;CeF4ORxX2azLCo2jB6UZriITaox6DymhKCdZ9T4g/bUyvi61yxz/AGVD1/6+Ja9H/Yq/5BWsFjlf&#10;s9j16fclrj/2wvCt3q3iy1kWSEAaXCvzsR/y3lPYe9d/+x/pMmm6VrEcpRv3FkvyE9llrrrVYLL3&#10;C+v/AAxxUaTeYRnbT/hzx/8AbNwuvaXn5t1zf7fb54uldz+yD4o0vRNBskv9Vs7FhZ3CkXFykZyb&#10;nIHJ9Oa5r9r/AMMXeqa9orRSQqq3N6fnJHV4sdB7V4np+l+ItL/d2t/bRKoIAxnqc909a9XDUo4r&#10;CezvY8jFVJYbFe0ij73+Inxh8MaH4ZvWi1jSb+YCNlVNRiDHMijA5P1r4KOoJ4m+M0MyKrpfa/vj&#10;Ct5gAe5BG316jp1qRfC/ibxNIIZtQs5I2+Uhvl6fN2Svev2ff2ZAuqJrWux2F69nNaXlo0NzOGjI&#10;ZnJIAUE8Lwcjipp06WV0pXd7ms6tXM6kVbY+rfDNvJY+G9GhO6Mx2kKYI25wijpWxy/UbW/vdzUS&#10;IY44kflVAEQH8I/zipVYqx8z5l7AV+Y4ioqlRzifqGGpuNNRYj8yBj2FV9Qt/tdnNHjKsjKRjI5F&#10;WW+aUIO4prOIcqf4uOKmlzRqJo0rL2kXE/M/42aZL4d+IWsyhWi8zVLxoyEMf3ZiRg/iKyvhrp1x&#10;4w8V3cbiSZxamQllMp4ZF/rXtH7anhGPSNU0O9jSNTeTX8zFXYk/NEeQeB97tWP+xt4Yi1vx/fmR&#10;EYHSZW+Z2HSeEdq/YfrSqZfzN7H479XlDMuRdT7us7RLGMqgVRnPyrivJ/2lU8vwFqJz9/TL4/8A&#10;kIV67yynmvJf2ioXvvBN/ApAb+zr1Bu6ZMQFfnOArc2M5pH6Jj6MqeGcUfOX7GUoj1zW8tkfaLDv&#10;/tS19rXEoZyQcfQ18afsm+H59L1XWWleNv31mfkJPRpfUV9fB/MUbeD716OcSVXFc6f9WOLIounh&#10;LT8/zPz1/aLUyeNrH96VH9nJzn/prLX11+zvz4F0oM2xV02xG49G/dda+Xvjt4Tu77xVav5kOBYo&#10;vzMR/wAtJPavqL4H2U1j4As4pGUyLplosZXopERHp9K9fM68Hh1Tg/6uePltGX1r2rWi/wAin+0d&#10;4qstB8LXlqb63M13YXiJCbhUYHygAAM8k7hXzd+zHpcmv+PL8mNlJ0yRtxQvnEsQq5+0ND4g8Q/F&#10;t9ImvoHtRLDDaxsoURmSKHdkhMkE49favd/2dfg6vgvSbbVJ0tm1Ka3mglmhmkbcDNkDBAA4Re3a&#10;soyWEy/li9ZIurCWOzDntpFnsVwzJZyAg9Rz+Ir85fiB/wAlm1r5+uv3H/pQa/R64zNauvc4/mK/&#10;P3xz4RnuPi9rMwaED+3Z35Zs/wDHwT6Vz5DWhTU+d6nRn1GdRw5FofUnhm3a4/ZnuEXLE6dqGMDP&#10;8U9fGUN0dB8WXrT5T90E/eHZ1CHvX3j8KtFNz8ILHTJdjpNDcwsuSAQ0sg69e9fLfx7+Cl5o/iq/&#10;vLZ7KOwklhjji82QuD5IJzlfUHv3r0cuxUY4mcG9Hf8AM83MMHJ4aM0tf+AfXGifEfw5e2MlwNZ0&#10;tQsm3d9ujOOB3z7185/tafEnStch0mz028s7pkW9hka1vEkIJEYBIX6H9a8O0e58T7P7Ps9Sgijl&#10;YsVZFIyBnOdhP8Irc1r4M62umw6nf3VhO00LXKlJHB+6GORsAzyK9DC5dQoV/atnDisxr4ih7JI7&#10;j9i/934+uRu3t/Zcv1/4+Ia+1kJT5w2GPG0da+Pv2RfD8uj+Orq4laNlOmSL8jEn/XxHuPavsCH9&#10;42/+Ejgd6+KzyUPrLcT7XIozWFSkMWNXcAAKP7gHWs7xJJt8O6vH5Wz/AEWVd3/ADzWmrKP3iAgj&#10;is/xLC8vh3VDkZa1lx/3wa8TCSft029D28XFewaS1Pzk+MeV+JGrgvkfuev/AFxSv0d8Pjy9Gt8N&#10;v+9/6Ea/P74seDb2+8eanOJYNr+VgMzZ4iQentX6AeH4nj02FSQVAbAH+8a+1zKpCrSpqL2/yPic&#10;tpSpVakpLdfqfmF4g4vEKy4Plj5gfc16/wDsx+CpNf8AEgvGgZls7uym3m3Lgguxznt93rXA6n4E&#10;uprpAXt92z++3qfavtL9nn4dw+DPCkN2Y4RNfWVnKWikdsssZOSG4HLdq97MswjHCWi9f+CeFluX&#10;yli+aS0Og+KluLfw3bIp2KLpflAwPuPXx7+yxlviFqOCf+QXJ/6Nhr7L+JsD3+hQKCM/aVPzcfwO&#10;K+Tf2ZfC91Z+PtQcSQgHTJBwxP8Ay1i9q8PL66jharm9Xb9T3MwoOWKpKC0V/wBD7H8YDHhe9yc8&#10;p/6GtfnrJNHD8dxJKywRR+JNzu5AXAuskk+lfoX4njeXw3eK5Dcr/wChrX59eNvCd5/wnut3EUsK&#10;t/ac8kZLHj96xGePpW2R8t5qT3MM+vaDS2Puzwv458PW+h2wbxBpkX3vla9jGPmP+1XhP7Wnj/R9&#10;a0fTrPTr6xvNs8cx+y3aSY+WYchfqOfcV4Kq+KwfJXU7YRryF2L/APEe9a2hfCLxF4/uHRb3T90a&#10;k/vndOAR/dQ/3q644GGGqOspHL9cqYmmqEkep/sfaLP5a3eZFijv51J2Hb/x7r3/ABrr/wBrazkb&#10;RdNdUaVVt70swUkL8sfJP+elep/DD4a2Pw80Oeygt443e5aceVLI45RF/i7/AC074reB08ceEdQt&#10;0WL7RHY3McbTSOqqzx4B+XPGQO1eDPMoyx8ar6f8E+gjlzWAlTW7/wCAfJv7MPjKw0HxJOl9Jbwx&#10;rp8qiS4nWMEmaM4574z+VfX+s/E/w5pcKytrGlsGYLg30a9ifX2r4B8SfDvWfA+sXFst1ZrNHtQt&#10;EzMMMob+JPpWx4f8O+L/AIjM9smqWWIsyfvxsHGB/DGf79fS4nD0sXy10z5bD4itg+ag0cV4r1j+&#10;2tUilL5CxBM+Zv7sev41+hnwdQD4V+GPm3Z0Wz/9ELXwVr3wzvtIukhaW1LMgf5HcjqR3X2r77+E&#10;dodP+G/heKfD/wDEps1+Q+kKg1xZ3Uh7Gny9D0MjozlWqc3U+Mv2pNLe3+L2v33zbZXtkHyYH/Ht&#10;H3/CvpH9nf4iaVqHhm5huLyzgma/k2mW7QtgRRnjOOOtZ37RXwXHi6M6nZJaxXE93EWeeaQEqsLL&#10;jABHYV8oWdz4i8DzLFZahDBnMvyIr8kbT95PQVvS9njsIoHPWjUy/FuaPqX9ob40R6CzJourLK32&#10;SJwLDUQp3GYg/d74H5VH+zj8WNX8b3N9Fei+kSB7VQ1xdvMMMXBPI4+7+NfMNpomteP7yMPd27yt&#10;mINN8gwoLfwr7mvsn9n34WR+BNE+0XKQPPd29pIWt5ZG+ZVYkkNjHLdq8rGYWjh6Dj1PVwWLrYmu&#10;pdD2ORm3HYDn0Wvmr9sJf+JPd5bB+x2//pSa+loVZ5S6HCkcZr52/am0W413R7pkeMH7LAn7wkdL&#10;jPYe9eFk7hDFJvuvzPezdTnhWl2f5GX+xypHhqc5J/4mc3/oiOvp3cSAOlfOH7I+k3Gn+G597xn/&#10;AImUx+Un/nhGPSvo8HK4PWjOKntMVLlFk9P2eFjzA2Y13KPMPTaKHkEbZ8oGhW8vk0m1pIyCcmvn&#10;WuRH0UZOT0PEP2ifijqnw9DGys7xrf7JFM09vcvCis0xXBIUjPA/MVh/AL47QeJpNUGs6hHZupt/&#10;JS+1IMXLb9wXdj0Gceor034w/DmH4h+DdQ08xwtfyrFHFLNI6IqrKr4O36N2718SeIvh1r3w81qc&#10;QXllH5dxIE8pmfHltx95K+9y3D4bGYbla97/AIY+FzLFYrB4nmT90+9dS8feHrO1W4Ot6Yjs20qb&#10;2NSOD7+1fnzr+rf8JV4sszbweW3kbAsbeYeN57AUXWreLNX+STVIGAO75okHTjsnvXr/AMDf2fby&#10;68TWOp6u9hdWcMssckcc8quf3JxjCjuw717NGFDLaFRSerX+Z4dapiMxr05La/8Ake96Dpk3/Cjd&#10;Ltm8ze1hZ/KUOeFi7fhXxRdTHSPjMZpm8uK218u/mHYuFuMnJPQcV+jMOjw2+kwWCIFtIYkiEe48&#10;BQABnr2FfFfx8+Dl5o/iO71aB7OOK6u7y6wJZC23eGGQVxnDdjXm5Pjacqk4vqehnGDqxhCS6H1N&#10;4D+Inh+48LWU41bTUlbzAYftse5f3jD19v1r52/at+IOm69I2nade2t1DNYw5e1u1kUMJ2bGF6nA&#10;H5141o994j01AttqEMVsFIRNikjJyeqeua3NY+Deuw6TPfX13p80kRVQ0cjg7SwGMbAOpNeph8FD&#10;D13Wb3PKxGNqYigqKR6n+w6v+meKQG+6LQfpPX12v7vBPOfWvlX9jDQLjSb7xXveI5NqPkJPQT+o&#10;96+qWbO0Hk9K+Lzrlnib3PtclUoYa1h/BbcOlMGVYdaHxHGMetK2XX5eD714dFqNRWPdrJ8h8F/t&#10;CgD4iMxk2j+0L/r/AL4r6i+Enjbw/Y+B9BjudW0zzI9OtFZZbuMFCIhkEE8H/Cvmv9obwve3vjGS&#10;SKWFT9uvD8xPdx7VwFrF4ns4vs8Oo26JtCAbAeBwOqV+n+xhjMDCN9v8z8xnWng8bOSW59pfFD4v&#10;eHdP02M2eq6ZdS/aFBjg1CPcBsY54zx0/Ovjb4F2M2pfFjQoEieZW8/96qFgMQSHH+fWkt/AniTx&#10;I2Pt9kZsbyzkgccdk9xX1L8A/gDB4FZL7U4bSfW4bmVoLq1uJiqRtEExggAnl+oPXr6c3NSwNBxu&#10;dMY1MbVUrG58atInk+FM4j8wG00W63qqHnEA4Pp0NfNX7Mvi6x8M69cR3slvB9qubNd1xOse3Dvk&#10;89cbq+1fGWiNr3hnVdNXZ/pFnNbneSAdyFeo5xzX58+MPAF/4R8Q3SwS20bx3UoQo7Ngo/H3lpZb&#10;Xp4jD1KXcrMsPUw2Ip1V0Pv2X4heG7W1Sd9b0pkZto3XsQHfvn2r8/vi/wCIofFviC3u45Y8JaLF&#10;lZRJ0dz1/wCBdKv6Na+LfFcK6fHqlqGiBm/eoFXg46iMnPzVT8VfCm+8P3yWsktoXeISAxyORgkj&#10;uvtXfhMLTwcZSb3PMxeMqYuUYpbH2d+zyufAOk8/c0yyx7/uq+Tfj/pc+k/EK/vLiKSBbjVLyWNp&#10;IygcCYHIJ69Rz719dfAaxltvBWmRblzFp9mrY6HEeOOK5H9pb4Or480+1vbBLaGbT4ryaZrmaRdz&#10;MEIKhQR1Q9cdq8TDYiNPHTb2f+R72Iw0quBhpqv8yb9mn4haRJ8NdG0u51eys54I7iRllvUDDNw5&#10;GVJBHDCp/wBoT4l2+j+DNSttI1uKK+aKF45LK+CSj9+oONpz0Bz7Zr47WHXfAWoSwQXsMbIvlkxq&#10;HGGw38S1YkbxH48ukjudQglLDy/3iBOFy38KV6kstpSre2voeVDMatOj7Gx6z8AfiN4p8Q+LhBda&#10;trGo2yX1ojedeyyoqtIwOQSQAQP0r7RWvAP2b/gufBdjPqOpC1nlvo7S4ga2mkJUqHYlgQB/EPXo&#10;a9/WvjM4lD2nJTPtcnjL2fPMWs/Wrc3WmTRBPMLbfl25z8wPStCmhgvLDIrxcPL2VWM+x7OITq0p&#10;Q7n5q+MFk0f4zaxdzK0Mdtr80oVwUDBbgnGT0HFfbvwX+IGi6p8PNPuJNRsIJI/NaS3a7Qn/AFsm&#10;AenUD0715J+0p8B0uLqLWtKjtLZ7p7y8umlnlLSElXBAwQDy3AwOa+e7fWPEvgotp9lqMUFucAos&#10;avkderJn+I/nX6ZywzTDRTZ+ZqVTK8RJpHu37T3xfu0vJ7Pw7rs2nNHdwtv0vUSp2eQSRhCOMkH6&#10;iu5/Zd8Va34y8PzXeqXmoTFNQlh/0y4eb5RDGRy3bLdK+WtL8E698RtTluJLy0d5I/MJmJT7uE/h&#10;Svu74V/D61+Hfh25sY4Y0eS6a4Bhld15RF/i7/LXk5xSoYfC+zjuerk9avicV7SWxs+OZCvgzXVW&#10;Hd/xL7gFgP8Apm3PSvg/SWB+PWibgFb+1bHk9fvRV96eMVkm8I6zFGwUyWM6/N05jIr4j07wrcr8&#10;ddHkd4Tt1OxPDHs0XtWGTzVPCyTZpnFN1MVBpH3Xp67tPiw3r0+prh/j4Qvwn13/ALYf+j467eyV&#10;7a1SMkcZ6fWuH/aBQj4T66faD/0ojrx6LX16Lff9T2MRf6hJLt+h8LeCfEEegfE6xuJkXyV1iGR5&#10;JJAioqzZJJI4GO/tX3poPxS8NXGjC9bxBpUYEbv5J1CLnBPGc98elfnzp+hv4g8S3NrCUWV7vyla&#10;QkAMzkAnAPGa3de8M+JPCbSWLX9p5EeFKR/Nwy7jyUz3Nfo2Ly6lioxfofn2DzGrheaPqdR+0l40&#10;tvFnjzVfsl3C9l5sDxvDciSM4t1U4xx1J/Wvb/2P9Emh8C30ssT27Lqsv34ypx5EXPNfNHhX4Uar&#10;8QLlo7e4s1k8szFriR1GAwX+FTzyK/QXwr4TsfCOly2OmQLbQSSmZkEjPliFBOWJPRRXi5tWpYai&#10;sNDdHrZTQq4mq8TM+Qf2vrGaHWNIkKybTcXrBipAxui5zXbfsqePdJ0/w7ZabeXtnayw2s7M890i&#10;Mc3GQCD04b9K7L9pT4Ynxrotvc2wt0k0+3u5HaeR1yWVDxgHP3D19q+O20vV/Btw5t7qGKTHllkG&#10;7g4b+JfYVvg3DG4bkbM8Tz4LFc9j7G+PnxW0Ww8O26WN/YXUwvYwVt75N20xuc8Z4zivlH9n9Anx&#10;e0FQ+4/6R/6TyVtab8N9f8YW6XF7e2U8UgLBWZkO4Hbn5U9M0vwK8H3el/FXQ7i4kgcJ5/8Aq2bP&#10;MEg9B613UZUcHhKtNbtfozjqqrjcVTqNaX/VH3lZ3EVj4eS5klRUhtRI7MwUKAmSSe1fEP7TnxE/&#10;t/xlqWn28/2mzinglTy7rzI8/Z1BIUcDljz9a+n/AIq65Pofw8uYLeQxzX2l3CRsFDAN5OATntlu&#10;2a+Q/BHw1vPHXiS6/tCS1uJzbmRmZ3QHBRR91R2NeDlUadKUq8/61PZzSVWUI0InsEPwGa8+DOgR&#10;eQU1Fbt2lb+zszFd82N3Occr19q8h/Z/8dP4N8faV9qdra0DzyOs1x5KcwMoJyMdQK/QO2sY1tkt&#10;0XEK5Krk8c+v4mvgX4sfC6Xw34ktobA20EjWiyA+Y7DJdwfvA9hWmHx/13mpVHoZ4jL/AOznGtBH&#10;3G94niDwi88UizpfWO9djeYAHjyMEdev41+ffx40mfTfijrUJEkSqYMPsKg5gjOK+xP2e9cutQ8K&#10;ppt9KZns7K0t0wqhQfLZTyACR8o6155+0p8E7rXL6fV7JrOK5uLqFWeWaTJUQFcYCkfwj8qwwUo4&#10;fEODejOrHRlisOqkVqj1j4WfErRfE+iXEh1Gwt2S4ZcG9RzwqfT1rx39rDx/puraXc6ZY3trJ59n&#10;Ac290r8i4JPyjrwtfPWn6v4i8EK1tp2oRWySHzCFjV8k4H8Sn+6Ktab4U1v4g6pCJLu1diDEDNlP&#10;ugt/CvvXtwwdGhXeJueI8bVrYdYZryPV/wBjvRZZNS1uaRHZVlsnV2jJGN0pyDXtX7UnzfDnTY87&#10;duqRnd/2ymq98C/hiPAOhh5lgaW7trUloJXbLKrZJ3AY5btUX7TGmyan4BsI7cqjjUo2JcnGPKlH&#10;v614WIxkMRjn/XY97D4SVDBJf11PA/2NdcsNF8bao97dW1lC2nSqHuJVjUt5sHGT3wD+VfWl18SP&#10;CtpGzHxBo5I7G/iHf61+eGmaLrXh+RpbS7t4iw2nHzdcHuvsK0jpviXUJlik1C2bcO6gdOeyV7WK&#10;wMMVWVTmPEweYTw9N0bHQfHbxPb+LvGypZSRzpHqN0EeCYShg0q4Ix6449a+nf2ZdOl0/wCH+ktI&#10;jqfKuFwyFf8Al4Y14H8L/wBnXWNd16y1C7uNNmtY7m3nlTzpVZkLbmAwnUgHvX2b4d0Gx8L6Nb6d&#10;aQeUId2ArswwzFurHPU15Ob4mnGmqMT18ow86lR1ZHy9+2kyw60iLGBnTIDuAx/y8SVsfsseItJ0&#10;XwrcwXmq2UJbUZX2z3CJx5MYzgn1FQ/tb6BcaxqiyB4uNPhT5iR/y3c9h71856bYeINJhMVnfW8I&#10;Zt/QNzgDuh7CvUwlGniMGoNnlYutUoYxzSPuL4mfFrw7Y+E9Sjt9Y0u4mNjcKsUeoR7mYR8KACeS&#10;a+ENa1GTxZ4svrq3sWZpEVv3eZDgKq9QK14/CviHxFOsM99aSNIwQFsqMscdkr3b4Dfs5m1vmvte&#10;WxvbaS0kRUguJgwfzVwTgLxgHv3rXDunlsXqZYj2mZNaFT9qixazhlVpSf8AQ4TyMf8ALc+9dH+x&#10;SoXwHfSbtyDV5sjt/wAe8NM/az0GfVJW+zvGi/YYQRIT1E7H0NXv2O9Il0rwHfW0rIxbVpX+Qkj/&#10;AFEI7j2ry62KjUwEl5/oenhsPOnmEX5fqdd+0do76x4Lu7iKJiLTT72QlI93/LMHqOn3a+Tv2fPF&#10;0Xgbx1f6hcypF5mnvBtmnEPJkibqf93pX3z4o0mDXfC+q6WYwXu7Oa2G5iFy6FeSOcc9q+Evij8G&#10;Lzwbr10yPZrDvjjVY5ZGIzGG/iX2rPKsRGpQlQk9y82w1SlXjiI9D7lm8baDBp0t4dZ05kjIBH2u&#10;PHJA6596+TfFH7QmrWPxJv1srq8udPjuZ1SG31N/KZQ7hcAAjGMEfQV4/F448VyQNYT6oj28p3Mg&#10;hjGcYI52Z6gV3nwb+DOo+MvE1pqd/NZXGltLKJoWlkSRiYiwxtUd2Xv2NegsswuEoylV1ucX9pYj&#10;E1IRgfZXw91ybxB4Z06+mSSN7izgnIkcucugY8kc/WumrP8AD+iwaBothZW8Yjjgt44QqsWGFUAD&#10;J5rQr81xUYe0fs9j9Iwkp+ySnuFeUftQZ/4Ur4jIOOLb/wBKYq9XrzD9pCxk1D4Q6/CjKNwt/vcd&#10;LiM16OUy/wBoVzzs2j/s75T5I+Ad9Bpvja1muLqOBBqNo5MkgQYEpJ5Jr7pf4h+GYoxJJrmk7icF&#10;WvYs/wA6/OqHw3q+m3RltLq3iYPvB5PIOR1U1pJD4wv52D6rasuM4KKPbtHX6Djcvhi1FqR+f4LM&#10;J4RyTR137VXjSy8Y+O7G606W3uoV0uOIta3CzLuE0pxle+COK9z/AGW9HutF8JX143nP9qtLGSON&#10;kK8bXPB7/erwz4c/AHU/EuuWr302nz2e50eMzSqxxGSPuoO5HevtTwX4Ui8KaDZWKIirHbQw4jdm&#10;HyJjqea83MK1GjQjh+x6eX0a1avLEdz5f8bftFazY+Pp9O8i+0+2s9Tlt2k/tF0SRFl25I2gAADp&#10;z1r6A+HfxT0TXfCVhcXOr6fHcv5hfzr9GfiRgMknPTFeM/tEfAeTULo6tpIs7V5Hu7q5M08paQkq&#10;wwMEA/e6YHNfPit4j8If6OmoQLBH8qrGgbGfm6sn1pYfL8Ni6CcNGLEZhicJXanqj6r/AGmPiNol&#10;x8OtY0y21KwurmaO3ZRFeIz8XCE4UHJ4U149+yHZyX3xLa7SJhDbkmRlUlTuhnAye3Nec2vhfXvH&#10;OpQxXV7aylgY/wB5lBhQW/hSvsD9nv4Qx/D3S576RLcy3VvbMzQTSOSQj5JDAAff7VviHRweDlTe&#10;r/4Yyw0a2Mxcai0Rr/HxQvgPVcuMf2beYB/65V8g/ARS3ja+KnI+wP0/66RV9h/HS1/tLwTqMceA&#10;f7Ou1+YkdYq+Vvgf4bubHxddvviwbF14JP8Ay0j9q48FiYRwk7HXjcPOpi4N9D7xj+ZCHXjP8VfG&#10;n7aA26l4e3PhfOvtoPT70PSvstVYwsWOTmvkf9rrQJNcv9C8oxqYZbzPmEjqYumB7V5mU1E6zcme&#10;pm1BuilE9d/Ztwvgmz3chtOssZ/65GvK/wBsjR5I7L7dHGzeZqMCfLGf+fd+/wCFet/s82Zs/B9p&#10;FLhjHYWa/KT2jINavxg+HcXxC0WG0VIcpdJP+/kdBwjr/Dnn5q6Fiowxz7f8Mc/1aUsDGNtf+HPn&#10;79kPx1p+g240q8vLaLz7+ebfPdKmB9nX+E9eV619J+MfiBomm+G9QlOp2Ds1pM0Y+2ICcITxz7jp&#10;XwJqHg3W/h9do0F3ax3Sr5qSREuBuyp+8npntSSeLPFHiaEWFxqccixr5GGhRR8w2nkJntX0NbL6&#10;OJrRrJ6Hz1LG1cPTdNrUk0OGTXvjRa3UTNNFc+IElOz94qh7kHqOo5/Gvvq30Z5PCllYorL5UjPu&#10;WP3ft+NfOX7PfwLuYNRi1fUWsrhY5bO7j8uaUMACWPG0DPT2r62hhMfEWFg/hXuP8814+b4+EK8F&#10;DoevlWXznSnKfU/Mnw5fP4b8ZWF1IjRLGjk7j5Y5R16/jX6BfD/x/omqeDdFJ1TT0kisLfzQbxGK&#10;ExjO7ng8HrXzX8fvgEdI1SO+0hbO006KzjEkLTys5cyuMjIPGCvfsa8dtfEnijwz51laanHDE37k&#10;qsSMMLkAZZM969apSp5nRi09jyIYirltaSaPWfj98ZNTXxVbxaB4iu7WG0vbpZRpupsFlUSKF3BD&#10;0wDjOepr3P8AZ01zV/FHgvTdS1G5vbtZop/nupXlBKzso+ZupwMV8l+BPhjqXjzxJbSXM1pLHJdw&#10;tciR3QuJH+bG1eM89Mda+7/h/wCEIvAPgnTtJtEjhhtzIFWN2cDdI7nlueprys0jh8PRjTS1X/BP&#10;Uy76xiKjqy2Z8k/tuSbvixpLKvm40WIYHP8Ay3nr0j9lfxVouk6HqMd5qdhYSyW1moWe5SNshZMj&#10;kjkZrjP2y/DdxffFDS5LN4ogNHiX94T18+f2PY141p+m65p6t9lvLeJsDecZyR06r9a9ahClicD7&#10;K/8AWh5mInVoYpVbH1v8fviposPhK90211Owvprmwu4SYb5C2WjAHyjOT83A9q+YPgbpUureLbtY&#10;43ZvsLt8qFjxJGKr2fgTxD4xvI2mvrOQ71U+YSvU4/hT2r6a/Z/+B48H7dXvltJmntZYCbeeUtky&#10;gjggDGEqOWll+GdNPcqMquYYhVGtjzH9sxdnjS0w2P8AiVQ/+j5a7f8AYt3/ANn+Iz8xHlWP8pq5&#10;79rjw5cax4utZYniUDTIk+ckf8t5T2HvXafsgaXNpen+IFkZDmKzHyEnoJfUVyYnEweBUOp04PCz&#10;jjXI+g5JRtAPX61QuWPbPWprttrk1XDecK/NpN8zP0yCXKhfLDISWr88/igyx/FzWicELrlz8x7f&#10;6Qea/QoB2YID1r4G+LHhm6uPiL4ieCSFHOq3ZBZj1MzY7V9zw7OK91/1ofCcQU5fEv61Pqr4L+Md&#10;BtPhXolvcazp1rcxmYsst3Grj9/IRkE5HBFcF+0/8SNIv/CttYWWo2V7NFqMch+z3iO23yZOSBnj&#10;5hXzvbW3iS1jWzh1C3Qpz90EYJz/AHPetDTvhdr/AIwuGM15YyOV8wl2ZehC/wAKV9AsDTw+JeIb&#10;PAeOq18KsOkdl+yvps03jbTLwW8iwxz3CsRGdufs7dT+Ir7WjXKgfd4rzH4P/CeL4e6e5mjtzOLl&#10;5Va3mkYANGq/xY54NenM24rt4r43OcVGtWdj7TJsLKhRTY5V2MTnNSL83NRRsfPdW5wv+FTJg/Sv&#10;mb6WPpWne4+pYxUa1LHSAmUVaSq6VYTpQBZjqzGvSq0dWo+1SwJ0q5EKqRirkfSkNE6feFTp95ah&#10;j+8KsIBuWgodcL+7H1r8n/junl6rZ9v3Kf8AoUlfrDcf6sfWvyp/aChC6tZY/wCeCf8AoUldNITP&#10;nfUuVPPYfzrnrxeCfrXR6kPlP0H865y86N+NasSMmVqqM1W5VqowqCiNmpvWhh8tCLVRAZIoqpId&#10;ozV2RcDNUZgSMUno7jRzeqqVQnPYfzr2j9nmycWury/MPktmB2+0h614jqk5dtmeqj+dfSXwKsRb&#10;+G72QAZktLdjgn+4/wDjTpx5pXM6jOwupBbyG4c53fLljjt6/hXi2v3e5t7HogHLe9er+LLgw6TC&#10;wJH74Dp7NXh/ia82Wz9fur2H96vRqysjngrs821K5+0XCk8jbjrnuapqu6THvim3Em35u4FS2i+Z&#10;PBj+Jlz+deG9ZHf0O68F2IWFHPdGH3f9qujmzuCgnpWboMf2fT4iOOGH/jxrQlb98v0r0aKscshi&#10;bvmznrT196bu6/WgNzXT1JLC4p7RhulRxqWqxEp8wCtIgXLGPagz/L2p1xM0fQnv3py5jjFU7uQ/&#10;zrS5mxksm45JyfrVGZqHmI71XklqJMZXuG/nWfcMNp9eat3DZzVGRdwb8awZQkcmYVHf60hkHmAd&#10;sVDb585k7Af4U5l+bNJDHtJgmozJ1/xp23cKb5dIBuN3tQ0gz0px+WoDigCZJBzwKjkk+bgd6Zux&#10;S8GgAam4xTmpHpAG3dz6Uq9OtKgyrfShVNWgHxr71IF+YZqONTmpdpzVWAfjJGP0rW02PEZJH6fW&#10;qNnBvYZx1FbKx+THxVxQApLSFe2KrScNUyv85NV5Hyc1qA2R8Cq5kO4fWnSNmotwDDPc1IluSPIB&#10;RvZuoOKbIo608uNp45rJ7gyfO2PKPtbH8J5rpvBXih9JvLYuzEqeGabbzvB/OuRUM3Q8U+OTy5F9&#10;Yzu/KtVK6sJH6Hfss/GxLG4EN3fKkK2M2Fm1HauTOp6Hv1r9BtL1SDWrRzC0b/Pt+Rw/QA9q/B3w&#10;d4+vtIuD9mneP90y/wCqQ8Fge4r9TP2WfjdJ4us9s0l0+6+mT54Il6QK38Jrz61O+psmfQmpWTKz&#10;nYRy38NYzRffHfHpXay+XqFqjhT8ybvm46iubvLQR3MgGAMY6n0FeTOGp2056GLJCPLGeufSuS16&#10;MrGxz/CO3vXb3FuVHbrXHeIR+5f/AHR/6FWUtjopvU8V8cW4uPMUjP8ArR0z6V5nN4ShvpW3wxse&#10;vzQA17Jrmmm7nf7v3n6k9zS6H8NbjUj5sbWwRlJAaRweDj0rznFyZ7EaqjE5/wCGPwtstSnO6yt3&#10;/cOebJW/jAr638P+DbTToSkdlDES5bK2wXsB/SuS+GPw7fQVVpfIY+S6fu5HPVwe49q9WurpbSJn&#10;AYEenPfFd1KizycRWvsVI9KhhX5hGmOxQDNNutY03R4VM7WsIzt3ySKmScnHNeMfF39prSPh1ZXz&#10;XcGqSSQx3JVraCFsGMc/ece2K/Pn48f8FFdb1e7mtfD2parYwpcROq3Om2RwvlEMM/NzuOa9BU0k&#10;eZzSkz7h+K/7ZfhTwGzRxaro966zJGVTXoozhoy2cYNfmV+0N+2xr/xAjkg02+1LT4ZLWKMra6/J&#10;Iu5Zi2cKo5xgflXzd4q+JWt+L7h5tSvmuZHZXJMMachdo+6o7VyzHdyfu9xWcjo5S/rHiG91qd7i&#10;7uZ7qWRmdnmmaRtzHJJJ7k1mZaTsWP50/Cv/AKsbcfezT40PSP5X7k+lJK5OxW/GrdnamVhwev8A&#10;d9qW1sDMT938zXSabpIQjhep7n0rpjTM2yCz08hV4Pb+GtS109t3OTx/drVs9L8xo0G0FiAMk13H&#10;hn4dy6lgk25BQn5pHHRsdhXdSpKxzTm0cxo/h271GRljtJmABOVhLen+Nex+DPg1PdXcZlikQb2H&#10;z2JP8P1rsPC/g/TvDscjXFsHLEgeVI5649SPStK8+LljoZ/0eK8jbG4ERo3U47tXdGCRg5NnceFP&#10;Bek+HIYvtC2YdVj5kgRDlRz1rpL7xVpOlQKqzWaANjAnReuTXzj4k+OFxdMpjmuVGX+9BF3xXE61&#10;8Tr7UIwPtEv3gfmhjHYitrpGTTZ9BeIPjZp9jGzRSWzsFBGy/UHrj0rxjxn8drq+gdIJJkyijMeo&#10;E/xZ7CvLr3VJbpTvck4x90DvWJdkbDxz/wDXrGpUsXTpkXiPxjqmqXMrPfXm1nkOGuXYYJrkry6l&#10;kYlneVs85Yk9Kv3quztgjGTWXISJCO9eZUqNndCCFWRgehFa9m7dWcnnufasItJn71aFrM3Qnv6V&#10;ipM1cUdFa3AbIB6YB5qWY5NZlm20k+uK0ox5kYNdsZaHPJDJMY7U5WO0BemO1RrGWpY5PLyp9a1I&#10;LEMhVuf1q6km5eBWcrbjVyBtlAE+0r1zUcjnpUplErjGcUksfegCjLGev9Ki2n3qzI3WmJg1DKGc&#10;rTGz1p8jYNIcFazYxkgwoPtmoIW/0hm9v8Kmmb93+FMs497Z9qgBVyBip41ytK8IVgKdHjJFUUVp&#10;o/mqu0Z/yKvSgZqIgVDQyrTaseWNpqBhhvxqR3HoxUdanhkH+TVRjjFPjYiqTJNWOUe351ZikGRz&#10;+tZEchz1q3HIV5P1rZSJsay3JVgPf1qxuMij5v1rPh/eLu9s1ZhLdM9q1IHhdrZJzUbpzu/GphGW&#10;kAPSnNH2/CnYCmR5jemKnjbChc4xTZI/K/GoxuZjtOKztqBfjY+prR09iJF69VrJgWTuwrRs3ZZB&#10;z3FPqPoek+E5v9FuQeMgAZP+9U14pjlZtpAOB09qwfD2oGNlXJwzKOg9TXRalMv2VGwc7v6Gt5S9&#10;0zjHU8J+K18NQ1qFEYMptlBCtuHDsa4/yyscYxjAx0q7dXp1XUopXJbCbfmAHqe31qObHmBcdDiv&#10;lMRP3j3aMdC1pUWeSP4T2963NLQCdj/s/wBRWdp8YW3J/wBk/wA619Fh8xv+An+deRU3PWp7BrF8&#10;7XCxxblLIDvRunJos7Ga+uLXzTIiq65Z1JDAkZNMa0c3aSkqY1GCO/ersF7LcTRxwPsWFgrhgOR7&#10;fkazexqnqdxpSwaXDFt8uYt+7yMDbk5z+FbNrK08zKshKAZGDkVytru8mNmOVJxj8a6LRwynIOBt&#10;P868usevQOy0fzDdIm1mBJ9fSvW/DRja3iXYoYLGD0znFeceHI4/tsW5cnLf+g16b4VsxJHeyjGI&#10;grDJP+0f6V5NU7UtSPU1km1OaABiqgMO46Dt+NejBfLsIgDg7v8AGuAuLpIrp5SG3NgEj6D/AArt&#10;xOZIF54zXnyNHojpfDUbXGrQR7CwYt2z/Ca9u03EdpZRKMHYitt47AcivNPA2nx/2jDKyg7XcdT/&#10;AHP/AK9emaSvmXDeiOuPzNdWHWp5eIdzaYCOFQSM5rY8N24+yRggZ2t2/wBqua1K6KSMmTwR29q6&#10;zw+NsmzsEP8AMV7lCN2ePWeh1kVv5a8evpV20Hl5/wBrFOMY2nAok/d+V7//AFq+ooxsjwKstSSQ&#10;ZPFZuofLGv1/xrTX5mrM1L/Vr9f8a7GYDI/9WfrUUtSQ/wCqP1qOWqiZyIJPu1Tkq5J92qclakla&#10;Sq0tWZKrS0AQNULVM1QtQAjdKiqVulRUANbrSUrdaShFIKRqWkapfxCidjRRRVCCiiigAooooAKK&#10;KKACiiigAooooAKKKKACiiigAooooAKKKKACiiigAooooXusJbaCiMycCvg39up1m+LekHPzf2HC&#10;AP8At4uK+7n3sPkAJr4W/bujL/F/R2QZQaFCCf8At4uK+p4fqJYr3z5PiCMpYW0T1H9ilHk0TxAp&#10;Hy/Z7Ecf7s1fRQ0mJLnzlZy5IyCRj+XtXzv+xXAINH13cSDJBY4/75l/xr6XB24QdqzzXEShiJOL&#10;0Y8pwlOVFOS1HKRHGBQtBj3c0qkLXzkrTfO2fVWcEkkRyYmR0Y44IGKpQaSsdx5oLfmKvtGJDmkM&#10;ZWtoV5RVkzFUY1pe8hr5PApTGF7nNPGMe9IqHGW4NSq8/hk9AlQgpXS1EWRl4wMVHc2q3qgMWHOf&#10;lqXnpSGPPWpjUlTleLNXShUjaRiweFbeGZn3zZIx95f8K2l/cjCc9+adsVV6mk57c1pLFTelzKOF&#10;prW2wZduoFKpA4Y4pu0vwRRgRtg1ioSveLNnONrSRkX/AIbgv5CxeXkg/KwHbHpVqz0mPSxlC5wc&#10;/MQeox2FXfLVuQTTmG0c8V0fWKslZs5/q9KLukMzu59aWlwKNtc1S99zop2sJRS7aNtV7VpWuKNJ&#10;N3sJRS7aNtL2nUbpozdU0WLWGXzGkG3+4QPX1HvTtP0WDTPuNIeSfmIPUY7CtDas3U4+lN2rH0Nd&#10;KxVRaJnHPC056tCsqsMk/dr5j/bIRG8MW5Ukn+1If/RElfTu4jG0ZbtXD/Ev4W2fxHsUhv5LqIid&#10;Zj9lkReVRlH3lPGDXZluIeHrqrM5cxwv1jDOnA+b/wBjFTLLEf8Ap/uB/wCSy19jjJjJHWvOPhn8&#10;G9P+GpU2ct7Jtmeb/SpY25ZAn8KjjAr0dVVlLMcGujMcesRXcos5MpwP1ei4SQbkbAJ56V8Tftnq&#10;F1y8Pb7bb/8ApNX207PHt2AFW6k15j8SvgdpXxMupJr2e/jd5UlItZY1GVTYPvIe1Xl2PVCo5N9D&#10;LNMv+sUkkupx37FqmP4X6oMcf2zKf/IEFe93EC3CkZP4Vy3wz8AWfw90C4062kuHWS5a4/0h1Zsl&#10;UXqoAx8tdZ5fpXFjK7nV9rBno4PD+xo+ymijHpISTd83XPUVdACqF9KcTjg0gTvXJ7apa8mdjo0W&#10;uVIKKXbRtrk5nUldnXGKpwtFCUUu2jbXRHT4mc89VtqJSqwXqcCjbS7hjYT15rGMnextGK5dTN1L&#10;QoNUwS0mRn7pA6/UUmn6DDp6hQ0nAI+Yg989hWl5IXnnmjaOtdEcRVXupnJ9WpN3khpYxnI5HvVX&#10;U9ITVkjLF8rk/KQOuPX6Vd3bmA7U149x+XnFYyq1Iu7OhUoP3UiK1h+wxxxLzgBfm9uKmYktk07a&#10;AnuBTFGV560vaVPiZpyRXuhRS7aNtVzzXUjkT6CUm2n0VrGvK25hLDwk1dDaXFLTGzmsn7WtpcuE&#10;KdF+6h9NNOVTStHUxgvhkauTa5gZf4z90dTUasHLeWdwH3vakASNgIiWXuW9a8L/AGpvjDqXwuh8&#10;OpZQ2Un9ordBvtUbv9wRYxtYY++evtXVQoSxFZU4nPiMR9Vpuqzx/wDbX8UReINU8O6fC6O9nNfQ&#10;OFRlIJaFeSeD909K9L/ZH8OHTvAGk37Bx5sFzHyykf8AHy3Yc/w18p6LZ6v8TviBaXc1pGFm1RJW&#10;NswQASygnG5j6cV97/DzRT4Z8H6fpRDA2/mcSMGb5pGbqOP4q+8zGcMDhVRgz4HLqNTF4z6xJHWy&#10;XwEZQEc89DVTiRmPpzSxxjPU0IoUvX5rTjOUuaJ+kykr2mJRTttLWsqknuKnCMNIjdm7g0ifKXX1&#10;4qQUBF5OaFUkn7zOX2SctEZsmjrLfed8/wB5T1GOMVfUCP8Adj+GkZG35A4p23v3rWpXlZRbNoUo&#10;x2WopplPpNtZqLjrFjclLSaGjrmmzRCYY565qQD1pNmTVOo46xepKpqXxLQpR6WI3DfNx7iru0Kq&#10;gelAB707bim8RXtuJYehfYZRT6Kzc+bV7lqCjpHYZRTsUbaHeSuhRsnZjaKdto21XtNLNi9lrdIb&#10;RTttG2lWnOp1KoxhT2Wom6jdS7aNtSqkuXlTCUI83M0JupKdtpaunWnT0iyKlKNTWSGUU+m7aUqt&#10;S1rhCjSb2F3FR0pFc9DSIzdxin4Bq51OZaDpwad2VbqxW45y3XsR6U61tRag9efU1N5e40u3d1p+&#10;2qxSVyPY0ZScraiMAx68UDAwCeOho8sLQVBqZVqk1yy2Lhh6cXzRBpFjbCnI96z9Q8Pw6kCXaQHA&#10;HykDvn0rQVgowOaQR7jzV0cTUpaJkVsLTnrIq2Gmx2A2oWPOfmI9MVdpNoXpS1lLETlq2aQowWkU&#10;FFFFRTbvzRLmlblkMpR2o2mlFEpVJy1CMacI6C0GiiiVoRs9xwm3LyGUyW3W4RgSeh6VLtppTdit&#10;qOKqU1aJnVo06r94p2+lrHIW+bpjqKvN7Um30pVXFE686j95ijTp017qG9GDGknjFym32I496eF3&#10;HJoZR2qU5QleLKtGcbNFGPSVhkLfNyMckVd35pPLb0p20dq1liKk9GzKOHpU9UhN1G6l20ba55+/&#10;uzenJQWiEpKfRSUeVWZTlzaoZS7qdSba6KNacVypnLKjCUuaSE3UbqXbRtrOftG7t6FxVOOyGj5T&#10;n1qG5sVuuct36Ed6s7RTWQnoKUJTh8LKlCEtZIr2tqLPgZ6Y+Y/jU9KE2/e4pdtauvUlo2YqnSjt&#10;EbRnHNO20YxzWPvN3TN1GNrNFC+0WDVCWkeQZOfkIHQY7im2ekQ6YRsaQ85+Yg9RjsK0GVZOSTQE&#10;WPoTXTHFVKa5bnPPCU6j5rCDbJjJ+70p9N3ZNOrjcry5mdKTUeVIKMA8McCijjv0qJc17mkeW1mM&#10;dhyo5B4rMvPDcF7Ms7NKGBz8rDHb29q19wC8HtTVjDckkV10sVUp6JnNWwtOetitZ2aWcSopY4z9&#10;765qennb0BpNtZ1Kk6rvJhThClpFDaN23j+9xTttH3QT7UqdaUVYudCM3cTbtUV578fcL8KdcjJw&#10;D5B/8jx16CsPnqD/ACrz74+Fv+FR69sGZP3GAf8Ar4jrvy6XNi4SfdfmebmEVHCziuz/ACPiz4T+&#10;UvxWshuP/Ibtv/R9foNFp8F5Yj53zgnj8favgL4URXf/AAtLTmkiVU/tm2OQR08/61+gtptNvE2e&#10;px+tfV53WlBqUX/Vj5nI6MZe7Jf1cLS1FvbJGuTtz1PvU0kjP1AFPYhB8pz9aRVOeRXwtadSu+aT&#10;PtoQp4f3YIIwChB9KpT6cssjNlvzFW2U5pwjBWtKVSdP4GRUpQqK80MWMQqEHQetLTttG2nUqzTu&#10;2XGlSslFDaKdtpamNST1voTOnHmtYZRT6KyhWcnyo1qUVJXkIVGAabkdGOBTvJ2/NzzzSZz1rR1Z&#10;J2i9SHTjbbQyr/w5aaljfJMMf3SB6+o96u2enpb92655I9Ks4jXqxpNgaq+tVZe5JhHB0UudIVsd&#10;AaPMKUeXt5pOTWbbjLmTNYwi1ZiUU+iuj6xUhrc5lhKTlqhlFPormlKc7uR0Rpwp6QGUU+it4Tmo&#10;6MxnTpylZoZRTttG2olOpLVspQpr3UhtFO20baFVnKHKy/ZLmvFDaZKqOuHJAz2qXbSrtU5Y4FZK&#10;bi7plxpxnBxmYK+EbTz1m8yfKjH3lx/L3rYhh8mNY05VRjJ68U99j8A5pykqAvat6leVZWucsKEK&#10;Er2EIxj1pKd5YHPrRtrkjfmsd0mpRuhtLml20ba0k+SXMjKK51ZibqN1Lto210+3qyW5zfV6UXZo&#10;Skp22jbWL5patm65YqyQ2q11p63B3EtknsRVvbSBBuJpxxE6OkWZyw8K3vSRFZ2otR3655PtUv33&#10;4oZNx4owY+aKleckVToQixckcUm6jk80bTVKpKMbEyowlLmDdRuo2ml21iqs4P3S7RqaSE3UbqXb&#10;RtqryqPme5cVFR5CpqVimqKQ5YZAHykDoc96p2vhmCzfeHlzkHlh2/CtcsJOnNIsYXqcV1qvVhG1&#10;zj+q05+9YaNuAoPHSjbt+7zUm4dAab9yuOPO3zM7PcjGw2QmRSrcZ9Ky7nw3HdSCTMmQS3DD/Ctb&#10;5n7UeUBzzW8cVKPupnPKhCau0RWtqlrCFy2doHPtUqfezQIxuzTjhelZyq+00kzZUlTp+6hrcsDS&#10;U/aStJtqvrEoPluY+wjJaoTdS7qNtIy1NavUutTSlQpx6DAvzZp7ybV/ClOApqncPzj60fWKj917&#10;DWHpxk5Ihum3sKjUU7G7mlArPRTLjrETFFOpNtUq04fCT7GE174lFLto21pz1Zq7kYclOnooiU4d&#10;qMUorn5Lu9zrVSytYdUi/dFMWpF6UbaBvqSL1qWOol61LHTEWEqwnSqq9atJQBZjq1H2qrHVqPtU&#10;sCzGatx9KpJV2PpSGizGasR1WSp4zQUSyfdr8u/2nLby9csAc/8AHvH3/wBqWv1FYfLX5m/taW7Q&#10;+INOBH/LrH3/ANuauil1Ez5U1RNsZ+g/nXMzLjzvxrp9VB2n6D+dc3dKRu981rISMeaoNtW7hcfn&#10;VVjUlFeQbeaarU6T5uKYFqx9BWqjcDapNXXbAqhdNuQj/PWlU0jcDl5IJZryOBUzuXPUZ7/4V9S+&#10;AbWez8NaOGTANpb9SD0QV8z+Go5bvxNZhFycMOuP4Gr640O2kj8H2zOuDFYIeo7R/wD1q6MLHmVz&#10;nqM4/wCIl0FUrkZEq9j/AHDXhHjK+WQEZH+rXsf71el+NLwyalNu2gbl6A/3BXimvXAmmA/2B/M0&#10;sRKwUdVcxZPmFXtHQveW+BnEifzqmzDpW94Si8y4cn+F4yPzNeXT96R0yO8sVK2yZ9/509f9YBSx&#10;viMCmhT5q17UVaJzdQaP94KlVTxSY+apI6EJksS8Vcs4zuBx3/pUEK1fjIiiIPXNbogbdN8uPasu&#10;cjn8anu5gzN/nvWbcNnOPehjGSEVRZqnI+UVUkOKzbKGTP8ALVf1qRn60zjnms2BD5gVzzU0lwGU&#10;jP6VWmwWNEahu9NFDxjNScY61EqjJ9KVsetSSKwFRH5akXHrUcy9vagBu7JpfLzzSCL5c0btoNAC&#10;M22lUbqYW3UZoAe3GR608f6vHtioghPP405clvxqwHxfKc+1WFjMriottalhD84+p/lVoCzZw7Y+&#10;fQVZ6KaCu1cVFI1aEkM3DEioZJN1Sseaqn7wpFBRt70Mu7GKYyn5am4EwYLTTJmmqpxS7dtFrgSK&#10;dyNn0qOQbYaRiW6U2b/Uj60LQCxZNtUH2/rXrfwc+LUnw/160mH2UQpJJIzTRSPgtEV/hP0ryK1P&#10;7hfx/nSwsUlWVuI14LUprmQH7afs+/GfTvHHhawKXULTiys8rFBKo3Oh4+b3Fe1okd0iu7Ebj/D+&#10;VfhF8N/itf8AgnVreaCKzaFZ4HLTxu3yo2QflYdjX3l8Af21tPurvTdN1O7023D5Q+VY3RbLTAdc&#10;kdDXBOjc1jKx9x6jpMckQCFz83qPQ+1cpeeFJ7pSvlvgjs6+tXdB+Kei+ILKOe0vUljcMQwgkXox&#10;B6j1rZm8a2Fop8y4VR1/1bn+lccqDZ0RqWOMsfhqVuTIVnBLhv8AWJ6/Su50XRo9LhVMv5gBBViD&#10;1OewrkvEHxm8OaJG0k2oomA7HdbzH7vXoteIfEr9tjwjogMEes2bTJMgKyafdnAKE9l+lSsK46jl&#10;XbVkfU15qFrZwKqS5YNj5lPufSviX9rj9sjR/B3h+903T7+xmvpbS3njiuLK5O7Nzg8jA6Ke/avj&#10;/wCNf7b+u+Mp5IoLbQ5LYXEcqPHaXCk4iKn70nqT2r418Q6pceIrxJZEjGIxH+7BHQk9z71fLKJK&#10;lfc6T4pfFK58ceIL27ZLX/SLq4lbyY3UfvHzxuNefzPvUZ65qZrWViFC+3UU+HR5ZGO5SBjswqPe&#10;ZV4opFj0qREO75Rmtq30FpJCArdM/eFbFt4eZWGFfr/eWtKdKUtyXUOXjs5ZF+7+oq9aaVIBnaen&#10;94etdnY+GLidlxGxHH8a10+n+FWhjHmLIpwR99fWutUbGTqHF6do8zhtqE/8CHtXX6P4PaVg0iyK&#10;NxHDr6V0PnWelx5EzfMf4gT/ACHtXN33jPgrGYm47o3rW6jYzvc7zRbO00fY8ksihNpO7n7v0Fbs&#10;3xDs7OMCGeN+cfNE9eD3GvSXEhJEYXJJwD/jTFvFm+6QfwNbRlYiSO38SeO59RZAqwEADojD19T7&#10;1x13fGQEnaDjsD60qq3pVS6T5Sfb+tacwuUYJ8t261ZjkyKzlBVvxq1DIalyY+VGopLoQap3PTHt&#10;Uscny+1Nmj3KTWT1Q9jB1C3DAnn+KsO4TBx71014o2sPY1g3UeGJHr/SuSaNoyM7bip4W2sKgfIN&#10;Pj61lsVc2baTdj8K1LZhjr2rnoZMY/CtG3kOPwreL0M2bkkg2HnmqX3mY+9OT5lpNu3P1rqiQPU1&#10;Zhkqju5qxDzVMk0kfcamIAXmqsEgVgKfMSxyOeKfQQ2X5eRUHmHcas4+Tn0qLaC1Qxlff81JuG4c&#10;0rL8wqNlO4VmVcZcufJkA/un+VJYsfscYx6/zNJcEgAeuRS27bUC1mV0La5Nu3Hf/Cojzwalhl3R&#10;Ee9GKsQkZ20rR7+lMbqKmhpWEVjHtFVpF3N+NaDLuFQeUdxzSaKuVdpWm7s1ZkXOBUTR7azGIoqW&#10;NsMKr7uacjcimmOxqQvVqOSsuN+lWEkrZSMjWE3FSCQlfwrPjkC81ehdWXOe1bJiDyy3NB9KXzBu&#10;Ip5T5c0CGSSZU4qzp9x5bc+oqmV5pV4YfWptqM6/S7oNNHyOXXsfWun160k1bQLa3RdxWbf8pAPR&#10;h3+tcBp8iK8RY4YMNvvzXpPhmeaSFflXZtbB/wCBfWrmvdCPxHzhHp0ln1Ug9eSDStE7SJuXHPFd&#10;f400T7HqUaKHyYQfmYf3mrKgtXheEzrsGRswQc/54r5HE/EfQYfYs6TpzzW6hlIXB5BHrW/ZWsWn&#10;wqQzZ5Hzc981RN0Vtwi4Pbn8ahbcsYYjGTXmN3Z6aWhQv9UWZwzlQQuOAfWtHRbpGVsHJIXHB965&#10;a4AupAD1xjit/TLUW8liRnBKZyfpVvYUX7x1mnobi4iUj7rB+PY12elQ5mO/iPacEfUVxS3W28SO&#10;PDEso5Hriu88N2LSKC4I+Q9CP71eLXep7VDY7fSZolkVQ+bgklUwcEY//XXpmjq0Fim0ZM0a789u&#10;O351594W0tFvopSW+VmHUf3a7qO885kiGCI8L0P0/pXj1Dvih7WpjunkwckY6j2rvtHt/MgSVcks&#10;D3461ws03kjt1r13wPobqil1YDy2/iH96uZasVR2R6L4JsTa2TuwIYTN1IP8IFddo/Ju3P8ADg/z&#10;rKuALK8jC8ptyS341duJhbWqkf8ALdO/0/8Ar12U1ys8eb5mLdf6VeSMOcgdPoK9I8NwFLdJsfeV&#10;h/49/wDWrzfRVLNz/dP869T0GYLCkP8AdUn36/8A169zC6s8rEaI6pf3g4qrqS+bJa/9Mz/h/hVy&#10;yX5fx/pULfenz2Jx+tfU09EfPVNxB8yis/Vh8q/59a0ID/KqOpcquP8APWtBEMa/uz9aZMOBVgf6&#10;s/WoZvuj6VpEzkVZPu1Uarcn3aqNWpJWk+9VaTvViSq8lAED1A1TvUDUANao6kao6AEam05qbQik&#10;FI1LSNUv4hROxoooqhBRRRQAUUUUAFFFFABRRRQAUUUUAFFFFABRRRQAUUUUAFFFFABRRRQAU1ut&#10;OpGFHwu4t1Ya2ex2/SuH8efCTRviBqsWo6ha2Mk0UC24+02KTttDM33j2yx4ruaXbXRTrSpy5o6H&#10;PUoRqx5ZHNeDfBOn+CbeSKxtraMSLGp+z2yw/cBA6fU/SulHr3o20AVnUnKpK8mVTpKkrRF3n0oI&#10;zRRWVraHS/etcULx97FICS2D+dFFaQS1RLdpXQMu3oc0MxbnpRRWDfN7qKUX8bFU7e2aYxLN6U6i&#10;tYqSVmiJK+qFYbVHO40ivkfdxRRWc1qVD1E2ljw22l9j8x/vUUVrF6asjl1F+705o37uq0lFYzbi&#10;/dNI+87MKKKKu2l2Fve5UFFFFEbPczndOyCiiiicXJWiOn7rvIX7w4Gymr8vUbvrS0UU5KTszSS5&#10;VdAz5xhMe9JtPUvn2paKq7V7kuzshEyykkY9jQn+rORznpS0VEbvUdlT2EaMvj58Y7UjKUUbSSfa&#10;nUVpF8urIn+8Vg244/WkViDjFLRWWz3NVsDLmlxhRzSUVcncyj7ruwooooV9kOVr3CiiiolGT6mi&#10;kmFKAM5xk0lFaaMz1joKW3e1IrbeMZooqNegaXuxc5kAxgetIvys/OeaKKv4lqHwu6CMH5yT9AaP&#10;wxRRSUrRsDV9QooopyVmJO+gUUYxRU1LPYuneOrCmtil3U7y+9JSlEr3ZNiRsR1FNlmA74/Go5pv&#10;LB/GqMlz5h7/AJVUtua5nG791ItfbEjPl4U7ufMz0rgfiX8PNP8AiVLpv9oR2zrYNJs+02yzg79m&#10;cZIx9wfX8K6pm3UEZWumjV9n78HqYVqPtFyTWhxvhf4V6B4Uk8yDTNNkkyjLJHYxxlCucEEZ55/S&#10;uuZQrEoAB/dWnL3FKFpVK9TEfxGTToQw9uRCMpWQAE4xS7cEHNOorlV07I6pWlqFFFFVzJaMVny3&#10;Qp+71pGGAMGiils7sqm9PMUN8uMc0gHfNFFTL33ciO7uFFFFVZrVMpvVaBt3d8UnKn1paKcNtQnv&#10;ZbC/jSUUUuZwHZVAooopu0tRJ8ugUUUVDvTWhS5ZuzCiiimoqauyZScHaIUUUVbnpYzUHe4UUUVC&#10;8i/UKKKKvlVtBeoUuPekoqWpWCMo9RWYHouKNvy9cUlFHK2rI1bSlcQZBpW+U8c0UUJSWjIcovVA&#10;3zDrQidcmiiqburE2s7gxEZ4XdRuz0GKKKULxjqObU3oL296Siij7Nh399NBRRRUe+rWKly66hRR&#10;RWj7kxWlmFFFFRGzeoO6WwUYz3xRRWsGluTUi1ZoVV9TTSxHbNLRWcpLm0NOX3U2HXHagjbznNFF&#10;KVxRa6CeYW42kUu3b3zRRVcrfvE3XwhRRRUOLk+YpWiuUKKKKv4hOyVgoooo6gkrBRRRVSakrXBa&#10;dAQbicnFBbaeBmiipimthaS3EbL+1LRRSk7PULLoFH60UVMrxV0XT956hjd0+Wk+723UtFar4Lmb&#10;u56BuH9zFFFFZ2XQq/QKMZ4NFFavZGcdG7huCnG3NKfm5Hy+1JRUt9C+Vi8Y96Siis4py1KlaIUb&#10;sKeM5GKKKpNSRN+VqwigiMYbb9Kz9f0ODXtHuNOuFjlim27vNjDrwwblT15FaNFa0Zum+ZGNSmqm&#10;kjzzSvgtoumalHfRW9hHLFMsw2WCKxKtuHIPX3r0CJRt8vZtCjIOKfRWmIxE63xMmhh6dF3igWMM&#10;OWoLn0oormjc6PtXFHI9Ka2expaKmzuVdONg6e9FFFNpvcmK5Qoooq07KwBRRRUpJbFX0sJg/wB4&#10;49KcGC/wZpKKlx1uEXy7g2G/hApNm08NmlorXm0sZcr5r3FP3evamr9KWis7Nmj2CiiinLVC6BRR&#10;RQHSwUUUUO9x6WCiiir5tCOXqFFFFQaJ2ClDBeSu72pKKuLUVYiachvfIWnbt38O2iilp0K6WYYI&#10;75ooopLQXkFFFFS1cpOwUUUVd9LEW1uFFFFTqW7MKRlz3xS0UrCBeO9Abc2COKKKu5NgooorOSbd&#10;ylogooorS+hNgooopajDO3ouaPv/AOzRRSldqw4+6rBwuRjPvSbfXmlop3drC0sLuHpSFd3O7HtR&#10;RSiuV3KburDtvy/epAg7mkoqnZqwotoXd2xSUq9aSs3G7uAUnXtTscUxm2nNXL3reQEUsm1Tz+tU&#10;pGLN+NSzPn8qYBuq+ZEW1EX60v40m3aTRWcld3Lj7qsFLSUVUdFYmWoUUUVnJN7MuNlugpy02nCr&#10;h7hM0pD1p69KjFPWh6u4LSNiRaljqFalSgCwtWkqolWY2oAtR9atRnpVRKsRk8UgLaVciqlG1W42&#10;pWGi2tTRdarr1qeOkUWTyor85f2yLXy/EmmDbj/RIv4cfxz1+jK1+f37bVqIfEWlNgf8esQ6n+/P&#10;XRS6iZ8U6xgH/gI/nXM3vHb1rqtcQbun8I/nXM3+CBx0zW7iJGNcfeNVCM1cuB/OqTGoKIZFwpNR&#10;c1NI3GKhc4q7DvYZJyKzL9tsLYODx3960WesPVJSsLEcHA/nUVHeNg3Rd+FtsbvxzpkQTzQ3m9F3&#10;f8snNfUmrXn9m+GViC7M2bKeduMIB0rwD9nzSxdeMdOuCFO2WZeSc/6hv8a9o+Jt99js0iXIDJMv&#10;AB6ACu7C+7E4pPmdjxnxXe7rh38zq6/xf7NeS3UhlmUk5GMdc+tdx4qviMgEg717D+7XnvmMV61w&#10;YmV3Y66ceVBt/eDPT1rrfCdvt8xscHYQcfWuTX5+DXeeH4wtnHj/AJ5p/KufDx94qRtKTuPcVYyA&#10;w5zVdeFp+6va+yczJgd2amh96ihXjNWIo9zr9RUxRJct4iedpxj0qe4K44YfhT428uFRWbNKV6Gt&#10;gsQXXDHn/Oaz5pKmuJGLHmqMjtzzUtlCPNjjp+NVJGLVLJlqgbIFZgMC5bk1HJ1IBpS3zVGx5JqA&#10;GMh6803lO9TBuKhl5ouO5LGpwCc4pH+tEc25QnoMU/yx1p2EMRTTZn+bgZ47VJu21CKdgHqx2/hT&#10;FUlueBmnZxSbskUWAVowvQg0wAVKcYqBetADmYjgCpI1wMnioyTxUqtuwv4VSAs28fmH14rahjES&#10;54HPpis7T7fGDx0P8603+YYrVRFcR5M9P51E7dadtxUEzYzVMLDWaoJOKXzOaG54qBiK3BzSbtzH&#10;2oCg0KuGOKVgHbuMYo5agJT9hWqWgxFXap71HP8A6kcY5qYdDmorg/uB9aQhbXPkqP8APWlkXcwj&#10;DYUjn0pbb/Ur/nvQw5pAhRcFSkYTG35d2evvWnpusXel3MM1rdzW8kbBg8MpQ8HPUH1rJPan7sJQ&#10;B7H4a/aQ8V+HYUiTXdYkRVZQq6xKg5bPSu5t/wBrjxFqPyS6lqiZOMtrkh6c+lfLzMexpYbh42B3&#10;fpU8qHdn0rrnxi1jxHbEHX75NyMP+Qk7/eH1rzPW4bvVpWafVZp2LAl5HLk4GO7VxNvrskK4DNxj&#10;+EVZXxNP2kbH+4taJJ6E/DqU9S8KmSRlAJAIO4Q57VjXHg9kbYlseRnetv0rq4/Ewb7/AJjf8BWr&#10;0Wu2bfeilP4D/GodKLHzs4D/AIRKRWX/AEdjz18irK+E5G6QsP8Atga7CTVYdzFVcDqOB/jVaTXh&#10;HwN4/wCAimqcETzMz7bwskDZZlzjHMWP61s2ujWcfLzQdf4lX/GsafxC7Mfmb/vlazJNekb+Jv8A&#10;vkVT5VsNNnX3F/Z6ap2CByAfuso6Vi33i87iEiIGf4Zfb6Vz1xevPjLHv2FUriRlXr3rNyCxNea1&#10;cXCgGWTr/wA9CayTMwHJLH3NStzUElZSkWkOjkLHJHHoauwzD+FMcdqzlbFWYbhV7HpUplWNRZG7&#10;uR+NEjZQ8bqZEyydQalO1RwK2iRsUJWKt92nRyHHSnzLuNR5C8VRNzQjYMpGcc1ZZcxkA5qlH90n&#10;3q5G3FHQZm3cP3snHXtWHdx4Y88Z9PaukvFDA/jWLewBl/H+lcs4msWc/MvzfhUe7FWbiPac+1VC&#10;3NcckaotwyDjJ9O9aMDfKMc1jR9RWjbylVAqosTRtQSevrUxO4f0rPt5t7CtGMA7cjtXdBmL0Kzk&#10;q3THNTwyfKKbcIOMe9Mjyo61qQaUB3Luzzmp9x29M1n20jLxnvV+NWdQc0XEKu5uMGpPL2//AKqc&#10;qMuORTjluvWgZQkXDVCd277pq1IvNNbhazsBRuuWj478/pSL8rnjAqSY/Mv1pH+ZB9azsaIdA21T&#10;ngZqUt0xVbqpFTD5UX6U7hYcM96mjqDzOKlhbNMmxLHGT1GPqKJIx25/CpEbdxS7KYFCReelRspb&#10;satTLlqjOVHWocSkyhIuPamg4qZ/mqFl21m1YsmR6njf3qotSK1CZm0aasGXANW4GAXBfsO9ZUMn&#10;zCrsbA1vGRBfXHXOakWQt8uKrwkdKnzsGa1uSxzLjmolJ3dO9PLk01etVbS5cdS/YsDweDkYJ7fS&#10;uw8O3MkWF+1MAEPy7yMc/WuIiYqwI7HNdDpN0saiRgSWBHH1pQftFZkp2kafxOto1VriO2U7IUG9&#10;UHHznvj3rye4uJXuoAS4G/AGT6ivefFVjHqfhO+lRcMrIuWJH8ant9a8Kkjb+1jGSCI59o/76/8A&#10;rV81jqfKz3sNK5sQ8xoCMnP9adeYWFQTj5un50+NMSD61W1VyvH+0P5V8/f3rHs9Dmtp+1IBndj7&#10;o6nrXV6Bby3X3o3Hl7NuVJ/L8qxNNsxc30ZAHmcgEk+hrvdDgEcMpHDRqu78AaupLlWgox1J9B0q&#10;WfWnZ4nKKm8FoyQSCtekaNayxqGWN8FSNoU8c1zWgXSsV2hhJtJZvUZ//VXdaTPttkk5wQR+tePV&#10;vLU9elojrFkg0e1eLzY3kJ3iTIUjoMfp+tT6fftcSKcGIZX5933/AH/z61wUmuf2lcKoL8jHzKB0&#10;ye1dJptxNI1pGr4GUXkD2ry6kT0Y7HoGk2/9oXDRk7gF3bsbu4/xr6C8MxmO3QeUUG1vmxj+KvIf&#10;h7ogmw8gVmMTfxH++K9ivr5dJ0iApuV/M2kqAeu4965rWOerLobtnqR1ORTnI5Xdv3ds1fuLlpJL&#10;aM5wp2jJ69KwdFjFnGcDHzE8c9hWtbyfarmL/ZcdfrXTCWp57h1Op0aHpgc7T2969D0tQr7t38JH&#10;61xmh2/yhxjlT/Oup0+U+aUz0X+or3cLozxsQd9bDaMd81WmzvfaM5JzjtVuP5l3+hxVNmIaX3Jr&#10;6paI+eqP3hIfQHmqV9lgMCprWT/THX/Z/wAKbcdquKKa0uRf8szUMlTfw1C/Ga2SMZFaSqT1dmql&#10;JVElaT7w+lV5O9WGFQSUAV2qFqnaompgRNUZqVulRtQA1qbTmptC3GgpGpaRqGveFA7GiiigAooo&#10;oAKKKKACiiigAooooAKKKKACiiigAooooAKKKKACiiigAooopDQUUUopoU2JRTsbuBzTVYMMjkU2&#10;0ggmwopQpZWI6LyaaGDYwetSveZUvdQtFDMFOD1o3DaW7UtZSsgspR5mFFL6e/Sm7hvKZ+ZRkim4&#10;Sg7oSSktRaKb5i+tOY7VLHgChuyulqEXJvlvoFFH8IPY8ihSG6USlOS1CMbPcKKNw6UgYGQIPvHo&#10;Kd3Jai5bMWik3DcVz8wODQzCP73FLlTWrBvld0LRShSxwOtNLAcGrklbRjjzXvYWijI496D8vWs+&#10;fo0TZ8172CijIxmmqC3SnyRmtHYtv2bva46im9c+3WhRu4HNaQ9xWbMajc9bDqKTcOtOx8pbsKiX&#10;LB3WppFOas9BKKXBwD69KApY4HWn8W4crQlFG4dKMijmUdhX8gopAwbIBoZgvU1Mf3ulxybir2Fo&#10;ob5Tg8GhfmOB1pW5Vy2uV1vewUUD5iQO3Wgg0dCXrsFFM3Ciq9pyqwvZ3dx9FIvelJ2rk9KV9LyZ&#10;em0Qopf4c9qTtntVTXOvdRMfcl7zCijcDQvzsVHJ60o6Kw5au4UUL8zhRyxoVgzMo6qcGlbpcTfk&#10;FFIzBWAPBPApXzGMngVXKrbictL2CikbK9aNxpfE9zR6K9hS1IDTWO3rxUbXCIOTgfSk42JUrkjy&#10;BahkvAq4BH5GqdxcblLDBFVVy25sfKOTWqXMrPQyb5ZXRNLMZCelQMu3mpFYMpKnIxSL+84HNY7r&#10;lsbJW969hqrTqCRGpzxTVyeQOOtCi+iHKXdjtvNBFG8HoeaRievaqSZDaE2mjBo35pfrSe+oR8ha&#10;KM/KT2pFIZcjpU9eUtaa3FopFYMpK8ijJ4961nbYyimncWik5zjvSM+1ip4NTLRIfUdRSc5xikZt&#10;pAPBNPl8x37odRSc9e1G4etDVuolJvoLRQvzMFHWg/LnPaiKW8mEtXZBRSAgqT2AyaEYSDKnIqZX&#10;6IqMF1YtFIxCoXP3R3pW+VUJ6NyKqMerJlGzsgopNwFI7+WoY8KTgGpd+iLjFLVsdRSElVyelJuz&#10;WnupWbIbk5aIdRSbvzpc4Yr3FQrWtcUr32Cik3DbntS9s9qmK87F2e4UUfw57UuDu298ZpxnJ+6E&#10;4xeolFLg9KT1od6bNNGrBRTQ4ZsA805fm4HNPVPmbMdNUkFFJuB70vSiS+0OOgUUm4UtK93uFuVc&#10;1tQooPy9aTcOKqXuoFbcWig8cGjviiNTmTQvZ63YUUkbCVSynIzilJx1rKEne1iqis1qFFIzbRmj&#10;ncF71pZJXY373u3FoprNt68UoPGe1EX32CS6Ji0Um4etLn5gveleN7xE+e1mgopCwAJPQcGl/h3d&#10;sZq3bdkK+yCiml1WMSE/ITgGlz+8CD7x7UudvRD5FHVi0UEMucikyRSVk9Ru7V0LRSBhRuHTNPTV&#10;XJ5XuLRRR2J7DrWcW4u1rmjpqS3sFFJuBUN2NBYKpJ6U5R6pEx7Ni0UL8wyORSbhzTSfew00ulxa&#10;KKazbevFE/eVgjvcdRTQ+elBbbjNOnZxsxT913Q6ik5pN2RntTtdWTJ5nF6IdRTQ2elLz6VCj0ua&#10;N9UhaKbu+Yr3FIsm5cjpVW5fiYr8/QfRSc+lAySR3HWmrKW9xPWNhaKTPrS1MqnLpYap3V9wopFc&#10;M20HnOKcQVYqfvDrUxjfVDctbWEooY7VyeBShSVJHSnsJiUUUU9yE+gUUUUGltAooopkhRRRQAUU&#10;UUAFFFFABRRRQAUUUUAFFFFABRRRQAUUUUAFFFFABRRRQAUUUUAFFFFABRRRQAUUUUAFFFFABRRR&#10;QAUUUUAFFFFABRRRQAUUUUAFFFFABRRRQAUUUUAFFFFABRRRQAUUUUAFFFFAAWwtV7h/l/GpZW2i&#10;qMzbunrQAxutANIvvTqACilpKACiiigAooooAKKKD2oAevan1GtPoAkXrUy1AvFTKRQBKlW46qKa&#10;sJQBbjNWY+1VI2qzH2oAuJVuOqUbVbjakxotqanjqsrAmp4+1SUWVr4d/bosP+JhpEg3f6qFeo9b&#10;ivuBa+R/247H/R9Jn52boUzkdcXBramJn536zHnP+6P51yl9GBu/Gu11uEbs842j+dcdqQCs31au&#10;zoJGBcZ/WqmKvXC5/Oqcny9eKy6lEEi1Xlqw5+U4qrM1UwK8rCsLUJQFPPYfzrVuG2/nWBfSKwIJ&#10;4x/WspPoNbHun7NOiu1g1/tbbFeypncMf6le3XvWv8XL5TcRrkfI04PB9Vrb+Alu2k/DHVRMNkn9&#10;pMwUnPBSEdq83+I2orNe6hkjKyXGMA+td9P3YnF9s8p8V3W68k24I3L2/wBmua/hwavatMZLh8YP&#10;I/lVNjnntXlVpc0j0EtBbNA8yj6/yr0HS1EdpCB/cX+VcJpcYlukxkjJ/lXdWahYYgP7q5/KtaK1&#10;MpGkv3aF+9SRsNoBNOXlhXp9DnZYRsKBV+zU9T7VTt13SoP89K1kj2x8enNOKJGzyBV/GsyeT5vw&#10;qzcv8xHes6Yk8iquUiKWT5jVaRqdNJtJzVaSYNnFQxiM1V2anMxLVCxw2TUAMk45qMnOKkkZXXAP&#10;NV8/NikBJQy0KcdaN277vNAEcK7ZCferDNUWCvXipFX5c9qoBo601Wp+R2NRqoB5pgDNTA2aldA1&#10;NVdtADTkUnTrSyMSaGXdQA9SG4zzVizty0g4PUd6rwp+8Ud8it21hK4z14q4oTLcMQSNetBOBSnO&#10;KgdvWtRDnbiqsnzU+Rs1AxqChGXbSMKd97imswx1oAQKcGmrlWPFO8wYpiyHcakCdWPpSsx9KjVj&#10;6U7zNvWqAVScNmobg/uh9am81WU89qhmIEIJPegCS1/1K/570p+YUWzKYFwf85pvO04FIAxSN3pA&#10;+3OeKa7FulIBysVUCm7iaZl/QYqQTKv3jj8KoBjZpCxx0pZJhjg5pqvuUetJgN4PWkaRE70CQ596&#10;bLJjg1N2AwMWYnHGadtzUeM809Fx1ouwG+YFqPgsOafIobvVfDbulACyNtYYob50FL5ZOCabIwC4&#10;HXNRIaKu2oZKmZvSq0mayZaG471LFtPeod2AaWOY9RjFJDNSCQLmrisJBjNUbS6Rsgtz9DVzzCOa&#10;2iRIhnXB/OofLNWzG7c4461FJleoqyQgY7gO1X4zxVSNf3ZcfdBxmpYzimAs8e5T+NZtxCU5x3rT&#10;aUYxnmqlwrMvI4zWMkUmcxfKf0/rWYVO4V0F3Gf0/rWPMvpzxXHJG6I87cVPFIKrgevFPXFQijVt&#10;ZArD6/0rUgkD45rCt+v41p267sGuqMjGSNF1yvHpUBYqeKmV1VACecVGz9xW6dzIapZmBxV+1kO0&#10;D/PSs2WRWYZPOKmtwODmmBsjLAUvK8VUjI2jmrCkbRVAMkaoJW+WpWVmXIGRUcn+rJPQdalgU2+Z&#10;j7Gnj7oBqSzjLtMR0/8A102bEchzwKzZSIY+GFSbsnFDYYbx90cVHnvUllnb8v4UsbbahDHAFSxj&#10;1pollq3I/WrORiqEJwwHerUasxOBwOtUJjJVO7NRsu5a0PLG38Khkt2x8oz+NISMhkOelRyRHGT9&#10;avOu373FVZWLNgdKho0RWVqcr04xjsaZt5rNCZZVvlqxCxFU1qWNulaxJsX45DuH1q7G27is6Nhx&#10;VqKQLya0uS0W6d2qBWLc1Ir9jWt/dBaE8DHeB2yM1t2ISYCMscqM8fWsOGQRhuetXbVkVQ5PJGP1&#10;p0dDJ7nqGkqJdNltf78mffoD/SvItatDD4iuwQcfa3A5H9816n4LuEkmQbvm3t2P92uZ8eaa8Oqp&#10;LtO2SaVuSP7wP9a8jMYe65HsYOd5pHNKnz1k6x/rmHuP5Vuon7xselc7rUg+3Spn5gRx+Ar477R9&#10;IWtPtwllI4zvD8Dt2rVstQZmSEBfmwh4P0rAW6VozGD8rHPQ5rRs7jzvLBxtix0/z7VpVWhMXqdr&#10;p8y20YQH50BJBHvmuosdUk/suFiE25ODg+przi1uPOvrdBggSKR+YrtPOmmt0t0RTtO737+/vXnT&#10;joenSZq2KrDEZFJLBuAenSvTPh3Zz3lxExTgPCRtI7k15z4dt0mmSNSxYscD/gNfQfwvs5ZDCY13&#10;RweR5pyPlHP59D0ry6uh2KZ6v4UsFttOhdtwYhgRkf3jU0l0NT1CVc5jwGBUYPQDvUGoX0NrGHL/&#10;ACFsAkH0qlasLO1R2OM5HPPc15kpaitzHWTakFuFgBUlhnoff/Cuo8PwkqG7kIa8u8NzSalrlsVV&#10;SfmXjj+EnvXrPh9ZFkVWXG0oDWtJ3kZVlyxO80JttsmeOD/Ouh00j7Qz54K/1FYGnY8tVByQD/Ot&#10;TTZgtqjE46j9a+mw/utHgVVc9H02bzLV/Xf/AEFLMnyk/WqulurDCnI3H+VXZhuUjvX1cfeifO1o&#10;2kZB/dXTv2Ix/KpbodKmuox9mVf493I/OoJ3DYwaIivoM/hqvJ3qx2qGTvWyMpFOWqki1dkqlJWh&#10;JWeq0tWWqCSkBXaomqZqiemBC3So2qRulRtQA1qbTjSUluMSkalpGqn8QoHY0UUUgCiiigAooooA&#10;KKKKACiiigAooooAKKKKACiiigAooooAKKKKACiiigAooop7Il6scoYn5QSfamcNGZFIGOPLHf3/&#10;AM+lKWkXmNtre9LN5cMgMalUxyPelTg6krI0lJU43GcnB3bB1K+vtVG817TtPkC3F5a25DAESTKu&#10;O/c15D+0B8dF+HFhFBZteQX95FdJBLHBFIqyIFCs289AWHY/Svj3XPj/AOPfEGoS+br2/lWbdZ26&#10;5AUDtHX1eDyd10kz5HGZuqErn6S29/Y6j+9tNQt7oMM7YZVfgcZ4PrVn5ZlJDBR02ivze8J/tK+N&#10;fC986HW5PIWIoqx2VuxBLBu6fWvvT4a+NrXx3o82o2iTx28Vw0DLcKqsWCK2RtJ4+Yd/WsMwympg&#10;dUzpwGcUsW7HVPNHGP3kyxFfuhmA3fShbiOZcxlZJD12kE187/tefErxB8PY/DJ8PagdPe7F55h8&#10;iOTcU8nb99TjG49PWs/9lH4qeKvHmuvba7qv27bp8s3/AB7xRjcJ0UH5EHZiKxeX1XhVXuaRzSn9&#10;beH/AK6H02xHkKDH8+eR3qBryJvvusZ/55sw59/8+lVvEGrLodus825izhP3YBPQnvj0r8+9d/al&#10;+IdxqEf2TxC0Q8vHz2Ft1yf+mZq8vyqrjU3HoPMM2pYJpdz9Fd6SRoVdQAOxoY5jG0cZ++O9ch8L&#10;9WuNc+H3hm/1CT7ReXml2k9xJtC73eJWY4GAMknoAKq/Fr4jwfDfw5bXzrceVJdrbhbeNHbJR2/i&#10;I4+U1xSwc3W9ktzoWOj7H2rOrvtY0+xYpdX9taMDgmaZUPTOOT6UWuu6XqRC2mpWc8hOA0M6MRjk&#10;jg+lfnD4i/aG8d+KtRmZtdJjJVwslnbqeFC9kqLw/wDtA+NPDd1HcRa0yQIWZlW0gYkldvdPpX0c&#10;eHas4aNf18j57+34xnqtD9LmZNuN6qccyZ/WovtcH+qaeNtvPmFxz/nNeEfD346N4++GPiK9t3u1&#10;1bSdHWaW4uIIlBmMEh3KFJBG6MnBAHTivmbxJ+0t8R7HV7hIfEWyAbQq/YbY4+UHvH9a4IZHOpUd&#10;FvVHfPOIRpqtbRn6I/a4PvC7j/Bx/jSfbLdBnz4pD/vivzeX9p74mK2z/hJen/Thbf8AxqiP9qH4&#10;lNwviQg+9ha//G69R8MVIw5nJfj/AJHlx4rp83Kov8P8z9JFnjlU7JFJxwFYHFSFP9FTL4bPPr3r&#10;5i/ZP+KXin4iXGvjXtU+3/ZGs/L/ANHij27zLu+4oznaOvpXa/Hj43f8K3sxHbtdxXK3ccTPFDE4&#10;KtEz4+c/TtXhRy1qr7Pc9uWZKdL2mx63feINN0/Ed1e2tm5+YCaZUJHPqfY/lTrfWLS+XNlcQ3Yz&#10;j9xKH59OPavza1T48fEHxNcLJf6+s8iJtDGzt14BPHyxj1NaPgn9pfxt4Zvoml1uQ2Qdnkjisrcs&#10;SUwMZQd8d+1e2+G5cnMmr/M8ePEUeblaf4H6PuBMIyjbGXlkXqT6GmtIq/edYm7qTgivP/g38UbT&#10;4maClzAl0t5b21tJdSXMaIHkdCSVCsR1Vuw6isH9ozxtq/g3wzbX2j3f2S7kv44Xk8pHyhikJGGB&#10;HVR+VfMxy2pLEOjI+kea01h1VSPXo54nk+RklXH8JBFSLHhd7ybQOPLbv7/59K+Lf2c/2ifFfiHx&#10;VfWPiDVpb+BbJ5kRLSBMMJIgDlVU9C3519oyMEP775x/s1pj8tlgZWmZ5fmEcdHmgLtzyH3DqFHb&#10;2psxWWFYzMLZwcl84J9u3+RTiyR7NgI39K+cP2oPjhqPw9ia00a6uLPUI72FJJRbxSIUaBnwN+e+&#10;3t2rmwOBnjKnLE6MdmEcHC8j6KN3E5xFtlP+wwNI1xHCMPIqt1CswBr4+/Zv+NnjbxZ4002y1rWv&#10;ttvLNOHQWsCZCwMw5VAeozXRftQfEfxr4D1JZNG1mOygWxikKi3ikO9pnUn54z2x+Vep/ZElX9lL&#10;c87+14So+1R9RPcRyiLygp/vFCD+dPYIIwxZW56V84fstfFjX/H0OrLreoNevAtoAfIij5cSbvuK&#10;Ou0V9GfumjA2ndXn4rASwlblPQw2PjiqPMgknjjOJXVH7K5AJFFvc+ewkjjyg4JU5FfJP7UXxx8V&#10;eCfF1pa6JqrWQfTY5sfZYZBuM0ik/Op7KK9u+Aus+Ide8K3U+r38d3It86ArGq/KI4yB8qjuTXVW&#10;y+dGn7V7HDQzKGIqez6npgHzMc4J7U1mKjAGTS8Kwz1zzRIwU5rwebmlY+h5eWNxjvHCN5ZSo65I&#10;AqNdStuS7xLzxucdK8v/AGivFWr+D/hvrGpaHd/YrmBICkhjR8FrhFPDAj7pxXxhL+058Syzo/iX&#10;cQ2F/wBAtuBn/rnX1OByOeMjzpnyuOzyGDlyNH6Pf2hAWPzxop6HeMGlF1avw15Co93H+Nfm0P2p&#10;viazCJvE2cnan+gWvHb/AJ5fSnH9pb4mxyHzfEoZf9mxtv8A41Xo1OGako6SX4/5Hm0+JqcZaxf4&#10;f5n6SQssy7o5hKucHacin48w4B29sV5R+z34x1LxZ4XubjUbk3Mi38kQJjRPlEUZA+UDuTUnxy+M&#10;lv8AC/RbuRFvEvkiiljlgijcANMEPDt1xnt3r56ngarq+wR9FUzCl7L27PSb7VrCzaMXF/bWu3O7&#10;zJVXOMZzk0WviDTNQbyrO/tJnA3F4J1YkfgenNfnP4m/aN8aeI9QuGGtP9mmlkMCSWduCqseAcJ6&#10;Y9azdN+OnxC0G4Yaf4gW3kC7S32OBhtJBxzGe+K9/wD1dnZaq79f8jwP9Y4X2dvkfpoSVG4cOOnr&#10;ScRfOz4LcnPFeJ/AH47f8LMt/KvGvJ7x7uSJJJYIo1CrEr4Ow/Xt3r0r4iapNo3g3Ub22cx3MPl+&#10;W4UNjMig8Hjoa+fq5bOjXVOR9BSzKFahKpHojfN1Ex++jMOg3DOaerefwx298GvgvRf2hviHdfGK&#10;y0eTxDu0yXXo7TyPsVuP3RuAm3d5efu8Zzn3r7s0e4WTToZJwXnOdzDgHk4/TFXi8vlh0mzPCZjG&#10;urE8lwkP+sZR/vHFNa8j2h1ZSq9cMMc+tfOf7U3xQ8TeA2f+xNT+xYsoZR+4ik+Zp2Un51PYVS/Z&#10;V+Kfif4jf28niDU/7Qhtltdq/Z4oiNwlJ+4o7qv5U1lk44d1+wSzSMsTGh3PpCW4Fxkq+NvRQ2d3&#10;tWZcX/2eVjOfLToPMbAzj3qn4k1SPw7oOo6mA4S0tpbk7AC2EQtwDxnjvXxf8Vf2n/FN/q1xHour&#10;T2loJI2SOeztyQPLGedrfxEnrRg8uqY5Xh0KxmY08DpPqfZ6eJNIaZfL1ayuP+ma3CHP61oQyJMp&#10;lR1ZPvbFOQw64r824fi54002dTHrKrKOVYW0JHPHdK9x+CH7S2p6hqltpGu3d3ezXE1raQtHawKi&#10;szFWyRtOCSvY9K9itw/Vp0nO6/r5HjUeIKVSqqdn/XzPrPzl+YttgB52k4/CmNcQRfOLmMseNgcZ&#10;H61ieNL6Wx8K6jeQtsuI7KaaJ8A7WEZIODx1xXxnqXx88dW/jC/s11zEEcalU+yQcEqh67M9zXkY&#10;LLqldtxPXxuYwoJJn3aNrRn5g4z160yTGFZXwF5IHeq2lzC4jOM7dxBB+leLftJfGC++HdrYw6Pc&#10;TWd1dJdpvWCKRd6BApO/PALHoKww+FnXqezga4jFwoU/aSPcFuopjhSgK9cEfrSqXjmaRUa4QjAQ&#10;cge9fJ/7O3xi8W+MNau4tb1b7bD9otVCi2hT5XZww+VB1AFfWUtx9js0njyqM20Dqe/+FVi8vrYW&#10;Sj3DB5hRxUHIbcSxxqSCoXu+RgVQm8RaTAyI2q2YfOGQ3CAg+hGa+VvjF+07qFrdix8NXV5pyyWy&#10;Pia1gYb/ADGycncfugCvGLj4ueNb6Zp/7ZXzCxdma2hGSTnP3K93C8Pzr0/aTaPDxXEEKFT2cEz9&#10;GYLmHUNj21wksSn5miYMuM98fQ1ZOGcoCEjHIk7H2/z6V8M/Cn9pDxRputWul6nqs1xbzXMETJDa&#10;W+CrOdwztB5DV9o+G9UHiLw/a3kO5Y5SxAkADcMy9s+leVjsqqYV83Q9PA5rTxSt1NGa7jt5lVgs&#10;a4zgkClhmSYuVZXHsc7a+Yv2p/ix4q8EeMrO00PVPsNq+mxzNH9niky5mlUnLqT0UflXV/sv+O/E&#10;Pjuy1l9Z1AXht47RkzDHHjeJN33FHXaKmrlNWND6xcdLN6VSuqFj3NmEWctnPfPSo1uoN5VpYyw6&#10;ksM1h/EC9u9K8I6ve2cohuLexuJkfaGwyxkg4II6ivjux+PHjufxTeWz67mFIQwX7JBwfk7+X7mo&#10;weW1MXSc77GmMzOnhaqhY+5FXcwk8zpxs9aja8hjmCsyEs2PmYfLTbUExkPzJng9sV8X/E744eO9&#10;D+IWqWNlrohs7fVLiBI/skDYjWYqoyYyTgDuarC5dKtKUFuh4rMY0Yxm9mfavLTZU5i9uhpXnQSs&#10;pVVX1zxXD/BHxBqnin4Y6Lq2p3Iubq484SSbFQnbPIo4UADhR0qt8a9f1Pwv4atrzS7kWssl4kRb&#10;Yr/KY3JGGBHVRXJLAyVX2bZ0Rx0ZUvaLY74XUZkARlLdtrDNTeWOG83cDy3t9a+N/gP8bvGvi7xx&#10;pllqutfareV5g6fZYEyFhZhyqA9RX14t9DHYK7qxbyt0hHc457/Wt8dl88HJRfU5sDmMcYnJdCxM&#10;Vh3ybx5SjJOcLjvVCTxRo1nzLqdjC3QxvcIpH6187/H/APaHu/C7XuiaFcXdjepIkZka2hePa8Jb&#10;GWyerL27GvnO5+L/AIuvmMt5q3nM3Ui2hHI4HRB2r1sHktWtTU27XPKxmeU6NRwSeh+kFveW15/q&#10;7iKRM4IVwwqUZZtjHCscKx6KPUV8C+A/2lvF+j6xbpq2sS3NludpI4LO3ycoQOdo74719qeB/GEX&#10;jDw/pt5GJgXtYZpPOVVJ3oD0BPvXNmGUVMKua505fnEcVLlOkmZLPh5FdOgkY4B7/wCfpUa3tvLw&#10;ZIyP7u4HFeKftOfEDXfBvhu3k0G++wyf2hHGWMMcnyGGRiPmU9wK+YP+GkviP96LxFtb3sbbp/37&#10;qsHk9XE0vaJ6GeNzmnh6vs2tT9Cvt8MykF44/qwpTcROUWORH7HawNfniv7SfxLZSW8SA/8Abjbf&#10;/Gq9e/Z2+MHi3xlrk8Grat9rjW5tEx9mhTh2cN91B1wK1xeSexpuo2vxM8HnbrVFTSep9atiMZzu&#10;qC4vbexH76eNRnHmO4Ge+Of88VQ8Ua9B4W06O8vFkkhklEQWEAtuIJzyRx8pr4d8f/tPeJtU1Sf+&#10;zNUuLfTN6NFDNZ2+5cIAcnae+7v3rly7J541tp6I7swzmGCSUlqz7mh8VaPe/wCp1KxZ+ghS4Qlv&#10;wB/zitCHZIpZZ1cOMgA5xn8a/N23+LXjHRZFlj1gLKvIZbaE9eO6V7j8D/2jtT1TVrbTddu7q9ku&#10;J7W3hMdrAqqWYq2SNpwcr69K9XFcN1Iwc4taev8AkeZheJacpqEk9fT/ADPrILtYh5Nq9t3SnSMV&#10;XCgyHOd4/lUUc0M0KyTIzxN0UcHP5/WpYtyLuz8mcY75r41pQk4dT6+/NFTXUVVVbdpxKJNpxsz1&#10;/wA5pkZ8xg5O0A52+vtR+68s+UpWHup65/ziuQ+JfjqDwH4fuLt1n3/ZZ5YzCisQUTPIYj1FVQoz&#10;xVRRQ61WGHpOcjqLzU7W1mYzyw2qcANI4UZx05qvb6/p9yxS0vra6YfMTDMrED8D9Pzr4Q8bftLe&#10;KtevpfserTRWG9Wjils7cMCEwc4U989+9YNj8bfHXh+Yz2euCGNl2EC0gY5OD3j9hX2NPhupWitV&#10;+P8AkfFT4lhSm1Z/h/mfo6wCnZxk87qZJcRW42tKjFuOWHy1478DvjFN4+syl/JcXF611JGkjwxo&#10;oVYlbB2/8C7d68W+NXxx8a+FfFV9a2GtfZ4FvbqKNRawPtVZMKMshPArzlk05VXh29j0v7ZpxpKs&#10;kfYwvoV43xn/AIEKcZoW5N1HGP8AfH+Nfnp/w0j8SRCr/wDCRjk4/wCPG2/+N0f8NI/Ema3d/wDh&#10;I+Acf8eNt7f9M69b/VWpTpc3Mvx/yPJ/1qp1Kvs+V/h/mfoYLiNmASRZf91gabLqFrEyq9zCjnjD&#10;SAEGvkf9nr43+LPFnj7SrHWNWa8sppJxJF9lhTO2BmHKqD1APWsj4xfGXxb4d8aXcdpqxis01C5V&#10;IxbQsQiycDJT0964IZPOpP2J3TzqEYe0sfaDXMHlhmuo1UniQuMH2zmqkPiDTLpgsWp2kkp6RpOp&#10;Y/hmvhnU/wBpbxbceHbWK21eaO4WXLO1nb4K/Nx90+o7VyGj/G3xpakXMes7bhGIV/ssBxkY6bMd&#10;zXbS4ZnFu7V/n/kcdTiaNk0nb5f5n6TTYuf9Xi14xsXv79v8ilVdybQclRgt/WvJPgb8XG+IWkyT&#10;3T3E063ckKtJFGmAI1bGFPua9UvJzYWz3Q4iCGSRRySoGcDPfGa+VrYWWFrOnI+po4iOLoqrEkyI&#10;/lJ8wiqE3iDTLedVk1O0jGM72nUY6+9fNvxu/aWvfDut3Wm+H7m8sLqCaLc72sDoUMQYgbt3OSO3&#10;avn5/jB471IeZPriug+Uj7LCD69o/evewmSSxcbtniYrPKeGnypNn6PW91b3SedBcR3cWfvRuGU/&#10;iPqKlbAXIPBGcelfCfwz/aa8SaDq1ra6tqdxc6Srv5tvBZ2+5v3ZC4OAeGCnr2r7O8MeI4fFXhe3&#10;vrZZEe6s454zMoBBdNwyASO9c+OyeeFfLfQ3wGcQxeqWpsi8gX5HkjQjuzAVNHIrfvsg7eMZ/wA+&#10;tfIfx6+JHj3wV4qv4rHXYoLJZYUjjW2icjMIY8tH65716p+zx8UL3x94fnbVLiW6uPt0kSu0McYC&#10;iJGx8mO5P51h/Y1SFF1k/M3jnUZVvYPvY9naZVO5wEiPJdjhRUf2qCZiq3MYxwFDj5vbrXjX7R3x&#10;bn8B+G72z02We21BoIZY5VhjdBmcKc7s9lPavHfgn8TviF8QvFdsra/C1jb3tqJ4praFC0byHKgr&#10;H1wp7j61dLJatWj7aT0Iq5zTpVvYpan2Ww/djjcufuelJdXEMA3SSpAoHMrMABz6/wCetZ2ta1H4&#10;XsY7q+EkyPJ5QEABOSCe5HGAa+KviR+0x4s1Kby9G1ea0smhUPHPZ25JcOSTna3GNvftVZdk1SvJ&#10;pvQnMc5p0IXS1Pta38R6W0skZ1WzZ84Cm4TJxnPGavxsj4dZVkR+VwcjB9K/N1fjB42t2W8bWlL/&#10;AHsi1hzz7bPevbfgj+05e6hqVtpHiG5vL+a4mtbW1aK1gVI2ZirbiNpwSV7Hoa68Xw9UgnKDX9fI&#10;4sJxDTnaM0/6+Z9dMf4QnT+L1qu2oRwoV2KzHkHcM0kFy09qkinAYnqB6mviv4ufHjx34d8T2ttp&#10;eu/ZoWtFkKm0gb5i7gnLRnsBXk4LKauLqOCeqPTxucQwlNTa0Z9rC6gO0m5jVjzs3jP0605WKsMg&#10;lJOjdsV+eDftJfEZGV38RZb1Fjbf/G66bwt+1r4ytL61j17Wri9tWkjVI4LG2BCA/MPur1GO9e3i&#10;OH6tKOjV/wCvI8TD8RQqy1Tt/XmfdiqzTMoUiPGQ2OKN+JlQx5BGcGuH+GPxKT4geH7S5tftCNIk&#10;kmbiNFOFkKfwk12d9cjT4mlny8igEMnoTj296+TnSqUqns5n1lOvCrT9pAkbb8zGQQqnJycDFZ48&#10;RaOskqf2vYmUHHl/aE3Z9MZ618w/Gb9pjUdP1C703Qbu7sZYJbq3mMlrAysVIVcE7jgYb0614Wfi&#10;t4zMkt5/bK+axM277ND165xsxX1WH4fniIqV0rnzOJ4ghhm42b/r1P0etZ4rmMTJOjo3TawI64qQ&#10;DdIN3H1r4U+Hf7UHijT5jb6zqtxd26QttSGztxhy4IOdq9ifzr7c0XWYtZhMyrJ8rlPnAB6A9j71&#10;5mY5PVwLV3ueplmcUswi9Ni9JMkLBZNse44VmOM+4psc6MzhWWUj0Oa8F/az+I3iP4e2/huTRdR+&#10;xfaVu2bEEcmdgi2/fU9Nx6Ve/Zf8d634+07VZtYvftk0UVo6sYo48M4kLH5FHUqKxlldSOHVe+jN&#10;P7UpyxHsLbHuKsGUBiI27g9aha7jDhcrt9dwxVfWpHtrdWU4mLgM3YjB/wDrV8Qaf+0J8QZvElpb&#10;S6/utXRi8f2O3GTtYjny89QKMDlk8Qm0Tjc0hh2kfdahWwfMADe9Na5igkZDMjHjqw4rE8D6g+re&#10;FdHurtjLcT2UErvgDLNGCTgcdTXy98fvjJ4x8H/F7UNJ0jWPsmmxPABD9mhfhoYmPLIT1Zu/eqoZ&#10;bKtWdNdC62ZQo0VUfU+vBMG+4vm/7a85p8jLvBAEa45HauH+CniC/wDE/wAK9E1W+n8+/uDN5kxR&#10;V3bZ5FHCgAcKOg7Uz4veMLjwf4F1O+tpHivYhEY5URWwGlRTw3HQnt3rGpls6ldUU9b2NqeZQjQd&#10;aS6XO1a6ijmQecjEtjbuH5VO22R2PmCH2z1r4M0X9ofx5qfxC0uzOvE2c2qRxGNrO3HyNMBjIjz0&#10;96+3vDU0uoaDZ3N23mztv3PjGcOQOBgdAK6MdlE8DBSluc2BzeljqjikaisEO0kPj+L1qIy+Su9j&#10;wPU4rzf4ufFy0+HlsPkuxKLhIi0MUbj5oy38Te1fKmu/tWeO7uYCx16WGHYAVksbbO7J5+4faunB&#10;ZHUx0Oa9jmx2eQwM+W1z7zF5CyllaMMBnhhnNEdxHNn9+okI6bhk+1fnmn7S3xMZm2eJQozzmxtv&#10;/jVeh/Ar45eM/FHxEtNP1nWTeW0mweWLWBPmMsa5yqA9Cfzrvr8OVcLRdXmVl/XY8+hxHTxVZU0m&#10;m/T/ADPtCPG0K3zY9aSFWZcbiBmkVvkBblqfJmNTt4r4urHlZ9pSlzIaCdzD0OKWkXoD3PNLSitA&#10;krMKKKKnqaJ6BRRRTJCiiigAooooAKKKKACiiigAooooAKKKKACiiigAooooAKKKKACiiigAoooo&#10;AKKKKACiiigAooooAKKKKACiiigAooooAKKKKACiiigAooooAKKKKACiiigAooooAKKKKACiiigA&#10;ooooAKTBHenL1pkzECgCvcN15qox5p9xIc1DGSznPpQA+nUUUAFFFFABRRRQAUUUUAFFFFADlpy0&#10;1acKAJBT46iBqRKAJlPzGrcZqmtWVoAtIasRt05qojVYj7UAXI2q3GeKpR1cj6UmNFqM1ajPSqUb&#10;VajbpUlFqM182ftsaX9o8J6VKBn/AE2JfuZ/5ZznrX0gh4rxf9q7T/7S8D6cMLkajGfmJH/LKb0+&#10;taQ3Ez8ufEcPlqR/sjt/tVw2pJu3+27tXo/iqHr/ALi/+hV55qXytIPdhXathI5u4OD+NU5Pmq/d&#10;R/z/AKVTxWXUops2BVS4YYPI71PcNzgelZ9wxAP40+oFO8k/n6+1YMjfOC3Ix3rTupT+v9Ko28P2&#10;y6SL+9nr9Cawfx2GtmfYGmrF4d+HOqjCIftKv2j6mMV8+eNdQE816+R87TH72epr274hXwsvDd5Z&#10;ruAkEb8AEf6xe/4V83+LrwqGAJBbzM8D2r0Kr5YnJH4zjbxi1w5zxx/Ko8/KaNxkOTzTWz0rx3K8&#10;j0Xsavh+H98v+8e3+zXZQjaiD2Fcx4fi+Yf7x/lXTR9h6V6FNWOWZcj6VNHUUf3RU8C7mFdqMjQ0&#10;+PJViP09qvPMFUj29ais49sY+v8ASobhirN9TWvQlle4ctIxrPM23g/zq00n7w1QYhucVkxohnk3&#10;ZqszAVYk288VUkIpXGIzd6hZt1PY/KKiqQDGKgfO78alZu1MI3UAOT5lqVECmoF+WpfMpgLMuVGK&#10;ahLDGfanPny8561WSYiQjPemBPt8vkmmN1p7AyKMUMvNMBN3y/hTFfrSt0qId6ABnG4ipN3FQMpL&#10;GrUcXmcURAs2MXmSIcdCvat1FC96p6fa7Yz0zgY5qyVZe9bREx8h44NVGyDzk1KzH1qN/umqERFq&#10;a3rQRlqdxtqCiJX2scjNIZAf4aZLxzTA1SBNuH92jj+6BSK3FNZtxGKEBMtDCiJc1MYxVAQKvWmX&#10;AHkge9T7OTUF0p+Uf7QoAdb4WFf896f5ZYZBwKiZSkK/Wn72TgHigAYBevNRsN3Tj6U5mz1qJmK/&#10;d4NAAFdWIwxHrTt47xg/WkWZuhOTTmZNvQ0mAh2uvCgVHHhZCvtTGm2nC8U6MFmLHqRSAf5Y3E/0&#10;qKbBbt0qciqcmd4+lO4Ddrbj1xmnqjepNIr9qeGNFwE21XZT61YYmq4JY0gE5x3qJkLHrVll+X8K&#10;g53Gs5DRVIxUEgzU8nFV2asmWhm3rTRheKUtTG+9UFdC3a4Uk1rxkSKfrWLC3WtOzbc4X3/pW0SG&#10;WirFcAngdqrNncVY/nVhZ9jspz1xVa8BaQsvGT/StSBrTGP5MnaeTzxVmGYNxjv61Q3GSQZq3AgB&#10;oGy6qKy5wPyqC6X5cD1qZDiknUeWCOuaTJuYF5Gf0/rWLNH/AJxXRXicH6f1rEuVx+Vcc0dETPPW&#10;lFJJ1pqtWBoWoZtp/wDr1o2txtwPXnr7VjxthhV+HnafaqiyGbkOJAPwqV4wq9qp20m0D8Kt7ty1&#10;2QMGQbVPOBT45AuOlN244pm0bqvqI0reQNjp2q5H83Ssy3OP0rRt3+UGrAcBhCKrXn7u3f3x/Orr&#10;Y3AVU1IAxBR3/wDrUmAWcZWEt/eUH9KrXS5Y/Wr0TAW8ajrtA/Sqt0MMR71DEmRR48lh700px/8A&#10;Wo2ENipf4QKzZqiIdqlVqYy0dKBMnjxuzVyHIxg/eqgmQpFXYmP7v2xVITLaqTgZPFSBcKO9MSTk&#10;1OqgiqJM64h3fl6VRmh25/HtWzNHtWsu6+9+JqGWZ7ZqJs571bZRUDKNxrMENVjUqN70zb8vFCgr&#10;3plWLcbe9TiTCjnP41TVj61IrVVyGX45j0/rU27gVVixUqvk4rW5JZhbcTntWrpYE0hVugUnn6is&#10;iMhcf7VaVrKLeMSDIJ4/Wri7E2O68KzfZ50bGCHbvj+GpvHS+YlnIR1Ejf8AoNZ+izBbhBzjJ/lW&#10;v41i8zTbF14xE55/3Vrjxy5qLZ14N2rI4X7rFuxGK53VIVk1KZiRzjt7Cum8nNkH78/1rk9ZkMM7&#10;nPcD9K+HS94+sbIpbc5+Q9v4RV3T7OSPkyMA2DyCKpQzM0ZYHv6VY+3zN5SK+O3IFa1NiVudNpMK&#10;rOj7gxX5unoa6c3xht1kjBZ2OCqtz3rmPD1vNIdzspyh/n9K7rw/4ebUsL+7xtLfMxHfHavNqPQ9&#10;Gidt8PvDsjYmkDELKw3tF0+Qd/xr6R8GQW2k6NMQIleS3jI4CliFP59a8d8NXEFvItpGjLFIzMV6&#10;87fXOewr0hb029vaKSdhQBQAOBgV41eR1xV2bN5fNdIEOQAc8tmtqZfM0+KMffVsnHXvXJx3SySH&#10;huldVYyB7p2OSm3gflXlvc7FGyuX/BNqy6hDMAdquw4Xj7nr+Net6CyrJyoOSvWvO/DCpZxFSPm8&#10;wkFf90V6Z4dgR4GkZcnajDn2NdNFe8jzsRK6sdVawnaJFbaDxgfWp5NQijmazQJvj+Y7WGfXp+NZ&#10;63Tw26bWwueBge9Z9vN5vjrUYjnasCnH4R17znyWPJauer+GtRE2Bj+M/wAWf4a6Phua47wmqAjj&#10;+Nv/AEGuyVR5Y+lfVYWfPA+fxStIrXCbjxWfJWm33jWdIvNdWzORbCH7pNQSd6s4+Wq8netIkyKk&#10;lVJauyLVOStSSm1Qy1Yeq8tAFduahk4U1O1QyUAQt0qNqkNMYUAN75prU6mtSW4xKKKKp/EKB2FF&#10;FFIAooooAKKKKACiiigAooooAKKKKACiiigAooooAKKKKACiiigAooooAKKKKUdXZj6XFVQ3XioL&#10;iZoIWmIGV/Lr/wDXqaqGuP5emzf8B/8AQhXVh9KiSOTEv927n50fHSb/AISD4o6jbS/KTrN3Gnl8&#10;E7p8d/wr6s/Zf+HNrofgfTL1nuRczQXELIzoV5uGxjA6/KO9fJXxEbzvjRc/9jBN/wClNfePwPjE&#10;fw20cnI4m/8AR7199mFV4fCRjHqfnmCorGYpuXRnzV+1x8KX03XLzxNYpcTXV5d29uyySx+WFFvj&#10;IGAc/ux1PrXVfsX2+paBo76fcW6RxS6nPKxZgzf8e6DjB9Vr6kmgE64Oducginq6qpjz8zc187Vz&#10;hzoqlJdD6ajkvs6/tYvqfKP7eTEW/hA/7N+f0grE/YhjB8RzTMSGOlT/AE/4+Y/8K2/28lRrXwbk&#10;nIS//lb1xv7J2rR6G2sXrMFW20K7lyykj5ZUbkDntX09ODq5VFLr/mz5arNUc2nJ9v8AI9Z/a1+I&#10;kGg+F7a1ilia7j1KIPHJE5wpgkOcjjuO/evglo+9et/Eu6m+KnxU1qS2RZo2SKYGH9392KNP4z6m&#10;uS+JWhr4f1yC3XfhrZZP3hBPLMO30r6TKcPDC4aVOW9j57NK0sTiVUjtc/RX4IgD4U+Dscn+xbH/&#10;ANEJXyv+2n4ke+8SX+huIwtteW0w2qd/Nr3Ocfx19U/BX5vhP4Ox1/sSx/8ARCV8R/taXJf48+KI&#10;Dj5Tan3/AOPSL/GvjsupqePn/XY+wzCtKOAin2PoX9kf4a29h4F0rxLI1ytxeW9xAy+YhjGLlhwA&#10;M5/djqfWpf2tfh6mueGb/WE89r23tbeGONZECEfaec5Gc4c9/SvQP2bVSH4O+Hw5ITFxg/8AbzJX&#10;pDWvmKRzs7nNedicfUoY2Uuzf5ndhcrp4jBxb3a/Q+D/ANl3RdT0zxZPE9sFilvbJXYupIUSOCRg&#10;+hr7iOgweYWDSZPuP8K0fk2ogYnb8ppygK2B0rkrZhLEVbo9CjlscPR5ZH5j/tDQra/GTxAgJwPs&#10;/X/r3ir7t+Eekx3Hhy58wuo+1sPlI/uJ7V8LftI/8lo8Rf8Abv8A+k0VffPwf/5Fq5/6+2/9ASvp&#10;czruOETT1Plsrw8ZYtxtodNLZwaLY3lwrvhY2k+fkfKCewr86v2mNWfWPjR4ikUIYW+zFWUEZxbR&#10;Dv8AjX6I+M5Bb+EdZfPP2Gc8/wDXM1+ZXxgaG4+IWrTSuVLeT90cf6lB/SuPIF7ZOT3PQ4gqewtD&#10;ofdP7N3wvh+HvhW+QG5E8t7Ids0iONpji5+Ueq15J+2N4BtVZ/EET3DG0sIIuXXZzcMORjP8fau0&#10;sP2ufBtrGVk1q3UE5/48bo+n+zXlvx+/aA8P/ETwrf2mm6jDcvJFCgCWs8Zyswc8uB2r0cPh8Ssb&#10;7Seiujx6tbDywdoLWwv7GepPZ6tqqYXbJPYDkH+9L/jXsf7WEgm8IWhfhf7TiwR/1xlrwv8AY9iY&#10;+INQdhhGurEg+2+Svdf2sGK+CbIRfN/xM4uv/XGWssZyPMHy/wBaI68HKX1BKX9as+A7S+mtZiyK&#10;pYrjDemfrX6a/Bv4kW/xG8P3F8ksTzx3b26rDE6KcIjfxd/mPevz6+H/AMP5PGWmzQ26SyzRys5V&#10;JET5QqjPze7V6H+yz8Qk8M+LtOsrt4YYpLi4lJaN2bm3IH3fda9vOMJHFUOZfEeDk+JqYSs7/Cfc&#10;njTxNH4V8M6vqMzpG9tZz3C70ZlJRC3IXnFfmx8YvHL+PfHmqayPJMdyYSGhRkX5YUTgMc/w19Ef&#10;tXfFC21DS9KtLKaGb7TDeRPmKQEbljAxnHqa8L0n4dsvgPTNfmWZI7qV4gwkTbkM44HUfc71x5Dh&#10;KeGfNU0kehneOni4Wp7Ha/sivIfH2kiRQrfaLnp/17NXuv7Xnhlrr4e6vq6q5NvBbRfeUL/x9L1H&#10;X+KvCv2QVX/hPtJ55+0XP/pK1faXxG8OnxX4O1DTMOfP8v8A1bBW+WRW6njtXn5hWdPMYyXf9Tsw&#10;OH9rl8l5fofF/wCyXrC6P4quYJiqNd3tiigqTn9447dPvd6++ZG3wrjnmvzQ8OySeC/2goYJFCQ2&#10;/iiNGaT5iFju8E/L3xX3n4s8dW9r4Us9WSWMwT3Hlq7Rvg8P26/wmuTNMP8AWK0anR/5HXlOK+rU&#10;nSfT/M+Bvi14gbxz4ysjaeXMPsaxfIpTkPI38Xsa/SHw7o66PZPbxl2DSF/nIJ6AdvpX5xfs+eH5&#10;PEnxU0NHVhGxnUmNlB4t5D3r9MbkZlDLyMUuIJunGNGO1jXIYKpOVZ9xwbAK9+lJ5hiGRy/Qg0vC&#10;qM9SKbj5d3avhab5UfdVPePEP2vFEvwk1/dwnlWuSP8Ar6jrwn9j2xivvElojswj+23K5XrxbfSv&#10;eP2uP+SPeIP+udr/AOlUdeG/sZ/L4ktf+v8Auf8A0mr9DwkrYKbXZ/kfneLipY2KfdfmfZN1ocC2&#10;s6lpNuxgvI6Y+lfAv7VdmLXx/q0UeWVZrfG4jP8Ax7Ka/Qq6J+zv/uH+Vfn5+1r/AMlI1n/rtbf+&#10;kyVjkdadWrKLf9XRpnlCnRoxlFf1qfTn7Kcrr4FvkABzqkh/8gxV85/tiaiL74nNbMQCLQJ8oOeL&#10;iavoj9lZW/4Qm9OP+YnJ/wCiYq+XP2qpn/4XHckgCJY3Bb/tvNXbl8Iyx7izgxspQwKl5n0L+yX4&#10;Dg0nw7dX4afddWtjP8zqRnY7cADp83etD9qD4axeKPClrNAbiS6fUY2dFkRVCiGRcjcPp3rhvhP+&#10;0r4X8FeFrGzvdVhgkjsraFlazuHIKJgjKritfxp+1V4S8QaXFFb6xBJiYP8ALZXK8BWHdfen9XxS&#10;x3Onpcp4jC/UeW2rPAf2XNUex+NHh2MhRGTcsWIJP/HtL6fSvuj4nT/aPhjqTjGCkBH4ypXwD+zW&#10;rW/xg8P7BkZuD83/AF7SV95fEi4H/CrZyThvJt+Mf9NI6yzOH+1U5PuvzN8qlL6pUjbSz/I+BfD0&#10;zN8edOyBtTxLHk/9vQr9HtFuF/s2E5+X5sHH+0a/NW31NNJ+Lw1G6YRW1prouGfBOFW43EkDk8Dt&#10;zX1xpf7VHgm2sYoZ9ciTbn/lxuT3J/uVtmeDliqUeQ5svxkcLNuRxn7Y07TeYSBj7BAOP+vhqh/Y&#10;f+b/AISwDptss/lPXHftGfFzQviDIRot+l7m0ii4t5Y/mWZmI+cDsa7T9iFvm8UFuCq2efynq6tC&#10;VLK5xn/WwqdenWzWEo/1udj+1d4kfQfDVraL5ezULS+ifzFJIGxBxg8H5u9fOn7OXw6tviB4uu7O&#10;6a4S2TT5J1e3dFYsJY1x8wPHzHtXrX7c05jj8IAYxIL4f+iP8ayv2LYwviWdyTk6XMP/ACYjp4P9&#10;xl8pQFjL18wjGR9M+PPC8GteE77Si0vkz+WWZGUNkSK3BIx/CO1fCF54Jv8ATfilJ9nt2eKz1k7G&#10;eRMkLPwTyPSv0UUfMA/ApghjR2YscZyK+WwudSpqVOS0Z9TiskhJxqQ3RxepM0nwhnJH73+wm3qO&#10;gb7P0/OvgnXyZPGWoRvxhEPH+4lfoX8SJmuPBesqACq6fcDPt5Zr89NcCx+NtRwefLT/ANASvpMk&#10;vU5nHt+p85nlqajzd/0P0UW+TT9JmuJSEjRhlsE9SB2+tfAfx98TjxN40vIyY9lpqF4sZjVlJBkH&#10;XP8Auivpr9on4iW+i+ANV0eOWI3VxHBMkbxOSR569xx/Aa+cfB/gKTXfC/jHW7lJY/s9mb1DFIgU&#10;5SV+QcnHA4610ZRg40m69Tucmb451VGjT7HR/smsf+EkvAe13Y/+hvX1v8TtWOiaHBc/KFe5WPLA&#10;kfcc9vpXyR+yhGsfiS6YE/vLuxPP++/+NfS/7Q0xt/BNkeP+Qgg5/wCuctc2PtWxsV0OvAc1HBSf&#10;U+IvhvpP/CZeOtM0ibcsdwJMmEhW+WN24JyP4a/Qfwj4TtNI8G2OmxSTMjWEVvLvYFlAjC8EDGeT&#10;Xwf+zavnfGzw4nr9p/8ASaWv0PscRWsAPZF/lXNneJlS5YR2R0ZLho1uaU92fCf7UnhOPwp8RpZ4&#10;DK0N3t2tMynOyGEHGAMcnvX0j+yvqn2v4O+H7T5cxrcvwDn/AI+ZP8a8d/beQf294fcf8tPtH6JA&#10;K779kaYnwbpkOB8ttcH3/wCPk/4114qp9Yyum5b/APDnJhaf1fM6kY7f8MecftsKrePrE54/siH/&#10;ANKJq7f9jBd2m+Id3GIbHb7/ACzVxH7a23/hYFgrHC/2RD/6PmqL9m34zeHPh7Z6zFrGopZmaO1W&#10;LdbTSbtgkB+4px94fnW8cO6mWy5f62MfrCp5jG/9bn1J8UlH/CCa7n7y6bdYH/bI18D6SufGt+x+&#10;8YBn/wAcr6e8b/tM+C9a8KavZwa1HJc3FlPDEgsrgbmaMgDJTA5I618seHbqHUPFl7KHzug7Ajps&#10;Hes8uw8qOFk5bmuYV41cVFRP0ms1/ctG3DM2cflX55fGhA3xV1dW4261dgf9/wCv0Os3Z4WVhjLf&#10;4V+eHxqm8j4na2Twg1i8LH0AnNcuSw5602ztzmfJRp9j7N/Zxwvwb8PqPu4uM/8AgRLVL9oYhfCN&#10;oF5H2+P/ANFSV5v8G/2iPB/g/wCG+kaRe6xHBeQecJY2tLhyoaZ2HKpg8MOnrUPxg/aG8I+KvDNr&#10;Z6Zq8dzNHeLKV+yTp8oRwTllA6sKwlgKksY59LscMfTjg+XqeT/szsf+FkaMB9/zLjA/7d3r7V8c&#10;6pJY/DnWXUIXXSZzhgcZEJr4n/ZkZm+IWkeYNp8246f9e7V9ffFyby/hrqQXnOkXXX/rjXfmijLG&#10;wT3t/mceV80cFOUe/wDkfEnh3S18a/Gay+0blNxdWol8ghcLuiUkZz2r7/8AB/h238L+H7TTrV5Z&#10;Iod+1piC3zOzHOAB1NfCHwRG/wCMmmE/897f/wBHRV+hMWFhWuTOsRKjCEV2OrJaEK05ufc+I/2q&#10;Phpa+Fddia1e5ksRp8TySzSISGMzrjAA4+72713H7E+uSfZ/E1riPylWxiRsHJGJh69a0P2w4Q2m&#10;XLnORZW4/wDJk1yX7Gcm288QKO8liP1mrqlKeIwK5jnjGNDHvkOy/bOyfBNmo6DVof8A0RLWL+yP&#10;o9vfRRGR5BmxnPykf8/Cj0ra/bGQ/wDCHWgx/wAxWH/0RLVD9jk5t4f+vGf/ANKRVUpSpZX7vcmp&#10;yVs097sfRp8PwOcs0g+hH+FWLPTI7Lf5bOwbGdxHb8Kut0pF71+d/Wakpcl9D9E+rU4x57angP7V&#10;GqfYfDFuh2hBqMQBIJP+pkNeXfsn/D2DWNTa5na4SKTT5sNG6DkToOhB9DXYftlTGLw7D0/5CcP/&#10;AKTyVe/Y6QLo9pJ62VwP/JkV99SfsMA5Q3aR8BUj7fHqNTZNntnj7wnF408P3emTGVUnCAmFlVvl&#10;cNwWBHavz41jTV8M/F6aIlgNM111h8wht3l3GBux1+6OmK/SsLuUmvzt+NMYh+KGsyDr/bF23P8A&#10;13NY5DipVY1ISN89wsKEqcoH3J8JtZfWvhvpF5IEDSGXOwEDiZx3+ldg3775n4bpxXmH7NpNx8Fv&#10;DshH3vtHT/r5lr1JmDdK+Nx9KMK8reZ9jgK3Ph130G7vnE//AC0XgDt/nmvk/wDbA1p0GmQ4TEv2&#10;5G4OR/qxx+dfWCj5SK+Mf2yZguqaEn96a+H/AI9FXt5B/vKgl/Vjw+IOZ4Z1Hv8A8Ed+yZ4Fg1DU&#10;DqDNODNp8w+V1A4nQdMZ7V6z+1F4MXxV4L0+4TzWuE1CNNqOqrtEcpzyOuW9a539kG32aHZyc82d&#10;wP8AyZr6SlUTqM/d9R612Zhj54bF/wCFs48uy+GKwlnu0j4a/ZX03UtN+KuhF7ZVsvMuTJIWBIJt&#10;nA6H6du9fbFzpcdw28s/zEngjv8AhV3bF5y/Mc4pGxG2I/m3H5s9q8TG5jLETUke7hctjhafIz5R&#10;/aw0yK2tN258/b4RyR/zwb2qn+yHp63UK7ywH2+cfKR/z7rWv+15/wAeP/cQh/8ASd6p/sd/8e4/&#10;7CE//pOtfaRqzllV4vU+HqU4RzXla0PqOHTUsl8yMsWU8BiMelfAXx6i+0fES+U9W1W8HHvMK/Qd&#10;/wDUtX5+fHL/AJKRef8AYWu//RwriyOrUq1eaX9aHo55Rp0adoeX5n0F+yz8ObbT/Ddj4g33Hn3V&#10;tPCys6FMC4PQYzn5B39avftTfD+DVPAOra6jXDXttDbwxxq6iMj7SucgjOcOe/pXTfs2/wDJJtC/&#10;3bj/ANKJK2fjZ83wv1rH/TH/ANHx1wyxlWOa8i25v1O5YGlUyvne/L+h8kfsj6mI/iholghUrLNc&#10;vyDn/j1fv07V9v8AiLTf7W0PUdOUMReW0lu20gH5lK8E8Z5718Dfsswr/wAL88L8n/l6/wDSWav0&#10;HZkiQljhQOT7VrniUa/NHcyyOTdDklsfJnir9ky5v9auJbeDUJN23/l7tx0UDuK+nvD/AIdtfDdk&#10;9tZSSywtIZGaYgncQBjgDjgVyfj344eHPAeYLnUo4p0lWNlktpnxuQsOVX0xXjcn7ZksylkbSjF0&#10;LfZLjr/319KilTxuKgtLIqq8FhZvW7PL/wBqDRE0X4lXbQF3F0jXT+YQcM08uQMY44r6O/Zhujce&#10;EgjYGyxsgcD/AKZtXyV8YPiJJ8SvEB1E+QU8kRE28boOJHboxJ/ir6t/ZZw3hV1PaysQP+/b17Ga&#10;UJ08DeW6t+h5GV1oTxvLDZ3L/wC0d8MJPH3hO1hsEnuLoahHMyJLGgCiKRc5b6j86+W/2efGn/CF&#10;fELSWujFFbq88jM6M5GYHUfd98V+ggXnYeAOa+CP2hvAv/CH+JLdkE3y2Mb/AL11brLIvYVzZJXW&#10;IpOhProdGd4eWHqqtD1G/tFeLz448fRz2vlTf6II08tGQECWVv4j6GvpH9mHwg/hvwrNdSLIp1Ky&#10;s5G3urD/AFbk4x0+/wB6+Xv2e/BVx4v+I2ktLFINNZ50lmhkRWVhA7AAHPcr271+gOlWraLo9pYx&#10;DdBFAkG6QgttVQoPHfHtSziosPBYen0IyinKvN157s8F/bC1w6f8PdPhj2Hbq0X3ge8Exrw79mP4&#10;dw+KPGWm6lMbhYIZ54WaJ0AH+jk9CCf4hXo37ZUivo6QscIupQEEdf8Aj3f/ABpf2NbfOjvJzkal&#10;OP8AyXStaLdLLeeO4VkquYqnLY+gfHXg221nwDNo0rzraiOGMPGyh8K6EckYz8o7V8Ca3pK+Gvig&#10;kKbjFBrLIjSEEkJOAM4r9Hr9PMs3U9OP5ivz8+LSiP4pTgHprNx/6PFRklec1KMtVqXneHhTlGUf&#10;I+2vg3fC78A6XICCzCboDj/XOK+HvjAn/FcWEz8bbFRx0+/J/jX2Z8BZmPwz0YADpP8A+j3r4x+M&#10;zJa+M7KVztRbJcnr/HIK6Mt5Xiq0V3/VnNmTaw1GT7f5H2B8EtBt5/A+mSs8gaTT7NhgjHMefSvK&#10;f2pPhPYWFtb6tby3jzbL26dXkTYGARsY2g4znvVPwB+0xpfhHwvZ2sl5ao0Npbw4ktZ2PyJt/hrz&#10;f4wfHPUfilNDC8Vj9jtmnSCS3ikRmjkKgFt7HnCjsO9dNPCYn645J+7/AMA5quMwv1WMbe9/wTS/&#10;ZH1iSw+ImozYTLaTKvzAkf66H39q+2fEekx69oN1p+XKTFclCA3DBuCRjtXy/wDsi/DWeO+PiMxT&#10;CK80+aEN5qbSROg4X7w+4etfW3mGSFnPCA4JFfM51WX1n2cUfT5NT/2fnk9D5Xvf2U7iTxxBqMUF&#10;+1tJqP2iWQ3dv8qGUNkDGemfevo1fDtsvhoaOrymNLT7ITkbsbNvXGM1x3xA+OfhjwLHJDJqiJek&#10;TII5bWZx5iYGMquOp9a8im/bMaGUJG+lsC2FzZ3HPp/FWlLD47FKLeiRlXxGBwvMlq2eGftBaHD4&#10;e+L+v2EDSMkP2fHmEFubeNuwHrX2J+zbeHUvA99JJgONRkUBQQMeVEf618TfFXxVJ4++ImreJZhE&#10;ovREMwKyp8kSJwGJI+53r7M/ZY/c/DvUVTn/AImkh5/65Q17Wb0ZU8JTVTe36I8XJa0amKqOntf9&#10;WcB+2422Dwru4IW+2+/EFav7G7btJ13fx+4scY/3ZazP23G22vhQj7zJfce+IK5L9nL40eGvh/Y6&#10;nFrGprZyzx2qorW00mSgkDD5FPTcKUaEq+VxUP61HVrxoZnKUvL8j7C1c+XZow6b8foa/NrS9zeM&#10;tPwMr5bf+gvX17fftTeBpVyuuRk5/wCfG59P9yvjrw/Ml34usWQ5j2OCcY52PVZVgqlCnJyMs2xt&#10;OtOPIfov8P2H/CDeHQeP+JdbD/yEtfFv7UC7fj5fnt51tj/vxBX2h8OGVPBGgBDkf2dbA5/65LXx&#10;f+1Ayp8etXGeZJLUD/wHhrz8qvHGT5vM781lfBw5fI+rv2elx8H9AfuftA/8mJK8B/a3+JEN9qS6&#10;LZyQzWtzp8Ls5icOGE7nAJwMfKO3rXqPwy8VQ+EPgJ4ZuLiRI1aeeIF0ZuTNOf4fpXyX4V0Cfxbq&#10;9u7xt5WWjLRMq9FLd/rXo4DBxqY2dab2f6s5cdjXHAU6UOq/RGN4D+bx14aB4X+0rbJ9vNWv0e8K&#10;yfYfBkcsXzRrHKzM3YBm/wDr1+dvh+2k034sabaqvyw63FH8xBPyzgdq/RXwnbrdeDYI2JDMkq4X&#10;3ZhU59Jc0V0ugyCMlGT62Z8IftKatJrHxe1+MBDCDbsrKCCcW0Y7n3NfQn7PfwNtND017y7e9hnj&#10;vJNq+dGy7TEoycL7nvXiX7Tfge6sPiVrOovDItnNJbxpIZEOW+zpxgc/wnt2r1r4E/tIaLb+Hbi1&#10;8SX1tp9y967KkNrO2Y/LTByAw6gj8KdSFSWDX1czhOEMY/rB6B8eNFgt/At8Y3kIi028I3Edoh14&#10;r5c/ZsJ/4W1Yv2zH/wCj4q98+MXxn8G+KPCN7BZ6x51wljdJEi2sy7maPCglk7kV4B+zd+++MFpc&#10;f3xGPb/XQ/4VWHhUWBqKruKtOnPHU3S2P0F2iRyScD2oV2PUDbRH0oX7pr8wr/HY/TqGkLoPWiii&#10;pVkb/EtQooorN7iQUUUUxhRRRQAUUUUAFFFFABRRRQAUUUUAFFFFABRRRQAUUUUAFFFFABRRRQAU&#10;UUUAFFFFABRRRQAUUUUAFFFFABRRRQAUUUUAFFFFABRRRQAUUUUAFFFFABRRRQAUUUUAFFFFABRR&#10;RQAZpcUjYFFAASRyKrTSH+dSzHapNUpG3UARyEsaRBzTlpaACiiigAooooAKKKKACiiigAooooAc&#10;vSlpFo70ASYqReKjWpAaAJF6+1WFNVlNTKaALKn0qxHmqsdWY26UAW424q7C3FZ6EVbjfikNF2Mj&#10;NWYyKpRtzVmNulSUW0rhPjRp7al4ZtY0BYi8VuCB/A/r9a7mNuKpeIrIX+npH83Eob5SB2P+NVHc&#10;TPyG8bW/lknnHlr/AOhGvLdYjO5z67sV7r8UNNNoShDDMKHkg/xmvF9aQYYf71egthHH3A7Hrmsy&#10;RtnWta7X5z9f6Vk3vY1ztu4zMum7+1Z1021STwMGr1wflOfSsa8bduX6im9NTS2hUmXzeV5FXfBM&#10;K3fiqxgydzb8AeyMf6VjzZViAK7f4FaZ9u+Imk53Y3TD5SB/ywc1lT96pqZN20PUvixfQnUERXyp&#10;tk7H++1fPXiSbzL5xxjzHA/OvWPiJqy3cnmqynbCq8KR/Gf8a8X1RjLdSN6Ox/WurEy6ERjrcqN8&#10;shFNYHdiggtzTo+ZBXm2XMdXNodVoMPlDLcDcf5VtLjdwc81m6coVf8AgX9K1I1Awa9SmcsmWE+6&#10;KuWcbM4OOM/0qrEu7pWxaxbRn3roiZon3eXtHbHNU7hjlvTmprhsP7YqlcSZU/Q1rcCuzDeaqN8v&#10;B606RjuqvNKN34VmxkcrDd1qu+OpNLI3zVHJytQA3PzZHShuaap+UCmlqQDttN6Mc9KbupVNMBG5&#10;6VIq5qNqkhIqgH5O3BGBUbKvXPvT8Fm9qe0fy/hSuBHE57CkkpNu00sknrRcCNm4qME7Tj0qTIYG&#10;ouQwHbOKLgKu7aDitDTo3ZgccZP8qpxx+ZIVHYZrobW18kc56561rGJNy1Cw2gDqAM02SQnIxTT8&#10;jCmu/NbJBcjYsvUVC8mVNTSHIqvjnFS2ALwMmms27gc0M3OPwpG+XmoKGtuXnFC7vSjdu609aLAL&#10;ubHSkXJ+9x6Um7mnU0gELFelKrM3akIpyrVk3HoccmobphuRuxcCptoqvdqNsY77xQMW4YeUMetJ&#10;JN8wVeeKSRcrj3pmMSCkxg0Zbk8Uiqy/dGadM/AqNWO2pAcZHzggUGRO5waYudxpZEpWAWPO7K8j&#10;NSMxzk9aiDbRRjdzRYB6nHXiq0hAYHPapttQuopcorCbe/rS/SkB6Cn4qbBYiYtnpUfKnpzUrVDI&#10;PmH0qkhiszbRgUzcV5bilPamyDctTJAVpiGxg5qs6nvV4qKqzdKxZaKre1M+Y9qlPeo24rNli27e&#10;Wx3cVdgm2yqRis7dVmFgrA04yJZtgrJGDn5sZqJt+MYpbVg0fXsKewroiyCruRepw1S25+YelV51&#10;zzT42IqwNNdu0c84oXlsGoYWJFTL940+hmVLqMN+VYd5CcH6f1roJhkVk3icH6f1rlnE3izBmj25&#10;/Gqo+VjmtC4X5j+NUpPvGuORsN78Vct5DtHtVJaljbHFSgNm3kzj8KvRyYrHt5NuPwq/BIG/KuuE&#10;jKUS5xt561C4+ap+M4psi8V0GYQtVyOT5Qo61nr8pq5E37sHvVIm5o7wGBJwKgmbzLiEdju/lSyS&#10;DGe1V7NvOnkP9w/41QzQjjO5SelQXqgyHbyMj+VW42YL04xUFxJyaUkIpt98HtTc/MfSiX5ulGMK&#10;K55GiJByKYwpyU4rSQyNWZWBI4qeGb72fwqF1xUkLD1qkSaEbZ2n6ZrQt5F2jJrFViJE9M1rW7Bv&#10;yrUkfMm8cc1mXUJ5455rd8vctZl8uN341LGYrqR1qBlzViYGodtZWKEztqN3bripfLNK0fFIdyKO&#10;U+1SrIWOKjWPbTlwrGhEskDt6CrEO7jj0qorfMKvQfd/KrILUKM5UkcA1pwR7lGfu9jWbayFXI9x&#10;WpasxkOR8uKuOpR0Omthhjrk/wAq73VLQzeGEfB+WzJ4I/uCuF8PW5udRhGPlywJB/2TXpV9a7tA&#10;dOfltmHX/YrPGL9yzowv8VHlrKV08enP9a47xFGW5H98fyrtdTkNvbeT6HHPuDXPNZG6mbg+vBFf&#10;CSfLI+siro5y1m/eCJeS3P6VqaWzCduBwy/zqnIoVwW4GK1dK8wMqxKGEhUHNVUegrWZ1+jSs/2d&#10;MD522j8Wr0fSHOnWke/5eCOee+e1cP4Yt0tPtE9yWj8m3eRMcgsCCAcdq0bPUJtUkMsSo24Z4BHT&#10;jua82rsehS2PV/h7avca9a6hMu23iZ0Z1I4/dnt16sK7iO8S61CdEOY1lxnBBxk1zT3lvpujzxRy&#10;brZmDM7glgcgensO1SeFbz7dd5ONkboYyoIyMnr+QrxayPSpxR3lrCoOUJbjvXd6ba+ZIWGTEV4b&#10;PvXIabIs1w0eeQuf1Fdqk4js0VeSD3/GvO6m0trGxpqq2pQwE4lYEhfbB/wNepaPEIbWIPkfIo/S&#10;vN/DsRmv4pz/AAll46fdP+Nem6bHmEE9Nqn9K7qG55NYk1q++x6ZEV2keZj5gfQ0l5Glr4gurxSS&#10;JFCZPTovb8KzfGLY0mHHP74f+gtVq8BurKOVRnc309RXfN89rnK4pI9L8LARSKG4O9j/AOO13dvt&#10;aIYPYVwWmyBdUhI5XByfwNdzauJIUI5woz+VfVZe/dsfPYqOorqwkIAqjMpUjNaDDc5PaqN198fS&#10;vXkeZEjP3feq0vy9atGq8/anEbKslVZVq3IKqy1qQUpKryd6syVWegRXbioWqWTrUTUARtUbd6e1&#10;MbvQAymtTqa1JblISiiiqfxEwOwooopAFFFFABRRRQAUUUUAFFFFABRRRQAUUUUAFFFFABRRRQAU&#10;UUUAFFFFAMKKKKT0KjqgPNZ3iIE6XP8ARf8A0IVpVR1xfM02b/gP/oQrrw75asb90cOJi5UpW8z8&#10;3PHS4+NNzn/oYJv/AEpr74+Cqhvhpo/OP9d/6Oevgj4lMLX4xXkrcqmvTscdeLjNfdPwF1GO/wDh&#10;nozIGCsJ8bgP+e7ivvc7puphISifB5HWVHFTjPuejcquAMj1poYBg7x7Mf3q8b+PXxql+F+nq0Ml&#10;zG/2uOAmGCKThomf+M+1WPgh8drL4uW/CXxJuZIP9Jhij+7Er/wMeOa+UeAqRoKo49D7BZhTlXdN&#10;PqeWft6x7rXwc6vgbL84H0grwj4e+LI/DPg3VSJF8+60q7tABMI2y5OPr06d693/AG8ARB4RUH5A&#10;t+APbEFfJnhm2l1jXNN0oMvlT3McW1uB8zgckc96/R8opKWXRlLpf82fmOcVHHMZRXW35I+hP2S/&#10;hzP4k8TXGu6hFI9ndabKqG5tTJHuWeNeHbgn5T+teR/G7P8AwlVrn/nyT/0ZJX3r8CvBsXg/4aaN&#10;CiRrMgnQtG7MMGd2/i/Cvgv45EN4stAOD9iT/wBGSVyYPFTxGLmlsb4rCxw+Fi5b3P0A+Cfy/Cbw&#10;gev/ABJLH/0QtfDP7WW7/hoTxW5BCn7KPb/j0hr7l+CPzfCfwgp5/wCJJYj/AMgLXxf+15puz4x+&#10;IbgbRvktV6nP/HrH/hXj5arY+cf66HtZhZ4GEvI+xv2d1jb4QaAhZVA+0Hccf8/ElejM5/g+Ze5X&#10;pXlP7Ml9HqXwZ8OuFbJFyfm46XMo7Vq/GL4hN8PPCV/qFu00RhSJ/wB1Gjn5pVTo3HevAxmElWxU&#10;4re7/M+hwOLhSwcJy6Jfkd+3y4/d43d8U5R83XNfPHwl/aeg8dawNNuP7Rll+0W9uGktoUXc7FTy&#10;rZxkV9CtKqscA4rgeGlhKijM9SnioYuk5QZ+Zv7SP/JaPEX/AG7/APpNFX3z8H/+Rauf+vtv/QEr&#10;4G/aSG342eI07j7N/wCk0VffHwh+Xw3cn/p7b/0BK+zzOnCOETufDZRKbxrujofGTE+D9d3Qlv8A&#10;QJ8ZH/TNq/Mz4rBX+IGqiRBGv7r7w/6ZJX6deJd1z4Z1aPPBtJV590Nfmf8AHK1MPxP1qAYG3yD1&#10;4/1Ef+NZZDO0JcqNeI6fNUjdn1Fp/wCxnYX0LB9ctoyGzltIU9h/0096sj9inTmjKHW7WLJ76Ov/&#10;AMcr3LwHrsfiHR5rpBINs7RfvAAeFU9j71zfxc+Mun/CtWk1KK9mRIEmIs4o3OGkKD7zLzmvPnic&#10;XUxLpxep6dHDYSnhIzmZXwv/AGerf4b3kssepxXIaSFhtsRD/qyx/vnrn8KxP2sfl8H2ijoNTi5/&#10;7Yy10nw0/aI0H4nyeRptpqcMkRhRzdwxKCZMgY2u3905rnP2sgP+ELs/X+04v/RMtVhY1Y4z99v/&#10;AMMZYp05YX9zseL/ALE+nw6l4g1VbhY5IxaykLIoYZ3wc89+a4L40+Ab74T+NbGex+0JFHYrMZLe&#10;3a2UMzyJ1BODjHP4V6F+xANviHVk7/ZZT/4/BXtf7SnwvPjDw3fXUYtxdrbwxJJLK64AnBPABHQn&#10;t3r6GrjFhsdab0Pn6OCeJwDlDc+NPBdvqnxS8Z6DZ3DXk8CahBC7Sh7lVWSRQcg9BhfxxX098a/B&#10;dp4H+EmjaRCYVa21IDekAiJDLO/3QePvetUf2XvgvJoWqateX/2SaSGa0lgaGaT5CrSHJGAD2656&#10;V2P7Wip/whlmSP339pxbm7EeTL/9asqmNjWxsFT2HHAyo4Kcqm58/fsj/L4+0nBz/pFz0/69mr76&#10;ZQXClcqRzkcV8D/sihf+E+0kAf8ALxc/+kzV98Biep5rys7koYg+gyJKphuVn54ftFaDJ4X+JU+p&#10;xxtGZ9XvLlWWIx/dmDAhu/XrXeat8QGvf2bfCm66JvP7RkL5usyY33PXvjp+lav7ZXh1W/s26jCK&#10;w+3ysSzZP+rNfMp8XTyeE7LRBI+22lMoBRdvJc8Hr/HX1GDpQxmDg3utfzPk8xqSwmLko7P/AIB7&#10;r+xx4dN54ksNTMRxDeXEe7ys4/0b+92+9X3LG37s55Oe9fM/7GPh8Q+Dbu+ATMWqzL9455giHTp3&#10;r6YXG4ZHFfC59XU6ya6I+14foOFFp9WO2+Yv0phOFC9adyC2DgGmn5Rk818unzao+ra5dGeI/taZ&#10;b4P+IP8Arna/+lUdeH/sa8eJbX/r+uf/AEmr3H9rUH/hUOv/APXO1/8ASqOvD/2NVLeJLUj/AJ/r&#10;n/0mr9HwkL4Cb8n+R+c4qf8At8F5r8z7auv+PZu3yH+Vfn3+1sv/ABcjWef+W1t/6TJX6AXTf6NJ&#10;/soc/lXwB+1l/wAlC1dz0M9v/wCky1xcO2eIn6fqjs4ivHDwfn+jPpf9liT/AIoe+H/UTk/9ExV8&#10;t/tSRCX4yXKPJ5askh+b/rvNX1H+ywuPBd5np/acn/omKvmT9rKBY/i9K+OsDHr/ANN5q9XLrfXp&#10;OPY8nMr/AFJJ7XPQ/hj+y7ZeMvDdlfS6rbx+daW82H01ZMb0z13j8+9dVdfsX6dt2pr1qoB/h0hf&#10;/jtdp+zXqwvvAtvEu4fZ9NslO4D/AJ5EcflXU/Ebx5D4H0WG9mWdhJcLD+4RWPKs38RHHy142Jxm&#10;K+tuED2cLg8N9UVSoebeC/2aLPwZ4ms9Wi1KCRrffgJpyxn5kZPvBzj71d/8SkMPw/voSfMCrCoP&#10;0kSuD8A/tQeHfHWuW2h21nqyXt0z+XJcQRLGAqFzkrIT0U9vSu9+JDG6+HupPH8rKsJy3vKlc1ad&#10;aWJpxq90dkfYrB1HR7M/PW40dvE3xRn0k3Bsftmsm1EpXdjfOVzjIzjPTNe+Wf7D76hbrIfGzRhs&#10;n/kFZ6HH/PevF/D+2b462CuMuviSMA9s/ahX6LeH4c2ESNyQGP8A48a+mzHFSwlKLTPlMtwqxc2p&#10;HwN8YvgO3wll5106rtt0n/49PJ+9IUx/rG6YzXrv7EJH/FV5G4stmf0np37YiiRnGPm+wQf+lDVF&#10;+w62W8WL/EoswPynqqlSWIy2Upf1saU8PGhmcEv63E/bs+ZfBOF6C+zj/t3qp+xhGG16U5AP9mT/&#10;APpRHW1+21Ym4s/C8ny/u475uSfSH/CuT/Yz1dIfF11bMHJTSpjwBj/XxH+tYU6bll8rGlWaWYRu&#10;fZK/vTk/LQ3XG3I6Z9ag1S5XT7GWQAgrg/Lz1IHevnK+/ai/svxvPpFw+oOiai1oqx20G0AS7cZy&#10;Dj3618NDLaldNxWx91VzGnQaUnue5eP2H/CF68uzb/xL7gZ/7ZtX55+IWWDxnqDuw5RB8xx/Alfo&#10;D4q1KPVPhrf3qqwF3pEsy7gARuhJ5wfevzt8dO8fiy+yf+ef/ota+84cp8q5X/Wp8HxJU5kpL+tD&#10;vfib4mm+I3jCytrWSSVZLQR+XDMZwSrSP0HX/Jr3e68Ip4Z+A9+yRrFLceGmMu2Dy2JFqfvep+Y9&#10;a8Y/Zo8Cy+K/GWm6tKYXsoJp4JI3dlcn7OxGNoxjLjv619SfGa1Sy+FusW0I2Rx6Ndx4yTwICO9d&#10;OKxEaGJWGi9H/X6HLh8LLEYZ4iS2/r9T5o/ZLx/wkV3ub7t3Y4z/AL79K+kP2ksyeB7HH/QRj6f9&#10;cpa+bv2T1DeJLzHG27sv/Q3r6c/aAt/O8DWB4/5CCdf+uctcGL5aeMp36npYNSqYKpY+Of2ZRt+O&#10;Xhon/p5/9Jpa/Q2Bd1vHg/wj+VfnZ+z3cLY/Gbw9MwJVRcZ29ebeUV+h2nSmTT7WUdJIlYevIBrj&#10;z6Lbjyq515C0lLmZ8i/tvMBrXhtc5Kfac/8AfMFd3+yKp/4RLTpcHDWtwP8AyZNeY/toait140sb&#10;X5t1v5mcgY+aOA8V7H+ybp/k/C7Q7s7SskVyvBOf+Pp/8K7KkJU8rpp/1ucNKcamaVGv62PJv21c&#10;H4haeT0/seHr/wBd5q5D4Nfs8n4twajKNe/skWqwNxZedu8wOf8AnouMbPxzXW/tsf8AI+WQ7/2R&#10;D/6UTV3P7GOP7M17P/PGx/8AQZa7I4h0ctlb+tjilhfbZjHX+tTjvE/7GLeG9Cv9S/4TE3X2O2lu&#10;fK/szbv2KW25844zjGcV4t4ZsV0/xNdwlwSsH3iMdShr9A/imQvgbXMcBtOuv/RRr4GsUDeNL8Hn&#10;9wP5JU5fi3Ww0nI0zDC+xxMbH6QWS/uWYjGG/wAK/Ov42xm4+KGuxcgPrF4u7GcZnIzX6JW7kRli&#10;f3WeV71+enxoyvxS1cjhW1m7OPbz64clk1iKjR6GcRTw9NM7z4efskt4+8G6fra+KDp63fmfuxpv&#10;mBdsjJ97zRn7uelQ/EL9ko+A9Hhv/wDhLPt4kuFg2f2d5eMqzZz5p/u/rX0n+zj83wY8Pr/CftAA&#10;/wC3iWqX7RH7rwbZqeg1BOn/AFykpf2hU+tuL7mP9nx+qe0TPlj9mXH/AAsTSCf+etxx/wBu719c&#10;/GHn4b3+Ex/xKbr/ANE18ifs0sIviVo24ZTzLjIH/Xu9fYfxUj+0fDXVCPurpFyRn/ria6c2XNjq&#10;cvL/ADIyqXLgJrz/AMj40+Bqg/GLS88fv4P/AEdFX6ChcRL9a/PT4O3AtfjJpYOebm3Xj3lir9B7&#10;eTzrdT/nrXk59Sl+7a7HrZDOEnO/c+b/ANsBwdJulJ5+x2/f/p5Ncj+xpGTfa+w7SWJ6e8tav7ZW&#10;qrHefYAG8yXToHBwNv8Ax8P3/wCA1F+xTZmRvE8hx+7+wsef+u1exdwy9XR4108xaR0n7Y0mPB9o&#10;cf8AMVh/9ES1n/sbr/osH/Xjcf8ApSKv/tkYk8FWZUY/4msPX/rhLVD9jVhJbwgdfsFwf/Jla54T&#10;X9l38zpdNvNPl/kfUJ6ULSxnzVOPXvSD5SQevSvzyMbSufospXjY+Wv20FLeHYQP+gpD/wCk8lbH&#10;7IChfDNgc8/ZLj/0pqn+2Hbm48PwgYB/tOE8/wDXCSmfseags2k2toN3mR2VwxJAx/x8j/Gv0OC5&#10;svfoj86qSccwXqz6a5jUivzu+NjCT4mayoOT/a94MDn/AJbGv0Ou7mO1tXndWKJjIXrycf1r84vi&#10;Fdf2x8ZNcRchP7fuAA4xwbg+lc/DtLl9pI6eIain7OJ9qfs05j+CPhtGGCPtPXj/AJeZa9PZdnfN&#10;ee/Am1Fn8J9ChAAK+f0ORzPIa9E2lutfH5pJyxLt5n1mWUlGgn6DM/MK+Lf2zoz/AGz4fbn/AI+L&#10;49P9qGvtCRtkgX2r48/bIty99oT8cSXx/WKve4dko4hS9fyPF4ilzYdx9PzO4/ZEYN4bsR3+yXH/&#10;AKU19Ftlm2AYHXIr5m/Y/wBQT+zba3IbellcEnAx/wAfI/xr2n4qeM38C6Db3itIryXKxZiRXOCj&#10;no3+7SzSjVr41xS3bJynEU6OFUm9kjsMh/mChT0zS/LDjkSF/wDx2vnv4P8A7SkPjrxjp/h+f+0J&#10;J7xpSrSW8KR4WJn5Ktn+A9B6V9CMqrgkcNyteJWws8LU5Zo9+nioYqPNBny3+15/x4D/ALCEP/pO&#10;9Uv2O/8Aj3H/AGEJ/wD0nWr37XWGs9o/6CEP/pO9Uv2Px5cKg9f7QnP/AJLrX22scp90+EdpZraR&#10;9WSf6s1+ffxyP/Fybz/sLXf/AKOFfoJJwpXvX58fHSQJ8SL3P/QWu/8A0cK48g5vaX9fyPR4g5OT&#10;7vzPrn9m/wD5JNoX+7cf+lElbHxsbb8L9aJ/6Y/+j465/wDZpvUn+F2iQqGDKlwxJHH/AB8P/jUn&#10;7S2tf2T8INf2FlmxbsrKAQM3MY7/AI1j7CTzNya+1+ppGtCOWcqevL+h8m/spqf+F9+Fy5wP9K+9&#10;/wBes1fdHxA1T+w/Bev34fa1vp9zOvz7D8sbNwe3TrXxV+yjYLd/F7QLsAfu3uU5Jz/x6yf419Y/&#10;HN5T8OfEKIwEY0q9EikdR5J6frXZmdNTxkIJnFltTlwk5eR8K+LPEOp/ELxNeXEct3diQJJ9nWVr&#10;jbtRU3f/AF8d6+lPDP7Htvp8J+1arFcfvCdk2kgZGAO8h718+fBH7FD4tu2nhZ4TZOFVSc58yP3+&#10;tfo20hLcn5q9DNq08Cowoo83KaUcc5Tqs/PX47fD+D4f+JnsbeaN0MIlCx24hHMrr0BP92vpv9ln&#10;H/CME5H/AB52Of8Avhq8F/a4vg3xEdfm3Laheg7Ty171+yyqnwqTjlrKxP8A5DaljZzq5fefl+he&#10;ChGlmKUPP9T3KQjO/oDXwx+1F4wt/EviSBbby3zp8S/uZhJyJpD2FfXPxM8cW/gHQ4L66Wd4pLlY&#10;ALdFZslGb+Ijj5TXwX4H0e5+JXj/AEuxuJI5ZZlkQGYmNcLG787B7GvP4ewzp81aey1PR4hxPtOW&#10;jDd6fkdT+zH42j8O/ELR9NuYlihlkuJWupphGqf6O4wQR6rjr3r7xs74ahawSwgSwyIrCRG3LtIy&#10;DkdsV+dfj7QT8MfHkEcWyOSKEvmFjIMlpEP3/pX2v8DfFj+IPBdgN0hMOn2m/eijOY+2PpW2eYdV&#10;mq8OphkWIeHbo1Dw79shcwshbCDUICG7f8e7VofsYEN4emzwf7Um4/7d46j/AGzrQL4fiuyBtk1O&#10;Fepz/wAe8n+FZ/7HGrJC0enkPvmv53BAG3/j3Xv1/hraVNvLPdMZVEs25nsfWN44W3kz0GP51+fn&#10;xeAb4qXBBznWrj/0eK++fEFwtvpF1IAcoVz/AN9AV+fXxEuTf/FaQAnH9tTZ3DHWcVx5DTlZyfmd&#10;nEFWLnGMeyPtD9n+M/8ACudHBU42z9v+m718X/GVFuvFlpC5CFrJeW5/jkNfbfwMgkj+HOkKrKMC&#10;b/0e9fE3xk8v/hNbF9p4sl/9Dkrvy+Kjia0n3/VnDmKcsPQiu3+R7B8Ov2ZrPxZ4YsruS/gTzbS3&#10;mw2mrJ99M9d4/OuT+Ln7Nlz8PbVb+0v5dSgZLid0h04xrEsYDAEh2wCCeeMYr6b+BLN/wgOkkH5f&#10;7Ns//RVN+PV1HB4A1gSqzM2mXgQr2Pld/wBKyjmFaOP9nHZ/5G08soywSqSeqPnr9lX4lXFnr02i&#10;zPJHbW2nyuqyXRVATNGeEIwD8x/Wvqb4k6yfDvgnUdRSbyxD5fyrJ5fWRF69utfCvwIVrjxxfGA7&#10;JfsD5ZumPMi/+tX2V+0Qo/4U14heMbcfZ+v/AF8RVz5nh4fX4tm2W1ZrAysfEWrzX/xG+Ik1k15c&#10;yLd6q8MbF2nEQlmxkDP09M4r6S8P/sj2KabbG6vreWUwx5abSV3K23k8v1r5++EHlJ8VNH8xSxfW&#10;rXp/13FfofcTLbwqwBEYXJHfAFdeb4yeFVOFBHLlOEjiXUlWZ+b3xq8HxeC/ihrWgxXiPDaeSVZI&#10;xEvzQxvwmTj7xr7C/ZZAPw+1DB3f8TSTp/1yhr5V/aiaO4+OHiW4jUrvNsPm6/8AHrEP6V9U/st4&#10;h8B3+zhP7TkJH/bKKtsynKrgKc5b2/RGGVxjRx9SMdr/AKs4H9uJdtr4RIGSEvjj8IK8o+DP7Orf&#10;Fm1vpxrp0vyEgc/6D53+sDnr5i4xt/H2r1j9txi1v4Uxx8l9n8oK0v2NnZdJ18A/8sLHP/fMtZUq&#10;88PlkWt/+CaYihHE5lKPp+Ry15+w01ugI8cNIc4wNK/+318++G7BdO8W2MX2gSgq7bsY/gbjr7V+&#10;l2orm0Rl4cvyfzr82NLVB4ysEI5MbH/x160ynF1MRGSkc+aYOGFlE/RD4cAL4H0HC7gdOtssO37p&#10;ea+Lv2olRfj5fszLtE1seen+ogr7Q+He6PwN4eVTgNp1sD/36Wvif9q/5fjZrWPvIYCD/wBu0Ncu&#10;UJVMdKL8z0c3lGngIteRY8YfEgD4Q6JoNnIPOtb4yt5F1820+ceUA4Hzj/Jr0f4NfDN/D/w11S/1&#10;CJheQ6gdjXNpsk2lYl4ZjkDk/rXzx4J0F/FmqS2hMZdITKTISo4ZR2H+1X6B+J9Jh03wHqcaoBGX&#10;RiAxP8aDv9K9XH1lg68YU+r/AFPFwNCeNoSnLZI+Crd/+L2RhVyB4hHT/r5r9C/BGB4VsyWAb958&#10;p6/favzy08lvjhLs4VPEQ4P/AF8mv0J8Fsp8N6cWGcl//RjV4+eylOjGy3aPcyKMadaV3smef/tA&#10;SaDp+gQXmoWOnXc0l7GjLcrHuz5T4JLA9hXxJ4Q8J6p4u1a3g0mC8kVyy7rOB5RuCFiPl74xXvH7&#10;XniySbXbzQ4ndUtru3lCsi7ebbPB6/x11H7G/g2G18Nz6nJHG13DqcypIrtwDbxjGOn8R/OurDVX&#10;l+X88tTlxNJZhmHLDQ8b8T/AzXNC0KS9u77UIQLaSZo5rKRPurkgktUP7M8Rh+Klihffjy//AEfF&#10;X1t+0AsbeBtTLrlhp17g+/lV8lfs1gn4vWY7Yj/9Hw110sZ9cwM5WsclTCPB42nG5+gsfShfumkj&#10;bDlO4FL90YNfleI/iM/U8P8Aw0FFFFc97M61sFFFFUzJBRRRSKCiiigAooooAKKKKACiiigAoooo&#10;AKKKKACiiigAooooAKKKKACiiigAooooAKKKKACiiigAooooAKKKKACiiigAooooAKKKKACiiigA&#10;ooooAKKKKACiiigAooooAKKKKACiiigBtKOlCrSSNtoAhmkHlkf1qp1p0jFuKaKAGnilU0EUoFAB&#10;RRRQAUUUUAFFFFABRRRQAUUUUAFOHSm05aAHKakU1GBT1oAkU1MrVXFTKaALMZqxG3SqsbYqxG3S&#10;gCyje1XI+lUo2FXImGKTGi3GeatRnpVKM1ZjbpUlF2PpT5l3qAemahjbirK/d555oW4mfmd8f/Dr&#10;abeBShX/AESNv9Vt/wCWrCvmXxBEVlce79q+4/2stEFrd7wFAFhD0Y/892r4r8S2pWSU8YzIa9CL&#10;0JODvF+c8d/6Vi3/AG/z61v30ZDE+4/lWDfqeP8APrWMlqUjCvmxGcccD+dYd05U55Oc1s3zDym+&#10;g/nWHfNjZ75qZPQ0KEs37w5/nXrX7PenSQa5aaq6sIYJ5kZ2QhRmHHLdvvCvH7jJkOP88V9H/Dmx&#10;TR/g/rd2FAuo9Q+SRSTgEQjoeO5p0VrcxkeV+Lr3/R3BfJ2L/F/tV57PLuaU+ue9dL4oumckEnGx&#10;ew/vVyzYbdRXd2OJGv8AqxU1rHvmX/D2qu0gjG3uK0NKjMkyn3P8q5V8RozqLdSn51oxk7V7cVXW&#10;PvVuNfM2AcYwOa9WCOaRcsULfl/Wtr/VqaoafalQCcHg/wA6uXEgUYwa6YkIrzyZz/jVCZ+fap5m&#10;JbjpVSY9fxoZRBOw7etUs7myTUk27ceaqsx7HioYBLw1Rs/y9KGYscUxmHeoAjLHPpQtDY644pdw&#10;/GmAU3lTSmjhvrQAhOakj+WkjjzUzQkDtVgSIBtBoZqbG3ankDrinYCrI2KkmVT0IqO4wTgetRxs&#10;0i5z3rMA3BWprMNwwO9KVHJPan28IuJFCjGCOtNAXtLty0hYjOVPUe9bUzY6fpUNjCIY1BHzYPT6&#10;1I3y/e5roRAxpC2OKjZqdwc1HI3ymrATdTN3zCmhqChY5FQyrCN97PvTZG3VIy/LjvioWQq3NShi&#10;LmnZoxS7aYCCpYxx60xVqRcCqQmOwKUYFAUtSGmSNkzuXH6VVud3nouT99auKpJB9KqXh23AY9Nw&#10;pDRLtyxFMUd6fGxdt4+6ah+ZeCaVyhXXNR528Yp+7HJpm8McY5pAPQj2zSSGom3LIeeKd9aAF2E0&#10;nzLxzUiyKo6GjzEJ6GgBDk1Ey+9WGU4yKpys470mAvSnKw9ah3FvrRzUgSNVdm3NU/3etQ8BgaYD&#10;WzxxSM3yjipThsYprgAdKliuQNmqkuau7g3aqsq5rI0iVe9NkqRvlqOT5qzkUQKtS7uKYSFpA43e&#10;1SgNWymOAPp3q8wLc1lWcg3D8K2IWDKK6IshlOTpRT7hePeoijDnNasXQuWzf0q0pz0qhbk/yq3C&#10;2HOeeKCbCSLWddp8p+n9a1pIiy5GKz7qM4PTpWUi4mBdJg9PXtWdOnzGtm6j3fhms2ZcMc1xyWpu&#10;ihjbUkbc0siiolzurIovxt05q9asf0rMjzwavW8o2gc1tFmbNMS7uf61IHyKpwyc7D1NWCdgBNdS&#10;Zmx5xU9scnb2xVVW3VZtVyxHfFWjOxLJIVtnU/ezxzz2qXS49rMT/Fg9PrVa5YSXCheE28g/jVyy&#10;YeYijg4x+lO5RoxzISV2rxxSTW6vyAPypIoBuZsc5z1qVmAOBVPYRmywbR/9aoGG0Vdny3HtVOZd&#10;orFoaEVqfuqFFLdKe2U61NihA27rTgPQ0SKFHyjFMRmyeaALKtjHrV+1lP6etZyfNlv7vNXLWQHn&#10;2rQg3ofmU/Ws7UIz83B/i7VoWsi7guDkn+lJqlsY4Qxx86sR+VAHKTH2qNee1T3ChSR9ahXFZFj6&#10;bjJqTGWwOtCxnd+NAEEi4qKQHbxVyaPGM1F5eevSlYCONfWrEb8gZqFlK0qOFYZ60gNW1YZHAJzW&#10;zCym3XAG7vjrWPpsYYguMhiAPzrptO0pmbzDt8sg4GTnrXTBGTOn8J2pjw7Lhg7YyvP3a7i7Zv7L&#10;fOQPJP8A6DXOaSsayLsXC5OR+FdJrEgj0ckcfuG/9BrPGr9yzpwv8VHmesbJHnUbcqu7/wAdrGs1&#10;ZD5m0sCMdPer1xKJbu9HOfJJ/QU/S2g+xxiVGZuc4+p96/Pqj98+xprQ4u6jc3kcRiZVZcliOO9b&#10;ujRvJcQRRQM53Iu5FzjnGa1L6TRLi7REs5hKV4ZmOO/+1WtosNparJLbRNHKgVgxJPIyQeTTm9B8&#10;upenszHYwW7SeTMJP3uRhipzww9MEda19HtI4I1WEK2AeUUevtXJa1rcjTQFmY3M0yRs+0YORgf0&#10;rsPCbiGNWuf3nyMPl9d34VxT2O6mjpde1YxqYwxMZUEqH4PPpXTfD6Qplm5EnlFcn7vXp+dea6lf&#10;ebdJC24llz0GOpr0LwRcLHDGjAlmWIIR0Bx3/SvIrI9Omj1fw9IP7YmLNlfK4yeOq132mR+dcMjd&#10;AueRnuK850aGVT5pZdzKRn8a9S0mybz2cFRlT3PqK8zqOex0XhrEbDgY3n/0Gu+s7nbbgD+6O/tX&#10;B+H1Cpz13n+QrtLNd0Kgf3R/Kuqk7M8upqx2tRi80yJe/mZ6Z7GpNDuFuLCKNsEqGPJz/Ef8aYxM&#10;shtwfmT5uen+eazvC1wJLx7cZ3LGW56dR/jXXzGUloer6DKsmAWBl3HGT82MV3OjSfuZg3UKAM/Q&#10;15Z4VuJLzVILmNttshZWRgNxO0/4jvXpOmSlt23gcZ/WvqsvlofO4pGqeIlPfNU7gZYfSrq4kjHp&#10;VK4Pzj6V7jPJI3FQSj2qzIKgk6VURMpy1Ulq5NVSQGtSGU5F+U1XkHFWpOlVpBjNAirIKhfpmp2F&#10;QN0xQBC1MbvT2pjd6AGU1qdSNSW5SG0UUU38RENzsKKKKBhRRRQAUUUUAFFFFABRRRQAUUUUAFFF&#10;FABRRRQAUUUUAFFFFABRRRSvYLX0CiiirtzJSCL5Xyi1HsVW+ckN2FPIz3I+lJcFljLhQVH8RpXb&#10;kmga91xZ8MftUfCXU9N8Qf21BayvFdXV9ebnni243q4IGQcc9OtefeAv2hPFPwzsUsrDT9KlEcTx&#10;H7VFIx2s+8n5ZBzmv0U1vwzo/iKxMeq2cF/ujZUW5hWQLuHIG4HGePyFeaan+yz4H1i5+1yaf9kE&#10;jLuS1it0QADHA8s+lfe4PNqToqFbVI+BxmUVlNzpaXPhfxn431n4vaxcXd5a2qXUpSZ0swUUbEEY&#10;xvY9sd+tfa/7Lnw3l8DeD7tb9Jre5/tKSVUaVHBUwxLn5fofyrpNB/Z18C+G5S9ppMF5JsKH7Xaw&#10;NwSDn/VjngV6T9nitZBb21vFE7fMI40Cg+/HHb9K4cwzeNWPs6Ssjsy3J50pe0qvU+Uf29Iw1v4L&#10;YkjC35X34t68V/Za8Ly+JvixYuyP5NkI73dG6j7k8XXPUc9BzX3r42+HWh/EBbJdcsorr7GHCLJF&#10;G4Xdt3D5lP8AdHT0qt4R+E/hjwLeG80bSrW3uWjMLOtvEh2Fgx5VAeqitqGdqhgfYJa6/qRXyN1s&#10;Wq7emh1drAN2FyY8cHvX5k/HRpZ/E1tFKoUNZJ93r/rHr9OmyqBx8gPHy8CvOta+APgzXbhbq90u&#10;GXYgj8xreFiBkkDmMnqf1rzsuzVYSTqS1ud+ZZV9biqceha+CZ8z4UeCYuyaJYKPX/UIK8i/bB+E&#10;9zrmix6jpkM9zezalCHjM0aoEEEi5Gcc5C9+5r6J0XS7PRdNtNPs0EFraxJBAqKF+RVCqOAB0A7C&#10;rF5Y218vl3VrDfoDuEd1GJFB9cHvz+tZU8w9lifbpGjy5VcN7B9D81PAPxr134Uv5Ol2mnz3CRNC&#10;yXkbvhWcOTlXXnOKf8RPjp4n+Lismp2GmQO0SwYso5E+VXLg/NI3OSfwr7U1j9l/wBrl7JM1h9ld&#10;sE/ZYIE6ADH+qPFS6H+zH4F0C6S5k0xLiSMkiK6ggkRgRjkCP3/MV9PHOMHrWcPePmP7Gxb/AHSl&#10;7p4t+yF8KdZs5L7VtVsntbeQ2N1aOk8TCRf3jEkAkjgrwcHmvr/7w2H7o5Bqpp+i6fo9rFDYwR2U&#10;SIqJHbxqilVGFGAOg9KtSMdoIGGzyBXyOOx6xVX2ttD7DL8B9Woezvqfmb+0gwb40+ImU5B+z/8A&#10;pNFX3v8ABsCLw1csvJF43X/cSq/iD4B+D/EmrT6lfaRbzXM+3fI1tCxOFCjkoT0Art9L0e20W1aC&#10;2iWKNn3kKoHOAOw9hXdjMxjiKXs0jhweXuhW9pct3EZlULKNvmDCbe+f8ivh/wDaz+EN8vjTU/EV&#10;vbzSLeXFvCGaeLZxbAcDqPud6+412hcyMxb/AJZ55x9PTtWdq3h/TtcXZqWm2eoruD7bqBJRuAwD&#10;hgecEj8a8/LMweBqe8tDvzXLljKd09T86vhv+0f4n+FdjPZadYaTMk0jTMbyKVzkhRxtkXj5B+tY&#10;fjf4heIfi9qEc15Y2STCFbdVswyDarM/8bnn5jX2/qH7KvgLVmWdLFoSvybYYbdF7nOPK681qeG/&#10;2c/BXheRbmLSYbry2LYu7eBxyu3BAjH/AOuvs5ZxhI3qwh7x8ZDJsZJxhOXunm37JPwvvvDuk6hf&#10;avby2gvILGa1xNG4kwshPC5I+8vXHWtz9q5Uj8D2QYkf8TSL/wBEy17nZ6fZWFvDDaxR28SqqLHE&#10;gVVUDAAAHAFZnijwZp3jG2W01S0jubVJBMu9EY7gCM/MD2Y9q+YjmXtMS683ofVyy32eGVCG58ff&#10;sQ7bfxBqwU5X7LL1/wB+CvtyNPIiKjuc81x3g34T+GfA9xLNoVjFCZEKOwhjTqVJ+6i/3Vrs1bCn&#10;cMt2BrmzLFrG1ueGhWW4SWCock1cTyWwCoyW5614T+1hMU8D2UZxvXVIsj/tjLXu6ZZiWdlx90Ke&#10;DWF4o8HaZ4wiFvqdslzEsglAdEb5gpAPzA9iawwWLVGspy6HZjcL7ag4R6nw9+yEkf8AwsLSHlYq&#10;BcXPT/r1avvlGaNTgZHvXE+F/g14Y8HXsV3pmmQW80bMyssES4LLtP3UHY13Ui/MAvTFdOaYtYqf&#10;OjkyzCPCw5GeOftPeG31vwJd3KK7G002+kO1lAGYgec9fu9q/OhbecSFFQFgORkf41+nXx11a203&#10;4a+IYpygebSL1YwyFufJI4x06ivgv4N+FR428bX1tJAJoVsWmULtHIeNc/N9TX22Q1nTwzb2/wCC&#10;fEZ5R58VZf1ofoJ8M/Cp8J6FPZgSYe5aX94yseUQdv8AdrrwKRfkG0KqjrwKdX5tjKjxE2j9KwdN&#10;YeCYU1pmi5UAnpzStTeP4ulctOPIrM6qkuZ3R4n+13FGnwj18bj5nlWuB/29R14f+xnz4ms89BfX&#10;I/8AJavsjxR4S07xpps1hqtslzbTBQ6OiuCFYMOGBHUCuf8ACvwr8O+B7oS6Tp8Nq6yNIGSGNDll&#10;2k/Ko7V9Vh8zjHDSo90fK18slLExrdmdpcGT7PJtUFNhyfbFfnv+1sqt8S9ayTjzrb/0lSv0BlkY&#10;LwSVx8wz2rgfFHwh8JeNNQmvdS0+G4uZSrOzW8TZ2qFHLIT0ArDK8whgqjlJXudGa5fPG0owi9jk&#10;P2X50/4Qa+Ctlv7Tk7f9Moq8r/a4+G+o6trUmt2ltJLBHZRoz+bGAGNw/GCc/wAY/Ovpbw54YtPC&#10;Fk9rp9rHbwPIZTtRV+YgDPygdgKs6hpNnrEbQ3tnBexuBujuI1kU4OQMEdjzWtLNI4bE+2S0MamU&#10;yr4b2Umfnr4J+NfiL4YySW9rZac7qY4wLqN35iyB92QevNL8Rvjbr3xYtVtNXtNOtkWdbnNlHIp3&#10;KhQD5nbjDGvsTWf2cPA+vXUs7aesExd3K28ECDcxzjmPpnpTNN/Zk8Eae3mPYmZypUrNFAwHPX/V&#10;9eK+kWc4NWrcvvHzssnxc17FS0PEP2U/hXfw+JrHXZ7aVI7W5njLCaMqM25HIzn+PtX0x8VNq/D/&#10;AFVAcsvkjH/bVK3tP0XTdDhMWk2dvaRlt5EESx/MQATwB2Ap2qaVDqunyW1wgljmwXVgDnBB7+4r&#10;5fEZksRiY1rWsz6nCZZ9Uw0qUnuj86NCYP8AHDSw/C/8JFGCR6faRX6KaLGqaTB5ZLRfNhj1+8a4&#10;+1+A/hKHVk1VNJgF7HOLoSfZ4c+YG3Zzsz19813lvELeNY1ULGvRR0p5pjo4unGMehll+Alh5uZ8&#10;tftjrB5jtG7Mf7Pg6/8AXw3tUf7D25V8XKByy2W334nr6G8WfDvRPGhI1SwhuMxrH80UbfKGLAfM&#10;p70eDPh1ovgX7X/ZFnHaNcbA/lxxpnbux91R/eP51u8zX1KWHW7/AOAZRy2X16Nd7L/gmF8avAsP&#10;i3wTqrK07Xttp12YY43VVaRouAcjplR3FfBsP9s/DvVJlmtIo5lTymWZg+N2G/hb2r9MpIxJG0Vx&#10;EjJICoRgGEgPBBHp9fWuI8UfBPwn4wlY3uk29vKXWRntbeFWOF2gZKHjFXlucKgvZ1VdGWaZRKvL&#10;2lJ2Z8ia5+1h4v8AE2i3FhcaboqLMVB8qCYHhg3Uyn0rnvhh4L1nxl4/03UEs90D6nbz3jxyoojV&#10;5dxKhmz03evSvriP9lnwPbzKVtZWP91o4CD/AOQq73wz8PdC8JRqmnaRZx8IGl+zxhxs6NlVHPJr&#10;1cRnWGpU5Rows2eXRyXE1ZxlWloir4ws30n4d6lbWq+ZGmlTRuZCMgLCR7e9fnd42V38WXwQZbCZ&#10;H/AFr9NLqzj1S1vLW4GbaRGiYcHKsCDwfauCuPgH4PvLl7htIt5GfGZGt4SxwMdSme1eZlebRwkX&#10;Ka1Z6mbZTLF2jB6Io/AHwS3hHwrdQzLLHM188oV3VuDHGP4foavfHp42+HOuhGy40m9GPfyTXf29&#10;vDYoREqoM52gAD9KraxoNnrVjPbXsKzQXUbxurqrAqwwRgg9jXnfXlLEqvI9L6i44Z0InxP+yXtb&#10;xJdsxxKl3YlV7E734r7S8U6L/bunxiTcJPNDFYyB0BHeuf8ACvwh8OeD7ue507TYbdndJCywxLyp&#10;JB+VR0ya7aTBhVtxK54rfH5nCvWhOK2MMvy2dCjOEnufmn4l8I6n4B1y3uZrYxyRw7wJZEcYYsv8&#10;Jrt9J/ay8VaNov8AZVvYaK9ututqzSQTFwqrtByJQM49q+y/Enwz8N+Krd4r3RbGRmVV837LEXAD&#10;bsAlT3/ma4iT9lfwKZvNS1l5bdKojgCrznAHldOtfRwzrB1KajVjdo+cqZNi4VG6UtGfH9j/AGp8&#10;V/HUF9JbR+ZeXVvFILYhFAysYxvY9l9+a+8vhP4Xfwp4D0vSbhZI0t/NxvdWbLSu3JXj+Kk8I/CX&#10;wn4OiYWOi2T8q0dxNaxGVSCTkEIMEE9fYV121kjCqgEA+6f8/jXiZhmyxFoU/hR7WX5S8PedT4mf&#10;Gf7bEnnePLE/9QiEcf8AXxNXc/sXkx6X4hHdobHH/fM1ez+LvhX4e8cX8d1q1hFdTLEIQzwxv8oY&#10;sB8ynuxq54T8C6R4Hjnj0u0jtROEVgkaLnZnb91R/eNZ1c0hPDewSLo5VOniVWbKvxNZ/wDhAtfD&#10;gA/2bdY/79NXwJpio3jfUBISo8gdPpHX6OajYRataTWl0gkhmjaJlYA5Vhgjnjoa4j/hQ/hGG8ku&#10;hpUAmcbWb7PDnHH+x7Clgsyhh6LptXHjsuniKyqLQ7iwYSW7MvKBsE/lX55/GdVb4qauMnP9tXeP&#10;+/5r9E/LSH5Y/lj6kDgZrhdX+CXhHWdSe/u9MgluppmnMjW8JJdm3E5KE9aWAzOOHqSlbcrG5ZLE&#10;04xvsUv2c9y/Bnw/Hj7ouCf/AAIlqp+0CkEnhG0V3YP9vQkD/rnJ7V6HoOhWnhrTYNNsIxDbQ7ts&#10;agKBuYseAAOpNN17w5Y+Irdbe9t0mRXEgDIrcgEZ5B7E1xfXovFOq1odbwLWFVJM+E/2X5D/AMLE&#10;0gnp5tx/6TvX3NrGk/214TvbF9wF3YvCuwgE7oyOCeh571g+G/gt4W8KalDd6fpkNvNGWZWWCJcZ&#10;UqfuoOxrt41EKkEfu0HGewFdmYZosVVjUh0OTLsreGpSpz6n55/FTwPq/wAOviBdXUVoTZWs0DJL&#10;cSo5JEaOchSD1B7dq3NG/a68TeGtJg0+Cx0VreHdtaW3mLHLFjnEo7k9q+zvE/w+0DxlaznUNNtp&#10;0nGDMYI2fO0rnLKeQP5VwLfsqeBZP3jWcmxun7u3x+XlV7tHOMNUpRjXjdo8Kvk2Kp1nLDysmfFd&#10;8+ufFLVYVSyhe7ZPJSO3YRghcv8Axt15PevuX9n/AOHK+AfB9vKROt5eWFm1xHNIjqjrGSQu0dMs&#10;e57Vr+Gfgz4Y8KyLLZ6JZyXqszR+dbQnqu08hR2z3rtoYY4YwiARBAA0SDCpj+ED0Febjs5p1o+y&#10;pqyPTwGSyoy9rVd2fN/7Y4F34RtVP3v7UhJA/wCuEtUf2O7mSK3hlKr5bWM4B/7eF/wr37xV4H0T&#10;xtCLfUrdLiNZBKA0aN8wUqD8ynsTTfCXw90XwXhNOs47aNUaMKkaKAC248Ko71yf2lTjg/YWOmOW&#10;1HjHXudM656c0RrsDE/WmLuNPXuDXzl7an02+h5d8evA9z458M21taxSSut8kxEciJwI5F/i+tfE&#10;nh3xlqvw11CRI7a2M6xmJluAXADEP/Cw56V+lMkQfjYsg/usMivPdf8AgF4L8VXUk7aPbQM5Vi1t&#10;bQJ0XbjmM8V9fleaUqcHTqq6PkM0yqrVmqlJ2Z8keLv2qPFXjPSZ9Pu7DR445goJggmVvlcMMZlP&#10;cVm/B3wBrHi7xzp+oyWZEC6ja3DNDLGoCtLuJwST0FfV1j+y34GtGEy2kk5Un5Zo4GU5GOR5XvXo&#10;Ph/wRofheGOLTtJs7dtqKJEt41b5RhTlQOea7cRnmHw8HHDQ1Z51HIsTXmpV53samkWUuj6TBZRp&#10;lIi2N5BPLE9vrVpVTrISp9qHzB992z05OacBsTdgPzj5ua+GqVvbSbktT7ujTdCCgmAkFvAwj+aL&#10;OSzdc/5xXgP7T/w7u/EmhwahZwyTC1t7yeTEqKBlUYcNyR8p6V77tywUjEXeqt1ZW2pxzQzotzbg&#10;MkkcqhlKngggjkEdq6sBi3g6ikzlx2CWMpuJ+bXhHxrq/wAMNUluLW2tXuWhMDJdAuoVir5+Vhz8&#10;o71u/EX49eJfitYwWOo2OmQmGRZlFnHIh4DDktIw/jP6V9leJP2f/BniN2nfSLe1DsGza20CdFxj&#10;mM8Vn6V+zP4G0m4ZxZtcMyY/0iKB+Mj/AKZe1fcxzzCvlnKPvI+JlkeJu6cJaHjn7KXw9vbPXrPX&#10;JoJE+y3U8f8ArUK82+OQDn+OvrtVIyx78mqGm+H7Hw/bsmn6ba2dvu3sYYUT5iAM/KB2Aq78mAwk&#10;ZmPO0nj6V8bmmOeKq+0tofYZfgY4al7O+p8tftfqstngE5/tCA/+S71T/Y4XyLdQ3B/tCc/+S619&#10;G+Kvh3ofjKP/AInFqkv7wSf6tG+YKVH3lPY0nhf4a6F4Mx/Y9okQDtJxHGvzFdp+6o7CvT/taLwf&#10;sLHkyymSxv1i+h0UzboyD97sK/PT4/x+d481MR/My6leZHv5tfoZcs6HJjQcelfnx8bljk+JGoAu&#10;yltWu/lXof33SvQ4e5lUvv8A8McfEfK6drf1cyvCPj7xF4B06G4tLGykgZWhVrgFs5YseFcdxVTx&#10;h8UtU8fK0N3BZxyPGsYW3R14Vt38TH3r6u+Cvwx8PeLPhPoZ1TSbSUkzOZzbxNIxE8ijJZTnj+Qr&#10;qbP9mvwRY30csGlx3CLnPnQQHkgjH+rFe3iM4wlGrJOHvI8PD5Piq9KDjL3Wecfsr/Du40e3GpTx&#10;SxyQ30wAMqFcGBRyBz/Ea988eaX/AMJD4H1+wbdvm064gURkAktEy9TxWpYaXYaXCYdPtYbSJm3F&#10;YIljG7AGeAOcAVPKqzLsVQ4xtdSOD7H1718His0dTEKokfeYbK408O6bZ+ZvjjwnceCfEV3ayROk&#10;cZRAZHVjlkVv4a7qy/ae8ZxWj6eNL0XZK28kxS7u3fzcfw19j+KvhB4W8YsWvtJtftDOrtJHbRbj&#10;hdoyWQ8Yx+VY+k/s4+CNLuklTTI7xlJIW6ggcHIxj/VivrYZ7h6lNe2hdnyMsixFOo/YSsj4L8WX&#10;Gpanqkup6pbx2011m4Cwn5drsTkDJI5J6mvsz9mGQQ+D7iZuEjsLN8+wjc12+q/A/wAF60yvcaNa&#10;RmFBCI4rSELgHjgofWuh0DwZpXhuxktLCEW9vJGsRVEVflUEAYVR2JrkxmeUsRh3SjGx14LJa2Hx&#10;Cqylc+Rv2q/HX9qazd6UphMEF3BKrKjhyfs/ck4/iPau1/ZF+H66bpjaxcefHd2+oTKieYhQqYEG&#10;SAM/xHv6V7BrnwQ8K+ItSmutQ06O4Mm0l5IYWJIUKOqE9BXXaL4esPD9u1tp9nDaozmTZFGqAkgA&#10;ngDsB+VcP9rKGG9lDqv0O/8AsuVTE+1ltc+cP2uPANxeR3HiiKKR47WzhiLeYgQFrgjlT8x/1g6V&#10;xP7KfxMh8J69d6XeSQwtqtzZW0YaJ2LEO6nBXgH5x14r7E8QeH7HxJpNxp2qW0c9nNt8xJEVx8rB&#10;hwQR1A7Vx9n8B/B2m6laX9tp0VvcQzLPE0cEK/MrBgciPPXFT/a8ZYZUWtRVMpl9Y9tFlP4+fD9/&#10;iX4XtbKBJpUS+S4HkyJGeI5F/j7fNXwzourar8Ndftb9LaH7RCGdVuPnUhlZOdrD1Pev0wW1coII&#10;k80Lz8xH+e9cR4k+CPgvxccy6PaW42CPfa2kKEYbdxlD61tgc4jRj7KqrozzDKZVWqlJ2Z8f+Jf2&#10;pPFXi7w8NFudP0dLNUWMyQwyiTClSOTKR1QdvWsr4VfD3WvG3jjTNRjsi9lDqNtcXUsc0a+XG0u4&#10;kBmyeFbgAnivrWz/AGX/AAPbztItk0ojONkkUBU9RyPK5rvvDvgrQvCsIi07SrO1yqKWjto0Ztow&#10;CSqjJ5P5131c5oUabhRja5wUclxFSrGVaV7Frw/pcOh6TBbQs7Qx7grSEEnLE9gPU1+ffxuuJLPx&#10;jZsiqcWKn5v9+QV+irxsF+VBs7DtXCa18DfCniC4W5vtKgklVBGCbeFvlBJ7oe5NeTgcyjSqSnPW&#10;56+YZbOpCMKelv8AgHxdoP7QniXw7p9va2NjpcqxxJEPOikJwq4HSQc1neIfG2v/ABPmginsrRbg&#10;syIlsCmWkIGPmc9wK+0l/Z18C9DpMC4/u20H/wAbra0X4P8AhHR5Abfw7pjFCpEsllDvG3o2Qg5r&#10;25Z3hI+8oanhLJcbKXK56Hif7L/wbvNAuf7Z1WCe1a4spoTieJlz564AC5PRK96+I+jz+IPB2oab&#10;MhWabyyFjYAkCRW6nI7GugtbG2sFEVpbxRRr0RECqMnJ4HvT9pkjIlUSzdlk+bj/ADmvk6+ZSxOJ&#10;9q0fW4fLfq9D2Vz81PFWk3Xgnx3ezeVho9SleMSsGBKSk87T9K7KH9orxXr2nyaHFp2kujxfYhti&#10;kV8MNg5MmM+/SvsbxN8G/CnjKQPfaRaxzguxkgtoQzM+MkkocnI61m6H8AfB+g3LSwaLazSRur7p&#10;7aBjlSSDwgr6yOdYSVBKrC7R8nUyXFxrt0Z2TPz58SW99b69dHUIVgucKHRSCB8q46E9sd6+6v2W&#10;2X/hBb6OM7mbU5CAf+uUVdJrHwJ8G6/fSXt3o9rHLLjcIrWEDgBR1Q9hXU+GfC+n+E7GS1023S2R&#10;pDLtjRV+YgAn5QOwFcOOzqliqKp042sd2X5LUwtZ1Kjvdnzl+3FnyfCAI+6t9n8oK1v2NZHh0vXi&#10;AMGGxPP+7LXtPjL4faN48W1GsWcd39lD7PMjR8btu77ynrtHSpvCfgfSPBUMsel2qWqTKisEjRch&#10;Qdv3VH941xf2lF4RUZdP8zueWyji3Wj1/wAi/ripNarJKSu5x936Gvzf0uRf+EvsUB5KN/6C9fpV&#10;cQefGEKhkByM1wS/ATwdDex3KaRbiZBhWFtCPUf3Pc1GAzRYZuPc0zDLHjLPsdB8OJN3gbQV/hGn&#10;Wwb2/dLXxN+1kkMnxq1hA7bmMAQep+zw+1femm2EOmWcVrboI4oo1iRQAAFUYA49q5DxN8GvC/i7&#10;WpNV1LS7e4vSVZpHgiYnCgDlkJ6KO9PA45YfEOt3McZlbxFGNLseC/si/D+5s5l1+SKRYbqwnhDe&#10;YhUkXCjgDkfcPWvo34jxlfCV+SP3mI8D/totaHh/wzpnhrS4LHT7aO1hi3BVijVOrFiPlAHU1cvr&#10;OHVLV7e7G6J8Z4B6EEdc9xWWKzL2+JVR9GduDy/6vhpUl1R+by/N8boM9vEQ3e3+kivv3SdS/sn4&#10;dvcptMcFtcSlnBP3S57Vkr8CfB8OsHU10qB7xp/tIka3hJ37t2Qdmevvmuz/ALFgbS5tNeMLaTRt&#10;EUUDG1shuMY7+lb43NFiFCKWzOTBZU8O5yb3R+dvxs1T/hLfihrV5HtdpPJb92Co4gjX+L6V98fD&#10;vw2nhnQ57WDzG33DS/vWBPKqOwHpWI/7P3g+W8kuTpUM1w4wzSW8BJHHfZ7CvQY27Rxoi/7AxTzD&#10;MoYjDKlEWXZZPD4l1ZHmvx8Z/wDhBdVDAD/iW3g/8hV8lfs2t/xduz28sojYj0HnxV9465oNl4is&#10;ZrW/iWaOSN4irKrcMMMOQa5fw38F/CnhnVI9Q0/ToYLxcZdYIlOAwPVUB6qO9Tg8yjh8JKg1qx43&#10;LZYjFxrp6I7uOTcgb1pqKTzSyFY1wvTPpQzfuzjivl5S5pn1VOPLTQnc0tLt2qp9RSVM1ZhGWgUU&#10;UUXKS0uFFFFAgooooAKKKKACiiigAooooAKKKKACiiigAooooAKKKKACiiigAooooAKKKKACiiig&#10;AooooAKKKKACiiigAooooAKKKKACiiigAooooAKKKKACiiigAooooAKKKKACiiigAooooAX7oqtc&#10;SfzqWR+OtUpnJY0AM3Zaimgc5p1ABRRRQAUUUUAFFFFABRRRQAUUUUAFFFFABSrSUtAEmaVaZTlo&#10;AfUyVDUqmgCdanjbpVZamQ9KALaEVbiNUY2q3GeKTGi7G3NWYz0qlG3NWozUlFuM1Zz+7x3zVWPp&#10;Vm3+Zju6YpCZ8zftd+GzJpd1dgOVjs4FJ3Lj/j4Pb8a/PPxfAUuplx0eQfrX6sftA+H11z4dau5i&#10;3ybIEB+XPE6Hv9a/Mn4jaR9j1a+j2Y8uedeo7NXZTZJ5BqMeCfqP5VzGpKcL/n1rstUg+Y8dx/Ku&#10;S1SNlVeP881c1oUjk75f3bfQfzrCvSWwB2zW3fSHaR2wP51hTttkOehJrjk9C2V4YTJMwxzivojW&#10;2Ph/wre6aRjzmWX5+T95R1HH8NeEeH7F9Q1SWNF3Yi3dQO6+v1r2b4t3xiugFIVfs6EgZ/56Guyi&#10;vduYs8N1ubzZgP8AYH8zWM3ymrl9MWmB6/L/AFNUnbc1cc3dmkRpXPNbmlQ/MCM9T/KsTaW4FdPp&#10;cIVc4/iP8qdJXZUjWhYlhWjbx/vEx3IqlAo3CtnTYg5JI+7ivVitDmka9rH5cKn/AD1qtcsG/Kp2&#10;l2oADVCST1NaIggkf731qjM3X8asTSDJqpLIOeaGUV5GNVZJNrAe1TzOOxqq21uT1qABmHrUeN2c&#10;UyRueKRXK1AEm3aoBpvG6hmLcimhCfX86oB/FAftSeWQO9PQDpigAV6n27hUXl1IFOOp/OrAVRtN&#10;OLcUzP501mNADZBuNU9pjYL+NWmfFV5sswb2qAHN2962NLtgAGOf4TWbawfaCo5OMV0FvAIocdMK&#10;P5VtFASP7c1FgjrxT1fFQySHOK1MxWmGMfhUZWlCqQSTz1pjZ7UikIVpORRzQxwpqShKjk604PSO&#10;wyKSAQcKKVTR94U5VpgPVqfkNimrHTlT0qkJkqqMUjKKMGmHPqapkilggNUZj5k34irUikrVPBWf&#10;n1FSxolY+WoFJt3DNLNyPxpA3OBUlDHU1HtPWpJcjFIrArQBGx/OkGaeyjr3qRI1Kk0ARq1SDHWo&#10;ZMK3B706MFvpQA+RuKrlN1WmjGKiKikwINvWjFO/iP1pP4qkAkprKMU+QVDzQAxmKmlX5qVlFN3b&#10;akCL7tV2armzjpVZkqS4leRahYVYkqF1rOSKK0lM3bafJUWfWsSy5aS/MPwrcs5MqPp/WuehcKRj&#10;2rXspuOvb+tbwM5FybDVVPzcVZZs1XZdpzXQzMVQVxVm3+U7j6VUWQk1YjbcMUhlxjuXiqs0fymp&#10;1baOKa/zLzQBkXKBs/jWRdLhj9f6Vv3UYXOB61j3UeWPHf8ApXLNamsdjMdagYfNVuRPaqzD5jXK&#10;zUcrVYhfFVakRjTTJZqwyd/ersbCRRk1jwycYz3q9DLhQM1tGRDLXfA5q0r7bdc9c1Vt8bst0yDU&#10;+4TyGNe3PHFdcTJjIY9rhz2q/BIHYD0qH7MYxzn8TRGfm2jg+1OwjUjmwpFPifcxz6VUhlA4P0qd&#10;W9KoCSb5unpUDAEc09Zf3g3U2YDkipaAqS/L0pgO7rUjR7utQyZXpUWAkUF1Jo8sqDSw5VT9aXzN&#10;2RSLC3759qsDk4XmqyqVz2q1ZRksc88f1oRBsWSESqSPX+VamoKJrMeqxn+VYsVwfMABrbtf9Is5&#10;88kR8fka0A4y4GJD9TUOcNU2oAx3LDp87D9ai25rKwy1EoZwaeY/m/GkXCxkjrmrEOGXnrimBWmX&#10;oKbHbmTsfzqeSItIPTNWoIgijjmhoDHWH14pttZtcXSqoJ+cDqPWrDRtJIEXuPWuo8N+H+fNkjJ+&#10;43JU+pqYrUGy1oejCO1cvuBUZHI9TWrDHtUKOcUXWYNyRfKCOccdqn06EvGrNknB/nXTEzOk0WMZ&#10;Gf7x/lWj4ruDDpkIXBHkvnP+6KoaSvy5BP3j/KqHjjWm0+ziQhG8yOQDzATjAHT865sa/wByzswq&#10;/eI4q9kb7QsgAxI6p/n8qv6f+8uGhHVVz+o/xqnp94dSt7dRDCzq+84XHQn1roNPC2dw08kUYLLt&#10;5XI6j/Cvzyo/fPsqOxQuNJFpMpO4S4yFJBGKqW0qo11GDlnO0j35rY8QSSSQPPIBEyqBmPj+L/69&#10;YOnx/aZizEqqsCWXgnnqfWnJ6GjWpbsdMSO6W5csChDnkYABH+Fdf4YuEuNWmkBzE0Rw2D6rXLX0&#10;whhCIxC5xu7kY6Gt7wfCZsFSQPLblTj+IVy1NjsphpUbzatBKwwiggkfQ/41614Oh8xlYZ+Qxn+d&#10;ea6Pb7Z0GOMnn8K9F8KXRtr61iGNkkkStn0zj+tePWZ6UD1uxYvp8Sjk5J/U16pYzbrCKVedxI/U&#10;15dZtGnypg4HTHvXp2mrn9wvMagkD8f/AK9ebfUmodRpcZbUImHKDIJ/A1vai/2drLbzuPOfwrDt&#10;bhbe5SIY+bJ6c9P/AK1aN1uk8hnYkDlefpW8WeZLc0oZVDeZnkjFU/C58vXrhO4h/qtLaqzsQSdu&#10;PWnaSv2fxJdSdFMOP/Qa25hSWh3Hheb7ORFxuZ2OD/u//Wr0bSz8sf8AtBc15pZyC18VWVucKjRs&#10;xGP9lv8ACvR9PkAUYPYYr6zL5aHz2KR0Cr2HSqtwmZBj0qa1LPEuSc/X3prct+FfQJnjS3IpRVaT&#10;pirc3X8KrSVrEzZTkWqklXZOtVJK1IZTeq0tWnWq8ooEVXquy1adarsKAIGWmMKkamN3oAhxzSNT&#10;m601qS3GNoJopGol8RMNzsaKKKYwooooAKKKKACiiigAooooAKKKKACiiigAooooAKKKKACiiigA&#10;ooopb6DCiiinflVkLrcKB6H5l7qelFFVHQl3bDaO4BHYelKSdu3oPSkoqL8uxtpJagQPLCgYb+8O&#10;ppVP8RGZB0fuKSirUlYy8h24c5GSe9NX5Wz1HpRRUu7Q7A3zMT0XsvYUjDc3XCd07GlorPlKt1Bl&#10;VgAFC49BR/CB3/vUUVq3chJJ3QrbWUAKFP8AeFC/dIf94f7zUlFK4xeMYx9Pam7fXmloo2HfSwHl&#10;QM4o/hweaKKrmd7maglsDfMU/wBmlk+ccfLSUVD953ZfSwjL8uE/djr8tK2W4z8vde1FFXzOzQW2&#10;8hNo3KccA9KduPmFs/L/AHewpKKztpYOtwXEf3Rj6UHlw3b0oop2L5nawrndjA249KM/L059aSio&#10;91SsxWfLdAPfmsHxp4rg8E+GL3Wbox+RbbNxmmES/M6oMsenLVvVxnxd8Hnx98PdW0JfKzdeT/rn&#10;ZU+WZH5KjP8AD2r0MLye2SqbHDinNUW6e58q/tAftEweMtPj0+wjjCNFdQO1tqIlBDhVBIC+x471&#10;Z/Y58B3Nxqz6vNDKlrcabMizPbHYxFwgwHPBPyn8j6VsaD+xuv8Aaam+i0yaBpkO1Ly5B27uR90d&#10;q+lfh/4B0/4c6Ha6XZ2yQQW6uqpHK8gG5y55c56mvscVjqOHoKnh9D4/C4Gtia7qYjU6OMmTnBx0&#10;p27FJCT5R28LnkUbdxr4SWkuZH3CV48o7dmlTG7kZ+tIF21G0oWpepaVh8kno238aqzXAB6g/jUU&#10;1xx3qq2ZKlKxd29BZp2LcMcdwDUW49vl+lL5ZXrRtFUIPmKkFifrRt6Y44p3FBoeu4CcdgAe5Hem&#10;MrN/GafRRdkpJB8oPCgD0pF+ViScj09KWigcve3Bs9iQKQjKgd/Wlooj7uwdLCk/OGAx7U0D5ic9&#10;aWijrcYfe+98xH3Se30pOdvX5v73elooWjuKS5txqqRIGLZxT9x596Sihu7uw2VgTC5GM560g+Vi&#10;QcL2XsKWih6gNK5kDdv7tO+vI7e1FFA9A/HjuKON3TK9l7CiikLyBflOetC4VnOMhu1FFLl1uPm6&#10;Bx8wxwRwPShcqoUnIFFFUtBPUbGpVCCxJz96jbllJOcGnUUADYZgQMYpQfnJPzD0NJRSWgPXcTb+&#10;NDLuZD020tFNabABwW3YxSr8rlsZpKKbdxWEIJbO40o+8pPzLnlT0PtRRUW0sV1uLJhmGweXGDny&#10;16U2QFhgHavoKWinzO1g63F3HOQcN2bvTUXbvJ+Yt1paKLCeom1ccKAfXFDDcoHf1paKLaWEmH04&#10;ooopv3tGOK5dg57HFD/9M/3X+7xRRUpcuxTfNuLx0AwPShzuUADaQOGpKKu7EgHMYV/nP95qCfy9&#10;KKKT1dxWsIQTIG3HH92lbbxtUJ/ex/F9aKKT1DUG54HC9l7U1l3R7c/NnO7vj0p1FBMVZ3EXdn5n&#10;LL3U9DRtHzcAZ6e1LRVyk5KzGoqLug6xhTyQfvGmhiqkA/jTqa1K+lhcqGStlDu59zX59fHDa3xI&#10;vwMKRq13g/8Abav0GcAqQelfO/jn9m2XxV4ludUQWG1rua5/e3Eyt877ugXGa+pyXFfV5X/rY+Wz&#10;rDvEL+u53H7N+T8ItBQtuIFx/wClEleoruB4BArlfhn4U/4Qnwfp+muI8wCQfuXZl+aRn4LYPeut&#10;jV2jL5GwHBHevIxlRVMVOT6v9T2sFTdPCRj5foLxnhQPpSKApJA60UV5Em3Ut0PVikqdw/iz3pOd&#10;wIOKWitnJmMQXCtkqCO49aTb8xPbPA9KWilzMqwL8rEnkelIo2xkZy2eG7iloqR3EYblweaVsMqD&#10;AG2iimTbW4fMvKsVPqKRVCMCowv90dKWijrcXKhWx/CNueuO9JxtI2gn1oopt3L2EVSp5YsPSlky&#10;7gglRj7tFFStBt33AYCn5Rk96F+UMB3ooqm2yba3EVdpznNC/KvJy3Zu9LRRcYqnbn19aRTtz79a&#10;KKVxWD+XpR/ED+lFFJaDeoD+L/apHG4KOm2looeoloC/KMdaBwpHU+tFFPzGtAHGaTB3A7uO49aW&#10;ii4LQOPMLYwP7tDYZwccf3aKKOtxB+H09qXd68+ntSUU763FbSwnzdQ5BoUBegpaKkoOM5xSEfMS&#10;OKWiquTZBxtAIyfWlY7lIxikoqVo7lX0sH8IHpRRRTbvuSlYKKKKRVwooopiCiiigAooooAKKKKA&#10;CiiigAooooAKKKKACiiigAooooAKKKKACiiigAooooAKKKKACiiigAooooAKKKKACiiigAooooAK&#10;KKKACiiigAooooAKKKKACiiigAooooAKKKKAEU5OKG4oSklOAaAK08uOPr3qtncadM240xaAHfdF&#10;AOaRqFoAWiiigAooooAKKKKACiiigAooooAKKKKACiiigB9OWmLS0ASbqkU1CDzUi0ATq1Tx9qrr&#10;UydqALKVbjbiqKmrUdIZcjNWo26VTjbmrUbdKTAuxtVm36HnBqlG1Woj83HpUjRleNLEap4VvbJg&#10;AJdnzFd2MOp6fhX5ifHLSW03xZrcW0lRe3ig7No4kIr9UbyEXVq8frjr9RX54ftTeHU03xHeSbVz&#10;Pd37fKzH+Mev1rppsTPkXVY9rEH1Hb2rltUhBVf8PrXca1a/OcY+8O/tXH38fTP+etdMtUB5/qaB&#10;QRjsOce9c9cjeW4xtz+NdbrVrtUkY+6O/vXKXmUbjjk5rhkuhZ3PwW0Fta8RXCtGQPsbtkxbukiC&#10;tf4payuoMXVAmIEXh8/xk+ldB8BbVdNt4tUkGVmtpYvlJLf60dR0/hry/wAVai1wjbiSdijoP71d&#10;0Pdp6GXU4a6+aQc9qh27eetPlOWH0prN0rg3N0kPgGZCdueOldTZJtXr3/pXP6bGJJDnpt/rXS2a&#10;bl/H+lb0VoZyZoW8Z3DHzVuafG0UbEg/MB2rM02Pc4zzyf5VtCRVTbg9MV6MTnY13x1P61VnbI4N&#10;OnYnkVTkkK1ZJFMxGeDVOYk+oqee5+v5VRkmOTWbLGSZ9ars27+LHtUrSFqrMDmouVYcTt/2qbv3&#10;cbcUc96VcCkJjMlfWpY87c1G7U6OT5asQ/cWbGDViMBV6DNV4z8+am5pgPOD0pMn1poanKRVAJu9&#10;6jZ802Rjk/Woy1JiQrDd3pu35SM5NG6preLzJVB6UkUaGi2p5Yt/dPT61rHPI/CobOEQRrx1AqSZ&#10;9pB9a6YkNjGXFRS4Ap7SVHJzQxEBY5+8RSbsd6cV4JqFqi5RJuzTfxzSLS9KYwA5FKwHrSK1I/zM&#10;PSgkeh46Zp+4/wB2iNeKk21VguM3E9jT4wecnFN3YNSKu4cdqaBsU8H71MkXb/HmkdSGpsjH1psl&#10;En3Vyfm4qpJ88mQMc1ZJ/dnPpUEOJJcGoZSGt93k01SPMHep7iHb09arKNjCkUSzYZR0HFRKuF65&#10;pZCWxQn3aAI2Xd3xSrkcbqa/DGmq1JgPaPJzupynauKTtShfloQCtkrndUGWZupqUt2pqrQwGMu3&#10;vmkXOaVm5NPTBqQI5GPTbUTN/s4qeTFRScc0ARbqY2TSs1NqQJS+3tmoJKeTTHqWUiuybjnOKikU&#10;etTN3qF1rORRUmXpzmq+fm5FWpKqn5mxWMu5oTR44Oa0bOYL27evvWdGlWrfGfwq4NkSNpWEjBcg&#10;e9RzdOmaWGP5gafJXYZlaNtrHK1OMN0O01CxFEZO6kBfjbt1p0mdp+XFRQN61YZht6UmIzbhW54J&#10;61m3EZz93HPpWzOQv61nXLA/nWMi0zHmT2/SqUkZGa05qpyDrXJI2RUA5p4bb700g7j9aVetQMnj&#10;Jq1CxZgCcVWXAYYqaM/MMVqiWaHmbVAHp2NWrFNgExbJYY2/j/8AWrNjf5gDVyO42jbzxW0ZMyaN&#10;RVaRgxY46YqG5VlIKggjPSlt7j69asLiQ8iumOpA21bdgHg8ZrQjZY15w1ZS5jlfHTdVgTk96sC0&#10;2N2QKYULfxVLCm7r604xYzigCq42+9QMu89MValWq5OOKzAA2VIximJ8revNOb5TihV71AyXbuIH&#10;r39Kljzbtwd3GKiXlSfSnLJxzQItRv5bA/erodJYtG+TjcF4/OuZhbLDNb+lzbWjHOMrWiAwdWXd&#10;eyjZt2yN2681TX522/d75rZ8RRCK43Af6x3P6islRjkVAD4cswU96uwKORuqFYdtwg7Y/wAamjjK&#10;yH0zQiieOEM+Pcc4qV08vjPHrVi1tg67uPzpL6LC8cHP9KqxJW8PaY+oXkZZWQZYcpn+HNd4ipY2&#10;6xhFzt27gMdB1puh6THZwmTaMq56MfQCk1CQbjjjBNVOPKlYnqVZG8xnyegq3ZsVt0x79PrVGIb2&#10;PvV+1XadvYCtY7Ey0Oi0ON+FIbljzj2rmPiQysIFZwCvmgKT1+7xXW6fMIRkZ6n+VeeeNZJtU1NA&#10;rgJDNJkMMcFh0x9K8fMqjUbI9nBQTkmyPwcFj82SXChYHZVfjcwYYA96v6ldNPbq4JtwW9fY1hWs&#10;zx3NtbI2P3qhuOCpPI/WukW1j1K5eyC8xjf8xIHb0+tfEzV3c+ohpsbmoW6apExCqkOArMBuUHOe&#10;f0rmm8u1F3Gu0YyoYYHTPNdr4btk1DwfekD979owGYkD+A1yOtaW1vFeMCoba56ntmseY2sZenyG&#10;4uHiZ/O+TjJzg8c12vhtf7PhVnfYu1ly3y/xZrh/CdrJJfh3KkFP/ZhXaWMMl9qUtnuHlRpvCnjB&#10;479e5rKq9Dpo7m3psTZACktk8ge1dt4Yhdru3JRvlePLEfd561z1skcd2giXavJx+BrvvD1mYIw7&#10;YPmhCME/r+deNWPVidrpcyx3DAuJRt9fcV7P4bVdoZwCSh+Zh/tV4noNi0184+XHlk8k+or3PT4f&#10;s+nxMOCSR+przzKqXSwWI3e4Ex/Lt9fx/GrmpXbrHpZXdiUDOD937v8AjVSO1JsZA2CN3+FS6k6r&#10;Z2vBzHHx+AFUjz7XZs6bdYO0jICn5yevNWI5FW7dxt3EYPPPas/w/wD6ZaxseWIYknj+Kn6jus9U&#10;mjU4CgdOewNb9iJ6I9EvrTPiizukPyJEVO0cfx9/xrs9JlNyFxx5e3ODnP8AnFcyqhrCSY8yK2Af&#10;y/xrb8Lz/LNnPRP619Xh3y2SPCxCTOus5vm2BuQOmfen/wAXWqVurRyGbPDDHv8A54rQVQa+ipu6&#10;PCqaMjkHcmq0xzVyRRVWVRzXWkYFRlqo9XXFU260rklSTiq0tWpOtVpe9WIrPVeSrD1XkoArvTGN&#10;SMKiagBjetNbpT2ptJbjQygjNFI1N/EKB2NFFFABRRRQAUUUUAFFFFABRRRQAUUUUAFFFFABRRRQ&#10;AUUUUAFFFFABRRRQAUUUUAFFHHehuGAHSpuVYQmkpdjHJxWPqvinTdDZlvrnyNpA/wBWzckZHQHt&#10;XTSpOo7I56lZU1dmvRVfTNQttY02G+tJPNt5c7X2lc4JB4Iz1BqfI8sn+KuedN05uLOqEoTgpIct&#10;LSKpwDil+vFVFmUrrYKKXjtSUc1wTfUKKXK+tJx2qdStAooyN2DSE0ahoLRS8YpKACijmimIKKKK&#10;ACiigUgCihsCheetGoBRRSc0agLRSiiqUU/eYnJrQSkUbmxS4J6ChVI571Ord0VolZjpGkmVUKjY&#10;vBI64qEJtYof9SPut3J/zmn8rkFiM+9Lt+Xj5h71TjKW4lKMdhrHZIFTmMjJJ600zBe9RSXHljBx&#10;mqE1wzd8cdqTbY0i7NdDnkfkapSXBc9qg3s2eTQc0tRjXy1LH8tG3FH1o1C5Ju3UlIoHY5paNRBR&#10;S8UhNGoaBRS8etHy+tGoaCUUo27eTzTc+lMNBaKKKA0CiiigNAopeKTK+tAgooozQAUUUUAFFLxS&#10;UAFFJupaACiiigAoo7UgJzS1HoLRQ3FFGoaBRSc56cU7jbk0agJRRRTEFFGR60fSgAoooyO9IAoo&#10;yO1AzQAUUUUwCiik3UgFopMijIo1HoLRSjFJRqGgUUUZFGowoopeKNQuJRQfage9GoBRS8UlGogo&#10;opeKNQ0EoopuT6cUahoDJuGB1pGdRtRjjPFP428Hmjg4JVSR3xTVSUNiJU41NGOWLauByKhjVF/i&#10;O/sKkLNnIJ+lJ/wFQfpUu8veNFaK5RaKXHFJRa+om+gUUvakqr3JSsFFFIcigYtFJk0tABRRRQAU&#10;UUUAFFFFABRRRQAUUUUAFFFFABRRRQAUUUUAFFFFABRRRQAUUUUAFFFFABRRRQAUUUUAFFFFABRR&#10;RQAUUUUAFFFFABRRRQAUUUUAFFFFABRRRQAUUUUAFFFFABRRRQAUUUUAFFFFABRRRQAUUUUAFFFF&#10;ABRRRQAUUUUAFFFFABRRRQAUUUUAFFFFABRRRQAUUUUAFFFFABRRRQAUUUUAFFFFABSL0paKACq1&#10;xJ1/Gp5MetULhzkj60AJu3UEVErEU/caAG96ctIFyc07GKACiiigAooooAKKKKACiiigAooooAKK&#10;KKACiiigBRTqZTloAetSLUNSrQBOMVIjdKgBqRaALSmrMZqkpqzG3vQBdjarMbdKpxtzVqNulSwL&#10;kbcVct2HOaoRtxVqH5snNIpFy19+Oa+Rv2yPCEtxHaXaJIVxfyk71x/yzNfW8PzcHjntXnPx08JW&#10;/ijwXqkk8R8yz0+8aIptGSY++Qf7o9K0hLUZ+TfiS3MErAjHzL3/ANmuC1ZCpXj/ADzXsvxA0FbT&#10;VriBlZdjp3GeUB/rXlWq2wMiqRxjOePeuzoScZqEHnwsOeg6fWuJureRNQ8rb9+UqOffFd/dL5fH&#10;bFVNN0WLUvEGmqYwym6jD8DoXHrWfLdjuegaffJpHwb0GLcPPW6kDKwJwC8x7fhXhPieYSXClTlf&#10;LAz+Jr2bx5nSrVdMhGLeGZSqntlST046sa8K1KbdGw3bjgcnr1q5PljYhbmQ2DUWMuPrUn3qEX94&#10;v1rz+tjc1NJi2tk/3T/Ouht12fnWVp8O6McYOD0+tblvGZHC4rvpR0MWbmmW+Bk5HzH+VWZEC55o&#10;x5MZCjHOagmc4HzHP1rtRixkrgd6oXDbhUs0hHeqck1NiRXlwpNVZGHNTTMGOc1Wd+vArMojMmKT&#10;zM80HnsKYcY9Khlj9wahlFRqeaf1FBLEpVpvt1FOU/N0FWIlVtvNSb80m1CopjYXoaAHtTGbFJ5h&#10;xTN5birAeWGKiY02QMoJFImf4uKncB1a2n27bw2OhPf2qja2puG6HGM8GukjjWEYVR69K1jEVxxb&#10;5VHoKjYBse1SMBtJz2qtuK7iDmt1oSK6jNQyH5adlmXJ61GzfKc1mwGbzyKiapVYc5x+VN4Oagsa&#10;rU9TmQZ6VGWIbAFPZT261QA4+bj1p2PlpqqakBHQ1RAwMynpTln9cU/5fQflSrChpgKvzc1NG23g&#10;VGBtqRMYJ6mmIST5jTZVp+e+Ki8xpOCPypghJFHl49qqLGY5M1bZRt5JGKqGQtM69lGRUFImkywz&#10;UCqW5qVXJQVErFUIxzmpKF4pGbAxSD5s80yTPagBp5pqkZpf4RnrS+WMZyaQD8inbuKi4weaATto&#10;ARvvVJ90UzaTzTiu4c8UMBm3JJpelB44zSPkDipAGXNRySDFTKyBQSarvQBFv5oMg9aGAqGTipYD&#10;24qNmzSySVGh31LKQjdCagZqmkbbxUDYNZspETjdVZlG7NWJPlqs/I681nIsazelPhkIb8KgOc0+&#10;Nz9KiLEzpLZ/3ZPvU+N3WqGny7mAzkZP8q0GG1eK7YvQyZBLGF6VDH9859KnOWzUXPmEbQBVCJY2&#10;+arqc9aox4qdZCWA7UASzIDWfcRj9a01iBXJLHj1qjdoVY4GRn+lZSQ0ZFwu38qz7hS2a2ZIgync&#10;KzrhBuIA4rlkjZGbjBNMap5o8GodtZFXHx1ZtvvDNVl68VOjFVJouInZ/wB4APWnqT5hz6VUSTlm&#10;J5HIqWO4LNuOBxWkWS0asTYq9C21c+1ZMc+D1q7HcBlxmuqMiLFyZcqD7ZqONip5p0U3mDBAwOBR&#10;N8vQd61TIL8Fxn061MZqyoJCvU96uRtuIyasCZvmqKSMe9WFjXbnJ6VBLwxqQK7fMaFbtTfmVema&#10;QbuTioYFiPjj1qKRSshx0qS3zLncMY9KJvlYjFSBOpG33rS02TEi59VrNjVR1JqzbSN5ybRxuH86&#10;sDV8SW3mQ27jPCsevsKwPL/cr9a6+S1OoabKz5/cxEjaf9n/AOtXLMoT5W4UUmAjN5jAjmrUK5C+&#10;vFVY12rxy2e9W7PdJIuR3FJDubWnwlYOR1/xNaWl6Q13dPuDBdmflI9RRpdmZkRWGBntj1rqrS1F&#10;hbo6ICxyuWx61skQRX8yxQMgPXB5+tYU3c+uau3rszZJPT196z5ZT0wKctUR1Fi9fSr9qN7Z9qzo&#10;myrCtGx+VB3OD1+tTF6F2ubTXAtrCSVjgKfT6VwWsaoPtEvllWMjPnIPrXU+JLxbfSp41bAO05wc&#10;/eH+FefIv2ySZwzN5Zyefr/hXzWPq30PocHC2pHYzOuth2AGSv8AMV22mzLY3TXueZF2cjI6j/Cu&#10;Ls4SNUD9VYqOfqK6+3b5RGVDKvI3CvmZs96Gp3fg2NY2W3BPzyM3v93/AOtXPa4rx6texONqyTyK&#10;vqfmI/rXT+H7Ux38V0coiFgQD8v3T2/GpvGHhtZZLC6RGUMWlZlKjOdpya4ZSsd0YnCwQm0mjC8/&#10;MB83ua6fS1YPuIxlT/OprHw/HNJDI6kozDacryc1tx6CZLhoERkCjOUIB7f41zVJ6HTCNmSeF086&#10;4S2HV2Y+/wB3P9K9Hs7eWP7KCvyptHUdsVn+FPD8PBeERzb22soXONvrj613lnYWFqYgHaZ22iQS&#10;jO0+3H1/KvNqSOtGz4PsTJJ5uDtaNhnI/vCvUdoFjGPf/GuE0WQQqFt449gU4+XHeuwvLiWH92oG&#10;FPf6VyrVmFVnRXCFtNl2c8j+YqnNp7PbLJg/Km48j0rZ0Wz+1QlMF4y5ySR6A96o3V59ja+t8KQS&#10;0ahhnGMjitnHQ4ovUd4c3Buny7Dg/iK3NUsf+JhLOchWwM5HoP8ACsXQZ1MSx4UOFJOBz19a6+4s&#10;5LhAjr8oOQwIyaqKbYps6jSplvNFuMHLebgAcf3an8FyM15qUbgDbIqrjvy1c94LvJJmWInMbSNk&#10;c/3a6rTYUsbuaVflLOG9jgk84r6TDSvY8SujrIZS37g/wjPv/nmr9v8AMDWXZTCb9/gBmGDgcdcf&#10;0q9E7x8Ace9fSUZXPCrLUnYHpVeVT6VZb1zzUEmTXoo5iqwqo9XpKpMKnqQypL1qrL3q24z1qtMo&#10;rViKjLVdqtyAVVfgUgIHqBqsMKhZaAI6bTm4ptJblIRqY1OJprU38RMDsaKKKACiiigAooooAKKK&#10;KACiiigAooooAKKKKACiiigAooooAKKKKACiiikMKKKKqOxMg60jHcpI4p6sFPNMH+rOPWo6l9A2&#10;sy4DkEjFfGv7XfizVtB1y9gtLy9iCXcA/c3Dx8G2z0HvX2RiRWQhhgHNfEn7aG8+JLyTP3r62B+n&#10;2avqMpoqpXimfKZvWdOhJo+h/wBlnUrnWPgH4XvLyeWW4kN1uaeQu5xdTAZJ5PAFeq7Qp65rx79k&#10;8lvgH4XQdB9qP/k3NXsMimNh9K4swp8lea83+Z15bUlPDwb7IcrHptIoNHmBgAAcjrSY3fSvCjrJ&#10;n0LaUU2LuC0hbdwBR8g6jNJ5ke8bVIrRRJdSL0QuPfFOXHrTH5xTlX5RmnYm4jY+9Sbs9qarBmx2&#10;pWkSLqD+FFguKvXninMcNx0pNyyLlRjjvQo45oAWgmk3il4NIYu72opuDTqAEpMgUF6RV3UALuBo&#10;yBSNhaFG6nYVwZqVW9aXaKYW20WC4rNz6UFS3RqT7/1oKtH1NS4yexXNFK7HqpHekyV+bOfanbqr&#10;SXKrwQa0ty6Gd+bUlkcEFuneqU2oeXwP/QqZNedQMgcjoKqMokOSM0ncpJMleQyDOT6dahZSe9Bk&#10;2jaKVaOWw7jVXFK/SlLAU1pBSsK4ob1oyD2FAANJ8q9RRYVx/CimljSblboDTsCiwXEDHFH1NG4C&#10;kZgaLDuOpKbupy4NFguKo70m7HQUvtTWKx8kUguKG60bqasqPwAaXoxoC48UUgoNAXFpMUn1o8wU&#10;7DHbhSY70m3d0p3TAosA3mjmnU00WAdRkU1mFJ96kIfxRRt4zRQMDTadTNw3c9KAHbgOOKBTGZGb&#10;gGpABtyKdhXDncD2pjZzTt3zY7UMw9KLBcFbjmjdu9qTr0oosFx2QKNwpu3dRtpBcXaCetLkL6U3&#10;6Ubc0BccXFJkd6TaBQWTuDQFxdwpC3pRhW6ClwBVAC570tFFSMKQYpabxQAvFHFJxRxTsK4uPel3&#10;Cmbx0FLiiwXHUm4L6Uu7bTHZD2OaLCuO3hqDntTY1DdBTmYrRYdxaDTWfFKrbqLDuKKA4Pag8UgU&#10;elFhXHbhRx6ikK0zacjNFguOLUm/jkUjSLHwQaRWWToDRYLj8d6N1NUndimu3NNJXJcrakgbNLTY&#10;8Yp2Rmns7D8w3YFJu9qazU5az2Y/McPmGKQ8UvTpTWahKwxN3tSht3Wmhh3FDMOMDFMB9FNU06gA&#10;ooooAKKKKACiiigAooooAKKKKACiiigAooooAKKKKACiiigAooooAKKKKACiiigAooooAKKKKACi&#10;iigAooooAKKKKACiiigAooooAKKKKACiiigAooooAKKKKACiiigAooooAKKKKACiiigAooooAKKK&#10;KACiiigAooooAKKKKACiiigAooooAKKKKACiiigAooooAKKKKACiiigAooooAKKKKACiiigApG4p&#10;abK1AEEsvy//AF6pyHc341JI1NVe9ADdvtS7aWigAooooAKKKKACiiigAooooAKKKKACiiigAooo&#10;oAKKKKACnLTactAC1ItR08UASg09TUVSLQBOtWI6rLVmM0AW42qzG3SqcZ5qzGelSwLsbcVbiO3i&#10;qMbVajYtzUsZcRipqr4ks01Lw1q1uyqfNtJU5Xd1Qjp3qxG27ip5UD20if3kI/SiO5R+YX7RXhlt&#10;F8bamixlUEsCjEOwcwKa+c9ahKspx2A6fWvu79rzwiseqXV8qxgy3lun32z/AMe57dO1fEGv25Uo&#10;OO39a74CZ57qMWAe3A7e9XPBNq8mtQSiNnSG4iZ2C5CjdnJPbpUWqLuUgeg/nXe/CvRYB4a8XXs8&#10;YeWC0WaJlY5UhJTnHQ9B1rSK94g4b4u6sseuXQTBXzI8bX4/1QrxTUPvYznj+teieOLr+0ryV2yW&#10;LqSSMdEx2rzq8y0o9MVhWethx3KX3afbrukH1FJItTWUe6QfUVxr4jVs6DTVxGOOx/nW9o8JkkUk&#10;H7x6j2rFs02qPp/Wur06EW6bvRu30r14rQ52WZM9KpTNjOferUk1Ubht2fxrexmyrO3zGqUmcVYm&#10;JqpJJUspFeZiGxULNUkrBmzUDNUD6gzYFRs2elDfNTFWoZQ9TTt1M6U5RmglkifdBpOho+6tLzir&#10;EO3nGM/rQ3amL97FPHegBM0zdinMOajZTirAlZhhfemlSzIADye1NySo9quWCCSRc84IoihM09Mt&#10;dkSsR2I5X3q6zUiERxgDihuldKRA15OOv61XZutOdvmxUbdqGxjt3yimY3KacxG0VGrZXismA3Z9&#10;7mmxryeaduPzU2Njk0kWDfKxpzSe1NPzMakaMNWgCq2R0oP3qFXbTtp3ZpkirH8vWnrRu4xSbTmq&#10;RDJtu4U37m6hWPrRJ8y5piuNVuKbH96kWhaCkEhzVXjzZPXbUkzFTxVaMlp5Of4f8KgpEkbY7VHJ&#10;JxxUyLlarum2pZQiSY//AF0/zAT2qLaab/FUAOmPzHsKkHzKagmbPFSx5VSTVAP8vCk57VHz74qR&#10;m+Q/Smx/cGaAFVqTJ96OacDSYDGbGKdwyio2+Zvxp+NqipAZNGdvB701lzUjyHaKSgCs4qvIuauS&#10;Cq7KM1LAhkFJGv4Us2eKYG4qWUgkTdUfl+9S7s0yRsVmxkMsX+cVSkXb3q+z561SmqZbFortTc/N&#10;TivWo2rnT1GzWsZCrD6+vtW3hnQ9a5y0k2kfX+ldHbzbkPXrXZB6GUiNVIJ60jrt5qcsOagclmxW&#10;xIifManjXawzUMfytU+7LCgCwzYQYHaq74bqPzqdMFTn0qGUAVLAzrrHQelUJo/mrQmjLc1Tm4bF&#10;c8kaxM6ZOv41UZcVoTAVUkXmuZlkaVMv+rP1qILhhUyf6s/WnbQdiDBxJ1pscm1Rn+dWo48rJVSd&#10;CpqdhFqO49/1q1DN7/rWRCx9aswzENitFIVjoLebgfh3qxv3+9ZFvcdBz2rUtmDflXVFmLHPlO1S&#10;xTY2/T1qWSIMOlVpYzHzWyEasM25Pw9aa67mqrayHAH0q2GqrAQGM7T/AIVHyAasqdymoJP4qzYC&#10;2smMjHpUrruY5qrBkSc+oq053dKgB/lHsafHIY+3IpsbnoalCBu1NbgdVo8/maZdqRy8IAyfVTXM&#10;alC0cjJgggjt7Vv6PIP3aDvtU1n+IIxFqk/935f/AEEVbAz0GFJ61oafEfMVscZU9Kz7FWmYITkE&#10;/wBK6jT7EbVGB0XuaURM6Pw/b+dEDjoR29zW1fSCK1ROMhvp60zw1ZiOzYkD8z6moNYfEzDtkfyr&#10;pS0IW5j3Mm4/h61TkXNWZF3VUlba2KzXUdtR8KgSIM9SK2LNF80rxjFY9upkZW9DmtOAlZC3tWF9&#10;GbxjdmR4luPOjZA2QVXoc/xVzelwmOLUjySV44/3qu3lw0ylie2OnvVdGMEMuP8AlovP5H/GvisX&#10;O8j6vDQ9wZYxPIbfCtuVwx45xmux02ONuGKhsHIOM9awfDsYbLuMgxtj65rRtfO/tKUK4CbOB+Ve&#10;TNnpU0eo6VG82myuiNgSYyoz6V0+rxC50jTlMeCsGGbGcfKvJqj4TgBs3gx8rSkkZ/2R/hXUNbwT&#10;aXeqyZMMLAcnj5T/AIV59RnpQRzOn+HQ1mJ2vhDHtYplcDcCeAc9etaug2sOn3DXE1yl0rIUxJjG&#10;cjnJJ9KwLfVHvHbSY2IW3XzSGA249j1/iq/YDMhhk+ZFXIA9c/8A1642zqijs5tWEMZW1t+Tz5sL&#10;YwfTgf5zWr4daW9kDu7qEKFtxJ69c/lXMaesn2N4Qw89myrdgOP8DXe+G9PWz0m7muAHbyFfKE9Q&#10;pJ9K4ahrY6TRLj/TpIk+ZVjyCp46j/Gu2mDveSAhsYH8hXAeEGSeYzKCFaNsA9fvD/CvQdUultbl&#10;zhuoHH0rGD1OOqd14BYz6dIzA7vPYc8n7q1F4s0f7PNFOo4dndsJj0PJ/GjwTdC1kW25w8jNx0+7&#10;/wDWrstY0kX+lzOwU7IXZckjGV9vpXowjzHnyfKcBosO2YydFZCBxx1FehTTD7Gj7Ry3+NcXb2/2&#10;W1RRgEE9Pqa7o2qyafEgA3Bs8k+9a0oasylK6KOhqNLYE4zuJ/u9Riu4CrJawSjA3oGP4gGuLvLc&#10;rMAMfdrsbIGTS7dQeVhUf+O162EPOqm1pbBbOMZBPP8AM1rjDdMVzelyGP5GOcKen1roLfPOa+ho&#10;M8asiyelQv3qeopFr1EcbKslVJauSDmqktBmym9VpqstVeZa1ZJUkqtJ0q3IKqyD5TSAhbpULVM3&#10;SoWoAiem056bSW5SGUjUtI1N/ETA7GiiigAooooAKKKKACiiigAooooAKKKKACiiigAooooAKTdS&#10;0xgaFqDdug+jtTVztPrSqrMDxQ0Cdx3GKaWwpPek2srEGnMh3YI4pqPUTYpVtqEDgjJpMjJz0pqy&#10;RNuV5WQjgBc0bQFxGTJ7t1pO97JFK1rsQksflGRUF9qVvp9nJc3Mnl2yY3PtJxkgDgc9SKsRrLtC&#10;qgL96+dv2sPilJ4V8O3ui2N59mmuLWCdXQSLIP8ASMHDKQBwn869XL8G8XWUUeTmOMWFouRX+J37&#10;WOn+Hb2Wy0a6sbqSGSeGZbi0uMqVIAGflB/i6elfKvxY+Kk/xI1K4uLoWqRySRybraN1+7Hs/iJ7&#10;Vv8AwU+Fd98ZNc1K5uUubu3huYJLiVZ4wQsrOWY+ZkkkKfX3qb4/fC3TfhvdTW9jHIdtxFEBP5Z4&#10;aEv/AAqO9fp+X0sJhqip/aPy3H1sTiYOafumh8K/2lNU+H/g/T9BtIdNksbQS+XJcQTNIS8rOclX&#10;A6se3TFfUnwm/aO0Hx9cR2bahb/bpZpEjihtZ1BVY9+csCOx79q8X+DP7NehfEL4P6BrNyt3Hf3T&#10;TmT7M8KjCzyoPvIT0Ud68Hk/tj4S+KrOSKSawkWIzAib+8HTP7s+2K48XhsLjpVVT0kr3OzA4vE4&#10;NU+f4XY/T+OXzv3i8xn5t3t1zWT4y8YWXg/w7eapeTrDBDE7K7Ru43BGbBCjP8JrD+EfiP8A4SLw&#10;L4fuZ5zLK+m2kkrfN8zNECSc9ec18/ftmfEK+FvdeHNPnEUcd5DvWIujMjWzFgTkAgl+n0r4jCZb&#10;z4t0u3/APt8XmihhFO25R8X/ALZU1vqEy6cdKuLQMuySS0uAT8oz/EO+e1ZOh/tmazHMou4NGihy&#10;dzLa3BI44/5aHvS/s8/s12Hj7wxY69rkF09vdwzbWWSFl3rOUGFZWI4U9a6T4zfsu6BoXgzUdT0q&#10;K7S8gWIRxq8CoczKpJwg5wx79hX1zhl8J+wtqfIRljpR9upaHtvwl+NWh/E6zYWd9HPewRwfaI4r&#10;eWMJJIDx845GVPQnpXV+Mtfbw5p8dxiMBphH86kjlWPb6V+fvwR8S6j4Q+IllptvcSWsU2q2tvcK&#10;rsNwWYrg7Tg9T69a+3/iNeLP4LsZQfPZrsf6wE/wyeteNicthTxUIraR7mHzOVTCSk3qjxLwb+2C&#10;uoXrpqsmm20AiLK0NpcZ3bhgfePbNc54i/bK1FrlRp8ekTp5YyXtbgfNk5H3x2xXz78O/CNz4u1a&#10;WytvOYR27TbopVRsBlHJbt81fZi/seeEJLV0lF+lyT8u1rfOOO/lfWvcr4XA4KUVVW54dHF4zFwl&#10;Km9jnPhj+1sNc1i10/WpNOtHuJ7eCIW9pcZYs21ucsB1HX1r6esr+PU7OO5tm82J87WwRnBIPB9x&#10;X5ofE7wXffCXxpOI45IIV1Cf7DNJKjPtikG1hsI2nBU9vavtL9lfxpceJPhfoiXs/wBpu/LuXdpN&#10;7McXLgZZic8EV5Ob5fRhTVejsz1sozGpKo6NZ6oi+Nnx0n+GF9NDaiydEnjiBuoZXPzRb/4WHepv&#10;gv8AHpfiVNHa3L2aXsk8kaR20EqAqsQfOWJGevftXiP7aShbydi7KTf2/Q/9Oxrx74I/EKXwP420&#10;28+2NHFE8zFZPMZfmhZeQp5611YfKIVsD7S2pzYjNp08f7O+h+m+7ZtDcFulLu+Yg8GsbwtrEPiD&#10;w1o+pCbzGurSG4JAIGXRW4zz3qLxZ4qtfCthHeXUqxJJKIgzIzclSei8/wANfEfV5Ot7JLU+39vG&#10;NFVm9Dy346fH8/CjVbTT4WszdTQpOY7qCV/kLSLkFCB1T+daXwP+Mc3xT0mS6cWnmLdvbgW0UiDC&#10;xq/8ZPPzV8D/ABC+IGp/EPV4b/WLt5LqKBYF2u5GwMzD7xbux719TfsO7m8K3DBVJ/taf/0nir7X&#10;E5TChhFJrWx8Xhc3liMW4p6XR7p8V/Hv/Cv9DF6DCJPs882Jo3dcxqD/AAnpzXmHwq/aXufHmtTW&#10;co08Ils04MFvMpyHVf4mPHzVt/tTB5PBshaNflsL7/0WtfMf7LnzeNr1ccDTZDj/ALbRVyYXAU50&#10;Odo3xeYVI4n2cWfoWd+/aBk4zXzn8XP2oI/A3iC3sNPlsJlktFn/ANJtZ2OS7qeQQMYWvWfih47i&#10;+H2i29686xvLcLDmVHcYKuf4ef4a/MbXvEV54g1KK51S4klnWPy1LOz/ACgkgZJPcmrybKViXKc1&#10;oVnObfVUoRep+jHwN+LkvxUtdRll+yg2iW7f6NFIn+sDk53k/wBztWX8ePjVJ8LbMTw/ZCTdxwf6&#10;TDI4+aJn/hI5+WvO/wBiOTy9P8TlWLBorH73biasj9tSRbjSVTCkjU4D05/493rKGBgsd7G2gSx8&#10;3gXVvqa2k/teQ3Gg3FzezadDdJLtRI7S42lfl5PJ9T37Vwqftja+8ys9rowUccW0/wD8crgvgX8L&#10;5PiPqlvDdJP9ieeWOTyJY1+7FvHDZ747V7V8VP2W9B0vwrfXuipeNexrGI0LwKpJlUHPyD+EnvX0&#10;NTD4CnV9jJas8CjXx9Wi6yeiPQfhH8cLD4hRtHNc24u1ECtHb28qgO+cjLZ7j1rpvih4wuPBOiw3&#10;1skLtJcrD+/VmGCjN/CRz8tfC3w11zUvBPxQ0yxt55I411m3hu42kbGEnAIO0gHq3rX3jq2kxfEL&#10;w7amaFZ7cy+au0AcruXo2fU14OMy+FGtf7LPoMDmFStQ5b+8jyf4X/tLN468XWGjs1hm5MgxDbTK&#10;3yxM/BY4/hr6F3bl+Xlq/NP4favN4H+IGlXrbbcRLI245ON0br/Cc96/SqMiJS3Ug/xVyZzgYYeU&#10;HDZ/5nVkuYTxEZ+06f5Hl/xk+Ln/AArmGzMDWzSTLOWW4ikcAoF6bSP71ZHwf+NF/wDEe/eJorIg&#10;WzzfuIpEPyyKv8THjmvG/wBrbxALzVtNt45uY572N1UMP4oxj9K9B/ZJ8Nx2/hqx1ZlZTPa3EfmZ&#10;XnFz06Z/h/SuqeX0o4Pme5yU8yqVMZyLY9w8U+LtM8I6TPfalci2hhClmMbvgMwUcKCepr5l8Yft&#10;dXVvrd1b6ONLu7VHZY3mtZwxAcgZ+YdgO1Vv2svG19HqA0yC7eO2m0+F2jRnUEid+cZx/CPyp3wB&#10;/Z90fxx4UXWNZS5M8lwSCrREFTEjA/MjHqx7124TLsPhcMq2I1ucmLxuIxWJdGhpYXw3+19fLqEU&#10;epJpVvDLLGrslrOSFz8xGHPQGvpPwL4+0zxvotte2d0sxlV2+SJ0GFcr/EPUV8vfHz9n/SvBun29&#10;3oyXRxFdSytI8Q2bApUjCqe5/Kq37Inja9t/FdzpFzcF7C30yZ41kZ2+YzxnpnH8TdqMRl+Hr4dV&#10;qJGHx+Jw9d0a2p7H8XPjxN8O9TjtYvsR3WyT/wCkQyueXZf4WHHy153/AMNhXbj5RpRbpj7Lcf8A&#10;xVe2eOfgjonjy5W41COZpViWEeX5X3Qxb+JD3Jr5o/aC+D+h/DqCV9P+0RlbaKX5zH95pih+6g7V&#10;GVU8JWbpTjqa5rUxdFKrCWh1H/DYV6CcrpIA6/6Lcf8Axdanh/8Aayutau3hUaYdsZf5bWcHqB3b&#10;3rzX9nX4T6P8R11k3/nyi3+zY2lON/mZ+8p/uivoTR/2XfCuknz4Y7oSMpQ5MHTOe0ftWuPp4LDx&#10;cbamGBqY7ESU+bQ9W8Qa7Z+F9Jn1C/m+z28O0u5Rmxlgo4UE9SK+a/H37WTWF5cQaQ+m3SxzSIPO&#10;tZwdoYAH7w5xmpP2uPHmoab5mjWd00dvcWMErBWdTu+0N6ED+Adq88/Z5+Ddt8SdQvZ9dW4aNBFI&#10;hSSMh96yElgwb+6tZ4XL8PCl7ersbYrMMROr7CnudFoP7X2ofboEv00mCOSRFylrOTjPP8Zr6T+H&#10;fxCs/H2j29xaTxzXEiO7LHE6KFVyufm/DvXzz8cP2cdH8LaENQ0iG4Bt7a5nkZmhXbsVWU8ID69K&#10;5P8AZX8aX+m+K7q0mvZRZR6bLsRpHYBjNGegOO57VWNweExGFU6GjIwWMxeHxPJX1R9yM23rwK8u&#10;+KHx00XwBCI2voVvWd0WOa2mcEoyhhlR2z610fxU8TS+E/h5q2tQMqtbGIB3DEDdKi9iD/F2r4Z0&#10;+HVvjR8Uf7PuZ7i7iubq6kRUnxsBDyYXzCQB8g/AV5GT5UqsXXqvRHr5zmrpyVGitWexXH7Yk/nS&#10;CL+y2QMQCbS46Z4/iqIftf3zH5V0on/r1uP/AIuuw0f9kfw1b6XE92l99paFWcM9u2H28/8ALP1r&#10;5w+OPgSx8C+LL+ysDMkUUkKqGK9GhVj90AdTX0uHw2Brz5Ej5itisfQjzyZ9u/Crx63jzRZryTyR&#10;Ily0AECOowEVv4iefmruvT3rxL9l3Yvgm9AOZP7Skxkf9MYq9s5+XPWvgc0oRw+IkovQ/QcsrzxG&#10;Hi5LUMcmqeq3TWdssiAEl9vzfQ/4VdK9axvEjEWSf9dB/I1yYWMa00jqxMpUYNnzJd/tgXdvcKgG&#10;lbCuSTa3Ge/+3TR+2Ndo6EjSghPJ+yXHT/vuvnfwlpMOveKLKwuy3kTB9zrjcMIzDBIPcelfWej/&#10;ALKPhO/8O2F0325pbi1jk+9BglkB7x+9fpeIweCwsYqa1Z+a4fGY3FSbg9Eb/wAP/wBpzw54quI7&#10;W61O3ju5WhiSOGzuBl3JBGSCOuO9ez2t1b3Nus6SExNnDYI749Pavzt+JXg25+FPihHsTcWqpeTN&#10;AxlXJETjafkx6j09q+tv2ZfGk/i3wFpSX8/2i78q4kctvZuLhlHLE54Ir5/NMrhCCq09j38rzaU5&#10;ulU3PWb28j0uzkub1vJhTG5gCcZIA4Ge5r57+Jn7Uln4cvJbLSLixuZFknhkW4tZ8gqQFGcqPWvU&#10;/i5pXiHXvA2p2HhyOS5vJRF5ZE4ifIlRmAZmXHyg18veC/2bPEOteKL2TxZY3Ucf2xG3fbIJOC7G&#10;Q9W9vr71y5ZRwyXNWZ1ZnXxMny0UXLH9r7VkucSw6QqBlyRbT9O/8de4fCr9oTRPHUKW0t/ANUWF&#10;5pYIbWdVVRIFBBYEdCvfvXH+Nv2XfDFh4R1K9sILk3VpZ3EwyYBllQsuf3Yz09a+ZPDN5eeDvFl4&#10;tvNJazC38tgjkcEo2PlP0r6NYLCY2D9ij56OOxWBqL27P0o579K+ePHv7R134T8SXGnIun7Y7ua3&#10;HmwTM3yPt6hsZr3fRb031szu2XDlQBnHQV8E/HjH/CzLrMjqP7Xu+Af+mwr57K8BGpVcKiv/AMMe&#10;9muPlCjz03b/AIc+3Php4ubxt4L0/V5PKEtx5m4QoyqNsjoMBiT0WsH42fEw/C/w3bamht90t4lt&#10;/pEbuvMbt0Ug5+Sof2cNv/CoNE2fN/r+T/18S1wX7bGD8NdN4wf7Zh/9ET1lSw9OWYui1ombVMRU&#10;jlsa19WkdH8F/jfc/Eq6iiuFs1V55Ij9mhkQ/LFv/iY16zr1+NJ0PU73IDWtvJMm4Eg7VJ5x24r5&#10;H/Y+3f2ra46fbbj/ANJhX1Z46U/8IT4g+Uf8g64/9FNTx2DhTxihFaBgcZKpg3Ob1PDtN/aWu7zx&#10;5a6EV07bNcQwDFvNv+coOu7H8VfQmn3HmwLJPhN2fu+ua/PrQN3/AAvTTt3yj7dZ4I7HdFX3zpG/&#10;+xrcqPMOW5fn+I10ZpgadLl5VY58rx063NzO5xHxU+Mmi/Dy1lEt7Gl2IklSOa3lcFWk25+Uex79&#10;q8B1T9r/AFZrljbQ6RJbh22u1rOCVzwfvjtVfx98EfiR4s1yCa9sLq7s1txG5k1GFhwzEDDSHuR2&#10;r0zwl+yb4abQbVr+G8+3vbRGeNmgZUk2fMAfLPGc9z0616GGp4ClTvUd2efiqmPq1LU00jn/AIe/&#10;tXtrGuWdpqzabbW8zqhaC1n3ZMijj5j2J7V9L6PrFv4gsY7vTpPtFvJkq+0rnBIPBweor4l/aC+D&#10;tp8LVXUtLN1bD7bFFG3mRgAmJn4CKCDla9t/ZR8YXer+DNM0+4nM8sVvcSF3LFz/AKSerE88N/Ks&#10;swy+jUo+1o6GuX5hWhWVGtqz33BxzTfSj5kGG6+9LXwUotKx9/GSkxVwWwTXzT8Rf2nrvwb4uv8A&#10;R1XTc2/l8S28zN80avyVbH8VfSfIY1+cn7QmP+Fv6+WJA/0fn/t3jr67h/BQxVSSqrZHyPEOMnhK&#10;cXSerZ7NJ+2Jdp20rP8A16XH/wAXQf2xboKvGlc/9Olx/wDFV0Pgn9mLwl4h0We6uDemRJzGNphx&#10;gKp7xn1rM+Kf7OPhvwn4Xvb6zjuS8NncTAyGHGUTI6IDX0EYYCVT2VtT5p1MfGl7a+hqeBf2oLjx&#10;Tq81rJ/ZwVIDL+6tplPDKO7e9fSYYiQqBxX50/BNCPF94Si+V9ibB/4HHX3R8UvFj+D9BgvFdYne&#10;6WEkhj1Rz/D/ALtePmeXQjUhGn1PZyvMZypTlU6HFfFr9oTTfATG3tbu2e/aBJo4ri2mYEGQqeVw&#10;OgPftXilx+13rf2relto7RFyWY20/Az1/wBZXlPhOx1X4p+M9P03Up7m+mnV4wzz7n2ojvgM5IAy&#10;D+tfVGjfsn+F5vDyLcRXf2trVQ/zQEhynOD5fr3r140MHhYRjVjdnluvi8VNulKyMz4e/tUWesTG&#10;PVrmxtgIWb9xaXH3g4AHU9jX0iW3tt74zX5zfGTwH/wq/wAYahZ6fJdRW0TxRo0kq5+aJXI+QDvn&#10;tX13+zT48vvHngu/vNQn+03UeoSRBmLkhBHEcZYk9WNeZm2XUnTWJoaI9HKsxqqq8PX3K/xk+N03&#10;w3uxFCLMqbZJv9Ihkc5aRl/hI44rU+DPxbk+JUN2z/Zd0KwEC3ikTmQN13E/3a8O/a8Zv7VQMigf&#10;2dD/AOj3rov2O9n2XWSWIKpYkY+ktOWBpRwEqrWv/DDjjqsswjTT0/4c+oXVlP7wbR7V8wXH7Vl1&#10;Z3wgcaaoMe//AI9pyeuP71fT2RIOXY/jX5mawo/4SJVyWH2UHn/fNcWVYOniadSUun/BO3NcZUw1&#10;Wmo9f+AfpjDll3DpmuP+I3xO0nwBpry3V2kNy0MzRJJDI4ZkUHHyjpkjvXYr50xwkaqv+zx/Wvgv&#10;9pDxvqGueM7jSvtDeXY6he2pRGcceYFwcnB+724pYDL44itJdELHZjLD0U7as7PxB+2DqMkzJp0e&#10;k3BDA/Pa3A428nlx3q14T/a9k/tKGLW20yzt2Zi7Q2lwSBtOOjN34pvwL/Z30fxd4R0/WNUguM3M&#10;c2XVoSCVmZR1Qnotc3+0L8E9M8AxyXemwyi2jtYnaSQxZDNMU6KoPTH519HGjgJSdG2p8462PjD2&#10;yeh9naPrFtrVq89vL5kavsLBSvOAe4968w+Mvxkm+Gb2Pli0xcmf/j4ikf7mzptI/vVy/wCyn4m1&#10;PXvDk4vbiSZjqMq/PIzcCGM9ye9cl+2FNHN/Y6MQrRfbh8o/65dfyrwsNgacsaqe6/4c9/E46pHB&#10;uez/AOGPX/g78X3+JCqZvsoDQSS/6PFIn3ZAn8RPrXqUisp5HFfLf7H5T7PCCc/6DP1/6+BXrnx4&#10;+ILeBPA+pzW1wItSRIZIgwfo0yqeVx23d658Zl6+tqlBbv8AU2w2PawntZvZfoeVa9+1o9jqkUFo&#10;2myQtHuLSWs+c5bj7w9BXvHgLxWfFmg2l+/l5mtoZz5Sso+dN3APOK/NCGYXE6iWaR5exYknH1/O&#10;v0K+ArBfAelrgN/xLbMDcM/8sq9bOMqp4PDx01PMybNKmMryu9D0iS6jt0Du2ATjoa8F8cftV6Fo&#10;+f7J1C0uT5asPPs7j7xYgjoO1Zf7VHxK1Xw3pq2Wk3jWdzFfwhjA8kbbTA7EFlYZGSOPpXh/wX+E&#10;M3xSvYbi8F1Np6zyW8jxzxjBWLeBhwT1Ydu9ZZdldJUfrFd6FZjmlV1/q9Banpjfti3RkXaNKMZG&#10;c/ZLj/4qtHw7+1le6xrlhYhdLKXFzHCxW2nBwzAcZfrzW1rX7K/hPSfDcs2L3z0VPvGA9WUHkR/W&#10;vlzT9PTR/i9aWUTOkFvrqwpyMlVuABnHsK9anhsFWpScInkzxOOo1Yqcj9HtBvzq2lQXXy5k3fdB&#10;A4Yjv9K0WyK5/wABnPhOx28/6zn/ALaNXQxqcfPX5xioqlWlFdz9HwkpVaMZPsHpRR9KK5DsCiii&#10;gAooooAKKKKACiiigAooooAKKKKACiiigAooooAKKKKACiiigAooooAKKKKACiiigAooooAKKKKA&#10;CiiigAooooAKKKKACiiigAooooAKKKKACiiigAooooAKKKKACiiigAooooAKKKKACiiigAooooAK&#10;KKKACiiigAooooAKKKKACiiigAooooAKKKKACiiigAooooAKKKKACiiigBAaWjbiigAqC4kI6etP&#10;kfaDzVKWYt3oAjY7utOXpTF5p9ABRRRQAUUUUAFFFFABRRRQAUUUUAFFFFABRRRQAUUUUAFFFFAB&#10;S5pKKAHinA0xelOWgCUU9RUamnKaAJ1qxG1VVqdKALkbc1ZRqpRtVqNulIC5G3FW4W25FUY24q3G&#10;aTGW0UZq3F8uKpxtVlCdtGxR4v8AtNeDzr/hu3lVZGZtQjb5XUDiGQd6/M3xbamG4jVgQNoPUerV&#10;+x2v6NBr2mxWtxEsoSTzMEA84I7j3r8s/jf4NHh3V7SFomiLQI+CVPVpB2+ldFN6iZ87X1u3mAoM&#10;/L6+9dfqUg8O+EI9vXULE7/M5xiMdMdPvd6yY9Pe4vo4gm4sDxkehqX4m3ROj6RbK20wwSRsq5HR&#10;UHPr0rutZXMep4zrn7y6eXsxH8q46Rt33uDXVa/P5VuqA/OHGfXoa5eRdwrzqr1NooqMCzYrR063&#10;G4E56rVSNQWHFa+nxgsoA/u1NNXdymbFhEJDtPTGf1rql+aFs+tY2k2nzZI42n09a1nbapFerDY5&#10;3uVJmOMVSmkYcACrcj8VQmfk/jVsRXmJPOKoy5q1NJVGWSs2wGMeDUDdaczHd7UpxipKG0nmUd6a&#10;w+akAN7U5GI6CkC1IgFBI7cStL83pSYO446U8g4rToBGyleR1p6qCM96btJ+lSRrt60gGHO7mnsv&#10;ynFPZQ1IvvVoBoVgoCjOetamm2u0FznPB61V062aadsjK9uR71tpEIlAxjitIogTec80jMMdaSQe&#10;lQsfetUSMkwW/GmNSPnrTPmapZSF4ambjHwOaeqlaRsGpARWOCcUdie9KFpeMUDId2WOasZ4z3qL&#10;YKkZfkOOtMdyVVyuacM9McVHGrbfw9aeoOatEjzx1pyt+VB6ZNC7aYmKccmmAlt2BnFOZlqMSYJA&#10;70EgN3Qjij7tOGTTZEJHFDKRDMqsVOeahjx50gH93/CpGjbI/wAaijUi4k/3f8KhloPmU8CmSEr1&#10;4NSNletRS/MealjGrJzinbV655qExnPFP+6tQAx1/eE1L5hKGmghl96VVpgIjndipDlelRkBOacs&#10;gZaaAPOYdhR5hNMcikHtTAcqjdnPOanyCoFRqg2g96KAEZT+FNVadk04KRQBBMp7VWw2elW5s1X5&#10;qQIJsZFRleKsSxjjFM/hqGBF91T7VHuWQZJpZCd2Oxpu0CokUiNsVWlUDmrLDbVeTkVjI0RWeoGX&#10;casSLVdqwKJbdiJABXQ27HYcDvXMoxVgR1rcs5mYYJ7/ANK6KT0M5I0kLHPFJuZWJxSx7ttDKS3N&#10;dfQzGhQec1LHjNR8CpFFJbgT7Qyj2qKRCacr9s08DIpsopSblHSs6fmQ5rVuBx+FZ8irk561lJDT&#10;KMqjmqciZNaMyjnFU5I2z0rkkjREG3bS52rTtpxzTHPFZJ6lMngXKt7ikmgBQHnrUlqw2n6Cp/LD&#10;qOK1siDH8srTVO1q0JbfA6VTki2nNQ0ND4WCsD71q2twAo+n9axs4xViGYjvVRk0S0dTb3Afgnv6&#10;U64XeAO1Y9rcn+939/StO3m8wgE5rsjJGYxG8t8D1xV23+dsH0qg6nzuP739anWVo2NbAaW0KMLz&#10;UM3y9KfDJv6nvSSLuNDEV1O5Wz6VJAvAprx7SMU5W21kBOaeue3Wo6nh7cUAa+i7o7q3BH3nTP51&#10;e8WWoXMqZJZ1HJ4+7/8AWrJspXFwjD+Fgf1rorqI3+nxMw3Evn+Y71a1Aw9NjKsCeOT/ACrp9Ltj&#10;IykZPKnrWRDagDAGOa6DR43VlAGRle9aJEs6ixYQWRDcHB/rWJqLefOwHIyD+lacxZIOTjg1z95c&#10;NG5IPOf6VaZPUZL8imqMgZm6d6JJ5HPX9aFZu9c8n72ho9ieBmXAxV3zdsYxyaoRt8rE8YGamtZR&#10;K2CcjGa87FVlTjoelg6Lm7s5JLgSKUOOT6VdjTzI1VOTjFU7aNF1KJD90gn9DWxaLGryEc7TkcfW&#10;vias+aR9RCPLoibT1P8Ao9q/G1wTjr1/+vW/E4huXij+YKP4uvauc3P9s85OCSOnA7f4Vu6WrzSl&#10;m5cqc8+4rjmzvpxPT/Dsca2MkysSFkI/Qf413PhzbNpOrhDl2g4HqSrVyOlwxWOmSx/xGTcFbn0/&#10;wrq7FTb2cZi+TzY13BeM8f8A164JM64nLyL5E1zE3Fy0ZTZ25Axz+VNsUmVRAyAMoJIz7/8A16dc&#10;29xN4qusqdm1SPmHXC1t2di0Lec0YJYbfmwf89K5peR1RZpWk0b3KQQNvibJLEc5x/8AWFX9W1CR&#10;vsMO1fk+ReDk/dHrXMyatDZ38aQMuSueVOe9XLeZ9T1bTELsd06AgHHVl9a5J+Zpc9k8C27Nols+&#10;P3hV8rnj75rpvE0TSp5ijO5x/wCgmqnhGGLTrCKJwBtVh8wz1bPauz0/RU1nSYCU3sSWPTsSO9YK&#10;xyVGW/CbmbXbZz0G4cf7hr1W82/2ViM7t0JDZ7fLXkeiJJY6lCvIb5jyf9k+lem6fdSSWEiyBTmI&#10;AZ57GvTw3W55VRnMTwOrnA4+tdr4dU3EmccbD0+orn5IxJKyFQCOeBXQ+HITb3DRszArGe/uK6Kc&#10;Zc1zFvQZdRiSUMemMVu6HMI4ypPUKB+tZ+p24jjYKPmwCPzpmlTMsybjgIy5/OvSh7uiOGoa9/If&#10;OYRANLkZU9MY/wD1V10B2yEfw4zXIsmLp7vrFINoz07dvwrp9Nm+0QM2cndj9BXt4XbU8+vHQutj&#10;cAOlMZjyKkK7UJPWmP8Adz7V6y1PKluVpPWqjjdVuT7tVWqluSynIu2q8lWZKrS1qyUVZKqyc8Vb&#10;kqs9ICq2RxUbVM9RNQBEV3Uw1KaiaktxrcaRTGp7dKY1N/EKJ2NFFFABRRRQAUUUUAFFFFABRRRQ&#10;AUUUUAFFFFABRRRQAU1qdTWFS04vUuMXJGd4k1oeHPDuqasYhOthay3RjL7A+xC2N2DjOOuDXzle&#10;ftwWtndtGfDUI5H/ADGAOw/6Ze9fR+vaTHr2hajpkqh4r22ktnVmKgh1KkEjkde3NeD3v7Hfhi6m&#10;8yTSrRn9ft10Ow96+ny/6nL+Or/16ny+YPGQ/hP+vuMGT9uW13H/AIpqH/wcD/41VvTf22LbVNSh&#10;tR4dhQyA/N/a4boCenle1Xl/Y18L99Js/wDwPuv8an0/9kXwxpmoRXa6Vaho88rfXJPII7n3r1sR&#10;LK4wahDX+vM8jDvMpTXPLT+vI918N65H4l0TT9Q+yrbC4t4p/vBvvqG64GcetaQbY8m1dyjHI6dK&#10;zfDukromj2tkqqLe2gjhiRSTtVVwBk8ngDrWjG2d4ThTwQa+MnOHtHY+0hCXs02AjM3zrMYs+n/6&#10;6+Hf27NSEfxG0+zEXlpJosLHDYH/AB8T9se1fcBYRnB+72Ar4S/bxG74uaQzcr/YUOf/AAIuK+k4&#10;cfNjHY+b4jSjg02ekfsR2q/2dr7CEQ7orAlguN/E3P8An1rh/wBs8lPEGoKBkLd25XHc/Ze1eifs&#10;Vkro2s55X7PYYH/AZa89/bPXOvXpXg/bbfH/AIDV71G/9pO/9bHzVVR+oKx75+yOGb9nnwm7Ahj9&#10;ryp6/wDH3NXyd+1happ3j+wjRFRDpcbFVXaP9dMOn4V9Z/sky+V+z34UMvzH/Sx8v/X3NXyt+2NG&#10;y/E3TIWILto8RBHT/XT/AOFTgvextaPm/wA2aYuMY4KlK3T9EfUn7L94bnwDZoybvL0yxC5Of+WR&#10;6flXzR+1ffG6+M2q2OTGI7qzcru+8Ps0fGPfNfR37K8gj8ExK3LDTrELj/rk1fMf7UCmX9ozWeeT&#10;c2Of/AaGqwzjHMaqS6f5FYmall1Lm7/5n1r+zPa4+CfhxV/cL/pPIGB/x8y8V03xWhW98C6mjRhc&#10;+V1Gf+WqGsT9nWRf+FO+H7fByv2g+3/HxL/jXQ/E5t3gnUmHB/d/+jUr5mTl9d17/qfR04QWCul0&#10;/Q/PLRm+w/HK2VPmA8RoNq8dLnpX3P4rlEnw+0yVkxuusbD2/wBZXwvp7D/hetvx83/CSLz7/aq+&#10;5/EsZl+HumBiCftRP/oyvr8wko1qB8hgI81CsfHH7MMKyeMrwFh/yDZD/wCRYq/Rd9s3JUQ9t/pX&#10;50fsuyJ/wmV5gHP9myf+joq/RYkTfIowp9a8XPJNzg/66Hu5EoKnONv61PiH9t/T0tdU8OSIinfN&#10;fszKmN3zQ8k9+teg/sYXDN4csUKkILO5IXPA/wBKriv27S1ve+EVJ4aS/Ax9YK7H9jVwPDtiBw32&#10;O4/9Ka9GvL2mWQv/AFuefRgo5lPl/rY4j9tLL3k4Py/6fb/+kxr55tfCt1daDc65a+d5NtJ5RaGE&#10;lcnaPvg8H5xx/jX0R+2vG0d/cgkY+32//pMapfAbwXD4x+BfiC2jjjEsmrFQ0zso4W3btmvawddU&#10;svTex4GNoyqZi7Hf/sk/Fg6hYXmj6pcYa0isbS3W7vck8SKQit0+6vA9qoftffFIWdsdEsrgLc22&#10;oQOwt7zD7TbseUHIHzj9K+dLPxFefDHx1qUNvMYnt9SKZhRZBmKVgMbx/nvU2pXGofGXx9qdxLOs&#10;k0kSTs1yojzsWOPog69K5Hl8I1VjOh1RzGrUTwrOd1Twfc6P4dXUL2GaB2uvICzwFDjYWzk/Q8V9&#10;U/sOMT4UuB93/ibT/wDpNFXNftieHbHwzo+mWtjB5ELzxSFQ7N8xWcZyxPYCum/YhjI8Mz/9hWf/&#10;ANJ4q2zLErEYRzjs0xZXQ9hjFF90eh/tTMY/BcnBfOn33/ota+Yv2V1Evji9Jby/+JZJ/wCjoq+n&#10;f2qG/wCKLkHpp99/6LWvlj9m28TT/FV1M4Y7tPkX5eT/AK2P/CvPy2LnhUv63O/MrUsY5f1sj1/9&#10;tjxmLWPStIhuf3hMV0VjuMHH79c7R296+Vta8J3egWz/ANoW80E+AyrcwGNtpOMjPOM5/WvRdQ1G&#10;7+P3jdZrmXzmttO2A3SiHhZSePLH/TX+ftXSftZafFp/iKAQpsh/s6ElcknPnyDv+Fezl0vqX7h7&#10;2PEzCLxzVboegfsUuY9P8TDafmiscflNWR+2dk6OhDYf+04M+v8Ax7vWx+xWyyaf4jIHCRWPX6TV&#10;j/tof8glJBwG1KAf+S714VOaeYXPoKkeXLmhn7HO2O3G5QZP7Qnwx64+zrX1Brlsk2kTxyqsytty&#10;HXI+8K+X/wBj8iaFWx839oTgH/t3WvqXWGDWMpAwnGR+Irx8wVT+0oyT6/qexlvI8rlG3R/kfnJr&#10;EJs/jpqYR8KfEcm0LwExdHp/ntX378LZHbwHphZ2k/1vzE5z+9evgbxEp/4Xlq2Tnd4jl2e3+lGv&#10;vb4T5j+HekhuT+96f9dXr1M4m44eEuv/AA55mR008ROL2/4KPij9ofwp/wAIn4ys4baLykOnpIZI&#10;oPKAJkkHb6V9xeBfE0PiLR5r3dG0cc5iJ80OPuqev/Aq+cP2vNDRZmvtq74rCBQdxzzcMOnTvW58&#10;JfHT6Z8Gtc1ANKBDqWPljQnkQDoeO9XVpfXsNGo+jM6VZYLFSprZo8L+MepSeJvi9daagaQLrtzb&#10;oFbzPvXAUYX8OlfY/wACdB/4Rv4YaLaPb/voxOG3RbG5nkbkfiK+MvCdu3iv47W16xDRyeJIpnEn&#10;ysQ91k9O9foPZWqabapDCuyFc7VyTjJz3/GozaSo06dNGmVU/aVJ1T4Q/avuDefETTjHIUj/ALKj&#10;BjVsgnzpuf8APpX0D8A/Hnh7RfhvpcFxq+mWdzHFEGt5byON2IhjBJBOc5B/KvnL9ppGTx3YS5G1&#10;dNjBHf8A1stO8J/CXxJrWk2WqWt/p8dm8SsI5HYP8yAjpGezDvXpzo+1wcIzeh5EMTOljZuO59Ef&#10;Hb4geHNa8F6lDb6npdzcNp94ieVdxyOGaPAwAc5zXzv+y+Svju/XeSw0yT5s8n97FWjcfAPxbdby&#10;+paUYnySvmSA7T2/1XpXafAr4K6t4W8aXt3c3Fg8L2DxKsMshbJkjPdBx8prKUqGHw/s0b01XxGI&#10;9pI+vFY+S2Vw2eFPWvmD9sVgLeUGPcDYW5P/AIENX1B93/WfM/Yj0r5g/bCbdHKP4fsMH/pQ1fKZ&#10;JP8A20+szyNsEjH/AGKi3m+JRsKrmx+mP31fW0kRZAEfPPRa+Tf2K3Jk8UKTwDZAf+Rq+tIfkb8K&#10;1zpXraGWSv8AcnxJ+1xeed4ptlA66ZFznP8Ay3kr1n9kq3jj0W5YBSWtbMmTA+T5JO/vXjX7VTf8&#10;VfaIec6bF/6Olr2z9lCNV0G4jUY8y0ss/gjmvcxnuZZFR3PEwd55m+ba57XqejW2vWtzbXltFdQM&#10;jRlZ4hIpVgQRg8YI7d6x9B+G/hbQ5P8ARfDWkW02wqbiHT4o2YEg4yF6dO/auoj3N5ojO1Y/9YD3&#10;HPT8jSeYsijYCPrXwMcVWpRtfQ+/eFo1Z3a1PO/jxpc+q/CfXbOBZH8zyOI0LdJ4z0H0r5C+BesW&#10;vgv42Wv9ovDFEs9yjzXUghWIrFKMEt0ySBX3xqVlDe2Mtpcp5ltJgumSM4II5HPUCvhj9o74exeB&#10;/ESajZRxQNqN3dyqUkdzjep5DcA4ftX2WQVXiKEsPLr/AJI+Kz6lGjWWIXQ+0LbxpoF9p4lj13TW&#10;BiDBVvI26jOOtfE/7UGoW99481WW3mjnRprfDROGBxbqOorkfD3irxVJbyQ2eqRxLGqoA8KdMED+&#10;A1z/AIqvdQmvJG1a4W6uCy73jUAE7eOgHavocFlLo1XLmPn8Vmyr0lHlPtz9l/a3g28dQDjUpBgf&#10;9cYq9r3fMpxivEv2V4WXwXeYI2/2nJkf9sYq9tZRuFfn+dcixMkz9Dyfn+qxaDd96sfxJzYp/wBd&#10;B/I1rbR81ZPiP/jxT/roP5GvLwaSqrlPSxd3SfMfnF4HuotM8c6a0sifZwsha4dgqLmNxgk8enfv&#10;X3L4f+Mnhqx8KabG+qaUXt7KJSG1GIHKxj8ulfAdjZyahq8FjAypJKCQX+7wCff0r1C2+CPiiXS4&#10;ZhqGmeTPCHVd75Clc4P7vrg1+t4/BwrKLmz8jwGKnRclBEHx48bQ/EbxPbRWECAQ3lyitbzCbzt7&#10;qFIwB128dc5r6T/ZZ8M3Og+B9Lu54pUd4LiMwyQlCv8ApDHPP09O9fHDaZN4I8VWb6iyTLDegn7M&#10;Sf8AVyDdjIH4V95fArxVa+JfAelvaRzRhkmYecoHAmYdie9eVnPuYdRgepky5sQ5zPQJcR/Ksu2I&#10;8mQHCg/5/nXK658QvC3h2ULNqujrcBmEiveRI+5eoOTnOazPjR42PgjwHql1bNLFcRrC6vGivjdM&#10;inhuOma+FLrWNa+IHim4D3iM1zesI/ORUx5jnrtX6V83lmV1Ky55vQ+kzLMqdGShBan2f4u+NHhy&#10;88L65FFqullnsplWJNRjJcmNhgAdT/jXxTq10mr+Lr65hkWFXRceW2RwqDqMeldxP8A/EsOi3N/J&#10;faW0McLybVkk3YUHP/LP2rzm10+XTdYnt5mVpETkoTjnafT3r7fB4eGGg+Q+HzDEVMRUXP3P0q8N&#10;yZsXAhwfMP8AIe1fCXx42t8SrrOFP9r3fX/rsK+7PDEm/T5COvmn+Qr4S+PW1viVdZHP9r3f/o4V&#10;87lFTmxDt5/kfSZpTth1fy/M+uP2bvk+D+iYG7/X/wDpRLXn/wC2wxb4b6d8uP8AicQ/+iJq9B/Z&#10;tz/wp7RAD/z3/wDSiWvP/wBtglfhvp27n/icQ9P+uE1cuGh/wrSb7s6sVK2VQS7I4T9j1Q2qWv7z&#10;b/ptx/6TCvqzx3GV8E+ICJd3/EuuP/RTV8o/sdqH1K2H8X224wf+3YV9XeN/l8Fa+D/0D7gf+Q2q&#10;sxfLj0Rl3vYB+h8GeH8t8eNKU8L/AGhZZJ6Y3Rda/QDR8CzjVQGjAOGHTqa+ANC+b486cg4JvrMf&#10;+PRV996PMljpUAlBYfMPl/3ia1zzmqQjFeRlkfLTnKT8yDXNc0vw/C0upX1nahVDFLqZI8gnAPzH&#10;pn+VcrN8bPC8TbU1jSI/LJHy6lEN+P8AP618jfF7416v461aK3gvJltJLVEeOe3iUlldmzlQTjp3&#10;7VS8N/BnxN4ntlukv9N2SIkqCR3BAcZGcR9arDZLyQUqz/MjE53zzcKK/I9K/as+IWkeMvB9pBp9&#10;3ZXE/wDaUUjC2u0mYKIZVyQvOMkc/Suj/Y7x/Z1smcEWVx8/r/pIr59+I3wt1nwPp0d1f3NlLG1w&#10;sJFu7sclGbug4wpr6A/Y/ZZLG3RBhxZTkk9P+PgV6+PwypYL3DysBiHUxqc9z6fbLc0Uc460V+TR&#10;bvqfrjS5boT+Kvzl/aAYf8Li8QKyZXFvgnp/x7xV+jQHzGvzm/aE+b4va+D0/wBH/wDSeOvveGqj&#10;dWa8v1Pg+JoL2MH5/ofc/wALRt0C4G35ftTZ9PuJWL8epCfAurAJlRpt5n0/1VbvwwP/ABILgdvt&#10;Lf8AoCVifHr5PAerAcBtNvM/9+q82mn9eTO6o19SsfGvwRjE3ji/VpfJi+wMRn7ud8dfV/7T+oND&#10;4EsB5Z3f2nHk5wf9VLXyf8GYi/jC8HGPsTf+hx19TftVSD/hDrRP4xqUWT2/1MtfUYxKVeiv66Hz&#10;GDvChW/rufMf7PGpWeh/ELSbq+vIEijectcXEioq5gcAFieOT+tfa9v8VvC0dvCo8Q6R8yANjUYu&#10;OO/Nfnt4L8PXmvX0VhZywxXUzNseUkKMJuOcA9ge1elw/BDxY0YK6lpY4H8b/wDxuuzHYWnUa5mc&#10;WBxVSF+U0P2ofEml654gvXsZbO+DXMDCe3mSTcBb4PI9Dx+Feu/sXxrD4P1RQ4kj+3ynI6Z8uD9a&#10;8Muv2e/FN8uX1DSm5z/rZB7do6+l/wBmvwLd/DvwvfWeoSW8xlvJJR9ldmHKRDncB/dP6V5mYSp0&#10;8CqUXqepl0alTGOrJHj/AO2DltYQgZH9mw9P+vh6tfsq+KtI0G11MX2pWVpvSzz9ouUj6CTPU9s1&#10;W/a+zHrCLn5f7OhOP+2714h4R8N6vrMc40y5t7cYTzPOzznOP4T716+Gw0cRgHGX9bHlYrESw+OU&#10;of1ufoM3xS8KLGNniHRnOf4dQi/xr88dUkjm1hZIZVm/cbTsOf4j6V1f/CuPFcKDGpaeD9T/APG6&#10;4Ozt3sL8rKVYmLPy/X/61YYPL44ajUcGXjMwlia1NTWv/DH6jszD5kJUf7NfnB8TGNx8atbQt5mf&#10;EFyrAnPW5PWv0gDBD8wyncV+b3jhQPjv4gcj92PElwSvfH2pq8zI4r2tZ+R6WdSk6dJH3H8A1S0+&#10;FeiRi2UKonwduB/r5D6V0uueENL8VKYtTsrS9hZQrLd26yqQDuAIb35+tYXwbYN8MdGeP5YSZtqn&#10;qP30n/167eRCv3eFr5PG1J0a0pxfc+wy+lCth1CS7GTo/hfR9AjP9k6TY6Wm4t5NnbJECxABbCgc&#10;4wM+1fL/AO2Ftjk0Ztoyxvif/IXWvrjYc7k4UdRXyN+2Kwlk0gJwVN9uz3/1VejkdWVTFxb/AK0Z&#10;5me0o08M0v61L37IrbraEqmP9Cn6f9fArjv2nvHT+JNehsrSdpYpbCIGGG58xWImdvujqeB+VXP2&#10;ffFyeCvD9nfTCVopIJoQsKqzZMxP8RHHymuG+C+gyfEz4k6PJq5jvLX99A6OTGSFhdx9wDuQetfY&#10;yw/LXnXn01R8esRz0Y0I9dDgNY0CTw7q0MFwrJK0fmBZIjG2CWHQ/Q198fANm/4QfSiYjj+zrPqP&#10;+mVfHHxujZfHdgXIP+gL0/35a+yfgLMf+EF0oE/KNNsx/wCQqx4grfWMLGodOQUfq+JnTPEf2xtL&#10;mWaW/Ecghlv4EX5Dtz9nboe/Q079k3x1o+h2J07UJrGwea/ml825uUjKjyExwccEqRnNfRHxF+G+&#10;k/EfS4rLUbRbmNLhbgLJNJGNwVlByhB6Ma/PjXdLv/Cerw/Z5ooyIt/yfN1LL/EK5Ms5cdgnQ6m2&#10;Yt4HG+36H6C+KvF2iXXhq8RNSsJNxQo63KHI3qeOelfBbulx8biySK6HxFlWU5BBueCKnXxN4wuN&#10;H8xdWhFogVPLMKbu2P4Pcd6wPCZlk+IWiSzsHmk1SFpGHdjMpJ/M162Fy36pRldnlYrMfrdeNlY/&#10;R74f4TwnYc5/1n/oxq3csx6MBWD4DH/FJWH/AG0/9GNXQ7iF4r8qzDlliZep+q5fzLDR9EKe305p&#10;KKK4GegFFFFABRRRQAUUUUAFFFFABRRRQAUUUUAFFFFABRRRQAUUUUAFFFFABRRRQAUUUUAFFFFA&#10;BRRRQAUUUUAFFFFABRRRQAUUUUAFFFFABRRRQAUUUUAFFFFABRRRQAUUUUAFFFFABRRRQAUUUUAF&#10;FFFABRRRQAUUUUAFFFFABRRRQAUUUUAFFFFABRRRQAUUUUAFFFFABRRRQAUUUUAFFFKBQAjGk3Uu&#10;KjkOAcUAQXEnX8apk5qWVyzc0xVFAAq06iigAooooAKKKKACiiigAooooAKKKKACiiigAooooAKK&#10;KKACiiigAooooAcvSlpuaVaAJM09TUa1IooAlVqnjaq61MlAFmPrVmM9Kqx9asx9qALUbVciqlH0&#10;q1G1RIZcjNWo26GqaE1ZQnbQUWY2+bcRwa+Ev20/BLWOu6XPFEUU20SfJb7RndOeo+lfd0LBowvp&#10;Xgv7WfhFPEPh/TrpVj+0LdRxb5HYfKEmOMDjqa3p7iZ+b3hXS0k8UWSSquCH++n+w1effFK48vWL&#10;iAHKpPcIozwAGxwK9n0vQZrQjVmaMrbkodpO7kY4GMfxV4N8Rbg3GuX7nJxczkf99V3Sehl1PL9d&#10;ybh933cjr06Vgy8MPTFb+tMsjHjncP5VhyY2nIya82pubxI4I9zj/Ct3TIP3ifVe1Y9ipLDPqf5V&#10;0mkxlpFz0BWt6SJkdJZxiGBWx1yOmO9JNJnpUvCwKuOAaqStivRirIw6laZu2apTHbViUmqc7etJ&#10;gQTMPWqb4qeZhmqzMKzYDGHeomkxxUrH5ag4Lc+tIsdmjd81O2jHSkVRjpzQSx38NApKetUIUE09&#10;WLdqjZscCnrmrAViR2qQNlRTVBbrTtnTFCQC9OafGnmHijZlQO9W9PtsMN2Dyf5VqkSaFjCIVU4G&#10;SB2x2qWZj2oHyqPQVHJJitbEkTM3oaikJqTcSetQs26pYWE3cc0Ky4PSmnB4NGwAHAqAFLim0gAX&#10;qKUSD0NMYvqKZzUgXIJH1pVAPJpgM5FPVuKUYPUUhwv0piuTq3y9O1Nyd3ShGG3p2qRFB6VSEIen&#10;NOVR602Q7fvcipfk2nAOaYELr71H91hUxjLHimtFtwTz6UALuwvSmeYT2oopMCCSQg9DUEch+1Sc&#10;H7v+FWZarquLgnv3qWWh7N6ioZOWB9qmb7xHaqrO24c1DKFqN2NJJI3rTd3y+9SA+M84qVpAtQRs&#10;dx+lPkZSelACs28UiA9KegRVzjtQpG48cU0A2QU1Gp0h3MQKcyoikgVQDlJp22ot/TFTRtmgB20V&#10;F83vSyPzxxSu53daAIWzzmmY9qldwMZpfkKj5TSAqeWW9ahLbetWpGI+7xUMkSspOOahgV5MN0qu&#10;cj1qZlKtTW96hlIjkqA8rUzOGqMrxkVlIpFaRaqyLVyQE1XdKwkWiBfvVq2U3zD6+vtWX/EPSrVr&#10;JiQf57VUHZgzo4ZPlHHYVMF3VUs3DIM+gq1uK/dODXbHYyZEyndUwQ7aZznJp/mU1uSC/K3NWFYb&#10;agTEmfapcALTYEExBqnJGGyc4/CrUlVpjjp6VEhoqSIBnvVSXjtVySoHUNXJJGyKfLDOMVDKuFNW&#10;nXDYFV5vSsOoxYW2qfpVy3k3KKor92rFsxX8q0TFYuSxgj/61UriEben6Vd3FqjmXctXYZksp3H6&#10;0q5UVYkjHNV2JHFZsfQmhuCrD/GtK0vNjqSeo/ve1Yo+XpU0cxDLz0pRk7mbR0sUiyMDx19akk+Z&#10;jism1uiMcnt2rSt5PM5PXFd0JGRLDc7TjP61ejbcM1nSRrGc4qxb3A4HPYVqBbZd3aoWXaxFTB/S&#10;o5fm5FQBIo4q1brwaoxs+cE5q7DJtA/WgC7asFJ49K6zRV+0Wca4zgE+veuQjycFeO9df4XmEca7&#10;sn5G6f71XETMmFnl+VNxYnjbya7DQbZljBkU5wh+Zapw6VBbXseyPbwT94nsa37fCx47YFak3INS&#10;fsOBg9PpWFeICPU5revNgDZBzg/yrAvJVVjwev8ASs2ykUHkVewpA27oKrMxdhmpI2K96wm0lcr4&#10;nYLqYwwSHkfKe+O1RaPdGTkk/dPf3o1Ik2smOuxv5VU0VX8hDkZwf518ljq120j6vA01GKbFuLcQ&#10;6jE/Awvpj1qzCjNMoTJDMM7frVi8s/MkDNg4GOpq7p9iN0ZjAU/LnJNeCz1t2Tafp3+k/OPlAz8y&#10;cdRXW6Bo6ee0pC+WyEDKcdR/hUGk6eJJB5gDDHPJ9a6W2a3s4xD5bbF6AHPU59a5ZyO6nHQ0N3l3&#10;CuX+QDlM8HrXaaXi4js8/u1wn0I4rz6KU31wgQ4ToQ3516d4Zs0urOMMuWijjAJJ64/+tXFJm1rG&#10;Vq1p5esytFFuGVzIi9sDNJ/aa2LFJkBjHAZ2wCevcV1OqafHa20cu0b3cIxBPIweP0rz/wAYSqrt&#10;CgKhXU/+O/8A16zRrEz9PUEiadxuUkDzOuMe/wBa7f4d6I+q6wlxuYxW1xDJ9zcuNxPXsOK41bM3&#10;Fu7cdcck+1e2fDjS49B0GeeRQWuLaJ1MZJxhWPOfrXLVLud1Gq+YUjYYA/hrsvBWsRxv9mO07I2O&#10;C/8AtDt+NcBpt7HJbo6BhKc5Y+mf/wBVdD4Y8u3uGlZSXaMgkfUf4Vyx3OWodHbzCbVYZVHyqpHB&#10;46H/ABr03TMTWMO2Mf6tc4Ge1eU6RlbyNGOc5P6GvXdAtZF09X3LtMSEflXsYWPMeXWMjUIWhvJG&#10;AIBwOmOwroLC1eTUJJFdgCnYfSmXGni4+ZwDk+pq1bs9rYRSKcSEkFuvGTXqQjZnFKdjTvNObzAX&#10;yRj+JaptYGFZCo5YZGFxXU3UQmgZiMgYH61kXStHJEpI2scAflXaqPU5Oa4lmom0uGFv9apJOeT1&#10;Pb8au+H7rbvjJ9W5P0rNjn+yXkmc4244/CrMK/Y7guOFK445711UpWdjnq7HVyMG+UVEx+Uj2py4&#10;Kl8dOKYy7ck9G6V7lJ3R5c1qQSfdqq1W5KqScdK0kZMqSVXkqzJVWShEIrvVV6tPVZvvVQys4qNh&#10;Uz1C1AEdRNUm45prCktxrcjbpTSM05qbTfxCidhRRRQAUUUUAFFFFABRRRQAUUUUAFFFFABRRRQA&#10;UUUUAFFFFPmXUWnQbg05cmilHy0uaX2QUYv4hG4o3EcqMmjG6l5TnFP3+o+WPQYzM/DAD6UqsIxg&#10;d6OWbOOM0rbOnelpa4K97DWZ1+ZQCTxXxB+3Xp7XHxJ068IP7vRYU4Ix/wAfE/8AjX3Au5W5GV96&#10;8E/ai+F//CYeGb7VY7d5dTht4IItrxqNouATywz0du9fR8P1o0MTzM+b4gouvhuVHL/sTahHNpmv&#10;wIwYrDYI/B4+WYVwP7Z8cUfiC/G47lvLcge/2WvOPhd8V9d+B/iLULULbxw3F1FFP9p3ybVidwce&#10;W47OfX2p3xu+LH/CzLyaf/RXMk8cgaGGRMlYtmPnPSvu6WCqTx/t4tcr/wCAfn9TFxp4R0ZLU+xf&#10;2RN0n7PfhTaMt/peR/29zV8mftYX0Oq+P7ARvuzpcY4BHSaY96634X/tOD4bfCfQ9CgmskvbR5g8&#10;UtvOxCvNI/3lIB+8OnrXlHhvT9Z+L/jTT47mJrp3R4AyygNhUd8Aux9azo4Spha9evV2u3+Z11cX&#10;HF0KFCC1SS/I+3v2aLNbL4e6cQWzJpdifmOf+WJ/xr5b/ams/s3x31bUOd0lzZKckbcC2i7df4a+&#10;2fhv4bTw14N0OyEXlyxWFtDIDtJ3JGByRwe9fOf7ZXw1b7LN4mtIpTdPfQmRvMQKES2bJ7N/AO9e&#10;PgsZTnj5tPdW/I9fGYOdPAwUls7/AJntX7N1w8vwX8OugBz9o/8ASmWug+LV09r8P9VmYKEXysk8&#10;/wDLVB/WvjT4H/tNX/w/0+DRNQuLWPTLWCURedFPI29pd/O1sfxN2ra+MH7Vk3izw/d6Tpd3ayJc&#10;Rx5EUFxGdyyhjyzAdFFKWU13i+dWte/4hTzalHC8j32PKfD+bv4327gZ3eIo2GOOtzX3P4sDQ/D/&#10;AE0MMN9q/wDjlfHv7OPgXUPGXjgatNbvILPUbO6ZllQD5pWYkhiSfu9ua+0viVAtn4TtFYbVF0AB&#10;/wABc124+pzYilHscOCpuOHqytufE37L8wh8ZXkYPTTZOv8A12ir9F7iNpoWYj5OhI+tflB4M8Ra&#10;j4Zv3uNMfbcNCY2O5l+UsD1BHcCvpP8A4bZ1j+z5TINJW43fLGLa52kcc/6z6/lWmZ5dVxkoSh/W&#10;xGV5nTwUZxlu/wDgnPftma1balrOkW0coaW0uL6MqFI53RDBJHP3e1esfsaafJH4K0u5dSA9rcr1&#10;GP8Aj6P+FfIupaxq3xU8dSPcn7Q1/qTNEiOQqGaXom9jtHIx9Bmv0E/Z58Gjwf8ACzRLGaFo76EX&#10;Ak3lWbDXEjDLLweCKxzVrD4GFDqn/mdOVxlisbOvbRr/ACPnL9tYsupXRIwPt9v/AOkprsv2Hv3X&#10;gq7QdDq8x/8AJeKuO/bSzNfXCkc/b7c/+SxrsP2HMt4HvGPJGsTD/wAl4aVWoo5SrMmjT5szbktD&#10;lv2tPg75eoW+q6Ut1cm7lvrq88yaMLHko3yjAOOW9egrR/ZD+Eb2/l61eJcQ2dzYTxJIs0ZBYXCj&#10;GACR9w9fSvq/UdC0vXoimo6fa3iKGG24gWQYP3h8wPXFGl6NpuiWcdvp1lb2NomQkdtCsajJJOAo&#10;AHJJr5/+2XUwzon0P9jRjXVc+Tv27Ny22kADMe+Hn3xcVf8A2I23eF7gj/oKz/8ApPFWf+3XIvla&#10;QjHC7oT/AOlFS/sWyPH4SuSh/wCYrN3/AOneKvc9ov7PV30Z88qMlmLklpdHo/7UU23wfPnj/QL7&#10;/wBFrXwRp+sTaW3nRLGxYbfnBI659favu39pyUHwXKZDydPvff8A5ZrXwnoeh3GvXTQwIzhUL4Vg&#10;vQgd/rXs5LKH1e7f9XPNzuM5YmyX9WPpf9jDwz9ok1TWUEjRYltN25QN37h8Y659+lY/7YGZfGFr&#10;H/A2lw5Pf/Xy19Q/D/4e6b8OdFm0/SIPLWW4adtyoDkqqnlVAx8gr5d/bCbb4otyv3v7Mhwe/wDr&#10;5K8rC45YrMH2PRr4N4PApNanb/sU/LY+KFXnbHYj9Jqyv2yS40xWIAT+0oMH/t3etf8AYu2f2fr5&#10;B5aKx8z8pv8A69ZH7aUb/wBmL5eTH/aUGOf+nd6dPl+v2HUT+oNsg/Y4uEe3Az+8/tCfAx/07rX0&#10;z4yvk03wzeXMpCRpsyxBPV1Hb61+fnwr+KGq/D3UoLuzW3Wyilkd/MDldzR7OVVhntXovxQ/am1b&#10;xboN3pNmbCOO4SPL20M8TgrIG4JfH8I/CtsVlVWWMVXoYYXNKcMC6SWv/APMriYal8cJSnzCbxES&#10;mOM7rnjr9a/QL4f2rWvg3T7dxtdPMyMg9ZGP9a+GfgT4NuPGXj+y1OWOSY2ep2lxMwkXHzSliTu5&#10;P3T0r9ArS1WzjVI1CxDoBjHXPSvJz6sowVK+3+R63DtGUpuq+v8AmeU/tOaD/a3w11m5UOXSO3QB&#10;WAH/AB8J6/Wvjux8ZLa/CvWdDRoy1zdLKFZG3cNEeD0/gr9DPF2h2/iTQbrTZo/Min2ZXA5w4buM&#10;dq/MC/tX01vILONw3bWbPf2+letw9XhXw8qcv60PJ4hw86OIVSB9Bfsk+HzqWsX10wcfZ7ixlG1g&#10;B96Q85+lfaXy+YVc4UdCK+fv2UfDMWn6DcXYiw9zbWMu75eTsc54HvX0HgbfmGWr5fPKiqV+VPY+&#10;nyKhKjQ55dT4G/aoski+IWnIS2w6XGSc8/62avqr9muRJPhTpbA5jijijLfSCKvEf2uPAtw2orra&#10;W7eXbafDGXDoACZ3HTr/AB9qwvgl+0U3gDQU0nULi1jtkmJxNDNIdoiVR9046r6V9TOnLGZfGnSe&#10;qPnIVqeDx8qlVaM+wvEXijTfDEXn6lc/Zo2V3RvLZ8hcEn5QfUVneH/iZ4d8QSE2eo+cxQtgQSLw&#10;CB3X1r5A+M/7Qk/jz7JBp15CIY/PQ/Zo5ojtfaBncfQH6V1X7J/h/Wb7XptRv5bqXSZtOmWEyXIZ&#10;d4njHCEkg/K3OP5141TLfY4fmqS1PUhmXtsRy0o+6fXsS+VIJey18xftiOWjmY97GAj6faGr6c+b&#10;7jcA18wftin9zKB0Fhbj/wAmGrxsjTjjddj2M8kpYLTcyv2Kf9d4o/3rH+c1fWx+UV8k/sV8SeJP&#10;rY/+1q+tG5rqzy0a6kmYZFeVBxaPiP8Aayhlh8XWuxct/ZkR5P8A02lr1/8AZLuBNoN6pPzJa2Qc&#10;AdDskrnf2uPAN3dQy6/a27ulrYwQlvMQLk3DDkHn+PtXkXwN+NV18MdSu472aGK0mEaSeeksoXYs&#10;gAAQ+rDtX0vIswy/2cHqfMuby/MPazWlz7q8Qa9Z6Bp1xe3U3lRW8UkzMUZgAgyTgDPauT8PfGzw&#10;74uf7LaajHNKiGUqttMvAIGcsvuK+aPjD+0zceLNLisNKntDFPDcQSmCGeJiHVVHVhk9an/ZL8H6&#10;lqnia4v783H9ny6bKI2E6kFxPGPukkjo3avFeSQoYdTrPU9pZ5PEV+WktD7G1i8WxsZZZyI9uOxP&#10;Ugdq+CfGk5+IHxgvNMjw7x6lfLEIfkLDcx5LcdEr66+PHieTwp8MNav0dRdwiAoJAxGGnjXsfc96&#10;+VP2cdNPjL45w6rcp5kYnuZpdpG3MkMx5DZJ5rsyvloUZVl0/wAjkzXmrVY0ZLf/ADPrz4e+EYtF&#10;8F6TE5mWT+z7dWVmU4IjAxwK+Qv2qkMfj7VoUGQs1ueev/Hsv+NfdYt0trVI1JWONNqjsABXwt+1&#10;bn/hZGsleR51v/6TJUZdiZVMS3JhmGGjTw6UUfQv7Lu1/BN6rHGdSk6f9cYq9swF2AdK8R/ZYw/g&#10;y8yf+YlJ/wCiYq9vbqtfPZxJfWJNH0mUp/V4pjf71ZHiP/jxT/roP5Gtf+9WR4j/AOPFP+ug/ka8&#10;vA8zqo78a4qkz86fh1lPHWmK3EWJMt3/ANW9fon4Sct4S0Ix/Mi2MGT7eWtfmtoGtP4e8RWmoYjZ&#10;YQ2RKCy8qy8gHPevo3Tf2vJNJ0OytoP7LZ4bZIyj2lxwVUADhhX6ZmmEr1+WUHpY/NsrxtChzRkt&#10;R37b1hCreE5wzlj9ucjtn9wfStD9jW6eZY4mCiNbCcgjr/x8r/jXhfj/AOI2tfGTxBp0F00cg+1S&#10;JbxQF1X986jaA7EAfKAOnvX1r+zf8Of+EQ8IaddXUD2148M8T/MjdZyQMr7KO9cuLksLhFCo7s6c&#10;FzYrE88FZHmf7ZF+63RtwF+bToD0Of8Aj4f/AAqD9h7S4biTxdNKzqUNi42kY/5bn09q7f8Aau8C&#10;Nrnhq+1yCFnntrW3gUKyKn/HwOoPPRz3r5m+FfxX1f4Q6tcpbeQsN3PCLsXAdwFjZs4CMM8O3rXR&#10;SbxOB5KTszCt/s2Oc6q0Pvrx5tXwT4g2nMSafcEN3/1TZr88NbmVvHmpMpypjT/0BK9k8b/tVal4&#10;k0S607T208pdW81u3lQTxk712jq4Hc9a8Esri4uNXne7UCcp83Of7uOcntiurKsHPD0XKs9/8zlz&#10;bFwxNWMaK/qx+lnheNo9PkwM/vT1+gr4T+PRZfiReMRj/ibXZ/8AIwr7u8OL5Nm6M7bjISATnsK+&#10;C/2hp3g+Il2wAI/tW8PP/XYV4GT2jin8/wAj3M6b+rpen5n13+zb83wd0KQ/xef+lxLXCftqbW+H&#10;OnFTk/2xD/6Imrzj4ZftOf8ACDeDbHRDJYr9m8zCy207H5pHfqpx/FXPfHH48H4o+GrbTA1n+6vU&#10;uf8ARoJY24jdernGPnrvpZZW/tGVe6tc5amZUXlqoNO9jqP2OZANYtGbgC9uP/SYV9Y+ONr+CvEL&#10;A5xp9wf/ACG1fBHwb+LS/DeaNgLRWWeSXM0Mj/ejCfwn2r1jXv2uP7X0HUbAS6cDcW0kH7u1uATu&#10;Qr1LY708fldati1UhayIwGaUqOEdOad2eU6FmT48acxHy/brPH/fUVfafjC5e38E2GAuPtWOfpJX&#10;w58PtUXWPi9olyzD95f2v3QQOJIx3+lffN5ow1vw9a2zKWiWQyBgRnPzDv8AU1GZJwlFTNMttOM3&#10;HqfAHwrjS6+I+kREnDCXp1/1Tmv0Q8LwmDw7oyY+X7LCBn/cWvzeuF1P4b+LLKfylhu0iMqCRgww&#10;wdM5Q/XvXvmg/teXem6BbW0z6aZ4rWOMeZbXDEMEx1DetdebYStjXF0Hpb9TkyjF0cDzKutf+AdB&#10;+21cRL4Otow/70arDlcHp9nlqL9jthJpdqsZ3SfYrglfb7SK8H+LfxM1/wCI08t7fLC+kTzI0Pll&#10;wnmLHs4RnJHR+cfzr3n9jlVhsbdhw/2G4BHb/j5FRiISw2A9nUepph5RxGP9rBaH06oO3kYNOPam&#10;jgdSfrS5r8sUZc1z9TbVhP4q/OT9oI/8Xf1//t3/APSeOv0b/ir84/2hOPjBr/8A27/+k8dfccN1&#10;IqrPm7fqfC8TRcqUOTv+h91/DD/kBT/9fLf+gJWJ8ev+RF1X/sG3n/oqtn4X/wDIBn/6+W/9ASsb&#10;49f8iJqv/YNvP/RVefh+WWYLXT/hzvxClHAba/8ADHxx8FW2eM70jr9hb/0OOvq79qSASeArCLnC&#10;6nGf/IUtfKHwVXzPGl8qfM4sWJH/AAOOvuX4n+FV8aaHBY+W0ix3KzAqVDcIw6t/vV9DjqkKWJpS&#10;vp/wx4OCpzq4erG2rPjP9lu6eP4iaPFKFWdpbgqg7j7M/wDga+9rKedrVUKKFZACe+MfWvzV0nUN&#10;Y+FfjKwvHjW1vYo2lRXfcNrK6Z+Rvr3r6M0/9r2CHw5GrXVh/aEVooKm0uDmQJ0JzzyOua1zTB1M&#10;dyyos5ssxdPAOUayPd9d+Jnh3wtfS2Gp6j9mkhKgr5ErkFlDDlVI6GtvQ9c0/Wrd5NPn+0KrFSSj&#10;LzgHuB6ivzw8efETXfiN4tv9UiuWBuPLbyraR44htjVMhWbjp+ZNfavwF8H6n4Q8J3lrq815LdSX&#10;ryq15crO+wxxgAMCcDKnj614eNy2OFoLnlqfQYDMpYuu4wjoeFftebDq6EMc/wBnQ/8Ao963v2N1&#10;Pk63nj5bHb+UtYH7X2BrUeOn9mw/+j3rf/Y/w1vq+DjatjnH0lr2ZWjlsuV6/wDDHjpOWZRUlp/w&#10;59RO0rHaFGK/M3VgJNeX/r2/9mNfpixyeGNfmdq+V8QqOg+yj/0M1xZJVlKjVjJ9v1OrOaMI16Uo&#10;rv8AofpkWW4GzPX0r83/AIiRtZ/HDXJcfIniK4ck88C5Jr9HVHzfJ1r4O/aS8F3HhzxlPqaxPH9u&#10;v7253F0OcSBsjHP8XfmryepThWnBvVkZvTqTpQnbRH138EbqK8+F+i3Jb5X87lQccTyD+laPi7x1&#10;p/g22ku9WuFtIY0VmbynfAZto4UE9TXyp8F/2lH8F+HrPR9Qmsxa20Uuzz4JpW3NKX52nH8R7Vzf&#10;xp+Olz8QS0NpdRNaPbxxuIEljG5ZC3Rj16dqyrZHUniXOT902oZ7ThhVCK94+0vCPjvQvF0RfSL7&#10;7WvmNHnyZE+YKGI+ZR2Ir5s/bEYNNowQ5+a+3e3MVehfsx+EtQ0fw9O92su5dQlOZJlfgwxjsa8+&#10;/bG2Rto4Q5djfZ47/uq0y+nSw+PiovT/AIcjMJ1cRgZOS1/4Y+Z11iSOxjtWCCCM5VsHcTyfX3Nf&#10;Zf7LPgKTQNFluZ0ljkj1CUgNIjDBhQdvqa+WPhb8P5vH+qSWRikkEds0/wC7kRTw6r/F/vV+j+ma&#10;LZaDbtbWcKQozeZtVAvOAM8AdhXt59joU7Qj1PDyXBTqJzktj89/jgxl8cWJ/wCnBR/4/JX2R8Aw&#10;P+ED0od/7Ns//RVfHHxrBHjaxGP+XFf/AEOSvsb4B/L4F0wntptn/wCiq8rMakfqcI3PXyynJ4uc&#10;rD/jr4/HgDwnaXitDve+SAiaN3HMcjfw45+Wvjr9n/wYvjH4gaTBe+bFZO86SSQOoYYgdhjIPfHa&#10;vU/2xfFTXTSaMJ8Jb38EoVdwIzbt+H8dbX7IvhWOHS21K5tVFxDqMyrIQpIUwIOvX+I/nTw844XA&#10;uUXqZ4inLFY7lktD3PXtBttE8Di0gkldbeCGKPzCCSqlVBOAOcCvgiTP/C8jkf8AMx/+3NfoX4z2&#10;nw3dBuMhCv03rX57SZ/4Xo47f8JGcf8AgVSyus6kJSqMrNKCpzjGmux+gvgX/kU7H/tp/wCjGreZ&#10;qwfAv/Ip2P8A20/9GNW63SviMw/3iXL3PuMvssNHm7D+w+lFH8I+lFefa2h33vqFFFFABRRRQAUU&#10;UUAFFFFABRRRQAUUUUAFFFFABRRRQAUUUUAFFFFABRRRQAUUUUAFFFFABRRRQAUUUUAFFFFABRRR&#10;QAUUUUAFFFFABRRRQAUUUUAFFFFABRRRQAUUUUAFFFFABRRRQAUUUUAFFFFABRRRQAUUUUAFFFFA&#10;BRRRQAUUUUAFFFFABRRRQAUUUUAFFFFABRRRQAUUUUAFLuppak3UAO4xVWd+v41Pu+U1nzyHzMe5&#10;oAa2cihaVh8ufamKaAJKPSkWloAKKKKACiiigAooooAKKKKACiiigAooooAKKKKACiiigAooooAK&#10;KKKAClWkpVoAetSL2pi05aAJQamj6VBUyUAWI+tWY+1VY25qzG3SgC1HVqM1UjbirMZpDLkbVZib&#10;p6VUSrMdJlFyMjzD6YrI8X6N/a2jxQndlZw/ykD+Fh3+taifMvHWpmHncEBl96qnuJn5kePtPk8N&#10;/DbV7eVSkjPHIFYhuDJGO30NfHnibM9xfN/tyHj6mvvX9tCxi8PTNYW0awxSadBKUUAZP2lhnjj+&#10;EV8Ga+pU3jf9dD/Ouxu6IR5vqSbZm+o/lWNOu7n2rb1L95Iceo/lWQV4wa4pbmxZtY9n5102jRZ5&#10;/wB01h28O5gK6zS7YR24OP4FP6V3UUZSJ3xnFU7j+lWJie1UJmNdjMEVJpKpyybqmmbjmqsjDtUM&#10;ogmaqzE1NK3NV91ZgDE4ptI7/NSqaksdSLRkU5fmqiWKtSLSKtO6VYhGXPNSxrxTQRipV6VQDo/v&#10;U5vlz70ka/NViGMTNjGcHFWiWFtEZOcdq11QKpx1qKCBYlHFTsQnNaxJGyN8uKqSZJqaSUVCZAap&#10;iQqHbVbOalaT0qLFZlBTtwpNtJx3pi6ilge9Nwu7OacVDdKZsPekUTBhsIz2pFX5aVdu0+uKX+Gq&#10;RLEUUu3c2KENO/iFURccI8CnxkrQvIpV460IQMd3Wm7gOhqSICSQg+lQyYVuKZQbj2FLuJ6ik3bR&#10;SeZuzQAFqQmms1NLHFJgDGoVH79/YZ/lSs53Co4W/wBKn/65n+lSy0LI2DUDLzmnTN8gPvSSdKhl&#10;Iheo/apOuajb71SMljYKo9aNwY9aj/GnhQOaAJcjb+FNXpQpU96GUqMjpTQCr1zT2XzhgVGqll4p&#10;1u+1hmqAUAL8vccVKjAd6hZgXY+9OUigB74NMaFtw4p4CtQzMGFNARvFjbS7lVRk0SSZxmmMoZRy&#10;aQDFiO3kYqE9cVPI7LwKYYW+9j9akCvJGetQsN3WrThsHNVnHpWbGQtGPeo2+6acwYdc/nTd3asZ&#10;FFeSoHq3Jiq8mKxZRTblqdD8rChsZpFzuFQnqX0N3T5PlA+laSruHFYlixGOfStaFmbgHmu+OxlI&#10;n2EUnSgFu9Bde5rQgdGN2cUozmmxtuzs/GnqrZ5FDAV8KpqjcYZj+VXpGXac1UkUNkrUSAqFetRy&#10;R1MfvfjQ446VzyNImey81XnXmrrr8wqrcdTWTRXUgFKrYakpdtQWXEfIp/3qrxk1NGfmraLIZFIn&#10;WqzpWgybqgeEVL1C5QYU1lPWrEseKi68Vny2LsOhk24rTtLoDuOnp71lMuFyKRJnU8GrjKxm4nWt&#10;iamrH5bA1Rs7wsQM559/SrzKzgHn867IsyL0J3Y/CpWWqMNx5fyk89KtwzZ6mrAg3MG6Cr9qN6c+&#10;gqu2w9APyqSFyCAPpUsDTjyseB6Vs6TIVhU+x/nWNbyBVw3oK19LO7gdMH+daRFI7jUImjvo8DI2&#10;d/xqxGxEf4U9JY7qFpDguDgHFRyMFjOPStmZoz9Ql5I9v6Vg6h8y/j/Sta9YsxPt/Sse6yePeuWb&#10;sbJEJUKtOjQt2qPl5QvqK147VY7dGI52g9vSvFxWI5YnqYXD88iq1q7Wk2B95D3Hoay47NljGQfz&#10;FdGZgtk21VOVbORWVuVuCdv0r5CVX2kmfVKn7OKResbYeSz88N/hWhbXywyIhIBJCjg1Rsc/2fIV&#10;Ysd/c/Sizhkmu1LjAVwRg+9ctSWtjqpx0udVbTMPmAB4rS0+FrmQlhgbc8fWs61hZtiAd/611Wj2&#10;awxqXXHBHY965JM76a0LFjAtr+8ydqnqfpiuz8EXxS/2HbiaWIDg+p/xrj9vnWMhj5+bHHHpXReH&#10;P9HutPccFXjLfgRXHJlSR6P4qsWbT4ioJ/fDuPQ15jq9mk2rzxOWDKFOB/uj/GvYmZdU0ncQGKhn&#10;4Hpkd68z12zaTWLjyY1Mny56A42j/wCtWLlyhAZ4X0sXcyS/N5asylgR/d/+vXodxqccNnaWpYDK&#10;eUvByeAKwlh/sOImOGNYQdxJUdTx2/CobXVDqmrWQKxlI51+6pHBYdc/SsX7xozvvD0ifZ0gz86q&#10;SR/wL/69dF4Zs5pJiXTA8s9CP7wrjrO6WHxDdKhCqIh8oBAH3a7S31FtNsY5QFUklc4PqfT6VNrH&#10;PJHdaoscc6zxksFXHP1P+Nej+FJjdafbpxzFGOPcV5rZxm5sZBISzbscnPpXf+Dty+QgJwvlDrXp&#10;YOVpWPJxWiOnmtvLYx85X3pkNr5mnRE56nv7mtO6tQi+e2fmOOv+fSpdKt4rq1SIEnaC36//AF6+&#10;jjT6njVJaG3pKi4iKk9WPT6CqeowbpG6/uy2P8/hVrSd0TBB1LE/pU93a+duYDpkt0r04L3bHBz6&#10;nMatZNJYxzKCSz46jHQ1YBF4uByAe3FaIRZD5JAKLyBj/PrWbbRtaqYv4yd3J5x0rkUHGRvzcyL2&#10;j33mMI22gMx6A+lajOZMjsvSsBl+ysDH8rda1LS686MDPzADd1r1aUtDgnuSyGqslWJDVWRq6k7n&#10;PIrPVeSppDUEnetNjNED1VarMhqs1AyCSoWqWSozQBFTXp560x6S3GtyJqSlamtTfxCidjRRRQAU&#10;UUUAFFFFABRRRQAUUUUAFFFFABRRRQAUUUUAFFFFIAooopgFLSUU7gFGPaiijoLqDMV7ZqvfafBq&#10;Fs9vcRx3Eb4ysiBwcHPQ+4qyo3VHu2wsw4YHg0UpyhO6YVIRqQs0eM+Ov2Z9B8XTSSRJpumzO0rF&#10;00qNmLPjnIYcg/zr5F+O3wij+F+pXFsmoLebZ4oQVtRDjfFv3Y3HpX6QMB5Ycj5sZz718Q/tmndr&#10;16x5JvLf/wBJq/QMnxdWVaKctD89zjCwjSlJRLfwH/ZatfH/AMPtJ8R3Oswj7Ysw8ibTRNtKTumd&#10;xkGfuenfFfS3gf4M+H/BbLcW+nabJdRyM6PFp8cbjcu0gEZPTNc7+ySsi/s8+FHVgM/ax/5NzV7G&#10;F8qMuOJAeDXj5pmVb29Sm5aXf5np5PgKboQqNdEMRdqgLHsCjhQMY9qxvFfhWy8ZaRNp9/DbyRyA&#10;4+0QLKFJUrnB74Y1tnzMKwYfNy3vS7Vbt81fO0ZyhU509T6qrSjVp8jR8yeKP2KbDW76Wa01y205&#10;GZSEh0dSBhcEcSjqeaj0X9iGx0m6SefxFb6gFJPlyaOvORjHMp6da+oNpUUwBlbdnivYebV17vMe&#10;L/Y1J6pHJeB/h1pPgSzEVnp1lFIyRI80FmkJkKAgMcdTyT7Zqt8WF3+Hbc4yv2peO33HrtmzNgA9&#10;PWuK+LD+T4dt1PJF0vT/AHHrPCYmeIxS5mbY2hTw2Eaij4M/Z50Oz8ReKrq3u4IJUWwkkHnRLIMi&#10;WMdD35NfSeu/sY6drF0skGsWunRhAhSPSFxnJOeJB64/Cvn39l+PHjS9A4/4lsn/AKNir9Fi3mLs&#10;HU19dm+KqYdQ5Hbf9D4/KcHDEOTkjxDwH+yzo3gm8hu5byx1OSGSGVS+lohBjOeDvbBPr7V7Xaxx&#10;26COCNVjHRYwAOvoKcqCMMJPmB44p1qFjcsBiPGAO9fBYjG1MQ/eZ99hsJTw8PdR5f8AEz4E2nxO&#10;uJJ5r+G3EkqS/PZCb7qbOpYVpfCX4SW3wp0Wa2gvIrsNdNcbI7UQZLIqdAx/u9a76OaOO3VVUg5q&#10;u0jI4ZjlB1AroWKk6fI3oc/1WKqc6WpK0y8nhd3Vc/pVSa+8vgR5Xtzx/KobqYFsrkcmq7TblAOT&#10;XlP4tD1Uvdsed/Fj4PwfFBLb7Rdxr5JXHmWgn6b/AFYY+/8A5zU3wy+Edv8ADO2MVvfRXMZnacxx&#10;WohBLIE6Bj6Dmu+VJdvyMF+tLtDsCnA969N4qSp8lzzI4WLqc1jlvHngeHxzpr2s86QKYpYgJIRK&#10;MOAOhI9Pxrz3wf8As0ad4b1CSc3FrcK0RjAOmKo5YHOdx9K9qZRlS3OKczM8YWI7TnPNFDHVKceV&#10;MK2Bp1JczRG8fy7VfnrkV5l8TPghZ/Eq8W6kvILcrAsHzWSzfddm67h/e6V6f5iK2cHpinCIJGUh&#10;GzJzzWVDFSpSclua1sLGrFRa0OC+F/wtt/hjb3kcNxHOLpYlLJaiD7gbnhjn734V4b+2g3/Ejj2n&#10;P/Ezg+6f+neSvq7qAJvnC8cV8o/toNH/AGOgjUqP7Tg6/wDXvJX0OT1JVsUpSZ87nVJU8K4RRyH7&#10;O3w807x1oc1vdR2oeS+kQPNarKQFiRu5FekR/sZ2i3CudehOB906SOf/ACLWD+x2B9j3emoz/wDp&#10;OlfWURaZfMB5BxzXbm+Z1aVdwTOTKctpVsPFtHC/D/4TaV8P4gkENnLNIsStNHZJCxZM/McE5OTn&#10;2ruZFO4qAcCnlo8EupLr0PvSQrLM2Qw6d6+OxFadfVu59fh8PHDq0VYa22T94MAjjZ61+a3xEs4N&#10;V8T2sGmrGS1sBttVDZIZyeF74r9BPHXi628G+GrzVJUmKwbD+5VWb5nVeASB3r4R+B+jnxh8XtBt&#10;Z9skcgnUq5K/dglbqtfcZLTeFpSqyPic5rrF1o0Yn238GdD/ALD+HPhzFvtlm0mz8w+VsbIhXr6n&#10;k127KxXPOfSoNL06fR9I0+0R0WKGBIlVcnCqoAGSM1aw+7APzdzXxmMk6leU79T7PBwVPDxizG8U&#10;+FdO8XafNa31razLIFU/aIFlGAwYcH3rwrxJ+x3Y63qM1xa6zb6bE5JEMOkrtXLE9pB2OOnavo3a&#10;c8804Zxz0rbC5hUoX97Q58VgKWJSXLqfOOgfse2Gi3Uck+r22prvRikmkrgBTyDmQ9f6V7f4T8G6&#10;f4P02G2s7W2jEasv7i3WLgsWPA963trHPlnb/ez3pQCv3uTVYjHTra82hFHAQou3LqMXLct1964L&#10;4m/CO2+JMMgnvorVmiSICS1Exwsm/PLD1rvm3Zznil3Rl1ypJxXn0a0oSvFno1aMZxtJHnPww+DV&#10;r8NftLW97DcGfySwitBDny93XDHOdx+lei8MxJIT/ZpxKRtnBx1prRif5oxtz/eratWdRXk7kUKM&#10;aekVYztb0O18S6bNYX9pDLFNt3LcwiRSAwYZUjnkV4b4s/ZA0zxJevJa6zaaSryyPsh0pSMMcgcS&#10;Dp0/GvoVpMnc/JFNZoz8205rfB5hUouyZhisvp1fekj5s0f9jW00m8iefXIdRRZFbbJpIxgHkcyH&#10;rXuHhHwLYeC9MgtrKC2jeNWUvBbLESGYtjA7ZxXS+ZuT5OCB3pqSiM5lyx9qrFZlVqaN6EYbLaUN&#10;UtTi/iV8Px8RNJuNPe9+zQzIiMjQ+ap2yB8ldwz0H5VifDH4F2PwxvJr6O6t7mZwuAtisLDCsp53&#10;H+/Xp6qNwZBjFOxuYeZ8y+lc6x81DlibzwMJTUnuRPhtoJyG6+1eTfET9nqz8da5dapNqEEP2hkO&#10;x7BZcbYwn3i4z0r13aisdy5XtSBlmcxAfKvIB/z71FHESi7plVcPGSs0cr8P/AcPgPRZ7OCZJy9w&#10;037uARdVVcYBP93rXVc7RnrigMFGU4NO+9161Feo5u7NKFNQVkNXnNVb6z+0Lg/Muc4K5HSrXIzS&#10;7s1lRqODujWtTUlZnz1J+yLp0hwdVtR9dKX/AOOU0fsfaYpDf2taOBzt/slfy/1lfQ8a+Z15pSoX&#10;tXvf2vVkrNng/wBj0ou6ieV+Ff2f/Dvh+a3mez0y6mgaN1dtMjVtynOQcnBJr023s0toVihjWGFf&#10;uxxrtUc54AqUleMDmnDevU8V5GIx1Sq/edz1sNgaVJe6rGdruj23iHTZrG6SJ4Jdu5Jow6nDBhlT&#10;15FeH+Kv2R9N8QXxuLfVrWwDSSSGOPSlOdxyBxIOlfQO6H+JGJ/z70w4b/Vjae2a6MPj6tNWiznx&#10;GX0qjvJHiHhf9lfR9BsbmG5msdQkZfkml0pAVPzHIyx9R+VQyfsrabNfy3S3trCJABsGlrxgAdd/&#10;tXu+JNqBmBJ4pQkm4oGGBzXRLNcRayZhHKsPe9ipa6ctiREJhPuO7zMYxx06+3615B40/ZrsvHGt&#10;TXsuo29sWuJZvn05ZPvtnqXHp1717QjRQxnzFLPngil3JIvyAjPrXJTx1SEuaJ1VMBSqK0tT52k/&#10;Y507zcDV7V+fvDSV/wDjlDfsd6dvI/te1B/7BK//AByvojc8POetO5dQ/wDEe9enHN66V7nnPKKF&#10;9j51/wCGOdN/6C9r/wCClf8A45R/wxzpv/QXtf8AwUr/APHK+isN60Yb1prN6+9xPKaF7WPCPDf7&#10;Kmn+Hdcs9RXVbZmt5UlAGmKh+Vg3XzOOle42tuLGzjgQ+ftJ+ZR1ySff1qU9g/IJxSNIsLbUBXFe&#10;ZWzKrUleWp6VHLqVONonlfxC+AOj/EDLxw2OmT+UsSzLpqSMu1y3Byp5yRXC6f8Asc2NjdLNLrdv&#10;drG6uYX0lcMAclf9YevTpX0fKstqMhhjrxSKhYBlOC3Le9dtPNK9rXOKpldC90jyHXv2c9E1jwnY&#10;abDHp9hJFceYZo9MQkj5+MAj+8O/auh+HPwpt/hzCiQXUdxtieLdHaiH7z7+zGu+8tixXIx2pdoX&#10;5GGSKwrY6pUVpSN6OBp0ndREWPaw+bNI4wRzSCQtyOlPVd/WvLcrnq2GvGZIxtbac9q8T8Yfsx2H&#10;jXxNeaxLqVtbSXOzMb6ashG1FT7xcZ+76V7acoeDRIoaMFPllzyx9P8AOK6cPXlh22mceIw8a6Sk&#10;jK0HRR4f0+S0QiXfIZPMVNuOAMY59P1qt4s8LxeLdHudPlmSETQSQbnjEmN67ScEjP0roMMsZ5+b&#10;saYqxgEuuX6gj1rOFeVOpzms6EakOQ8X8Kfs0WHhPVpr2PU7eV5ITCdunLGcEqeu8/3a9l2naB5e&#10;73xTw0Z++pNBaTPyNhewrWvi51mnfYzoYSFFNW3PLPiB+z/onjlWKR2GnXHlLEsy6ajuoDluDkHn&#10;JH415k37EUP2guPFcYUtkoNJGMZ6f66vqEsFHvQBuwRwa9SjmlSnDl5jy6+V06s+ax4r4N/Zh0bw&#10;rj7TNY6mfLZMy6Wi5ywOeWPTpXs+BHHsjjA5z8oqTyz/ABc0fc+7xXl4jMKtZ+87np4fL6dFXirM&#10;8x+JXwVt/iVdrNLeRWuIFg+ezE33XLZzuHr0q78NfhPbfDaO6SK7in84RDKWohzs3ejHP3vwrv8A&#10;5njPlHb9aWRU/dbxubuR61p9eqcnLfQj6jT9pz21GMoeIANtbPbrXhN3+yzYSzC4GqW0jbfL/wCQ&#10;YpOM567693JRZCdp206NY2bbGu0deayoY6dFSS6mtbAwrOMn0G4EIwp8wdd47e1cn44+HGmeNLVY&#10;ryytJXkSRVnns1mMJcAFhn8D1GcV1sLILZ48HeTkHt2pVdlBDnKeg9KiniKlOftEy6mHp1IcjR80&#10;6x+xZaahdyNbeJobNCQQsWkjA4xjiUd60PDn7IOm6BeRvdara6rGCzFJtJUA5XAHMh6HmvoUsmMx&#10;gr9acq7uW5r1/wC2qsly3PIWS0oy5rFOx0230WMxWkMUcbHeUhQICcYzgd+BXBfEz4MWvxG+zvPe&#10;wwGLziBJZibG/bnqwxjb+NejKQWBpwUbZSRnjivPjipxlzX1PReFhKPLbQ8x+GvwL074eyfaUntb&#10;l2haAutisROXDddx/u9K9L3FlLleRxSLIskKxYPy81LIQkgUfcIyRRUxkqms3cIYSNNWirHini79&#10;mex8R65BfPqdupjhEWxtOV88seu//ar0rwj4XTwro8empIrgQR26yLF5eNq7cgZPr0zXQMQ0yn2p&#10;ZIixU8cc0SxcpK0noEcLGDvFHj/xB/Z3tfHmsXF3caxDGZWR9sliJfuoF6lxXa+A/A9t4JsntofK&#10;kRpmmIjgEQyVC9AT/d611DBSxAHzdzT5FDcxjafej61OS5b6ErDRU+a2pU1LT11Sxmt5CIlcjDMu&#10;QACCOPwrxg/sw2P/AAlcmtDULd3a9+2Af2auVPmb/vb/ANa9wLbl2yfMelKueFjO0dDmiOIlFWix&#10;VMPGUryRU0PTV0XTIbTeJvL3c7dvVienPrVhMqfmGfrUjRmPnv0oVTIMmuaU+Z3Z3wgowshKKMjn&#10;HbiisdxrRBRRRQMKKKKACiiigAooooAKKKKACiiigAooooAKKKKACiiigAooooAKKKKACiiigAoo&#10;ooAKKKKACiiigAooooAKKKKACiiigAooooAKKKKACiiigAooooAKKKKACiiigAooooAKKKKACiii&#10;gAooooAKKKKACiiigAooooAKKKKACiiigAooooAKKKKACiiigAooooAKKKKAEPSlBx1pG6U1+goA&#10;VjnOKE96SNaJPloAhlcqpAOPxqo3zNUkj5qPqaADHvS7R6UuKSgAooooAKKKKACiiigAooooAKKK&#10;KACiiigAooooAKKKKACiiigAooooAKKKKACnLTaVaAHVIvQVHTx2oAkWplqBalWgCdKsxmq0bVYj&#10;7UAW4+lWozVSI1ZjNAFuM81ciwMcVRjq5GeBUSGi1GctwOKnWTHaq8bhRUu4bM++KIlH51ftwar9&#10;r8QRAPu/4lUA+/n/AJeZK+HvFTbVODjcJM+9fVH7VmunU/EkHLn/AIl0Q+ZQOk0h7V8n+K5O3/XT&#10;+lb9BHAalxI2OOR/KqDL+8HHar2ofeP1H8qqlfmFZrcs0LJd0y8ev8q6qH5bVe3yD+Vc/pMIdwfc&#10;/wAq6H7sIHouP0r0YGMivM2VHPes6fOOtXJm2j8az7hjj8K3IjsU5W49aqyNU8jCqlwcYxUMQxsG&#10;oWxTmaozWTLQw9aVaQ0U0Sx6inrTFNPWrQiZOlP2+1Mj7VMO1WA1VH/1qljcHjaBUS8zMvbFS+Xz&#10;xwaa3AcqnzARz7Cti3gVY1baAcAniqul2vmzDdgj6+xrTMezKjtxW8SRvHrTJnG08/rSODu4NQyK&#10;dp5pkDnxsHQ1WY/N0qXJ2gUjKPSoKIwm7vTW56cUrPt6URsGWgTE/hxntTNvvQzHdx60vO5frQIF&#10;Ur1apOoprA1LCmaspkfQjipKc0Q64pNtNEjWX04p0cZ6nJpy1IrAfSmA0ArTt3y9KXimtQAwSEMS&#10;OKHPtSheaV14oAYp9qaV3MOdtOC0xlYkEHFAFhYV2/eH5VVkXZ70rSSLxupNxYc80ARth1PRSBVW&#10;3O28l5z8mP5VPNnjbx61Bbri6kJ5+X/CpKRJNz/DxTJFz3xTppAtQNIZOQeOlZsaGNGecNTVwvXn&#10;60pLc81G2akoHbcxA4+lPVtvB5+tQfdbNSj5zQBL057dacJg3bj61A0nG38KdGuFBoAsqwxwKTzA&#10;vOyolkNSrtPUZpgRMrM2RkZ5qWNeOTUny46VFI23pQA4ZPQ4pZJNx4qJGPrQPWmgHlcjNCfL15pd&#10;3ak20wGynd0FC57tSr81I6HsalgNeMHPzVVkj96s7HweRVeQH1qWUisye9QsoHINTupquwI78Vmx&#10;jGqGRfapTUbVhIuJRl47VEknPNWpFz1qqV5rEvoX7Wb5l59O9bVrNtUH29a562b5h9RWzbtlBXRT&#10;ZlJGwFDKT0qFo+/X8KdvPlnHWkRyRya7ehixIm2k8Yp7SEf/AK6i3fMfrT+MVAIduBXnmoH744FT&#10;rHxUci7cikyimw5ptSv1qNutYyGQSLn2qpdL8w+lXWqtdfeH0rFo0uVmj+VcDt6U3bx1xVop8q/S&#10;oZI+akdxig/3sVPH9ah2kVJHmkBbH3RxmmSD2oWToKcWFaIkpyLn+H9KiaPjpj8KusB6VXk70mWi&#10;sw/GoW4q0y1BIlYsZLa3BEg+Yj8fauksZRJCBkE7R3z2rkFYo2a2dJvDuAJPVR0FbwlqZM0pEZZQ&#10;cnG6tOyjEig7geP61SuMSKMcEg0Wdw1uNpPQdh713RsZmpMF6AD8KiXKsPrQGLfNmm+Zlh9aGUma&#10;Vs/XPPSt3S5AMfLj5T/Oudsm3Mc+orfscBRgdv60o72Ikd9pfzWrnP8AH/QVDcSHzCMnAJHWn+H3&#10;8yBl9XP8hVW6k2XEw9Hb+daT0JiUNQkPnbQcfj9KzLpgvVsc+tWr1i0zN/npVHyTeSFTjHXnivNx&#10;FTlR3U4czLFpa8eY5xg4+YVfu2ZVtgCQpH4EcVHHEyWbiUhju7fhT79mjhtS5ym3IA64wK+NxdXm&#10;0PqcHT5TQh2Np8iiFWOxvmx9ayFtRn5vk+ora0eSOTTpGCnDKdvt1rJvEla4dQwC8YH4V5cT1ZF2&#10;ExRoYlKEsc4GP5fhUturLdwgIcM47e9VvJSO6TaMHHr9a1NHQySyvL8wjZSmO3X/AAFZzNIG3Y/J&#10;dSLjl02r/sk4wR710lrGY9PijaUiRScsep5NYFjte4MpHCjcPXgitO6mka1SWNtu5scj61xzO+mj&#10;atJx9qS2SEMr5JK9Oh7Y9q6Lw/bhtSiDvtHnIArD/a6VzunxNb3sbkjjPT6GunsYzHqFhKDgNKjN&#10;6nkGuOTNZI9c0q3V7K4jUAbYHYADr7VxmpWH/Ewlby9jHGTs56Cut8P3TS3CIhIEg2NkDkFhkUms&#10;aYv9rzrhcYXuf7orCeqOeO5wXj7UPsWlzwo+ZmRGUK+G++Og/A1H4XuU0uxje4RZJbyOMxvIcNG2&#10;OoJ6nLD06Vg+MLw3+qRSMSYhCFKkAH7zen1qW7vC39hohIC7VGQP9inHY6Fqdhpt3INanfe0rGPH&#10;3uf4a9K1KNpNNikRjsZ+FXoOteW6H+51GWWX5g0ePl69R/hXrWgxnU9Ft0f5sbm54/iI7VmzGoju&#10;/Ddw1/CZNhRQ5UrnI6D/ABrvvC7GCfkn5mTHbua848M3qQOtsgZVd2bGOPu//Wr0jSWVZLRsdShP&#10;6V24X4jx8Vsd8032ixjhxllbJ5ye/wDjUugx/vjg7fkP8xVfTMSTEn7u3+oqzYq1teOoOML/AIV9&#10;hR1ifPVtDctY8SAjg+uParkifL9Rz71WtT84/wA9quSHha9SnHQ87m1Mi8hKnKjac9VGO1UdQgKy&#10;LMDxjZwPqetbN0u4fjWfIv2iHyu+7dz06YrOUdTSMirIgm/ej7q8Y6j/ADzTLVzHK3JALD2plnNt&#10;t2ibks2fbtT2G3BpomRf8wN/+uq0x6YpizUO2RXVA5pELN8tQyEU+RuKhauhmZBI1V2NTSdartSA&#10;jaomqR6hNACNULVKTUTVLGtxrUxqe3SmNVsUTsaKKKQBRRRQAUUUUAFFFFABRRRQAUUUUAFFFFAB&#10;RRRQAUUUUAFFFFABRRRSGFFFFNCYYB+8cCg7IDuiO7H96ijA9KXUaEP7z95J8pX5hivkb9qr4b+J&#10;vGeuXk2kab9rhe6gdW8+NMgW+0n5mHevrrtjtVefTbS6/wBdawy9/wB5GG/mK9PCYx4aamebi8Gs&#10;TTcO55t+zToN74V+CPhvStVh+y31v9p8yLer7d1zKw5UkHhgeD3r07y0W6RkJMmOFPTvSQ2sNtEs&#10;cMUcUa9ERQAPwFSYG4Nj5vXvWGIqLEVJVX1NcNSWHpRpLoDMQxHc9aQoi8knNL70detcGt7o79FG&#10;zG7N3I6U5cq24fc7mijtjtV82l2jPlkmNf52DDoDk1y3xG0y81rRIILGHz5FuFcruC8bWGeSO5Fd&#10;XSMisMED8q6cNU9jNTOfE0PrNNwPiL9n34L+NPCvi67u7/Rvs6PYPECbqFxkyRnGFc9lNfbi7Jmy&#10;5IbpxUUem28LboreKNsYyiAGpuI+SK6sfj5YqyObL8HHCpocF8vJXkD1pGmDKDn5+4qCW+VMj8Kp&#10;SXO5iVJA9jXnK1rHotNO5Jc30sn8K4z/AJ71VuJFf91nlhmotzHqxI+tO43BiMn1rPW5rpYiKhGU&#10;DmpdpKgnijj0oyenatOXS5lzaiOizLhSTzQoQjAJzSj5enFGPapW9mU9FdB5jx5UAENxzSLH829/&#10;lz6UtHXg8inJJMUW2hwkZm4AK4qPajQsMnfngU4cdOKMe1OSSFFtsTLxqoAFfOv7UXw/8R+NbEJp&#10;WnC7H26GUYmjTgQOpPzMO5r6LqOa2iuFxLEkoznDqDXoYPE/VpqaPOxeH+sxcGfOf7MPw88ReB0V&#10;NW0/7Iv22aU5mjf5TAqg/Kx7ivo/BVhsG4e9Rx2sMP8Aq4o4/wDdUCpenSox2KWIq85pgcG8LDlF&#10;3bmQ91PNLJIzyHaARTfWiuWEludcrtuLPhr4j/CPxp4h1yAWejLNEbdVLC5hU5DMccv9K9z+APwU&#10;uvAkYu9ZhuLO8iupHSMzxSKUaJVBOzPfd37V7R/ZdnuDfZINw6N5S5/lVrrwele5UzJyw/song08&#10;rUK/tZDI4trSf3W+570KpRuPvdxT/T26Ue/evA5nrc9/lta2wvy9zimbQW9qdRS5VJWLcuTYPLTr&#10;k8daOOinNFHTpStpYL31YBmXhwAKczDYY05Dcn603r15opRi0ypMWNjHlfXikYIp3ZO6iiqlqZp2&#10;BTJtKsoBpd+AVNGT60lLSKKleQ3b82e1PyzfKozjmkoBI6cVreMokxvEVmMg2Nxn0pvliNfl5J9a&#10;X370VjC3MOV9wjVYctk725x70rSTt0RT/n60nXGaXcfWqtZjbuhq4+8pyaVsjBo6dKKJK4ouwu4b&#10;aRSKKKUY2G5XB8tQqKvOTnrRRRFJMJNi73fHA29z7U1vlPyc/Wl6dKKuXKRHmHEn+LimhhyM8d6K&#10;Me1JTURuDYKAuCnI96RVKzNI3GRil6dOKKFK4cth24n505xxSMwm4Y4b2pB8vA4FFO4rArNCNuOK&#10;QrzupaKzcmXyoTmjmloqlNkuOomT+fFDAL14NLR1681nK7LWi3ECt/GMClKrjIJLdqMmitru1iLL&#10;muHzyKvmjamc5WjIhYtF8wPHzUuTjGeKSs+VlSkhW3Hhhg03aynpS570U1oTuKCe9NVV3FlOWPUU&#10;tA46cU3roX8ImwlwR1p28LwT83YUmTRgHkjmqnZqxnC6dwyercUZc8qAVo69aM46cVNNKO5VRuWw&#10;HLdBk0nDcfxdxS0e/epktdCot2GmPHJ4py4PQ5o69aOnStVGNtTJylfQG3Y+YYFJtWPBBJZuaXOe&#10;vNHp7VHMky+Vsd5zk7WAAFJuMbbofnGMHdSUdOlP3XqSuZaC7mf96R93ikYhtpJ57Ufw47elFPmW&#10;wcr3Dc/QAUfKvBODRmjr1qOWK1L5pbC7gvB+73NG2PcrBie9JRVXUidYjvOmEhMaKy+//wCumBFk&#10;/wBYSp9qdkjocUlFkF2KJH24UAimbByX4PWnDjpxR160WQXYKWXlRkUm5l4A5pfaj370rdil3Yq/&#10;u/mk+XvRtWTJJ47UjfN15+tFINxPudKX5z1AxRRk0WYuboKdv8Jz6/WkoopgFFFFABRRRQAUUUUA&#10;FFFFABRRRQAUUUUAFFFFABRRRQAUUUUAFFFFABRRRQAUUUUAFFFFABRRRQAUUUUAFFFFABRRRQAU&#10;UUUAFFFFABRRRQAUUUUAFFFFABRRRQAUUUUAFFFFABRRRQAUUUUAFFFFABRRRQAUUUUAFFFFABRR&#10;RQAUUUUAFFFFABRRRQAUUUUAFFFFABRRRQAjdKjNS0ygBV4FRyNUhxtqpM3zHBoAgZqSlj5680p6&#10;9KAFpKKKACiiigAooooAKKKKACiiigAooooAKKKKACiiigAooooAKKKKACiiigAooooAKVaSnLQA&#10;tOptOWgB69KlXpUS9KmWgCVKnjqFetTR9qALcfSrMPeq0XTrVqLvQBaj61ajbpmqsfWrMfUVDGi0&#10;oDVFqlwLW3Xnq3cexqRG2HcR8p4xXOfFDVBo+h28zMU3XKpuUkH7rnHH0pxRR+UHxi1L+0Nchb5f&#10;+PRF+UEfxue9eEeLvv8A4yf0r1rxndfa9QjlySqwheTn+Jv8a8i8UtunfnI3SfzrYDhr77x+o/lU&#10;SrlhU+o/eOPUfyqOCFm5z3pR3A3dETkf7x/lWlKcZFQWCiNCQAPm7D2p00nJ/GvRiYyIJjhjWbdM&#10;P0q5Mxz1rOuPr2qrklCRjiq8mTU8je1V2bdmsmx2G0w0p60lIoQLnmk20uD+FPRSe1WSwRamjT5a&#10;aq89KsqtWkIYq1Mi09EHHAqQLjtWiQDFQFuOtWLOA+cueOv8qbFCZGOBjitu0tRHyyg8+g9KtRJu&#10;PRRHGpHXHeoWYszcVPcH5fl4+lVGkK9v1rREg2fSo5c4pWuB0xUTSZ+lJiGNIMYqM5J6cU4sP7tJ&#10;19qRQq+9QoNtTbf9qmyMp6DFAmB45pyyBlPPamr05pNvBxxQIcoLVKsbelRKpWMetSRMVU5JPNVY&#10;pjtrelFSxMGDA1HtO/2zTJCMbqcy/MKcy7VBAxRuBU+tMBVjpsiUoY44NMYMf4jSAB6UkmcUqqRy&#10;TRtyetAEQbrTTncMDNSyYXoKj560AK+dvPFNX5lxQST1Oabux04oAjdCjH3qqFb7RJx/D/hVuZ/l&#10;qjHIWuZOT93/AAqSkSbR34pkkgRsA8VKvI55qOQAqTgZrNjREzbulQyZGeKkzjNQSSfPz0qShu7f&#10;x3qRH2cVCzfvCQMCnb/agCwsZb5vxqTcBVdZD0HH40pkPTH60AW96etRsN3Tmolz9KkVgvU0ASpn&#10;b+FJxupySBlOKAmTmmA7cqd6QCmr97nmj7vemAbfm/GpegqP8adGfU5pgIrAdKApboKeihRyAaI5&#10;BnpSARoXEbHHGPWqTZq7Mzdicdxmq7Lu6LUtDKzCqzLnirbr74qF4/lzmpaAqMlRstTSA1C2a55I&#10;tFeQcVScVdkUnvUEke1fesWaEUeVYfWtSzYt+X9ayFYrJ+NaNrNgcelODEzftZgeM96mcjoKoWsn&#10;t3q2reorvT0MJIVoyCp9aft2rSO+dtHLd6CUCtUUzZNTiPaOeahkIGRigortUb1JIw7Co9wPasmg&#10;GN0qtcj5h9Ktsu7pxVa4Q/aI/TZz+tZ2GKF+VPpQYiakXHyipGX0qGi0yhJGaaAfSrTQGovLKtzU&#10;cpYLjipMCmgdKeBWiMrjTiomj64qxtpmwt7UFXKrLioZFq84C9RVd49/Ssmi7lCZafauY2H1FSPD&#10;/tZ/CoG+Vhioi7MDprSTzI8+gBpJMtIT2rP066OVXnHyg81qyAHkCu6MjGSNK0mDLtJ71OVRe5zW&#10;ZZzAMB7/ANK0dw4J6V0IzJ4VwCR9a1dLBbt/Cf51jxl+qjK/WtGxYlsBzHx2+tQviuOR6F4blAmR&#10;PVmP/jtQ6p8txOf9tv50zQZPInQn5vmPP4U7XPLhYStNjcWbbtPscVrWfUmnq7GNcPx9a3tD08jT&#10;4rgA/OGHUY+8f8Ko6Fos/iLUIJbdcwQyoZV4wVJ6EEjP3TXYeJLeLSNNiRGWArKBtjXaBkE9q+Qz&#10;DEJOyPpcLQbszkNJm2sEXkEk8/SrdzEtwrFSSyg5HvUFlaJCNxk5B/u+1bL2iLbrIGADJuPy9eK+&#10;VlJyPo4Q5SjYWx8qHg7ieRn3rWWxbq4IH1FQacy4JUBwuD6Y60/WL97e0SUKQGfGA2Ox/wAKSehd&#10;jBurq1i/eJKS6jgEHH8q2LOaS6t4QVXaVXbjvkVzMVk8t0kbHIYd+exrpVxaW8MYPzbQoxxggCs5&#10;G8Nyw14YZYLQY3eaqkEHPPv+Ndx4ftzJGsRyNqk8H3/+vXn9tYyzahazOxwZkyx56Ee9ex+E7a3W&#10;FCQsj7GySnP3q4arO6mQW8MrMIwuSfeursdGkW1R3Vl+QMPmHpWfodiWuElkwCpI8sjOeK7ryYpG&#10;02FGAMm1CoXpnA/GuHc0kx/hqZ7G3VUAMkitEobuS3ArsY9DudQ0mDdGftO4lkVlAAyR/hVPwj4Y&#10;/tLxYliGVVt9sxOwEEBl4xn/AGq9E8XaavhvTo5UkGTKI8IuzqrHt9KvlucTlZnyzq3hmWLWIC6M&#10;IfL+Zt65H3v/AK1QoY2vraPcf3MgUfgR1/KvTfEelwx27tJIqzBVx+7ycbvX8686/sm5bVVkSLKL&#10;NuB3Abhu+tS9Dtp6mqtu93eyIq5AXPUD0r2PwtJuhR0+ZSrYP/Aq8vhSO3/eSP5Mx4ZAucfiPwr0&#10;Lwfe+bMYkTCrGxAB4+8O341zX1CotDsdCeOK4SLd+8Ykhfw/+tXoWmzH/Rxxkbf6V59osUdvqMMs&#10;z8Lu6rn+E16Dp0YupLZ4vuIVY44yOK9PDLU8PEne6PKwtkOB0P8AOuyZVSMSkn5jj/P5VxOm/Kob&#10;Py4OF7da7SzYTNsPzKBkA8jrX12F1R85iCza/eH+e1XJDwtVoYz1qYnpnmvajoeRJ6jZMFR9aoBh&#10;FJ5meMbavMwqnNhcAjj0pyiVCRi30fk3SEdNvf8AGnbtyr9KuXUYmBJUE4xkis8q0b8/dBrLlNbj&#10;6duo3q3QYpjttraJkyFzUTmns1RSVsYshkaoGqWRqiagRG9Qt3p7mo2oAbUbU/PNMak9hrca3SmN&#10;T26Uwd6JCidjRRRTAKKKKACiiigAooooAKKKKACiiigAooooAKKKKACiiigAooooAKKKKACiiikw&#10;WoUUUU0SFFFFDS6latWQUUUVMZqV4on2ThaUgoooq4NQ3Kl71mgJpOaSlWkpRkrFa3AA08U1m2iq&#10;8txt9fyp86WhEFK5NJMEYjP61Tubr5Tz/wCPVBLdFmPJ/KoGzJVR5SeWTkI824nn9aaMnvQ0OOeK&#10;FrNtLU068rH7aSlZqRTVeZLYUUUVPMPl6hRRRRy3HzdAoooocWwUkgoooolFsIyUQooopvRCtze8&#10;gooop+7JWJ5pLUKKKKhfu9y5R51dBRRRT5lfmQcrtZhRRRWs7aNERlrYKKKKyp3uy5qzQUUUU0we&#10;uwUUUU2yUrhRRRSuVyhRRRRKzQoXvYKKKKUWrWJne4UUUU1ZO5rJOwUUUU2zNK4UUUUlIbiFFFFJ&#10;yGohRRRVOSJUWFFFFK6Y7NBRRRUuKGpMKKKKNR6BRRRTuxWQUUUU7MVwooopWZWgUUUU1cl2Ciii&#10;i7QWVgoooo5gUQooooHawUUUUmhKWoUUUU3B2uCmr2CiiilGLY5SSCiiimlZ6ibutAoooqXUWxSh&#10;1CiiiqsmK7QUUUUtAuwooop3QcrCiiiiwrhRRRRa+wXtuFFFFHKHMFFFFHKHMFFFFPYJbBRRRU3L&#10;pq6Ciiincxt7wUUUUGgUUUUCCiiigAooooAKKKKACiiigAooooAKKKKACiiigAooooAKKKKACiii&#10;gAooooAKKKKACiiigAooooAKKKKACiiigAooooAKKKKACiiigAooooAKKKKACiiigAooooAKKKKA&#10;CiiigAooooAKKKKACiiigAooooAKKKKACiiigAooooAKKKKACiiigAooooAKKKKACiiigApNtLRQ&#10;BBI+2qkjZOc1Ncf41UbrQA+Olb71JHSt96gAooooAKKKKACiiigAooooAKKKKACiiigAooooAKKK&#10;KACiiigAooooAKKKKACiiigApVpKVaAHU6m06gB69KlXpUS9KlWgCdPvVOnUVVjPNWY6ALcZqzE1&#10;U42q1FQBdj61Zj7VVjq1F0qWNFhW3rsx05ryb9qDXhpPgTT2DbXbUox/rNpx5Uv+FetW7DzCcdq+&#10;Z/21tXe10XSrMMwU3EUuAox92cdaqJR+devSbkLHn5Rzn3ryvxMw85+f4pP516XrE26xlf0wP1Fe&#10;VeIpS0z/AO8/861YHLXnzSH6j+VWreP5Dx39KhZd0hJq/DH8uPenBakM1LdcRn61DOcZ/Gp1O2M/&#10;Wqszbt3413xM2UbiQ7j/AI1nzSHuf1q7c/Lz71mXD/ypMkhaQVAzClPNRtlcVizUWigU1auIiVR8&#10;tTIB6U2OPcuamSOtCBFA3VZC5PSo1j5qyq4YCrQAqYqZYi3T+VDLtWrlhH5jc+orVAPsbXHJHbuv&#10;vWm2B04pPLEa4FRu3etlsZEd0wWOq7MrKOmcUXMhbioVU0AKyDrxUMntT5GK96iVt1QwHdulNYfh&#10;S+YBxzxSM2elBQwj3oVfWkZW7GnlgooEwI7U1eDQrbmp7Lhl+tAh2e1N+7xQB+8NEnEg+lUMljyv&#10;NOz82fejslLt20xDyciocc4p4NIcKc1QDlU01jg04PTGbJqADkihaI+tNMnNAA55FNYjaOlD84qN&#10;uaABmFMLChgaZtoAZM24VThH+lSH/Z/wq3Iu1T9Kqw/8fEn+7/hUlIsJUMjVKp4qA/MazGhh71Xk&#10;U7s1cK1DKOKkorHgdKbu4zinsRikGNpoASOT5unerAcelU8gSfjUvmD3pMCwJBTsBv4sVAOafhh3&#10;oQE8XBbmpo35qvH3zUkf3qtASD5mNJJj1pYz8x+lMZSaGA5cY5NL+NMKsB1ojUt3pASebu//AF0q&#10;LzmmLHiptp21QDJGAX1qKOT2pz9eab8q9qQEMy5x2pjoPLPNTSKWquc9CalgVpF68VCy1akWoGWs&#10;JFoqMvtUMi/KatstRSLWD2NEZrId3Tv6VYt22/lSS8GmK3NZRepRuWcw9uvr7VoqwPYVhWsmCPr/&#10;AErWjau+D0MZFj734UBsU1G4NORdxrQyQrS8f/XqJvmzU0keKj28UFEDJTGUfSrDLUElQwEXBcCo&#10;Zhukz6cVNDzIM1D95pfZyKxZQ1W5FSht1Qsu2nwyDOPagB0mRVdlLNVyRRULYWq5QuQDIzTlal29&#10;6MVBI8MKTpTakC7lqhojZN9RMuztVg/LSeX5lQ0WUpICO/6VVmj2/wD6q1JFJqrNGMfnWNirkNnN&#10;tcDHcd63IJN6DP8AOsKJQJF47itKGQq2PatoEs0IflkFX1fdtX14qip71Zt8sw+orrWxizShkCDb&#10;jPbNTxsVbIbH41WVQnJ5NTRq0zfKccd6p/DcfQ7DRLoySKpbaNx+Yt04rX1iMeTbsy+Yu0nkZHau&#10;f0fakqowzkk8fSu703RW8QX2kWUewLNJHCRISB8xUdRzUTd6TZdFe8je+Fujoml3l6yKiTBSgMeB&#10;8pcHB71S8dKLyRoANu2RW3Dn+D/69eyjwPbeDvCdlZtFH5ypNlopHZfvEj73+9Xjfij5tcuUH3Bt&#10;IH/ARX5niqrlWkvM+7wlNKkmclMBHwG963braujxEEE+R/7KKxGt9yljjjitZSs1isZGdse39Kwc&#10;TqizO02R/LbG73wfrWo1qby1RWGVzkZXI71nR4tVuFT5cL9exrd0FjdWMQPJwx5/3jWLZ0JaHN20&#10;kUMZkdU3qeN2Aa0ftEU0cRwmcccg1kalGsKHA4wP51bjSP7LA4XB2A/oKb2CPxG7Y2zyyWbAsF85&#10;e3HWvVPD6rb26AEFtp9j96vL/D8kkz2CbvlMy8Ef7Vev6Npq+SpwM4Pc+tebWO6J0fgvSWl1CGad&#10;SIFZgwkT5fud8+5Fdra6QZr3ekGVikBQrHkYzxj06VF4f0WeS3aOJ41VnPBJ9B7V6F4d0uNbC6yo&#10;82GJctk43AHn9K5Y6syqysM+H9r5Pi5JWX52CqwK4ON6dfyrs/idbrJYIViEv+kL+7Vc4+Ruf8+t&#10;cd4LF03xAKtKpgIQBcc/ej9vrXp3iGzikuHjnXegZSACRztrtUdDzXLU8P8AjBDBb28j21vGpEEf&#10;yxKB/wAtD6CvDb7UJb7Igd7Z7fIfy3OSffGMdDX0J49037ZZSzttMaoikEkH7/8A9evC9R0P+y7u&#10;4cbAt07EbWJ798/71ctU9XDu5V0aaedQk00krhSSzsSTz71634Z3WlyzgHBjI9O4rzXQ7ONZiGXL&#10;bDk5PqK9X0mAfZUf1BH61xLc3rbHbaTb/aIS7fLhiORnsK9I8L24W1bODhExx7GuT0exjWxkyv8A&#10;H6n0FdTotz5alFyAAo/nXr4fc+exB12k/vJDH2Ck/rXY6OdyhieSp/nXF6TJ5f73+8pH611Ok3WG&#10;2c8Ke3vX1OBep4GIOgioenIuKjk617b3PIktRj/WqsvzVZZqrt8q10dCNio9VpI9warTLuqtK21s&#10;e9ZNFJlU5jpC2+pJQGqE/JVRC5G/y1A7U6R81C5rUzYx2qJj705mqNulAiNzUZpzdabQA2oy1Pao&#10;6XQa3FbpTelObpTGokKJ2NFFFMAooooAKKKKACiiigAooooAKKKKACiiigAooooAKKKKACiiigAo&#10;oooAKKKKAFopDRQAUtJRmgA25p3TpTGk28U1W3GkMkpD93FO7U1vlpiG7KbJIsfeoproJVGS6MnQ&#10;n86QFia7AyMjv2NU3k8xjUcgZu9CKV60DGspzUitQy0wqaYD91FNC06gQUUUUAFFFFIYUUUUxBRR&#10;RQAUUUUAFFFFABRRRQAUUUUDCiiikAUUUUxBRRRQAUUUUAFFFFABRRRQAUUUUAFFFFIAooopjCii&#10;igQUUUUAFFFFAwooooEFFFFABRRRQAUUUUAFFFFABRRRQAUUUUAFFFFABRRRQAUUUUDCiiigAooo&#10;oEFFFFABRRRQAUUUUAFFFFIYUUUUxBRRRQAUUUUhhRRRTEFFFFABRRRQAUUUUAFFFFABRRRQMKKK&#10;KBBRRRQAUUUUAFFFFABRRRQAUUUUAFFFFABRRRQAUUUUAFFFFABRRRQAUUUUAFFFFABRRRQAUUUU&#10;AFFFFABRRRQAUUUUAFFFFABRRRQAUUUUAFFFFABRRRQAUUUUAFFFFABRRRQAUUUUAFFFFABRRRQA&#10;UUUUAFFFFABRRRQAUUUUAFFFFABRRRQAUUUUAFFFFABRRRQAUUUjUABpQdtNBpG9qAHk7qik+UUq&#10;t6024cbR9DQBTm+ao4xg0/1ooAbSrRtpaACiiigAooooAKKKKACiiigAooooAKKKKACiiigAoooo&#10;AKKKKACiiigAooooAKKKKACnLTaVaAHU6m06gB69KlXpUS9KlXpQBLDVhPvVXhqwn3qALC9KtRVV&#10;XpVqKgC4lWY+gqslWo+1Q9wLMLFeK+Lf25NaWbVtJiBUnyIW+6f71wK+0Y2yx+lfnh+1trw1jxVp&#10;uxmZVso+rE8+ZN6j3raAHyp4kuPJsJQcA4U/+PCvJ9bk86Zv95v516L4zu8AxjvGp6/7Vea3Z33B&#10;/wB4/wA6qe5RTghO7OO1WuBIKkWPC5pvlnzl+lbUzKRa3fKaqTkc/jVtl+U1n3T4z+NdRJRuyNv4&#10;1nyy1YupffvVCX1zUyKREy01e4pDJ2py1kMAOaevNG01LDGc1rElj4o9y/jVmFdtLFFhasRxVrYQ&#10;1Yy1WPL2timr8pqzFGZnBxx0ppEjLe1LSg4OPrWusPlxD/dpIYRGoJA/KllmG3aPpXRFEEfGKjbF&#10;SKuV61BL8veqJ6kN0w21HuzGPpSzDcuM0wA7QKlmiDFITT1HamSCkSxu3qajx8341L0UUbe9IY0t&#10;xRuDU7bTI19aYg+7TlG4ilZc05EKjPpzTAXPltUrtvUimBfM5p7JtpkCRrjNO4DZp0fQ0Oq7ev6U&#10;ABcMOKjdQylfWljAB60SY3cGgBNuyP8ACo0b5iakKll61Gq7WwaAHLJucqaY0YNLINq7hxk0KRQB&#10;A6gUqxhlp0qjd1pPuKOaBoQrtphalZjTeO9BRFMdwGaghx5z/wC7/hVmbDLwe1VYh++fn+H/AAqW&#10;UiaYDyh9aiaMbwalYfuxk96SThuKQDWbav4VSmk+Y4qxLnFVG96hjGmSmfepzL3qPaRWbKHeWKTh&#10;eKYzMv8A+umbj1qUBPvp6mqu+pY3qgLe/wCUCnwzbarq46U4fe4qkBoSXG5e1RRgKtNGNvJoX0zV&#10;gKrDf+NSSAMtQ7Pmzmn9utADY2PepSd1Nwv+RSHNAEhT5SfahcmMUwMdpzT1bcgwKAGxJUEi/lVl&#10;FZF5H61XeQEYxSArycVXkbNWWG6oJI+axkgK4XDA1FItTn0qFwaxZcStMOKqbdrGrkg61VkU1zPc&#10;06Fu2bH51rW8nP41hQyc1rWrbj17/wBK6qZDNM/OF9qVVpi/dH0p611JkEi05n2xmow1LwYmz1zT&#10;Yis8m5jUTRjOac33j9abI2KxkBJHleRVO1b99P8A9dWq1HIFt2Ldc/4VUt/vSt6yE1mWh0g+Zj70&#10;kbYb2qaSE7AfUZqDaVqSidm3U3mmKTUnXitEZsb97ijyadtxS7hUiEVdtPVKTIahSQx9KsBWXFJk&#10;in5FJuHpQBGV3VDcQfKfoaueXtpky/IeOxqJouJjY2N+NWLeTP5VFIvzn61LFtWsImnQ04RzVyEf&#10;Mo9xWdDNu6VoW4JKn0wa74nPI0UUrU8betQRlm7frUqxnd1xVdCDe0UiG8jkz90n+Rr2D4Ya1/Z/&#10;i7w/P8uEvrV/mUkcSKe1eN2TCPnPf+ld14XvDb32nzc/u5In646EGsaq0aOiL99H1L8UtU/4SS4n&#10;vflKLGzZjBA4RR0PP8NeAXyxzaxPhieAf0FepTa0NQ8HSPz5klvMASxJz8wHOK8lt2MOpSs/7xiu&#10;CrH6d6/MMSv9ol6n32H/AIMTEujAzbS55Hp/9arttaosaMhY8A81lSwyXky7FxxjrW/YWM/2U8Z2&#10;IO49PrWczaBUazZ49TmII2R7hyMcKf8ACpPCd0/lrkKBsb/0Km3FxJAssLIQJV2n5uvH/wBep9Fe&#10;GFBEAu9VOcDHeszoMrWNPe3ulbaeEHUj1NPtrF3hJCksyg9R6V1OtaUZLtE2Lyg7D1NP03Q5JW8n&#10;ATftQPgfLnjOM1lJm0UN8HLNbusToFDoYxzk5LCvZ/APhO41BsSRuIPKYqyuuSd4H+Ncl4T8KRaZ&#10;fWrSTLeNuA8t4sfxg5ySf8mvYbK+SxtkjghEEq5ysZ24BOeoH0rhry0Ljua1xAmoIYLYmS2b7z9G&#10;DDnHP0HavXfB/hOOTw6XQyl4rWM43LjOw+3tXk2ixyTkRhPJLMehHpXvfhO38vwrc+XMWkWyTcAM&#10;c7D3rHD7nNiJHmEWoXei/EqyhkjjW3mu7e33tyfmKZ6Hr17V7T4i8zSbGO/gUOksgjBk5HQ9hg/w&#10;149440ueyk8P6w427tXtwWyN3G7vnP8ADXs0Yj8QeANMczfM07N8ylujSDvXsUqfMzyqtTlieZ/E&#10;bSr3/hC9RKwgp+7ydw/56L7187+INXx5NnPtQHdCcA57A19ieMNOK+ANUieNZJWeMjcB08xP8DXy&#10;/wCONDhgkjmNvFvUyOfkXORg9a87F0+Wdz08vqXVjkNCjTS76SaMlo2jKBn57g9vpXtNvdRrodsu&#10;7neex9WryzRYYNRxGAqOFLEbc98f1r0W1tZZLdEBO0ZI546153OuY9LEK8TtZJFfVoSpyNn+NdF4&#10;XWV7i4LqAm9dpB6jJrlNJPnXCOzdCRzz2rr1vVt/sUcEY3SbVZlO305PHPWu7DyvI8arG0Tu9Pxb&#10;xq+eoI5+ta9rKZbllUA/Ln+Vc9YyN/Z8QfO7Jzk57mt3QJR5azsN25SOfr/9avp8KzwMQjsbWTcP&#10;xp8hw1U7GUDjPf8ApV1iGFfTU2eJMglYtUMn3qnbFVpfvfhWxiQzdfwqpMOlWZT834VXm7U0DKz1&#10;CzVNJVaRqZJC1QSVK5qCSmA3NRNTiajY0AMamN3pzUxqAG0UUmaS3KQjVG9PpGGap/ETE7GiiikA&#10;UUUUAFFFFABRRRQAUUUUAFFFFABRRRQAUUUUAFFFFABRRRQAUUUUAFFFFABSjHrSU0UAK1R5PvUw&#10;5pNmDmgCMKW7VJtC9xS5xVWafb60ASSzbMc/rVS4vPlOD/49UFxcbsde/aqzNuoAc9w0h7/nQvFN&#10;VafQAtJ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qikpQaABqa1OJprUAJ6U4LTadnbQBFJhehqtJJu4z+tPmkqt1b8aAH03+KiloASiiigAoooo&#10;AKKKKACiiigAooooAKKKKACiiigAooooAKKKKACiiigAooooAKKKKACiiigApVpKctAC06m06gB6&#10;9KlWol6VKtAEsNWY+tVY6tx9qAJl6VaiqstWYqALiVaj7VTjq3H2qQHzzC3jDHA5xnOK/L742ar/&#10;AGlrVpLu8wC3Rc7938Uh6/jX6V+Lbz+z9Lik55mC/KAezf4V+WPjq6M9xCefuDqPdq2iB4d4uk8y&#10;Tr/yzXv/ALRrhJUzcH/e/rXY+JJd8g/3B/M1yrRjzif9r+tW9xiMNqiqvnfvB2/GrkmMYqm0IMgN&#10;dEEZsnebKnn9azLuTr+Per7LtU1lXrcn8a2JKEzZY1Ukc9Knlaq7c1mykNVQ1O2nIwM0qrU0a0WE&#10;OjT5eR+lTwx/MOP0ojXirMcdaxQiSNPlqeND6fpRFGNtSqQMD14rdIljVjDHH9K07W3EcZJGDnuK&#10;ba2YYbsDkep9atM421aRJGzdqhbHrSPJ8xprMGqhCbvmIB4+tJIu7vSDA6UjGgnqVrjKrxSL90c9&#10;qdP92motJmiHKaa+Pahl5pWj4pEsQr8oNHAWk3dB6UwtQA5W9qRgR0FN31JupiEUE9qsbfkIx2pi&#10;YqbI2nimSQrlegNP+ZuqmlqRWoAj5XA6U1s7uTgVJL90n0Gag3F1HPagBzAdmpq53ZPNKq/LTGkO&#10;00AS7qjk9aSNs0OaAG53fKTimhfRqNuOaf5YVc0ARt9aaxPy96dtDUjDbQNDfwpjg+lSr81OkX5T&#10;60FFJs4OeKhhX985z/D/AIVPMThvxqtbt+8f/dqWUiaTPljB71HIxVsGnM3yClaIy/N+FADPvCoJ&#10;oxzzVjy2UHkVBJG27qKloZX29u9MarCriQ55OKglG1h9KyZRBI1R7vXinydRUbKGqQEznpyKkjYe&#10;uKiX5eBS7dvNSBbjI9amQZqjFJlse9W1kKrVpgTyFh0yaGyO9MSXdR5m6rYCiT3/AFqaMFqrcZzU&#10;0chXoaQEq+9PIpjUpaqQC+tOVtqjAzTR90/SkjYUwJhISvK45qAxjH/1qc0hHSmCQs2CaAI5F2iq&#10;sjc1dlHy/hVNl+asmBCF5pjqNtSscVC3NZNFIryr7VWkWrzLmoJo9o/GuZo0KakZrStZNvX19fas&#10;vGGBq5A3IrSLE0bUc2QP8amRjjPaqVryp/CtCMDyV4rqjsZsTdTh/qznjmmcbTxT2Pyrj0qhELRn&#10;k4/SoJDhjmrTSfKRVOb7xrNgNmP7hu1RwDbC3OTmm3EhClfUU+3U+XUFFtmPkrgZ+X+lU2znpirq&#10;Z8sj2qFo807AQA4FPhb5uaay0L8tIkmam/jSb88UtIBRn0pwz3FJSgluKsA5btT1j9aF+Wl3GgCY&#10;LuOKdJB+7PHb0pyKN44q2YwYTx/DS3CJytwu2Q/U1Ghz3q7fQgM3Hc1RxtrmejNLl2BsMK1LWQ8c&#10;Z6VkQNyK17PGAfpXZTehnI0opH7RtVldxGSCKIwPLBHXFWLVRJw3PFb9DEuWKfOCzYXJyT06V1Gi&#10;X22+tIgMhpEUfN15ArllP8A+6ecVueFImutcsASNsdzEOf8AeH+FZ1djaHxo97haVfDFkiRuQVlD&#10;7c/KNx61x32Y/wBuXBORHsGCRx0WvQJP9E8LnZx+5l9/WvPp7iVoxIGwxPJwK/MMUv8AaJep+g4Z&#10;fuY+hz2jwtLcojOUYk8Hr0rctY3C3Si4YheDg9OvvWHoazSaxb5dT97/ANBPtW7psLFtYBIPJ/8A&#10;Zq5pM7IIzb6HDRtv83cfy6UaaojvpCWx8nQ/hRdJIvkhWAVCSw9RxUFnJt1KWST5oCmFUdQeP/r1&#10;i2a2PT9UtUELXLKqqgA3FeBz6/jUunyxQ/Z8Ro5l24bjj3H51satpIvLOSxjCqZcH5iccEHr+FWN&#10;L8HE/Y3YRFLXYZBvbJAxnHHsa55SuzZGpotn5JW+c/KoLBGGBkH1/CuksZv7SkM0ZwWH3FO7GDis&#10;W4jdZUSIhbEuAYj12n7wz+feuq0CGwghXyYGSTaQTknjP1rzastbGltLnp3hfQxFZvOw8wrIRzH7&#10;Dv8AjXq3hOQQ6XfI0YIeFQAeP4WrjPD8Z/s6SLu0hPt0Fd74dhj+xzqy5YRqOvsa6sPHU8jESK2p&#10;aHB4g0WCCSKNFs5PteWiD427u3b73Wt7wmtvNpsOno8e2IM424I+8e3b71WdL00TWOpgBfmspQMk&#10;9cVieG4W0++kjUgSLGQSORyQe9fRU48quePKXM+U2vEVul9otzHlRu2/JjOcMD0r5i8eWJMmrArk&#10;QmfaCvpnp6dK+q0tUns38xdzZwDkj0r56+JOktb3GrtlNjvcHAJzjJry8cvd5j08G+V2PDdDklhv&#10;Xdd4zGRtGRjkV7vpunq+nxNGVkfnKquTjJrxSxhK6lKq4ChP8K9u8OyNbIvP8JHH+9XzVP3pM9yr&#10;LRD7Nfs8qjfjqfTtXZ6UqyrA5QN5YU5Iz/npXN2+ni6cNgenJNdZo6pHGI8dAqmvSo+7I8ytK6sd&#10;PYstxGFDKvBOM571oeHpnVvJdGCqhILdOv8A9esfR9v26RMfKE4H4iul023+UNxnB/nX0uFZ4leJ&#10;vwttYYNaMRLL+FZdu2WFaULfKPpX0VKR4dSOosnBqCbqKsMKrSV39DmKsud3tioJD0qeQ1WkPWmi&#10;WQSVVY1ak+7VRqokgY1C9TSfeqF6AImqN6c9RtQAjVG1Pao6AE70jUrU2ktykIM0tFFU/iJidhRR&#10;RSAKKKKACiiigAooooAKKKKACiiigAooooAKKKKACiiigAooooAKKKD0oAMijIpjGkVqAJKbTlBN&#10;NdgvU4oAcGxTJJgq9ahkmXsaqTT+5/OgCWa6+nX0qk0xf0pXbd3pm2gBCu6hVp1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SG&#10;looAAtNkYKKeWAFVZ35oAryNupgpaKACiig0AFFFFABRRRQAUUUUAFFFFABRRRQAUUUUAFFFFABR&#10;RRQAUUUUAFFFFABRRRQAUUUUAFFFFABSrSU5aAFp1Npy0APXpUq9KhWp0oAlSrCdqgRamj6igC1H&#10;ViKoI+lWIlNJgW4xVqLtVWP71W4qEBwPxy1ZdN8K2r5UZvUX5gT/AMs5D2r8yfFs4V48nHA/9mr9&#10;CP2or82/hG0VXYEalH0JH/LGSvzi8fXQgkhyxHC+v+1W0QPINbkEjcf3R/OsiOHcxNat4u+QZPaq&#10;u1Uzz+laIChcRgMevWqbMFbrV66xuJzxn+lZUzqGzu7VvHQhhPL8prHum3Mfqa0ZnG081mzgsxI5&#10;5NaMRUkHy1G1STH5cd81GvzVDAWP7wq5DGWqK3h+YcVowxgAf4VokIbHFVmKPmnpHU0cfPFapCYL&#10;GdtWbW03HJzxg9algtSyZPAqwFEa/Lzxz2rVGYu5Y1256UxlHrxTGZd3LYNRySH1/WrAJGRc81BI&#10;wboaSRSxzmmiM+tSwFVTu6VIYzTowAoz1pjTZ6VRJWu12rTY2+UfSn3OWjJI4FMj4UE8Cky7iN96&#10;nM/FLtB5FROw6CkITqaXbTVzUmDQIbtqVlHrUdSbC3Q5qhDlj3UGPbTkUr1NK+W6UxCx805l21Gp&#10;K8HrTnbtSAY7HkdjxR91B9KQ47nntS7gykdwOaAEEny1EfmFSKq9M8/ShY8tgcmgBI12imSfep7Z&#10;U4puO5oAbJ/qx9aSU/IaczCoixP0oAWLvTXHz09enSlJXv1oGhn3frURmzxTpM59qjdOMjrQUNmw&#10;UJ9jVS3/ANa/+7UzFtsmR0HrVa1Y+c3oVx/KpYyyyfIKUqdhwKXkqBjmmOxVcZxQMasbFjxTZkIF&#10;AZhk5P5005k/iNIZCrHzD9KgkzuH0q0se2Q854qCRPmH0rNlFd1yRULKRIatMpz0qGbPYc1mwKrN&#10;8xqVpRt61D9aApzzUgWUUABvXmp48NVVZOAPTip4W9KaAs7dtQsKm3bhzxUUzhatgIgOatxSBV5N&#10;UUlOen61Yj+bvSAsFs9KRWzTVp6L3q0A/Py/hRH0prMM4p6c8iqAfxS7V7HmoydxwDRu2ck8UAOe&#10;PNV5Ie9T7i3IGR9aYzZ471DAqyw/ITVcrV2Q7oyO9VmYKOazaGiux9aim+ZR9ambBPFRyL8ox1zX&#10;PJGiM+ZMc0tu3IqWZMioIyEYZqBmrauPX0rUjZfJXmsKFj1BrRhk3RqAxzXVB6GbLu0NGeaBgJio&#10;42xGQTzmgtt57VqSNbOaY68U5nU8g03ll4qWBSm+aZR7VYjYKoFVz806ntirCp0J6VBXQsQyAsB9&#10;KlkX5jiqi8SDHrV0LuUGmQUpFqFuKuyxn0qpItQxkS/eNTr92olwDUy9KAFp64Xmmr83vQymqAc0&#10;lLHzTFUHvUn3elAFuEDcK0I490Z+lZ1up3Dmta2VdnLdh2pxEjndTiwzfVqyNvNdJq1uPmI5+92r&#10;n5gEY54rmqLsWSRDmtSzfoPpWSrEVo2bA459K2paA0bUMpjK+nFXsmWMFeazo13KCeBjrUv2wQqF&#10;Q7yPwrpvoZtaE7XBWFo+N5OQK774d2LyXELYO4vCeo9a4CytZLqZTjB5GMg9q9X+HVsY9RsUPeWA&#10;EfjWdZ2TLh8aser31nLDo+nRsmPMEqnkf3v/AK9cTrlq1vMygHAYdSPSvTtcVGsokzhoFcgY9cH8&#10;K8t8UNPMx2bg29f4v9mvzDFP9/P1P0XDK1GN+xQ0i1e3T7QR9xiOox0x/WtrTFZZJDj/AFxH65/x&#10;qnb6fcx2jwkHezZA3D29/aun07T1ht4pJNo8tFZvlzjA5rjkzsgjGurHzZ7pPm3qo2jI5JFWtB8O&#10;zSfNdo0UBU7WRlyWz07+9W/7Vto7y9CW6XAmCqJCMGP5cZGR7/pV7RrW6vJCLR3un2km3LbQoyPm&#10;yTj/APXWEmaHrEmkxRwt9gZ5z28wgc9+w7VLPeRt9hhRs3EeEdMHhuBjP1zWlrCjR/D919nQXFzu&#10;Vlx8h5ZQRntxmuT0GG5d7+6nDFsiUBmDFD8x4P8AnpXLf3iy7do91rCx3Q8uO3kSfKdcjHXrxya7&#10;fw/pf9tN8u422wsrqQCSDjv+Nef6RHc6t4nmQMzLsBO5sjHyg9TXrnhqJbO1jtlAR0ViXUYzls4/&#10;WuGWszWTSgeh+FZy06TNgIrsCR/u/wD169B0m3GWcZxJtP8An86wPC+hiSPDokC+YckKD/CPSur0&#10;q3W3+0pNJsC4EJ253Yz+Xb869nDxtY+erST2Os0u3/4l6LHljhs59MmuU2n/AITfUITwFhU+/RP8&#10;a7Tw4pjs0kYb0ZWHP+9WL4k0zGoS3tsFE0hVTtAVsbR/F36CvopRtTR4nM+cq+G7hheR28gClyx9&#10;/u//AFq4L4oaG0i30uGx/pDfeH1r0GwVLO8jugBLFHkF8YwSCMevcVynjyb7RDcHPyyLNhfqOleb&#10;jKf7pnp4Wf7xHzQtsI9ZnXnhB/Ja9Rtgv2OMg85P8zXItpQfxBcnaqjYONo9Frq7T/j3QA5HP86+&#10;Qp+63c+kn7yRtaLJ84U92P8AKt2z2pI+TyxGKwrFPKvI17nJ/Q1sRxsJYzuI+YGt6UryPPqo2baT&#10;ZIQvLYrsrG4PnEjGNv8AhXIWtuSokHJIxiut00I0pwcpt4bHuK+owslY8msa+nziQjHqf5VsQt0/&#10;CuW0uVoZVSTKsSTjOe1dHDKPl564r36O54lTcu9qrSLUvmdh1pknzV66ascMinIvFVpB1q1J6VWl&#10;PUU0QyrJ92qjVbk6VVYVRJXk+9UL1PJ1qB6AIHqNqkeo2oAa1R1I1R0AI1NpzU2ktykFFFBOKp/E&#10;TE7CiiikAUUUUAFFFFABRRRQAUUUUAFFFFABRRRQAUUUUAFFFFABRRRQAUN0oobpQAm3dSMuyl37&#10;aguLj6/lQA/7QIzyR+dVp7oN3H51VnmLdPWoNxNAEkkxOcH9ahLMTzmnDHen7QRwKAGKadShaGoA&#10;S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ZI3FVJGqaZsZ/GqbNuY0ALRSbqWgAooooAKKKKACiiigAooooAKKKKACi&#10;iigAooooAKKKKACiiigAooooAKKKKACiiigAooooAKKKKAClWkpVoAdTqbTqAHLU6VAtTpQBOlSp&#10;96okqVPvUAWo6txVUjq3FQBYX7wq3H90/Sqi/eFW4/u/hUdQPnv9qG8DaUkLHAW/iPLf9MX7fjX5&#10;y+PrgzSQ59F75/vV9+ftcXhtLX5SQft8I4AP/Lu1fn740G66iX/YB/Vq6VsBwslvujLHt7Vn3Kqq&#10;noOtbV0ojjI/H9a5vUpirEA/3q0i7IRnXsuGPOOfX2rHuLhdp+YZ+tXroPJ3HWsW6tJVjLblwP8A&#10;H6Ucw7Er3AZThv1qlJI2TyfzqgLx1kALcfQVZ83cgPtWsZEtDZc4znvT4U3UyMGZiD0xmr8Nvt9K&#10;03IJbeH+fpV6OPj/AOtUMa4q3CN1bRQXFjjP+RVyGDnkfpS28Ofyq5tCiuhGbE3eXHiofN6/4052&#10;zmq0nemISRvmNNkf5vwphyaeqb+aAIyxpQxqTyaPLxQAIflpqx8U9V5xRnC0yCC6X/R3/D+dQqv7&#10;tfpU102bd/w/nVaOX5QPwqeoEnTjNMABoZqVFqgIz8rGpE+amyLSxVIDmXFPjzSMKmVRnpTATmha&#10;k21H0YfWgBD940Mp3U4t8xpWYZoAhkUjBqOEkl6nlYEAVXibDPQBKuAxpqzYPH86aGy5pFhPtQA/&#10;zNzClZhjFRMpU0csQc0AO27qj27am+6oqFmoActMmUkrjilXNDZpoaIypx1o6LyKeOetIwHpQUVJ&#10;2+V8DHBqvar8+farVwo2tgdjVW3baT9KhgTO+1jzTdwZTmo5CSxoH3TU9SiX5dh4HSogQueKkXG3&#10;8KTywVPHamBCp3Sk44xSnbuHShGVXIx2prDLDFSxoimHoKqy5q5IQuM1XkwzEis2UZz5zSeZU00d&#10;VmrBlIeGqzC1VFNWIWoQMubqimbNLuqJiT1rUkarc1Zhkx/+uqn8X41YjxtpgXI2+Wp4yNp+tVVO&#10;F/GnRyHFWA88sfrU8Y2qOaij6MaPNI71QDlBzSyLnimqxodjjOeKAHcquBnpSRrk5NPjO5fwprNs&#10;6VLAZIu1qpT/ANKuO+6qzrnrSYFYCnMBtpWwM01fmOKwkUivIuapN94VotGaoyx4rCRoiaF+KvW7&#10;fyrLhO01ehfFXATNKn7dyYqCN81MrZWuuJkHlgKenSoJJPLGB/OpWb5sVXuVz+dZyAr2f7xdx9cc&#10;1cHK4qG3hCRke9TBdtShsVUwc1ajf5QKptLtqaFtyhqYi1s3D/61VbiML2/Sr0S5FRXUfy0wMll+&#10;bj1qVKa33yPenpikBNCozzikfliPejlaXb3oAZ92nA5pGWhaALlu3P41rWmD+lY8K4rVsBkj8KcS&#10;UR6lDlW47N2rmbyEbj9fT2rsr6DdG3Toa5PVFMbH6j+VRJF3KVaOn47+1ULaIzMBx171uWen4j/h&#10;6DuaUSged+FUNjpwatW0O5QW4P8AtCljt1QjIz+NW1iDINvFbozlsXrGM5G1tvJ+YfSvW/hnag6p&#10;pzO2cTW5+Ydfmry7TLccBueT/KvXfhtZyLfWjyMrJ5kBUDqBms8TpFs1oa1EeneMNvmTBZVgUIcE&#10;HAPyivL9cMkkYij3OVcHzl53cHj/AD6V6f4vsjMvmDb5e1iQSc4wM1508ZnvJLeH5Qg3fN07f41+&#10;X19a035n6NRX7qKLryCGdeM8U+a6kaFwrsq7SDhjjGKoWcj3Sl3O4g49Kmmk2J5Q4Mg2/wBK5JHX&#10;EZbpuvNPjQeY9xKEwoyT8wA+vWvb/Bul2ujWMU0tvC10ysjxPGFcDdkE9+gH51w/grwjDJpsWrXC&#10;JI1mftCkOwYbWY8DofujrXeW9yLq1TUVyI5sqAfvcEjkdP4a5pAwmupr+MwmWTLdixPTnpVPQmuW&#10;vrm2McoTzFjLYOCMkZxWlq1mNNukeLCMEyMEnqSO9X7aNLWTT5UG1rgq0p67jwfw6npXPextE0LH&#10;T49OuEKxKkkhEfmhApOT0z3+ntXe+G7EzKI2OHCEmQryfm6f59K4m8uPtN9BDHlWhmSQ7umB6fnX&#10;pHgmM3UxDcnymPPH8QrmhrMyq/Cz2+zWGztX+VN27PQD0qe3H2q4gCrwXAOBnqagaDfIEbnNbGhW&#10;8cdwuVyVZMcn1r6ClHWJ89PS51el2xitUixgYPbHeoNUsQ2RnByP4fatm3jBhhcDGWx+tV9Vh2yF&#10;uMEgfpX0k43SPEU/faON0u18yM2zNhnYn5hz09PwrkPFWmyLNMrs2xWkA3KcYzXoFxZnTtYgcYCB&#10;MkAknncO9cv42kWQxhQQZPMBz74rzMYrQZ6GFl754/eafHb6hLL8vzADO0DsO/4U6JRHKYwOFHar&#10;HiSFoGIBGd4/9BpIYB9qdjzlf8K+Fn8bPqk/dRpLhb6Nsdv8a2bSRJ+PlyuO+ay/J3Sq3oMVbsYm&#10;hm3ZGGYH9a3pqzOeotDobFyrbTkDHf611mhukmnxNld53Z9fvGuTi+aFWHBNbOizNb3j25PyohIA&#10;+oP9a9/Cs8itE6H7KVYS4+7x0rQtmJUH0AprY+zsvcn/AAqW2ULGR6gV9RReh4tRF23bdyfSnNxU&#10;UJ8tQKkavSpnBIqNVeZasstV5q6UYspyVWkq3ItVJKBIrvUD1K1RPQBA9RvUj1G9ADHplPemUANb&#10;rSUrdaSktykFBGaKKp/EQjsKKKKQwooooAKKKKACiiigAooooAKKKKACjpRR1oATcPWlppSjmgB9&#10;JQDSNQA6kpFPah2296AFqOSZFUknA+lRvN7/AK1SuJtykZ/WgCae5RujZ69jVGSQlugpN1LQA1T6&#10;8U9jxxSMuBQKAImB9KWPO6nsM0ij5qAH7qS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pGoANwo3Cm01mxQBXuP4vxqptO6&#10;rc3NV8YagAxTqbTqACiiigAooooAKKKKACiiigAooooAKKKKACiiigAooooAKKKKACiiigAooooA&#10;KKKKACiiigAooooAKctNpVoAdTqbTqAHLU6VAtTpQBOhFSx9agSp4+1AFqOrcVVIqtQ96ALSj5hV&#10;uHpVVetTltkLt/dXP6VC3A+SP2urpJNTuYCcbbyA9Dn/AI9z/jXwn4kJkukP+wB+pr7Q/av1ASeJ&#10;L5cjP2q3P3v+nevjLVk8yVSf7v8AjXXFaAcbqX+oYn0H86xJLUSZY5wOTzW7JG1xdJHg7WHPGR3r&#10;L1rFqmxOpDA7eOlRJ2KRhXrqrFUO4g9/pVOPzJPkdQEPUjrV+C187526kdxmmTW7W7DIPTPTFY3K&#10;scLrVu1tMARg7AeT7mqEd0FkRGIBYgDiun8X2wWUPgcRr2/2jXG3TCGaBv8Aaz6dxWsZEs6q0tz5&#10;Kvjrnv71cjjON2OKzdK1ANbpnpg9W9614f8AVHPTNd1PVGEh8cZDgHrVyCI56elV4YnmukYbsdOB&#10;nsa3I4UWNfu7sc8c12xiZ3I44yqjio2LelTnK/SopHX2zWlibkMjbfyqE/NTpDnNNWgkFwOtSr6D&#10;moW60/JXmiwD24ppVm6Co2Yt60scp6fh1osBJGuTjvUTfdwOtSqdshPtTAm7nNDAq3Hy27546fzq&#10;GCPjP41Pe/6lhn/OarRsVUDnpU9QJJF9KazMg5FOVs0SYIqkAgYMBTljZugpUjGAf6U/O3pSAAhH&#10;Xij5gelSL8w5pGYbqYDl+7zUTMN341Mv3fwqErzmqAGYbjR97pzQfmHSmrJt7VACSYXGajRcbz2P&#10;Ip0jbiOKDwMUAEY+Y49KduKmiKmyMN4+lADWyW6d6duVRycGm7hmg/MaAHMSyjHNQqwY4B5qfhVF&#10;VQu1gaAJWwo54pAxwSvOabI27FIv3QKaGhV3Z5FRyDNSbvemM4x2oKIZMLC/+6ap25y2f4T0qxeO&#10;PJbB/hP8qrWvEKH/AD1qGBLKvNQjMinHNOeTLn/GmRNt9qhljsGMc8U5W+TNQzSbsc/rTowWXGTQ&#10;gHxqjMSSQcUhUbxjmpYEHfGcd6CoDDFNiIpIQcZyKqyrtY46VeZS2BUE0P8AnFRYDPlUsOPWqTAg&#10;81oyLiqEo5zWEkaIi5zU0bYqANyaerVCGXBlhxRjaKbE3FK2au5JGyndnHGalRvlqNiaI2NMC5Ew&#10;K4PrUwxtzVZRtHBzUyn5TzV3AdG/LU7fu4FNiUfNzTsBT1q0wJ1bb1pSwcdaZuDCk/hOODVASqp7&#10;Cjyy3UUxS2OppwZvc0AJtC9Tiq1wPT0qztLOATxTLiMevapYFFlPpQsZXnHFPkUgd6YrHbg1jIYx&#10;utVbhT6dqt1FMuVNYtFFBT8341ajbiqzrtb8amjbipW42X4ZBjHvU8bfNVSPrVuP7ua6oszEbIbJ&#10;6ZzUFyxb7ozzU7NkGqrsdxFTIB6yHdirKsCo5qts2tzxU0fapQDmXd0p6HaoWm0q+tUBct5OasSA&#10;soOKowN8wrTiAkjA9hTQGTNGFZic96rc7jgcVp3kPXj17VR2YNICReVqRl+QfSiPbntTzzxQBDtP&#10;pTGFTsuKhegCaJjWvpobcDjutZMI5rX08/MP+A1UCWalwy+WRnnBrldWh82Zl75B/Suwe33Qscfw&#10;56e1YM1mZLp+O3932FVKIrlWxsRbqWfcMH1HpS3VyUyEwevWtG6h8lCvtnpjvWNeHYw465qFE0RJ&#10;HMZAN2AfatKzLYAx2/rWLDJ8w+o71rWbH36f1p31M3vY6jTY5JJFVFyxJwM+1ez/AA3T7Lc2cg6q&#10;8DSZ7YP/AOuvHNJZo5lfBOCf5V7h8LLP7ZvkdtoXyG+YZ9awzCXLQcjtwceaqjY8eTHUtVuJBgoq&#10;5BXj+BfX6VzFu1xptul1BGrl/k+c8Yz9R6V2njK5gtZHiWGORtrfMMZb5R7VwtxdSTQiPa1uoOdu&#10;TgfhX5hOXNKTP0alH3EjWS4hjsJDK+07vQ+1VNLgi1LXLERszItwm8jjALD1qGbzYZREIHuNwztw&#10;efwx7Ve0+E6OwcKXnvCDGoG1oW7Aepyw9Olc0jc9H1Bba0hit0kYsgbhh68+ld/8M9LF5ZxP82TE&#10;/Qj/AJ6YrzfQtHutWh0qSUzb4pcz70LEjfxuz2wO/ava/C8SaVax+Wqqu1lG0bRy2a5pGDepwclv&#10;G19HJGzNKFwFPTvWo16YdNuETaZDEQVIPXBrL1G7jkiaG3CiRgCJ4iMrz049h696ztF1Jre6mtbx&#10;ixuHWONp3xnkgkA9eo6VzSZ1QOi0m5nh020kdFDSPs9uWPv7V6f4HaS8jWF1A2xs3y9fvf8A164L&#10;S9MLskZO6OP51G3Iznt+der/AA/0d7hV8tWD+UxO2PJxvFZUVeoZVXaLPYoEM8yzMMKvBI/z71pw&#10;2xW8syoJVnXv7is7TQy27Fs/e+6foK6OCHzGsWHy7Sp4H0r6qjH3kfNVJaM6+zRVsY1ydy5OPxNU&#10;9RAk+U9cg/pV6zYfZwmATg8/jVOeFvtTg5xjuPYV9JbRHzyfvsp6vYm6sZSgLPwAMgdxXnXiSwPm&#10;Q5B3RlsjI68V6+8aNAygrknsK858Y2bW7PJg4zI33cV52OheDO/Cy988u1qzMtw4YEcg8EelULu0&#10;kjYgLzn1HpWpqtwWckIScjofarc0KsgZkAye4r4KVN87PrIz91E6aeU0+WZgQqtjOR7f41JpcZnL&#10;5+6uMY/GpIY3uWFtvZY35Pccc9PwqbTbVrea4TkjcADjHc10RpkyloXYVTOwMcgVJbzBbhpmONwx&#10;/L/CmeX5czN7Y6U/aococDFelQ0Zw1NTtCxP70f6leC3of8AOKnt5QzAryMjNZWk3n2iFom43MeC&#10;2ew7VpwqIpEX1IFfSUJHi1kXywY4HNL2oUBWPSkJr1oHlyGMp61Tm+9+NXHbiqcv3q6UYsglqnJV&#10;yWqclUSiswqF6neoHoGQPUTVK9RMOKAGtTKc3Sm0ANbrSUrdaSktykFFFBGap/ETE7CiiikAUUUU&#10;AFFFFABRRRQAUUUUAFFFFABSbqWlcBeooAbvpM5puQT0p+BQAmcU/cKid8VG0vFAErSBc9PzqpcX&#10;H+c1DNdbW7/lVWSbzORmgCSSfPf9aiGWYDNNwTTwuDmgB22kpcmkoARqFpa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7&#10;0UneloAaxpFah+KavWgCRvu1VkfrVpvumqM5OT9aAGls5pjUgzTs0AIopaUcUUAJRRRQAUUUUAFF&#10;FFABRRRQAUUUUAFFFFABRRRQAUUUUAFFFFABRRRQAUUUUAFFFFABRRRQAUUUUAFKtJTloAWnU2nU&#10;AOWp0qBanSgCVKnj7VAlTx9qALUNWoe9VY6tQ96ALa9aW8by9Num/uxMf/HTSLUWsNs0PUD6W0h/&#10;8dNKK1A+Df2n78zeMtSUEkCeA/ez/wAu4r5f1z5XTHoP619FftDTG48bamM8+bCef+uC187awN7q&#10;3bAH866o6AU9J0tZrV5yBlX2/cz2Hf8AGuE1uMyapcKc4SZx0/2q9P03/RdLlQ9S+ePwrznWGVb+&#10;+kIyBLIx/M1lNlI5ue4a3unUKdoAxzgdBV+4kS8jLrtIHHBzUFxHHeRiVFwWP8R/Co9Jhkh0+QSs&#10;rHfn5foKxaKMXxdEWtZHI4CqOn+1XBahH5rWwUd8cD6V6n42shbaHcswBICdCf74rzWELJdQKRnc&#10;4A/MVpDUlmzoumiSzjU8HBPK+9aURLyrEM/NzUSyiwjA59OOfetDTrbdcJLxhSR156V6dKOhzyNW&#10;1VbeM5UZznpihmKtuzweaV2DIRjmoZpPuD04Nd0bGLJTOSMf1qFo++acm09uaRiScZ4qiSNuaRVq&#10;QpxmkXHNAyJ809eVIob5mIFP8ko3OMUAN2/LTVjw2ff0qfA200sOmKAEVS0hqMKVHJqeP5fmPQ8V&#10;Xm3HoaTAq3Sko5z3/rUQ+4v0p11IVjYHr/8AXoDqY04OcVA7CqKXaD3oXFNO5e9UImYbYx9KIV3H&#10;k0z5mUZNCuVpXAslQveoFNKJC1RAkcU7oZOh560r49agZzDhieOvFNkuRtHX5qOZAWVdR6VAzqT2&#10;qAzgetR+cPepugsW8r7U0/NVbzh2zT0mougsTqQtRldzA0ySQ9aVZKLoLCMuDUkf3ajkJalhbCkU&#10;wHO2OKa3zDik2sWPPFOjHPNMRDt2mnDvT5F9KQL8pJoGRtULLn2qbbuHFQbtzYFIZBdLtjbnPBqO&#10;3/49F/H+Zqa6UtE/+ypqG3U/Ykbtz/M1IyFs+YaTr3pTyxPaoTIf4TgVEi0PKknrUkbFahVj609W&#10;qUMnVjuJpysSajVsrUkaleTzWghfM2uPrRIwZiaawDNx60hU5zmgRVmXmqE647VpSfMapXK8fhXP&#10;JFxM7+I0VI0eMmomrAssRvxUqy/5zVRCalX5RTuJkjSZo3YqPPNL1qkSTxFvU1ZUHaeaqxsanViF&#10;xmrQEkOdxOT1qVvmqBWKq3vTo5Dtq0BPGalYYGarK2081N5m5eKoCZeVpyqajjNS7ttUAxs561HM&#10;p96lKszDBpsit61LAqyKdv4VVJxV+X7mPaqTLlsVmwEpGXNKpB4qXYayZRQuIuh/pUK/LV64HA/G&#10;qT8NWOtyuhZiarSOTGQKoRtVy2ccKRya6IsgczFVNQKd0hPtViR1YEAHioVwvzY60nqBNcfe49Kj&#10;RirVKzDOCKikHPFCAsK24U/adtQW7dvpVktkbR1qhCw8HrWnat79qyPmj6mr2n3GWxz/AJFNAXLp&#10;cr07Gs6SL/OK1pE3KD7VUlhPtiiwFOOE56/pU6JzUasdwFTqduDRYBrLULR7v/1VZ2l84pvlkdaL&#10;ARQKQeRWtp/Lr25WqG0duKv6ap81fqtXDcmR06R5tX/3PT2qlFZ/MXI6j+7WvDFutyO5T+lRsqww&#10;qpHzA9q2kjI5/UlDc+w/nXPahhgcds10WoKYo2Lc8Dp9a5q6fmT3zWOxtHcgtfvc+1bVm3A+n9ax&#10;bdS3fpitnT19fT+tZyE/iudhoyNJMqhSck9s9q+h/hrZBdJmOQjeRCfu4P3WrwjwyqyXCbRg7m6/&#10;7tfTXgPRT/YBkTarNaxMSSeuw152bTX1WVj18tSdVHKeJIJrjVEdEd0s2DybQSGGFOG9BgHrWb9l&#10;/tq+k8uLyV27gFXcOMD2rsNU0+4tLyXLp5d3hHA7gADHTjr2pdJ0FbOYzBVEbKVADEnqP8K/MFLX&#10;U/QY25UY3h3R59SuEuTBJsRmQ/uyw+76/jT0hRdaEZCzyJcbVXGSh3dAOx/wroPFWrL4b8I3y6KH&#10;s77cjxyMA6jLqDndn+EEdKyvhHol34j1Se+v5YriVZoJmbJU7mZixwoA7U2RJnrvgHRZbiNJXR0B&#10;dfMVoz03Hr+Fb/ia6js3a0gkWNo3U/u2CnBXPQfWtLQVXTtP1d1GFtYvMcDkkBWbjNeb6t4kj1TX&#10;rl4xIAVU/OoHRVHY1zSMlqyO6jit5RcqqIUGPswAG/PGf19O1cVrUk8/inQmUSKrXoO0ZwAXTiuw&#10;8RQyW4N1uXy40AIHXk4/rVOPTY7ySxvdozAVmySc9j06dq5ZHowjoep+FbY7VLnd8pPzD/ar3D4S&#10;2v8ApRk2YQ27gDbx/rFrw/wHdfbpoQ2TGVOQQB/GBX0h8NbKOGCN0XCmJwOT/frTDRcqqsedi5cs&#10;WXrnfb3SfKwj25PYd66ywYT29sUIBVFzt57Cq99oourV3QKMYHzMfUVFp8xsZI4O7FU+XkccV9ZT&#10;jyz1PlnLmudvp6gWa55fB579TSt94hvve/Wmae3+jx7uW5/nRcSATN6//Wr3lrFWPJkrSYqxsrA8&#10;kfSsfxFYpfW5Uhc7XHK56iuhXCxktzzWHqcuZMLxksKwxCUoWNMPK0rnhvirT5dN1adFR2jBUAhC&#10;o5UGuga2iuNHgYqgcuc/KCepqfxtGj3UisMuHUk/8AptvCdgQ42DkCvjalP33Y+njP3UUrfb5LMp&#10;AcHjHWrdq3PTnjNKlikMo+UbO4yaW3KLOw2nG7A/OlFK9mU27E7xmT2/CnT2u6ZpAeD7VY+X0p0W&#10;ZbVPXP8AU11QWpjJl+OH7LeRkdMZ4GOxrWibzNrZztwazNxuImlH8Jxz/n3q7p6u0cpyMKB/WvZo&#10;M82sjUjyyhqWSlt/+POM98n+ZpXG4cV7MDyJ7kDGq8lTn0qKTgHNdETBlSaqslWZKqyVqJFZzULN&#10;U0gqu9AEbVG33TTmpjdKAGN0ptOambqAEbrSUppKXUaCkalpr9qp7iidlRRRSAKKKKACiiigAooo&#10;oAKKKKACiiigAoZs0Uu0UAMGBzStMFXOelRTSBQef1qjJc/e5/WgCa5vQehHX0NUGm8z0oZg9Js9&#10;KAIzCWbP407ZT+aKAG7ad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nrS0g70AI/SkRacwzSfdoASTpV&#10;GY81Zmk4qo5yaAG0oFLRQAUUUUAFFFFABRRRQAUUUUAFFFFABRRRQAUUUUAFFFFABRRRQAUUUUAF&#10;FFFABRRRQAUUUUAFFFFABRRRQAUq0lKtADqdTadQA5anSoFqdKAJUqePtUCVPH2oAtRVajqrDVuK&#10;gCzHzVXxLJ5PhnVnP8NnKfyQ1ah61k+OpvJ8F68393T7g9cdI2qo7gfnx8brwXHi/UHBGC8PQH/n&#10;iteDau5+X/PrXsnxQn+0a1dSHnc8ffP/ACzFeOawvzKOnA/rXR0AgmvRHYS5I6jsfUVyGqW5njuG&#10;XJ3hj19a6C8y1u6ZxnH86yOrFDyM4Ncs9GUjj7Vmt7loWGNq/j2/xrUm/wBWYxznmtT+x45Lx5AF&#10;G4f3B7VlTt+8GBxjrSvcqxifErVAt6tqpUq8Ct0Ofvt/hXA6ZBLd6iuFyElXoQO9avii9e/ulnO5&#10;isYX727+I9/xq34Zs+shj5Oxvu/WumlHUzkJeaNNcXDjYccHhh6V0VnaLHCygtndn+VSGIhi5Q8+&#10;1OWN05y1etBaHPJjQNi4PWovLwzE8AnirLLu5qMgycYxt/WtEiGRqvPFNMZzUyLtpzr6CrIZC0Z8&#10;vpTFjPNWV/1ZBHNMxg9Kdx9CBocHNSrCWG7FSBd3ansCqkAUiSH7q4quc7/xqz65/Ws++vkt+y9/&#10;4sdKVykTySlBjisya8jX7zY/A1QutSmmkJRJNvYqxI6VmSQ3U3eYduhrBydy0jSuNRh/v/oahGqR&#10;f3x/3yapx6dJ/G7f8CWk/st9x+dsZ/u1HMyi9/bUSfxr/wB8mj+342/jX/vlqonSy38R/wC+aF0s&#10;L1P/AI7SvITRaOtRknDrn/dNRSaz/d2n8DSLp4H8Gf8AgFP+xhf+WGf+AVQEI1yUdFj/ACP+NRpq&#10;lzJCzbI+uOh/xq4LT/p1z/wD/wCtUlvYbbdlMfOc/c+lAzGkv7qbI8uPj/PrTDJdOFHlL+f/ANet&#10;z+zwuT5fX/YpVs/mQeXgE9dtAGKsM/dB+Y/xpGjn/uD8/wD69dBNYben6LUK2DHrn/vmgDEWOf8A&#10;uD8//r0KLhD9xfz/APr1ufYSCP8A4mmPZHd93/x2gDJ86cfwL/n8amju5152L/n8avNZHuv/AI7R&#10;Ha46pkf7tC3Aji1KTgMqD8D/AI1rWN2ZU5x+VZzWo7Jj/gNW7O3dF4DfgK2RJfk9ah5zSbnVju3Y&#10;96U9KroQIzZpVPynNNoU9RSAerKB1qDheRRI21jSOCFz0pMaKl580cn0amWaY0+P8f5mpbpMxHB/&#10;hNJbLts4x7n+ZpFohY7BVPOavXGAOneqjL6VLKQzNODVGe9CmoKLSsNoqaN/WqaN82KtcDoaoTJG&#10;YYpVx5YqOP5mxT2+XgU0QxhjqnPH/Krm6oZlzUMpGbKAM1SkPzGtCaM5P49qqSQHP/1q55GiIVan&#10;bqQx470u3FZWGPU0u6ot1AYmqWgidTUisahjb1qXcBWiZJYU/Kc+lOjAFV1k3cf1qTBHc1omBZ8z&#10;FTrKH4qkp9asRsO2KoC2gxStUavS7s0APT7wprN2peetM2nOcUyWDLlfwqjMpQ5FX93HSoZI93JH&#10;H0qWNFSPNPaQ03O1hxT2x6VkxjWwy/hVOZfmNW178VHLFn/9VQykV42Gasx/eBFVTGVNTwN0BpDF&#10;LHcw9TUwX90o96ZIo3JjuacMhsVpEgk2jFRtUo+7Ue3kmn1AE+WnbjuJFI2MU1T2oAlB3cVfsV2t&#10;mqEfFW4JSv8A+umgNhDuUD2qC4U/rU1q2UBPcClmXPatAM1oCOcU+PnipJG7YpIVyxoAkjWlZKev&#10;DCpWj3LQBA0BTkir2mr+8X6rVeR93GK0tLgywPuvanHcmR1EMRNqT/sf0ojt91sjHI5/xqW0BKqm&#10;CQQBT74G2hAA/i+nY1t0MTjNWbnb/sj+dYd4o2jnnBrc1Rd2T/sj+dYlx95AfWuWRqinCp3HitvS&#10;2xgH0P8AOsuNhvIC55xxW3pMPmdsfKe3vUJ3LaPR/BNq7XkTIuSHbuP7lfV/hXS1XwiftRaIy2Ke&#10;XtIOf3Z+vqK+evhPoj6jrVrbqjEvJJ0j3dIyen4V9RS6adN0OxUOZfKtwHjC4xhRwR2r5fOa3JH2&#10;Z9DllL3kzh7jbZxRRKcxxZJLdfWsnUrm5uIx9ijSY7s/Nxxj3I71p6lcPcak6LbMqSFVCjkDIA9K&#10;taPpb6ffyTtA12rJtFsY+F5Hzd/T0718HJ3aPtHokcX4m0+615TpmmRfaTOikAsFOQ248kgdFr1f&#10;wHoJ0PRLK3QObt7eGOeN2BCuFwQCOOpPc1S03S7bw3avZxrFq167+bHeKgEiAgAoPvHop7/xGvQN&#10;KtYtB0OXU74ov+ji5VLgBMbVLEAn8Oau5lfmOS+I/ib+wdKsLFzGszpOsisrHGdpGCOOjVwvgyOL&#10;UdYmuZ2ZIXgOGT1DKOnPoaqfETX18VeI2vEcJZoVKbZfMjI2oGweB1Xmr3g3TzdsHimMMBjba6D5&#10;T8wGAc49fyrCbNYxOu1K1e8sZY2XG7H3SPUGmXFqG0+BFyTDFhvbAH+FbWtldM8E6jKYg14siFBj&#10;bJgug4746/rWZp6te6WrYId4VJXqQSveuKTszrjI774R248m1Y5+43/o2vqfwLAg0W2Yk/df/wBD&#10;NfN/wk01o4dPVgRuJX5k9Za+l/DdnJDp8UKFhtDfdXH8R7V6mWR5qlzwswnodFGoihaLsxz7/wCe&#10;K5/XdJkWe3mRSRuZ+WHqDXS/ZmVTuyW9xzUl3aia3jBXnbgZXPYV9fUp6ny0ZWYzwtIfs0avwQrH&#10;/wAerXm/eSEisPT4ZLO45DBMY6EDqK3bdllOcjpXoUvhsc9TV3FGWjNZt1H85J9Sa0Ub5SOtVZoj&#10;Isp9Ae1RKJMNzzLxkobVJ+f4l/8AQBVyPTz94A/mKr+LYT/aM3X7y9v9kV19rp6taIcDPP8AD7mv&#10;nFTvVke65WhE4a7zuwPSq6wF7iDI/iH8xV+6t3juVDK2NvcfWnfZ/NeEpwUPO0fSuSdO0zpU7xLO&#10;7yVC+nrTbF/sshX0Hf61Y2hYxvAJ/wBoVHNtt7h2YAr054FXGJlJkscnlqYv7xzWlp7bY5B/eA/r&#10;WTMpW4U84x/jWnbnaqf7QFelQdmcdXY07N937v0Gf1qyelUbFtt05PTb/hV6Q+le7Td0eTPcqPwa&#10;hkappqrN3roic8iCSq0lTyVWkrUkrSdKgeppGqFqAIXpjdKe3NMbpQBG1Mp7UygBKKKKljW4UjDO&#10;KWitJEROwoooqSgooooAKKKKACiil4oAMe9Jx60UbaAG7+elOGPXFDKKgkk25oAlaQL3H51Ue6Kj&#10;/wCvUc1x9fyqq8uaAHT3Bf2696rcnvTzzRt4NABGopzNt6c01Ttp23dQAgJPelo27aKACiiigAoo&#10;ooAKKKKACiiigAooooAKKKKACiiigAooooAKM0YpNooAXNGaTaKNooAXNGaTaKNooAXNGaTaKNoo&#10;AXNGaTaKNooAXNGaTaKNooAXNGaTaKNooAXNGaTaKNooAXNGaTaKNooAXNGaTaKNooAXNGaTaKNo&#10;oAXNGaTaKNooAXNGaTaKNooAXNGaTaKNooAXNFJtFL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VHJxUpqCY/NQBWmk9qgzzT5CajXvQBJRRRQAUUUUAFFF&#10;FABRRRQAUUUUAFFFFABRRRQAUUUUAFFFFABRRRQAUUUUAFFFFABRRRQAUUUUAFFFFABRRRQAU5ab&#10;SrQA6n9hTKf2FACrU6VAtTrQBMi+9TR1CpqZKALUXrVm37jOaqw9Ks2/3j9KALkPTOe9cz8TroWv&#10;gjXMkHzNOue+P+WR/wAa6WM/OFrzv46agbPwpcxgkebZXSnAB/5Zj/GqjuB8EeO5vNvpfl/jT3/g&#10;ry3WF+dTtzwB0+tem+Kv3t1IT/eX/wBBrzzUoQ+3/PrXZFaEnOTR+fbuQdrdOOtYJZreaVXQncxG&#10;5uMe9dAAysFzweagvNLE65wuSD1J71hUp3ZcWZdtP85C/Px2Nc54kuU03TpkBUykKwYHa33gP6V1&#10;S2Q09Q5A/u/KSfevNfE0k1/crhxs8sAhhjuTWMYaj5jlbeF7mVULMwPqM9q7XR7Ew26Y4+Rf4cdq&#10;p6LoOZVYhDyf4j6V1KWqwxBQB93HU16lOFkYSZRCMzEHOKFjZTyWI9KurD82ak8geldkdjFszzbZ&#10;Od2B6YpzKuzAUAgdcdatNHUbxfL+FXcRT8rjdn8MU4LhckZqcRfKKXy/3ZpiKsi7mBAwMUmziriw&#10;hl6c037Pz2pAVlX2p3H3euaseT6VH5BEq9OlMCpMnXtXP6sFWaJCA3mMRn05FdJdqVVv8965HU5m&#10;a+i5+7If5isZMtIsLaiNAoxj6Uoth/z1x/n61WuNQZGKgnj2FV1vJJP4v0FRzoo0N0UX3tj/AFxT&#10;HuoR0VPpkVS2ySnlhSLb5bnHWjnQFwXkY/5YqfxH+FRNqCN/y7L+f/1qPs4VRx+tQqg3dKfMgHfb&#10;vSDH4/8A1qYb5v8Anifz/wDrU7yHz1GKPs7+opCuKt+//PNh+P8A9aoxeSuM7WT8TTmgk7MtR+VK&#10;yn5losFxJLiSbgOy44+9RumZABI4wOuTRHZycncvrTcTBtoYYzinYLjczDrcSH8T/jTx5rf8vDj8&#10;T/jS/ZZW/iX/AD+FN+zzL/Ev+fwp2EG2beP9Ic8+p/xqU71PM7H8aRbeUrncuf8APtT1sZW5LKf8&#10;/SiwCqzsOrGmNdCJgDz3xmp1t5Y+Ny1G2kuzh2KEDjqaLAO83zFBAxxnrVi2kYL3/OoxbrGFGP1q&#10;xGoWPgVaAWT5hktQrDpgVGysy9acsZHNV0IJNowaryAq3FTbu1NkG4CkBAybuc0+QGRSPu+9A60+&#10;TG00mNFG8XbGAGzwaZCp+yx8ng5/U064Jbj61LCoFqv4/wBaRaKt1kRhtueahmXvjFWrjDRAe9R3&#10;Cbj+FSyin5YbPzYqNv3fTmpGUrmmqu5uazHcard+lTK5qF8LIacGoGWozU+3MYNVI3qX7QR8uePp&#10;TExvmYbGKftDe1MK5NTRoKokqSR8tVWVfatCSPlqqyR1nJFmXJGc1GzVfaLmqjRVjYpEFSK2O1IV&#10;xSgVDGPVs+1IrZOKYrU9RzQmA9W2+9SrIW7n86hNOVq0uSywhx3zU6tVPdU0bc1VxFxG4qRWyarb&#10;uKfG1WgLYk7YqZWDdhVPdk4qaFqZLHSfLzjNRSSbowNuOakkcVGxG0UmNFVlHXFOiUM3OBSy9Kjj&#10;Y7hUjJrmIIIyCOfQVCenrUs+WVfYVX3bTzUNDIpY/eo1+UE+9WnAIqER7sj3qRC53SQ/Uf0qzIuG&#10;J61WjTMif7JFXSuWqkAyH0PrSyrtGc0qrhhRMMjFHUCq31oX1pWjNN+6tMCyGGKmgIZsVTjb1qeN&#10;tpzTQG1AflXnpirO4bemaoW8nyr9BVtctV2FchZdpztz+FEK5Y9qttEMdKrMuxmx60WC45V+frnm&#10;rK8riq0R3MKtj7tFguNlh/eAKO3YVtaTCV2k/wCz2rMt1MjAnmtmxbaUH+6KuJLOr0+INGG2fdAP&#10;So9VUSpgjb8wP6Vd03iDn+6v8qq6svy/LwNw/lWz2MjgNTUJ/GDwP51z13l3GCQATk1vapsB+YEn&#10;aP51iSxvIx2kBO4PpXHLc2Q61YRsB5e/cR81dPpEO5QyryVPygdOa5mzG64hQfd3KD+dd34et0WY&#10;jHGw9/cUaRHH4j6e/Z18N+Zq1tfuu0RXEybWi6/ufX/gVe4a5pptLO/mlbYpSR40dcB8AnC/p09a&#10;5f4E6LHY6PLcOqlUvJPusc8xoP613XiqN9ThjjJBiRXVVbjAIHHH0r85zqr7SurH2mBhZXPONI0t&#10;tYk88QmMRspLeXuxz1z+FaGqavbeGYwyW8WoXG4I0asFcAjOTwT2H51rRtHotmsMCmNpAwkI5Dc8&#10;dfqa52z8M3fifxVeJHJCE8oOBISOgQdh714PQ9yUrqx0Hwm8NLcMupXzgrDO8ZjuI8gjyxjkn1b0&#10;rkvjN4r+2XTabb3XkQRPc27LHP8AKVyFwVHGMDpXo/jLWrHwPpM9rYQy25ZVm+XDjJcKfvE9lr5o&#10;8Uak+saxI6sd808hJYAcs3tRdF04le6hzYWNtDJu2bwfL/5aZPTA/Ku70a3bSPBOnztMbdmkZDGf&#10;kI+Zz6+1Z3gzwj/aUDzSiNjZFZGy7Dux4x/u966PWLMahpsVlEAqxybwHJx0Pfr3rGR3ctkeirIN&#10;Y0O4iOnidmcAOV3kYKnHT/OaTS9BEgI3C2Ee3cvl4/A9OmKveC3xp8mennH/ANBFXWPkyXIHWYkL&#10;+vX864pmHU7v4d6evnaciOHEcgfcq/e/edP1r6F0OPyo1kPGVI2njvXgvwvjNu1gZOWLbfl/66V9&#10;Aaem+0jx7/zNfRZTHW58zmEvesb0K5+8MnPcVXvEb7RBgkDd0H1FW1IWQCorgbpoj6N/UV9hKN2f&#10;OSlYnktxJakYAOD82KowRvasTlnGMY6Vqp80eKgaL5yO1VblITIbWTcpyMc96dIwWOXHOQelO8kx&#10;xnGBVKSVlWTJ9ayKicN4mUyajMSCOV7f7IruNOiHkLyDwf51w/iKYtfS4Pdf/QRXbaM3mWsZ9j/O&#10;vKoxvVkejVl+7iYGtaeHy6jBCgcL71i2sJhnKkkBmAyRjvXU6s2zj/ZH865+ZdzFhwQSayrU/eN6&#10;U9C3dQqtqhAEh3dQPrVPULcHhueR1HtVuFi1qgY55/qajvF8yMN6mslApyI503RmQDpx0qxE3mRx&#10;/wAO0CnQxiW1f6/4UjL5WwCuimrMynqizb/6w89q0WO72rOthzn2q7ur2KOx5lQjl6Yqs/y571Oz&#10;VXkPWuyJyyK0lVpKsSNVWStSSvIahY1JJUTUARsaYx4pzUxvumgBhphp1NoASiiipY1uFFFGa0kR&#10;E7CiiipKCiiigAope2aKAEpu0tT8Um7bQA3YRSE4pHn/AM5qnNdEdP50ATSXHUcflVKSY89KY1wG&#10;z/jUZceuaAGSMW5pxWjcPQUbqAEHFPzTaTcaAFNSKcVHRmgBzNzRTaM0AOopuaM0AOopuaM0AOop&#10;uaM0AOopuaM0AOopuaM0AOopuaM0AOopuaM0AOopuaM0AKRSbTRmjNABtNG00ZozQAbTRtNGaM0A&#10;G00bTRmjNABtNG00ZozQAbTRtNGaM0AG00bTRmjNABtNG00ZozQAbTRtNGaM0AG00bTRmjNABtNG&#10;00ZozQAbTRtNGaM0AG00bTRmjNABtNG00ZozQAbTSjjrSZpCaAHZFGRSUUALkUZFJRQAuRRkUlFA&#10;C5FGRSUUALkUZFJRQAuRRkUlFAC5FGRSUUALkUZFJRQAuRRkUlFAC5FGRSUUALkUZFJRQAuRRkUl&#10;FAC5FGRSUUALkUZFJRQAu6k3UYPpRg+lABuozRil2j1xQA2inbR/eFG0f3hQA2inbR/eFG0f3hQA&#10;2inbR/eFG0f3hQA2inbR/eFG0f3hQA2inbR/eFG0f3hQA2inbR/eFG0f3hQA2inbR/eFG0f3hQA2&#10;inbR/eFG0f3hQA2inbR/eFG0f3hQA2inbR/eFG0f3hQA2inbR/eFG0f3hQA2inbR/eFG0f3hQA2i&#10;nbR/eFG0f3qAG0q0Y96UUALRSnjvSZoAKKM0ZoAKKM0ZoAKKM0ZoAKKM0ZoAKKM0ZoAKKM0ZoAKK&#10;M0ZoAKKM0ZoAKKM0ZoAKKM0ZoAKKM0ZoAKKM0ZoAKKKXj1oASil49aOPWgBKKKKACiiigAooooAK&#10;KKKACiiigAooooAKKKKACiiigAooooAKKKKACiiigAooooAKKKKACiiigAooozQAUUZo/GgAopeP&#10;Wjj1oASil/HNJQAUUUUAFFFFABRRRQAUUUUAFFFFABSL1NO7U3vnNABI2BVSR8samlb3qq33jzQB&#10;Gy0m3bUnFRs1ADqKB0FFABRRRQAUUUUAFFFFABRRRQAUUUUAFFFFABRRRQAUUUUAFFFFABRRRQAU&#10;UUUAFFFFABRRRQAUUUUAFFFFABSrSUooAdSg03dTloAkXpUq1EtSL65oAljbmrCdqrR1YVulAFmO&#10;rSt8u78KqRnirEQBzHvH97NAFuFv3gb0rxn9pLUAul2keR88N2vQ/wB1K9jjYbTzjmvnr9o+9M4s&#10;41P3PtanDZ/uVUVqJnyjr0e64f8A3h/KuKvLU7hwenrXf6tbkyscHqO3tXL3liTg4P8A3zXfDYhn&#10;C31h+7Y/NjA7j1rA1S1Kx/KCeG6mu7urMiNhtz/wH3rBvrHd1T1/hrWysK559d6fLdLgr3zwRVO1&#10;8P8AlnHz5z/eFd22ljsuP+AVENPCsP3f/jlYqGocxhQWJhXgHrnkimyW7M3Tv61vS2m3+H/x2ofs&#10;m7Py/wDjtd0bWM3IyVtiqjrn60jW59K1fspB54/4DSNa+2fwqkyDIFqfQ/nSyW+5e/ArUaDjpj8K&#10;jFsfm759qdxGUbb5B1/Omtb/ALs9a1TbcYx+lNa1JUj+lK4zJ8khgMdqe0Xy/hV/7Lt7Z/Cj7Pnt&#10;j8KdxGYsZz0p0w2sB7Vfa3C//qqpcqd2QuePSm5IDMuv4v8APeuZa3E15JyflkP866nUIytu8gU5&#10;GOMe9c/Ywu1zOxDffz09zWMjSLEfTVcZO78xRHpir3b8xWts/dj5P0pfspCls/pS5UJsyvsQXpu/&#10;MU37EoOct+YrSSDzJMbsfhT/ACU3YJXjjpVcqIMz7Ku3qabHAinJJrYEceP4T+AqvLGi9Av5U+WJ&#10;SZSktyVyBkduaYLd/T9RWiuGXoABQrLyNoqtBXM5rdvT9aYsbMuMVoyYz0qIt2EWPoKNAuVPsb4J&#10;wfXqKjVCN4xzV9ZSp2lOvFDxKmTwS3tRoFynHG3cUkkR9Ksc/wB2o2kbP3DSGQhCOo47037HHIch&#10;mqyvzA5WlMZHKg/QCgCo8ccHG4/jUDR+Yvy81cZWY8wlvwqRbc9PKK++2gDK+ys0gyO/qKu/Z/Kh&#10;HXvU/wBjbdnJ4P8AdpZImbCnPHtTuBWVcxigrgYqyI9q7dvTvimmHd3x+FVckreTuOabJDtxVoqU&#10;6DNRtubOUNK4FQx80GBvT9atLDnk/wAqk4YY2YpXGjHuIfmT61J5eIQKnuosSIc9/Sk8vI6/pSKR&#10;ReEmottaDR7eev4VW2YHI/SkyijMuKgbIFaclqJFzux36VWaAKD3/CswKDKWYk0w8VdaA9QOPpUE&#10;kJ9P0pMojRqsRyYqAKV7VKmNopIGWdwek2EVGkm3tUv3v4sVomiRx+6PpUMlS7ePvU1kA75oeoFN&#10;oyTUMkXFXdoqGVfl6Vi0WmZsi80yrE0Z5/wqJYy3/wCqsJFEYXmpccUBPwpzdOmKmJSI6VKXbwaR&#10;AfStSZD6f700fSpF54xVIkljbipVNV1bbxipY/WtEBIpPmCp42PpUCNtYEirCsPSqJYPzQVG0GkY&#10;5pDllA6UDQrR5U1VZSrZxVxcjrzUUi0rAJD8yt9KrzRkMTirEJ5I6U+SHK568+lQxFKM9qlT/WKK&#10;jK7TUsKlnDenGKiw7kMLZnl9m/qauJkmqlopa5uPlP3/AOprSt4ctyO3pTQ7ldVOelJJnvVtYwVz&#10;0/CopYxzzQFyqelM61LJgd6i/izmmIRRtYVYA+Wodp64qePpg8UwLVrJyAfatWBgwrGhXa2Qc81p&#10;2bbjyccf1rQkuydKrzDgCrPHT71QTRnr/SgBsSYqb2pkRzxirCx/5xQBft1APBrUsQBIv1FZlqrG&#10;QAqQPXHtWnZ/NIRjBUjHvVxJbO20yMeUrdgFJqnrjBySnI3D+Vauixk2gBQnci9unFZ2uW7RsQFO&#10;Nw7e1avYg4W9a2+68jA49Pf6Vi3Hh6W+ZngRnXk53KOD061b1RyzY27DtHP41mQ3lzHLtW5lRA2D&#10;hyBj8645bnRE0dH0e8jZ4/J5yqj5h7+9eqfDnwNf6hNu+ztkwsflkQfxgdzXA6Dqn75VMfmEsgDb&#10;uvPXpX09+zr4buvEWpOPLmji+xSOD5JccSqPavPxVZUk+Y6qNN1JXR9ReEfDM2n2MltMjJG8pcne&#10;pP3R6fSqHjC4O6C0gw8YLxSE9QOB+fWu1vpAsLLCcE4OYz7+1cFqlrLNeGRt/wAkjMQQfm5r8wxF&#10;R1J3Z9zh0oQ1OH1Kznm17R7K2TzF+0KhyQD8zLXp8N0PA+nxOhH2/JikimBZQpJbPy454HfvTPDO&#10;g28a6hrN5HEvlqs0CzxAcoGzsY+4HI6cVxnivUrrxJrlyITNDB8rq0bl14QAgYwOua5Hex1Rs2eb&#10;+JvEzSQvC/liRlUhQrdN319q4qzt7jVtTUQxh8TDOCB1b3NdtrOlWs0gnluIYNqhfLcDnk89ff8A&#10;Squl+RYR3jiGNGA3RSABS+M4Kn8unrWHMz0IRCbVrnQ5LPS1SPzJH8uZXBJUMRjBBx0b3rR0PSrm&#10;5164xHlPKyCGH+z71i2Ui32o3Fzc48wlDGZTk5Ax8pP0HT2r0DwnZtJiZSS7IwOF5+8O9Yync2kt&#10;DsvC6vplq1uwwWkL/Nyfuj0+lX9QtpTqmjtt+V5gc5HTctWNP00/aEz8w552+1beqWqx3WhgIHJc&#10;fw9OUrLW5yvc73wPp5kvbQ4O1WDZyOzivbdOhKwqR93B/nXlfgfAlji8va20/Pjn74r17SY9unxB&#10;vnPPzH6mvrsri7HyOYO0y+6/vlx6VH5e9z7GpIzuO6nxx7WY5zk19XG99T5+WuxLGu2MUufmNJzt&#10;AxQow2Tz7Vq7XJWiDd8pzVeaNWjkOT0NWeGQ8YqldMVjkx6Gs5JRV2XHU4vVolk1GVAScYP6Cup0&#10;e3226deh/nXOTLv1OYkZO0dvYV1mnxGOFRu7H+dcGHjepJndUl7qRQ1iMRzD/dH8zWQ0IG88/N0r&#10;o9Ug3/MRnCgdPeshoC0g44U9MVOIj72g6MlYykUiZkPYVJc48lVXkg/41LdqYrh2EXoOB7VHGjK5&#10;ypcY6EVy2N73IrXMcZB9aW+HEJ/z2pyoWOMbR9KmuYfMjj5+6PTrWkFqEpIjt3xGKu1nRq33cHit&#10;KvTonn1WVmNQyVM4qvIcV2I5JEElVZGqxI1VZK0JKzmo2qRqibvQBG3WmM3y09qYw+XrQAym07NN&#10;oASiiiluNBTJM8U+gjNVJiStqzsM0Zo8lvUUeS3qKkYZozR5Leoo8lvUUAL/AA0mPejy39RS+W3q&#10;KAGtJt6n9aqTXQ559e9TzW7sOoqA6ezd1/M0AUpLo7j/AI1EZC1X20lj/d/M0LpTf7P5mgDN2inB&#10;RV/+yW3HlfzNH9lN6r+ZoAo7B60m0VoDS29V/M0z+y39V/M0AU+KT8K0F0tu5X8zT/7JP+z+ZoAz&#10;M+1GfatL+yT/ALP5mj+yT/s/maAM3PtRn2rS/sk/7P5mj+yT/s/maAM3PtRn2rS/sk/7P5mj+yT/&#10;ALP5mgDNz7UZ9q0v7JP+z+Zo/sk/7P5mgDNz7UZ9q0v7JP8As/maP7JP+z+ZoAzc+1GfatL+yT/s&#10;/maP7JP+z+ZoAzc+1GfatL+yT/s/maP7JP8As/maAM3PtRn2rS/sk/7P5mj+yT/s/maAM3PtRn2r&#10;S/sk/wCz+Zo/sk/7P5mgDNz7UZ9q0v7JP+z+Zo/sk/7P5mgDM8zbxtzR5v8AsVotpoVsEL+ZpP7N&#10;Hov5mgDP83/Yo83/AGK0P7NHov5mj+zR6L+ZoAz/ADf9ijzf9itD+zR6L+Zo/s0ei/maAM/zf9ij&#10;zf8AYrQ/s0ei/maP7NHov5mgDP8AN/2KPN/2K0P7NHov5mj+zR6L+ZoAz/N/2KPN/wBitD+zR6L+&#10;Zo/s0ei/maAM/wA3/Yo83/YrQ/s0ei/maP7NHov5mgDP83/Yo83/AGK0P7NHov5mj+zR6L+ZoAz/&#10;ADf9ijzf9itD+zR6L+Zo/s0ei/maAM/zf9ijzf8AYrQ/s0ei/maP7NHov5mgDP8AN/2KPN/2K0P7&#10;NHov5mj+zR6L+ZoAz/N/2KPN/wBitD+zR6L+Zo/s0ei/maAM/wA3/Yo83/YrQ/s0ei/maP7NHov5&#10;mgDP83/Yo83/AGK0P7NHov5mj+zR6L+ZoAz/ADf9ijdu5xitD+zR6L+ZpP7NPbaB9TQBn7jSq1XW&#10;01vVfzNINNb1X8zQBULHsKTJ9DV46ew6FfzNJ9gf1X8zQBSyfQ0ZPoau/YH9V/M0fYH9V/M0AUsn&#10;0NGT6Grv2B/VfzNH2B/VfzNAFLJ9DRk+hq79gf1X8zR9gf1X8zQBSyfQ0ZPoau/YH9V/M0fYH9V/&#10;M0AUsn0NGT6Grv2B/VfzNH2B/VfzNAFLJ9DRk+hq79gf1X8zR9gf1X8zQBSyfQ0ZPoau/YH9V/M0&#10;fYH9V/M0AUsn0NGT6Grv2B/VfzNH2B/VfzNAFLJ9DRk+hq79gf1X8zR9gf1X8zQBSyfQ0ZPoau/Y&#10;H9V/M0fYH9V/M0AUsn0NGT6Grv2B/VfzNH2B/VfzNAFLJ9DRk+hq79gf1X8zR9gf1X8zQBS3EdjR&#10;uNXfsD+q/maRtPb1X8zQBT2n1NG38asmzk9VpPsrjqVoAr7fajb7VY+zt6ij7O3qKAK+32o2+1WP&#10;s7eoo+zt6igCvt9qNvtVj7O3qKPs7eooAr7fajb7VY+zt6ij7O3qKAK+32o2+1WPs7eoo+zt6igC&#10;vt9qNvtVj7O3qKPs7eooAr7fajb7VY+zt6ij7O3qKAK+32o2+1WPs7eoo+zt6igCvt9qNvtVj7O3&#10;qKPs7eooAr7fajb7VY+zt6ij7O3qKAK+32o2+1WPs7eoo+zt6igCvt9qNvtVj7O3qKPs7eooAr7f&#10;alA9qn+zt6ij7Ow7igCH/gNHP92pvJb1FHkt6igCH6ilpzRt2Ipvlv6igAoo8t/UUeW/qKACijy3&#10;9RR5b+ooAKKPLf1FHlv6igAoo8t/UUeW/qKACijy39RR5b+ooAKKPLf1FHlv6igAoo8t/UUeW/qK&#10;ACijy39RR5b+ooAKKPLf1FHlv6igAoo8t/UUeW/qKACijy39RR5b+ooAKKPLf1FHlv6igAoo8t/U&#10;UeW/qKACjp2o8t/UUeW/qKADd/s0bv8AZpNr+oo2v6igBd3+zRu/2aTa/qKNr+ooAXd/s0bv9mk2&#10;v6ija/qKAF3f7NG7/ZpNr+oo2v6igBd3+zRu/wBmk2v6ija/qKAF3f7NG7/ZpNr+oo2v6igBd3+z&#10;Ru/2aTa/qKNr+ooAXd/s0bv9mk2v6ija/qKAF3f7NG7/AGaTa/qKNr+ooAXd/s0bv9mk2v6ija/q&#10;KAF3f7NG7/ZpNr+oo2v6igBd3+zRu/2aTa/qKNr+ooAXd/s0bv8AZpNr+oo2v6igBd3+zRu/2aTa&#10;/qKNr+ooAXd/s0n4UbW9RS7T60AJ+FA+lLtPrRtb1oAXj0o49KPLb1FHlt6igA/CkzS+W3qKPJf1&#10;FACZozS+S/qKPJf1FACZozS+S/qKPJf1FACZozS+S/qKPJf1FACZozS+S/qKPJf1FACZozS+S/qK&#10;PJf1FAB9RmkYj0p3lsBgkU1o29RQBXmb2qqzfN0q3NG3qKqPC248igBN3+zSE/7NP8l/UUjRt6ig&#10;BN3tRv8AajyW9RR5LeooAN/tRv8AajyW9RR5LeooAN/tRv8AajyW9RR5LeooAN/tRv8AajyW9RR5&#10;LeooAN/tRv8AajyW9RR5LeooAN/tRv8AajyW9RR5LeooAN/tRv8AajyW9RR5LeooAN/tRv8AajyW&#10;9RR5LeooAN/tRv8AajyW9RR5LeooAN/tRv8AajyW9RR5LeooAN/tRv8AajyW9RR5LeooAN/tRv8A&#10;ajyW9RR5LeooAN/tRv8AajyW9RR5LeooAN/tRv8AajyW9RR5LeooAN/tRv8AajyW9RR5LeooAN/t&#10;Rv8AajyW9RR5LeooAN/tS7vak8p/UUvlt6igB2R6U5T7UzY/qKcI39RQBIv0qRfpUSq3qKlXd60A&#10;SK3tUobpxUK5Henhj60AWo2OOlWYplEhPljpVGOY+tTrMnXBpgW5JAkZb7o+tfMXxjvBfapcR+Zn&#10;y5rlQN2f4h/hX0ZqMzvp8pjbaeOo9xXz94y8E3+q6pdSrNbjdNKw3Mw6tnstaxEeGajp5Yk47j+H&#10;2rm7yyxjj/x2vbLj4VarIP8Aj4s+v99//iaxLr4N6tJj/SLH/v4//wARXVGViTw+7tPlIxjj+771&#10;jXenbs8+v8Ne43XwP1eRSBcafnH/AD1k/wDiKoSfAXWW/wCXnTv+/sn/AMRWqqR6kWPD20zHU/8A&#10;jtVptPAU4bn/AHa9vm+AOtdrnTf+/sn/AMRVF/2f9cJ/4+tN/wC/sn/xFWqsRcp4jNYMf4j/AN80&#10;xNOb+8f++a9rP7PeuM3/AB9ab/3+l/8AiKD+z3ri/wDL1pv/AH+l/wDiKr2sRcp4pJpp929ttO/s&#10;/A5X/wAcr2n/AIZ710j5bvTQf+usn/xFMk/Z78QY/wCPzTP+/sn/AMbqvaxDlPEGs8/w/wDjtMay&#10;K/wf+O17R/wzr4hzzeaX/wB/pf8A43Sv+zt4hwP9M0v/AL/S/wDxun7WIcp4p9jP93/x2kazOPuf&#10;+O17R/wzr4h/5/NL/wC/0v8A8bpzfs6+Icf8fml/9/pf/jdHtYhyniDWnzY2/wDjtDWe1c7e392v&#10;av8AhnLxCzZ+2aX/AN/pf/jdJJ+zj4iK/wDH5pXT/ntL/wDG6PaxDlPC5Lb5vu/+O1C1nzjb/wCO&#10;17bJ+zd4j3f8fulf9/pf/jdNH7NviNpR/pulf9/pf/jdL2sQ5Tw+fThLEy7P/HKrw6AqrKdgHGf9&#10;V9a96/4Zr8R5P+m6V1/57S//ABuj/hm/xHtZRe6V6f66X/43S9rEOU8FGkDywMD/AL4qObS/lIz/&#10;AOOV7u37NPiXqL7Sf+/0v/xuo5P2ZvEx5+3aT/3+l/8AjdHtYhynhS6H8pbOP+2dSf2XGqjMKscd&#10;fLHNe5D9mnxP5ZH27Se3/LaX/wCN1C37Nfijp9v0n/v9L/8AG6PaxDlPEjYxj/lgv/fAqCSzj/59&#10;1/74Fe4/8Mz+J2/5f9J/7/S//G6a37Mnib/n+0j/AL/S/wDxuj2sQ5Tw9bWPaR9nX/vgf4UwWaZY&#10;/Z1/74r3Nf2Y/Eozm+0n/v8AS/8Axunr+zH4lKn/AE3Sf+/0v/xuq9rEOU8I+ypuP+jr/wB8f/Wp&#10;fsabh+4X/vivcf8AhmHxMXP+naR/3+l/+N0kn7MHigMP9P0fp/z2l/8AjdHtYhynhklnHkfuV/74&#10;FVrizBZP3QAz/dr3iT9l/wAU8f6fo/8A3+l/+NVFL+y94o+XN/o//f6X/wCN0e1iHKeHLYp3Vf8A&#10;vmmPYxn+Ff8AvkV7l/wy94m/5/tI/wC/8v8A8bpp/Zc8Tf8AP9o//f8Al/8AjdHtYhynhv8AZ6dg&#10;v/fNPGnoq9V6f3a9vX9l3xN0+3aR/wB/5f8A43Sv+y14ox/x/wCj/wDf+b/43R7WIcp4WbVVbgA/&#10;hTXgO08fpXuI/ZZ8UZ/4/wDR/wDv/N/8bpG/Zd8UYx9v0f8A7/y//G6PaxDlPC1tic/4VHJand/9&#10;avdE/Zb8Ubj/AKfo/X/nvL/8apJP2WfFBY/6fo//AH/m/wDjVHtYhyngwtz5hycDHpQ1v6fyr3Rv&#10;2VfFG4/6fo//AH/m/wDjVJ/wyp4p/wCf/Rv+/wDN/wDGqPaxDlPChb+v8qV7cbScjp6V7m37Knin&#10;/n/0b/v/ADf/ABqmf8Mp+KSrf6fo3T/nvN/8ao9rEOU8H8n3/SmeSfX9K94H7KHin/n/ANG/7/zf&#10;/GqQfsoeKen2/Rv+/wDN/wDGqPaxFynz5cREyLyetSiD93nP6V7pcfsl+KWkXF/ovX/nvN/8apx/&#10;ZN8VeXj7fov/AH/m/wDjVHtYlcp4G0Bbv+lMe22jhd3/AAGve/8Ahk3xV/z/AOi/9/5v/jVDfsm+&#10;Ldh26hoo/wC283/xql7WIcp4C0ZCn5O3pVcxHn5O3pX0Cf2SvFzKf+Jjon/f+b/41UR/ZH8XbT/x&#10;MdE/7/zf/Gqn2sQ5TwDyWxwhx9KrywN/dP5V9Cf8Mj+MCvGpaH/3/m/+NVG37IfjH/oJaH/3/m/+&#10;NVLqxL5T54a1b+63/fNRmFl4wR+FfQzfsh+Mv+gnof8A3/m/+NVE37HvjF+f7S0L/wACJv8A41UO&#10;oug7HgSx+36U8R5//VXuh/Y88Z/9BPQv/Aib/wCM0o/Y/wDGn/QU0L/v/N/8ZqfaIXKeHKvbb+lO&#10;ZP8AY/SvdY/2Q/GAxnUtDz/13m/+NU8/sh+MP+glof8A3/m/+NVftEHKeCeV/sfpUUkJ9P0r6AX9&#10;kPxh/wBBLQ/+/wDN/wDGqjk/Y/8AGf8A0E9C/wC/83/xmk6iDlPnmaE+n6VCsfzdP0r6El/Y88Zk&#10;f8hPQv8AwIm/+M1Cv7HXjPP/ACE9C/8AAib/AOM1hKSGongDR+36U1oj6fpXv3/DHPjP/oJ6D/4E&#10;Tf8Axmj/AIY58Z/9BPQf/Aib/wCM1KkWkfP3lH0P5UKp/u/pX0D/AMMc+M9p/wCJnoP/AIETf/Ga&#10;av7G/jT/AKCeg/8AgRP/APGafOTJHgDKfT9KcqEdj+Ve+/8ADG/jP/oJ6D/4ET//ABmnf8Mc+M9p&#10;/wCJnoP/AIETf/GaamTyngaqfSpVB9K93X9jnxn/ANBPQf8AwIm/+M0f8Md+NB/zE9B/8CJv/jNV&#10;7QOU8K2k9qlRT717mP2O/GnX+09C/wDAib/4zUi/sf8AjT/oJ6F/3/m/+M1aqC5Twrnpinque1e6&#10;D9j3xnnnU9C/8CJv/jNPP7HvjMLkanoX/gRN/wDGaftEHKeFbfao2X2r3f8A4ZB8af8AQT0L/v8A&#10;zf8Axmj/AIY98Z/9BPQv+/8AN/8AGaPaIOU8DKlWBxVmD95wa9yb9jvxn/0E9C/8CJv/AIzRF+x/&#10;40jb/kJ6F0/57zf/ABmp5x8p4RdWpXop6f3ahjjIcDcVr6Hf9kHxlIp/4meh/wDf+b/41VQ/sd+M&#10;fMydS0I/9vE3/wAao5w5Tweztv3kx3989PrV6GI9d9e4QfsfeL1WQ/2jofT/AJ+Jv/jVSL+yH4vV&#10;Af7R0P8A7/zf/GqOcOU8MMRj4xu/CopF6/J+le/y/sh+L9wxqOh9P+e83/xqoJP2Q/GBz/xMtD/7&#10;/wA3/wAao50HKfPkg/2P0qOOMsx+XjHpXv8AJ+x94w/6CWh/+BE3/wAapsf7HvjIcjU9Cx/18Tf/&#10;ABmnzoOU8LaHavT9Ki2ndgV75J+x/wCNP+gnoX/f+b/4zUafse+M92f7T0L/AMCJv/jNHOg5TxC1&#10;YAkFfTrWjCw7J27V7DH+yB4xVj/xMtD/AO/83/xqrtn+yP4wDc6lofT/AJ7zf/GqftERynjsJO8Z&#10;SnTAba9xT9kvxcD/AMhHRP8Av/N/8apsn7Jfis9dQ0X/AL/zf/GqPaIOU8MiX5uverkajb1r2Qfs&#10;leKx/wAxDRf+/wDN/wDGqnj/AGTvFeP+Qhov/f8Am/8AjVHtEHKeSwwnyWPmHOa1NLt911b87vnX&#10;PHv3r1eP9lLxarAHUdFx/wBd5v8A41WlpP7LvimGYlr/AEc7WUjE0vY/9cq2jViLlMSxVIrNwEXO&#10;wYwMdq5zxHI6xAkMPnHX6Gvdbf8AZ58RLCgN7pedo/5ayen/AFzrD8Rfs3+Jrxdi32kjDg/NNL6f&#10;9c62daNiVE+U9ZYnkHHyj+dZ8cJcoM/ewOle9Xn7J/iy4bH9oaL0xzPN/wDGqSH9knxWHQjUNFyp&#10;H/Leb/41XLKrG9zbl0OA8G6N9uv7SJEy4liX5Y8kknFfoH+z34WPh7wfp188JSSSKaI7oNh/17Hr&#10;/wAB6V4V8K/2XPEOn+ILGa6u9JkT7VbuRHPNnAfJ/wCWYr7V0LwTc6R4ftdP3wBYSxAV2I5Zj1Iz&#10;3rwcxk6i0R6ODfIYrRPpunyyPumlVgRGwwxBIH+NUbe384yahcJ5UVt+/aKVflkUfMVJPbAx0PWv&#10;Q7rwn9puFLCMx7cEbmz3rmde8M6hNBdW9tNBHbbZEkRifmXGMA7T2zXw9XDVG9EfT08TDqeaePPF&#10;EmsTW0enK1pZruDRWspMZBC5BCgDHB/M1garcPo3hu1u1RmeSXyzg7T/ABHr+Fdgvw11Dz4BDNap&#10;AzAFS75xkZ/h+tW/Efwr1C80eG0E1n5aS7wrSP6N32+9cMsLWvsepTxVG2p88SxlrRzcyeY+eBLy&#10;cZHrUFxN5kcEKjBxsRQevQAAV6RefBfWWukEtzYMm3kCST3/ANimWPwR1Z7+KZp7Ax28quB5smcA&#10;5/ue1ZvB1+x1LGUO5xWnaYwa03oWkVxuRk5HzcZ+tew/DbSXvL1oxbsqCBmH7vI++v8AjWfF8I9Z&#10;bWGnjurFYJHj2qXfIxgH+CvWfAvgm/0PEjzW5YxMhKMx6sD3X2rP6lX7GU8bRtuUJdMlseCXU9eV&#10;K+1XtPsTdXlkztv2SIfmGccj/Ct/U9DubyYMXjI245JHc+1XNB8P/ZmZ5gj7SpXax4xmumngavN7&#10;yPLqYyn0Z2HhWxWOaNgB0/u/7Qr07T4/9BiH1/ma4HQpoLeOIlG79P8Ae+tdha69bR26KUl4z2Hr&#10;9a+uwWH9mj5vF1faM1rdfl5PerCisga9bL/yzl/If41IviG2/wCecv5D/GvZZ5yNVuB1pg5as5vE&#10;Vsc/JL+Q/wAaRfEFt/cl/If40ctzNvU02HykZqne/u4JCT/C38qrL4it2XOyX8h/jVW+1y3mgkAS&#10;T7rDkD0+tKtG8TeDM63Tzr6RuxX6+ldRGu1eK5Sx1G3jcko+cY/X61uf2/aqP9XL+Q/xrmw8LXLl&#10;I0ruPMbd/wD9dZUkJVgckZPpUkniC2ZSNkv5D/GqdxrUDEYSTH0H+NFSF2KnKzIL5cMTu7j+VVLd&#10;i0hBbtRe6nE5Pyv19B6fWq0N9Ekh+Vun+e9c7pHTzl64h2dG7elNVCyn5j0psmoxN/C/5D/GmDUI&#10;VB+V/wDP41caZEpgy+WfvVZRjjpWfNfRMfut/n8akXUAP735CuqEeU5pSuWGPtVWZuvy+tMa+yf4&#10;vyFRS3W71/KulGQx2/2aryN/s06SY1EzFqskikbttqFj7U+Qt61C271qUCGt9KYW9qcwbPWmlW9a&#10;Yxpb2ppb2pxjf1FNMbeooATd7Ub/AGo8lvUUeS3qKlP3iNUw3+1NaTpxTvJb1FJ5LeorRoqSbPXP&#10;7NT1b8xR/ZqerfmK0dtG2syzO/s1PVvzFH9mp6t+YrR20baAM/8As5PVvzFJ/ZierfmK0dtG2gDP&#10;/s5PVvzFINNQc5b8xWjto20AZ/8AZ6+rfmKb/ZaerfmK0ttG2gDO/s1PVvzFH9mp6t+YrR20baAM&#10;7+zU9W/MU77Cvq35ir+2jbQBn/2evq35ij+z19W/MVobaNtAGf8A2evq35ij+z19W/MVobaNtAGf&#10;/Z6+rfmKP7PX1b8xWhto20AZ/wDZ6+rfmKP7PX1b8xWhto20AZ/9nr6t+Yo/s9fVvzFaG2jbQBn/&#10;ANnr6t+Yo/s9fVvzFaG2jbQBn/2evq35ij+z19W/MVobaNtAGf8A2evq35ij+z19W/MVobaNtAGf&#10;/Z6+rfmKP7PX1b8xWhto20AZ/wDZ6+rfmKP7PX1b8xWhto20AZ/9nr6t+Yo/s9fVvzFaG2jbQBn/&#10;ANnr6t+Yo/s9fVvzFaG2jbQBn/2evq35ij+z19W/MVobaNtAGf8A2evq35ij+z19W/MVobaNtAGf&#10;/Z6+rfmKP7PX1b8xWhto20AZ/wDZ6+rfmKP7PX1b8xWhto20AZ/9nr6t+Yo/s9fVvzFaG2jbQBn/&#10;ANnr6t+Yo/s9fVvzFaG2jbQBn/2evq35ij+z19W/MVobaNtAGf8A2evq35ij+z19W/MVobaNtAGf&#10;/Z6+rfmKP7PX1b8xWhto20AZ/wDZ6+rfmKP7PX1b8xWhto20AZ/9nr6t+Yo/s9fVvzFaG2jbQBn/&#10;ANnr6t+Yo/s9fVvzFaG2jbQBn/2evq35ij+z19W/MVobaNtAGf8A2evq35il/s9D1LfmKv7aNooA&#10;z/7MjPd/zH+FH9mR+r/mP8K0Noo2igDP/s2P1b8xR/Zsfq35itDaKNooAz/7Nj9W/MUf2bH6t+Yr&#10;Q2ijaKAM/wDs2P1b8xR/Zsfq35itDaKNooAz/wCzY/VvzFH9mx+rfmK0Noo2igDP/s2P1b8xR/Zs&#10;fq35itDaKNooAz/7Nj9W/MUf2bH6t+YrQ2ijaKAM/wDs2P1b8xR/Zsfq35itDaKNooAz/wCzY/Vv&#10;zFH9mx+rfmK0Noo2igDP/s2P1b8xR/Zsfq35itDaKNooAz/7Nj9W/MUf2bH6t+YrQ2ijaKAM/wDs&#10;2P1b8xR/Zsfq35itDaKNooAz/wCzY/VvzFH9mx+rfmK0Noo2igDP/s2P1b8xR/Zsfq35itDaKNoo&#10;Az/7Nj9W/MUf2bH6t+YrQ2ijaKAM/wDsyP1f8x/hQumR/wB5/wAx/hWhtFG0UAUP7Ni/vP8AmP8A&#10;Cj+zYv7z/mP8Kv7RRtFAFD+zYv7z/mP8KP7Ni/vP+Y/wq/tFG0UAUP7Ni/vP+Y/wo/s2L+8/5j/C&#10;r+0UbRQBQ/s2L+8/5j/Cj+zYv7z/AJj/AAq/tFG0UAUP7Ni/vP8AmP8ACj+zYv7z/mP8Kv7RRtFA&#10;FD+zYv7z/mP8KP7Ni/vP+Y/wq/tFG0UAUP7Ni/vP+Y/wo/s2L+8/5j/Cr+0UbRQBQ/s2L+8/5j/C&#10;j+zYv7z/AJj/AAq/tFG0UAUP7Ni/vP8AmP8ACj+zYv7z/mP8Kv7RRtFAFD+zYv7z/mP8KP7Ni/vP&#10;+Y/wq/tFG0UAUP7Ni/vP+Y/wo/s2L+8/5j/Cr+0UbRQBQ/s2L+8/5j/Cj+zYv7z/AJj/AAq/tFG0&#10;UAUP7Ni/vP8AmP8ACj+zYv7z/mP8Kv7RRtFAFH+z4/7zfmP8KP7NiP8AE/5j/Cr20UbRQBQ/syL+&#10;8/5j/Cj+zYv7z/mP8Kv7RRtFAFD+zYv7z/mP8KP7Ni/vP+Y/wq/tFG0UAUP7Ni/vP+Y/wo/s2L+8&#10;/wCY/wAKv7RRtFAFD+zYv7z/AJj/AAo/s2L+8/5j/Cr+0UbRQBQ/s2L+8/5j/Cj+zYv7z/mP8Kv7&#10;RRtFAFD+zYv7z/mP8KP7Ni/vP+Y/wq/tFG0UAUP7Ni/vP+Y/wo/s2L+8/wCY/wAKv7RRtFAFD+zY&#10;v7z/AJj/AAo/s2L+8/5j/Cr+0UbRQBQ/s2L+8/5j/Cj+zYv7z/mP8Kv7RRtFAFD+zYv7z/mP8KP7&#10;Ni/vP+Y/wq/tFG0UAUP7Ni/vP+Y/wo/s2L+8/wCY/wAKv7RRtFAFD+zYv7z/AJj/AAo/s2L+8/5j&#10;/Cr+0UbRQBQ/s2L+8/5j/Cj+zYv7z/mP8Kv7RRtFAFD+zYv7z/mP8KP7Ni/vP+Y/wq/tFG0UAUP7&#10;Ni/vP+Y/wpG0uNlxuf8AMf4VobRQFFAGZ/Y6er/mP8KP7HT1f8x/hWpRQBl/2Onq/wCY/wAKP7HT&#10;1f8AMf4VqYpNtAGZ/Y6er/mP8KP7HT1f8x/hWnto20AZn9jp6v8AmP8ACj+x09X/ADH+Fae2jbQB&#10;mf2Onq/5j/Cj+x09X/Mf4Vp7aNtAGZ/Y6er/AJj/AAo/sdPV/wAx/hWnto20AZn9jp6v+Y/wo/sd&#10;PV/zH+Fae2jbQBmf2Onq/wCY/wAKP7HT1f8AMf4Vp7aNtAGZ/Y6er/mP8KP7HT1f8x/hWnto20AZ&#10;n9jp6v8AmP8ACj+x09X/ADH+Fae2jbQBmf2Onq/5j/Cj+x09X/Mf4Vp7aNtAGZ/Y6er/AJj/AAo/&#10;sdPV/wAx/hWnto20AZn9jp6v+Y/wo/sdPV/zH+Fae2jbQBmf2Onq/wCY/wAKP7HT1f8AMf4Vp7aN&#10;tAGZ/Y6er/mKT+x19X/MVqbaTd/s0AZn9jr6v+YoOjoeMv8AmK093+zRu/2aAMr+xE9X/Mf4Uf2I&#10;nq/5j/CtXd/s0v4UAZH9ip6vj6ij+xY/V/zH+Fa/4Uf8BoAyP7Fj9X/Mf4Uf2LH6v+Y/wrX/AOA0&#10;f8BoAyP7Fj9X/Mf4Uf2LH6v+Y/wrX/4DR/wGgDI/sWP1f8x/hR/Ysfq/5j/Ctf8A4DR/wGgDI/sW&#10;P1f8x/hR/Ysfq/5j/Ctf/gNH/AaAMj+xY/V/zH+FH9ix+r/mP8K1/wDgNH/AaAMj+xY/V/zH+FL/&#10;AGLH6v8AmP8ACtXHtTh9KAMVtBRu8n5j/CkHh9B3k/76H+FbdFAGL/YKesn/AH0P8KT/AIR9PWT/&#10;AL6H+FbdFAGJ/wAI+nrJ/wB9D/Cj/hH09ZP++h/hW3RQBif8I+nrJ/30P8KP+EfT1k/76H+FbdFA&#10;GJ/wj6esn/fQ/wAKP+EfT1k/76H+FbdFAGJ/wj6esn/fQ/wo/wCEfT1k/wC+h/hW3RQBif8ACPp6&#10;yf8AfQ/wo/4R9PWT/vof4Vt0UAYn/CPp6yf99D/Cj/hH09ZP++h/hW3RQBif8I+nrJ/30P8ACj/h&#10;H09ZP++h/hW3RQBif8I+nrJ/30P8KP8AhH09ZP8Avof4Vt0UAYn/AAj6esn/AH0P8KP+EfT1k/76&#10;H+FbdFAGJ/wj6esn/fQ/wo/4R9PWT/vof4Vt0UAYn/CPp6yf99D/AAo/4R9PWT/vof4Vt0UAYn/C&#10;Pp6yf99D/Cj/AIR9PWT/AL6H+FbdFAGJ/wAI+nrJ/wB9D/Cj/hH09ZP++h/hW3RQBif8I+nrJ/30&#10;P8KP+EfT1k/76H+FbdFAGJ/wj6esn/fQ/wAKP+EfT1k/76H+FbdFAGJ/wj6esn/fQ/wo/wCEfT1k&#10;/wC+h/hW3RQBif8ACPp6yf8AfQ/wo/4R9PWT/vof4Vt0UAYn/CPp6yf99D/Cl/sFPWT/AL6H+FbV&#10;FAGJ/wAI+nrJ/wB9D/Cj/hH09ZP++h/hW3RQBi/2CnrJ/wB9D/CkPh+M95P++h/hW3RQBiDw+g7y&#10;f99D/Cj/AIR9MYzJ/wB9D/CtuigDDXw9GsZTMmCc/eH+FKugIoxmT/vof4Vt0UczAxf7BT1k/wC+&#10;h/hSf2AnrJ/30P8ACtuinzMmxh/8I/H6yf8AfQ/wo/4R6P1k/wC+h/hW5Rik22HKYn/CPx+sn/fQ&#10;/wAKP7AT1k/76H+FbdFLUOUxRoKDnMn/AH0P8KG0FG7yf99D/Ctqjiquw5TD/wCEfj9ZP++h/hR/&#10;wj0frJ/30P8ACtzijii7DlMT/hH4/WT/AL6H+FH/AAj8Y7yf99D/AArb4o4o5mHKYn/CPp6yf99D&#10;/Cl/sFPWT/vof4VtcUcUczDlMP8A4R6P1k/76H+FL/wj6esn/fQ/wrb4o4o5mHKYn/CPp6yf99D/&#10;AApP+Eej3BsyZ/3h/hW5xRxRzMOUxf7BQd5P++h/hSDw/GpzmT/vof4Vt8UcUXYcpht4fjY5Jk/7&#10;6H+FKfD6FcZk/wC+h/hW3xRxRdhymGvh6Ne8n/fQ/wAKX+wE9ZP++h/hW3xRxRdhymJ/wj6esn/f&#10;Q/wpD4ejbvJ/30P8K3OKOKLsOUxP+EfjxjMn/fQ/wpRoKDjMn/fQ/wAK2uKOKOZhymIPD8YbOZP+&#10;+h/hSHw9GTnMn/fQ/wAK3OKOKOZhymJ/wj6ccycf7Q/wpD4ejbvJ/wB9D/CtzijijmYcph/8I/H6&#10;yf8AfQ/wp39gp6yf99D/AAra4o4o5mHKYZ8OxnvJ/wB9D/Cl/wCEfj9ZP++h/hW3xRxRzMOUxP7A&#10;T1k/76H+FJ/wj0ec5k/76H+FbnFHFHMw5TE/4R+Md5P++h/hS/2Cmc5k/wC+h/hW1xRxRzMOUxTo&#10;KHnMn/fQ/wAKb/wj0frJ/wB9D/CtzijijmYcph/8I9H6yf8AfQ/wo/4R+P1k/wC+h/hW5xSNRzMO&#10;UxR4fQd5P++h/hSf8I9H6yf99D/CtqncUczHYxP+EfjHeT/vof4Uv9gp6yf99D/CtriijmYuUxP7&#10;AT1k/wC+h/hSf8I9HjGZP++h/hW5RRdhymGPD8Y7yf8AfQ/wpf8AhH055k/76H+FbdFF2FjD/wCE&#10;dj9ZP++h/hS/8I/H6yf99D/Ctuip1GYn/CPp6yf99D/Ck/4R6P1k/wC+h/hW5RRdoZif8I/H6yf9&#10;9D/Cj/hH09ZP++h/hW3RT52Bif8ACPxjvJ/30P8ACl/sFPWT/vof4VtUUe0YGJ/wj6esn/fQ/wAK&#10;T/hH4/WT/vof4VuUVXtGBh/8I9Ge8n/fQ/woXw7GveT/AL6H+FblFLmYGH/wj0frJ/30P8KP+Eej&#10;9ZP++h/hW5RRzMDD/wCEej9ZP++h/hS/2AnrJ/30P8K26KOYDD/4R+P1k/76H+FH/CPR+sn/AH0P&#10;8K3KKfMBif8ACPp6yf8AfQ/wpD4djbvJ/wB9D/CtyinzAYf/AAj0frJ/30P8KX/hH09ZP++h/hW3&#10;RUubAw/+Eej9ZP8Avof4Uf8ACPx+sn/fQ/wrcopc7Aw/+Eej9ZP++h/hSjw+g7yf99D/AArboo52&#10;BitoKNjmTj/aH+FI3h9G4Jk/76H+FbdFPnYGIvh+Nehk/wC+h/hR/wAI+nrJ/wB9D/CtuijnYGJ/&#10;wj6YIzJz/tD/AApP+Edj2hcyY/3h/hW5RRzsDFbQUbvJ/wB9D/Ck/wCEfT1k/wC+h/hW3RT52Bif&#10;8I+nrJ/30P8ACk/4R6P1k/76H+FblFHOwMT/AIR9PWT/AL6H+FH/AAj8Z7yf99D/AArboo52IxP7&#10;AT1k/wC+h/hR/wAI/H6yf99D/Ctuip52Kxh/8I7HnOZP++h/hS/8I+nrJ/30P8K26KOdhymJ/wAI&#10;+nrJ/wB9D/Cj/hH09ZP++h/hW3RRzsOUwv8AhHY/WT/vof4U4aAg7yf99D/CtuindhymIfD8bd5P&#10;++h/hRH4fjjbIMmf94f4Vt0U+ZhymMNCQc5k/MU3/hH4/m5k+b/aH+FbdH4VGtxmH/wjsfTMn/fQ&#10;/wAKVdARRjMn/fQ/wra/Cj8Kl+9uWpNGIPD8YXGZP++h/hSf8I7HuBzJwc/eH+Fbgox70KMewnKX&#10;cxH8Pxu4YmTKnP3h/hQfD0bOXzJk/wC0P8K28Cg+1HLHsPnn3MRfD0aqVBkx1+8P8KX/AIR+PcjZ&#10;kyhyPmH+Fba0UckQ5pdzEfQEeR3Jky2M/MP8KRfD8anOZP8Avof4VtUUcsR8zZjf8I+gQrmTB/2h&#10;/hS/2CgUrmTBGPvD/CtilHeqcYsnVO5ijw/GEC5kx/vD/Cm/8I7H6yf99D/Ct38KGpKKjsF77mK2&#10;go3eT/vof4Un/CPp6yf99D/CtrFLinYLmJ/wj6esn/fQ/wAKP7AT1k/76H+FbdFMhoxBoCBcZk/7&#10;6H+FKugouRmTn/aH+FbVFEveKWhif8I/H6yf99D/AAo/4R+P1k/76H+FbdFTFWHcw18PRr3k/wC+&#10;h/hS/wDCPpnOZP8Avof4Vt0U2riMRvD8bHOZP++h/hSHw9GWzmT/AL6H+FblFTylcxif8I/H6yf9&#10;9D/CkPh2M95P++h/hW5RT5RNmH/wjsfrJ/30P8KX/hH4/WT/AL6H+FbdFMRhjw7GOcyf99D/AApf&#10;+Efj9ZP++h/hW3RTQGH/AMI9H6yf99D/AApf+Efj9ZP++h/hW3RTEYn/AAj6ZzmT/vof4Uv9gp6y&#10;f99D/CtqikBif8I+nrJ/30P8KP8AhH09ZP8Avof4Vt0UDMT/AIR9PWT/AL6H+FH/AAj6esn/AH0P&#10;8K26KAMT+wI/WT/vof4Uf2BH6yf99D/CtlqKYpaoxv7Aj9ZP++h/hSf2BH6yfmP8K3MCk4HvQ5aF&#10;p6WG/N70fN707JoyaRI35vej5venZNGTQA35vej5venZNGTQA35vej5venZNGTQA35vej5venZNG&#10;TQA35vej5venZNGTQA35vej5venZNGTQA35vej5venZNGTQA35vej5venZNGTQA35vej5venZNGT&#10;QA35vej5venZNGTQA35vej5venZNGTQA35vej5venZNGTQA35vej5venZNGTQA35vej5venZNGTQ&#10;A35vej5venZNGTQA35vej5venZNGTQA35vej5venZNGTQA35vej5venZNGTQA35vej5venZNGTQA&#10;35vej5venZNGTQA35vej5venZNGTQA35vej5venZNGTQA35vej5venZNGTQA35vej5venZNGTQA3&#10;5vej5venZNGTQA35vej5venZNGTQA35vej5venZNGTQA35vej5venZNGTQA35vej5venZNGTQA35&#10;vej5venZNGTQA35vej5venZNGTQA35vek+b3p+TRk0AM596Ofen5NGTQAzn3o596fk0ZNADOfejn&#10;3p+TRk0AM596Ofen5NGTQAzn3o596fk0ZNADOfejn3p+TRk0AM596Ofen5NGTQAzn3o596fk0ZNA&#10;DOfejn3p+TRk0AM596Ofen5NGTQAzn3o596fk0ZNADOfejn3p+TRk0AM596Ofen5NGTQAzn3o596&#10;fk0ZNADOfejn3p+TRk0AM596Ofen5NGTQAzn3o596fk0ZNADOfejn3p+TRk0AM596Ofen5NGTQAz&#10;n3o596fk0ZNADOfejn3p+TRk0AM596Ofen5NGTQAzn3o596fk0ZNADOfejn3p+TRk0AM596Ofen5&#10;NGTQAzn3o596fk0ZNADOfejn3p+TRk0AM596Ofen5NGTQAzn3o596fk0ZNADOfejn3p+TRk0AM59&#10;6Ofen5NGTQAzn3o596fk0ZNADOfejn3p+TRk0AM596Ofen5NGTQAzn3o596fk0ZNADOfejn3p+TR&#10;k0AM596Ofen5NGTQAzn3o596fk0ZNADOfejn3p+TRk0AM596Ofen5NGTQAzn3o596fk0ZNADOfej&#10;n3p+TRk0AM596Ofen5NGTQAzn3o596fk0ZNADOfelGc96dk0A0AHNHNOooAbzRzStSZNABzRzRk0&#10;ZNABzRzRk0ZNABzRzRk0ZNABzRzRk0ZNABzRzRk0ZNABzRzRk0ZNABzRzRk0ZNABzRzRk0ZNABzR&#10;zRk0ZNABzRzRk0ZNABzRzRk0ZNABzRzRk0ZNABzS0mTTqAEopaKAEpaKa1AC5oz7U2lyaAFz7UZ9&#10;qTJoyaAFz7UZ9qTJoyaAFz7UZ9qTJoyaAFz7UZ9qTJoyaAFz7UZ9qTJoyaADd7Uufam0uTQAc0c0&#10;ZNGTQAc0c0ZNGTQAc0c0ZNGTQAc0c0ZNGTQAc0c0ZNGTQAc0c0ZNGTQAc0c0ZNGTQAc0c0ZNGTQA&#10;c0c0ZNGTQAc0c0ZNGTQAc0c0ZNGTQAc0c0ZNGTQAc0c0ZNGTQAc0c0ZNGTQAc0c0ZNGTQAc0c0ZN&#10;GTQAc0c0ZNGTQAc0c0ZNGTQAc0c0ZNGTQAc0c0ZNGTQAc0c0ZNGTQAc0c0ZNGTQAc0c0ZNGTQAc0&#10;c0ZNGTTAOaOaMmjJoAOaTmlyaSkAvNHNGaMmjUA5pOaXJoyaWoCUUuTRk0ajuJRS5NGTT1C4lFLk&#10;0ZNGoXEopcmjJpahcSilyaMmnqFxKKKKYXCilzRk0tQuJRS5NGTS1C4lFLk0ZNGoXEopcmjJp6hc&#10;SilyaMmjULiUUuTRk0tQuJRS5NGTRqFxKKXJoyaNQuJRS5NGTT1C4lFLk0ZNLULiUUuTRk0ahcSi&#10;lyaMmnqFxKKXJoyaNQuHNHNGTRk0tRBzRzRk0ZNGoBzRzRk0ZNGoBzRzRk0ZNPUA5o5oyaMmgA5o&#10;5oyaMmgA5o5oyaMmgA5o5oyaMmgA5o5oyaMmmAnNLzSUuTQAc0c0ZNGTSAOaOaMmjJoAOaOaMmjJ&#10;oAOaOaMmjJoAOaOaMmjJoAOaOaMmjJoAOaOaMmjJoAOaOaMmjJoAOaOaMmjJoAOaOaMmjJoAOaOa&#10;MmjJpgHNHNGTRk0AHNHNGTRk0gDmjmjJoyaADmjmjJoyaADmjmjJoyaQBzRzRk0ZNGoBzRzRk0ZN&#10;PUA5o5pKXNCv1FYTBpNpp2TRk0FCUUuTSUCF5o5oyaMmlYBOaKKKdkLUKKKKA1F5o5oyaMmkxhzR&#10;zRk0ZNMA5o5oyaMmkMOaOaMmjJoEHNHNGTRk0wDmjmjJoyaADmjmjJoyaADmjmjJoyaADmjmjJoy&#10;aADmjmjJoyaADmjmjJoyaADmjmjJoyaQBzRzRk0ZNMA5o5oyaMmgBrZpaKKT2GIM4o+7S0v3utAu&#10;tx1FFFM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pKWigBMUt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I1DdKGobp&#10;SewA3SihulFDAWiiim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I1DdKGobpSewA3SihulIe1DAdRRRT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EahulLRSYCN0oFLTWoYDqKKKY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mAU1qdTH7UMTH0UUUxh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mA1aGoXrQ1MTHUUUUD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pGoWkwEUUNTqa1MB1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jULQ1C0mAtNanU1qGA6iiim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JgFIRmlooYBRRRT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kwCiimSZ4xn8KYD6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pPYApM0tMk7UwP/2VBLAQItABQABgAI&#10;AAAAIQArENvACgEAABQCAAATAAAAAAAAAAAAAAAAAAAAAABbQ29udGVudF9UeXBlc10ueG1sUEsB&#10;Ai0AFAAGAAgAAAAhADj9If/WAAAAlAEAAAsAAAAAAAAAAAAAAAAAOwEAAF9yZWxzLy5yZWxzUEsB&#10;Ai0AFAAGAAgAAAAhAFJ7pgQPBAAA9xYAAA4AAAAAAAAAAAAAAAAAOgIAAGRycy9lMm9Eb2MueG1s&#10;UEsBAi0AFAAGAAgAAAAhADedwRi6AAAAIQEAABkAAAAAAAAAAAAAAAAAdQYAAGRycy9fcmVscy9l&#10;Mm9Eb2MueG1sLnJlbHNQSwECLQAUAAYACAAAACEAeC1Jod0AAAAHAQAADwAAAAAAAAAAAAAAAABm&#10;BwAAZHJzL2Rvd25yZXYueG1sUEsBAi0ACgAAAAAAAAAhADJQaMFtvwsAbb8LABQAAAAAAAAAAAAA&#10;AAAAcAgAAGRycy9tZWRpYS9pbWFnZTEuanBnUEsFBgAAAAAGAAYAfAEAAA/ICwAAAA=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76" o:spid="_x0000_s1027" type="#_x0000_t75" style="position:absolute;width:97017;height:7188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DFaxAAAANsAAAAPAAAAZHJzL2Rvd25yZXYueG1sRI9Pa8JA&#10;FMTvBb/D8gRvdWMFI9FVJCBIaaFVD3p7ZJ9JMPs2Zjd/+u27hYLHYWZ+w6y3g6lER40rLSuYTSMQ&#10;xJnVJecKzqf96xKE88gaK8uk4IccbDejlzUm2vb8Td3R5yJA2CWooPC+TqR0WUEG3dTWxMG72cag&#10;D7LJpW6wD3BTybcoWkiDJYeFAmtKC8rux9YoWF7j06WL5y1/tmn//ji49Mt9KDUZD7sVCE+Df4b/&#10;2wetIF7A35fwA+TmFwAA//8DAFBLAQItABQABgAIAAAAIQDb4fbL7gAAAIUBAAATAAAAAAAAAAAA&#10;AAAAAAAAAABbQ29udGVudF9UeXBlc10ueG1sUEsBAi0AFAAGAAgAAAAhAFr0LFu/AAAAFQEAAAsA&#10;AAAAAAAAAAAAAAAAHwEAAF9yZWxzLy5yZWxzUEsBAi0AFAAGAAgAAAAhAHY4MVrEAAAA2wAAAA8A&#10;AAAAAAAAAAAAAAAABwIAAGRycy9kb3ducmV2LnhtbFBLBQYAAAAAAwADALcAAAD4AgAAAAA=&#10;">
              <v:imagedata r:id="rId4" o:title=""/>
            </v:shape>
            <v:rect id="Rectangle 8" o:spid="_x0000_s1028" style="position:absolute;left:7200;top:68441;width:75069;height:344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<v:textbox inset="0,0,0,0">
                <w:txbxContent>
                  <w:p w:rsidR="00CA042F" w:rsidRDefault="00CA042F"/>
                </w:txbxContent>
              </v:textbox>
            </v:rect>
            <v:rect id="Rectangle 9" o:spid="_x0000_s1029" style="position:absolute;left:21414;top:68441;width:764;height:344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<v:textbox inset="0,0,0,0">
                <w:txbxContent>
                  <w:p w:rsidR="00CA042F" w:rsidRDefault="00CA042F">
                    <w:r>
                      <w:rPr>
                        <w:b/>
                        <w:sz w:val="40"/>
                      </w:rPr>
                      <w:t xml:space="preserve"> </w:t>
                    </w:r>
                  </w:p>
                </w:txbxContent>
              </v:textbox>
            </v:rect>
            <v:rect id="Rectangle 10" o:spid="_x0000_s1030" style="position:absolute;left:21988;top:68441;width:23759;height:344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<v:textbox inset="0,0,0,0">
                <w:txbxContent>
                  <w:p w:rsidR="00CA042F" w:rsidRDefault="00CA042F"/>
                </w:txbxContent>
              </v:textbox>
            </v:rect>
            <v:rect id="Rectangle 11" o:spid="_x0000_s1031" style="position:absolute;left:39852;top:68441;width:764;height:344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<v:textbox inset="0,0,0,0">
                <w:txbxContent>
                  <w:p w:rsidR="00CA042F" w:rsidRDefault="00CA042F">
                    <w:r>
                      <w:rPr>
                        <w:b/>
                        <w:sz w:val="40"/>
                      </w:rPr>
                      <w:t xml:space="preserve"> </w:t>
                    </w:r>
                  </w:p>
                </w:txbxContent>
              </v:textbox>
            </v:rect>
            <v:rect id="Rectangle 12" o:spid="_x0000_s1032" style="position:absolute;left:29526;top:68438;width:50004;height:528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<v:textbox inset="0,0,0,0">
                <w:txbxContent>
                  <w:p w:rsidR="00CA042F" w:rsidRPr="00E0248F" w:rsidRDefault="00CA042F">
                    <w:pPr>
                      <w:rPr>
                        <w:rFonts w:ascii="Times New Roman" w:hAnsi="Times New Roman" w:cs="Times New Roman"/>
                        <w:sz w:val="52"/>
                        <w:szCs w:val="52"/>
                      </w:rPr>
                    </w:pPr>
                    <w:r w:rsidRPr="004C13B9">
                      <w:rPr>
                        <w:rFonts w:ascii="Times New Roman" w:hAnsi="Times New Roman" w:cs="Times New Roman"/>
                        <w:sz w:val="52"/>
                        <w:szCs w:val="52"/>
                      </w:rPr>
                      <w:t>Прокуратура города Казани</w:t>
                    </w:r>
                  </w:p>
                </w:txbxContent>
              </v:textbox>
            </v:rect>
            <v:rect id="Rectangle 13" o:spid="_x0000_s1033" style="position:absolute;left:59301;top:68441;width:763;height:344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<v:textbox inset="0,0,0,0">
                <w:txbxContent>
                  <w:p w:rsidR="00CA042F" w:rsidRDefault="00CA042F">
                    <w:r>
                      <w:rPr>
                        <w:b/>
                        <w:sz w:val="40"/>
                      </w:rPr>
                      <w:t xml:space="preserve"> </w:t>
                    </w:r>
                  </w:p>
                </w:txbxContent>
              </v:textbox>
            </v:rect>
            <v:rect id="Rectangle 14" o:spid="_x0000_s1034" style="position:absolute;left:59875;top:68441;width:10689;height:344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<v:textbox inset="0,0,0,0">
                <w:txbxContent>
                  <w:p w:rsidR="00CA042F" w:rsidRDefault="00CA042F"/>
                </w:txbxContent>
              </v:textbox>
            </v:rect>
            <v:rect id="Rectangle 15" o:spid="_x0000_s1035" style="position:absolute;left:67909;top:68441;width:763;height:344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<v:textbox inset="0,0,0,0">
                <w:txbxContent>
                  <w:p w:rsidR="00CA042F" w:rsidRDefault="00CA042F">
                    <w:r>
                      <w:rPr>
                        <w:b/>
                        <w:sz w:val="40"/>
                      </w:rPr>
                      <w:t xml:space="preserve"> </w:t>
                    </w:r>
                  </w:p>
                </w:txbxContent>
              </v:textbox>
            </v:rect>
            <v:rect id="Rectangle 16" o:spid="_x0000_s1036" style="position:absolute;left:68483;top:68441;width:17327;height:344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<v:textbox inset="0,0,0,0">
                <w:txbxContent>
                  <w:p w:rsidR="00CA042F" w:rsidRDefault="00CA042F"/>
                </w:txbxContent>
              </v:textbox>
            </v:rect>
            <v:rect id="Rectangle 17" o:spid="_x0000_s1037" style="position:absolute;left:81508;top:68441;width:764;height:344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<v:textbox inset="0,0,0,0">
                <w:txbxContent>
                  <w:p w:rsidR="00CA042F" w:rsidRDefault="00CA042F">
                    <w:r>
                      <w:rPr>
                        <w:b/>
                        <w:sz w:val="40"/>
                      </w:rPr>
                      <w:t xml:space="preserve"> </w:t>
                    </w:r>
                  </w:p>
                </w:txbxContent>
              </v:textbox>
            </v:rect>
            <w10:wrap type="topAndBottom" anchorx="page" anchory="page"/>
          </v:group>
        </w:pict>
      </w:r>
      <w:bookmarkEnd w:id="0"/>
    </w:p>
    <w:sectPr w:rsidR="00CA042F" w:rsidSect="00BE439C">
      <w:pgSz w:w="15309" w:h="11907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63146"/>
    <w:rsid w:val="001751F0"/>
    <w:rsid w:val="004C13B9"/>
    <w:rsid w:val="00763146"/>
    <w:rsid w:val="008840C5"/>
    <w:rsid w:val="00BE439C"/>
    <w:rsid w:val="00CA042F"/>
    <w:rsid w:val="00E024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439C"/>
    <w:pPr>
      <w:spacing w:after="160" w:line="259" w:lineRule="auto"/>
    </w:pPr>
    <w:rPr>
      <w:rFonts w:cs="Calibri"/>
      <w:color w:val="00000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0</Words>
  <Characters>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SlashSysAdmPC</dc:creator>
  <cp:keywords/>
  <dc:description/>
  <cp:lastModifiedBy>Роза Ахатовна</cp:lastModifiedBy>
  <cp:revision>2</cp:revision>
  <dcterms:created xsi:type="dcterms:W3CDTF">2020-10-13T08:49:00Z</dcterms:created>
  <dcterms:modified xsi:type="dcterms:W3CDTF">2020-10-13T08:49:00Z</dcterms:modified>
</cp:coreProperties>
</file>