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B4697" w:rsidRDefault="00DB4697" w:rsidP="00DF0FDF">
      <w:pPr>
        <w:ind w:left="-1020"/>
      </w:pPr>
      <w:r>
        <w:rPr>
          <w:noProof/>
        </w:rPr>
        <w:pict>
          <v:group id="Group 96" o:spid="_x0000_s1026" style="position:absolute;left:0;text-align:left;margin-left:0;margin-top:0;width:737.1pt;height:334.5pt;z-index:251658240;mso-position-horizontal-relative:page;mso-position-vertical-relative:page" coordsize="93611,50589" o:gfxdata="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Picture 117" o:spid="_x0000_s1027" type="#_x0000_t75" style="position:absolute;width:93451;height:50596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">
              <v:imagedata r:id="rId4" o:title=""/>
            </v:shape>
            <v:rect id="Rectangle 8" o:spid="_x0000_s1028" style="position:absolute;left:7200;top:10279;width:764;height:3441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" filled="f" stroked="f">
              <v:textbox inset="0,0,0,0">
                <w:txbxContent>
                  <w:p w:rsidR="00DB4697" w:rsidRDefault="00DB4697">
                    <w:pPr>
                      <w:spacing w:after="160"/>
                      <w:ind w:left="0" w:firstLine="0"/>
                    </w:pPr>
                    <w:r>
                      <w:rPr>
                        <w:sz w:val="40"/>
                      </w:rPr>
                      <w:t xml:space="preserve"> </w:t>
                    </w:r>
                  </w:p>
                </w:txbxContent>
              </v:textbox>
            </v:rect>
            <v:rect id="Rectangle 9" o:spid="_x0000_s1029" style="position:absolute;left:2698;top:45123;width:17017;height:3097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" filled="f" stroked="f">
              <v:textbox inset="0,0,0,0">
                <w:txbxContent>
                  <w:p w:rsidR="00DB4697" w:rsidRDefault="00DB4697">
                    <w:pPr>
                      <w:spacing w:after="160"/>
                      <w:ind w:left="0" w:firstLine="0"/>
                    </w:pPr>
                  </w:p>
                </w:txbxContent>
              </v:textbox>
            </v:rect>
            <v:rect id="Rectangle 10" o:spid="_x0000_s1030" style="position:absolute;left:15491;top:45123;width:687;height:3097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" filled="f" stroked="f">
              <v:textbox inset="0,0,0,0">
                <w:txbxContent>
                  <w:p w:rsidR="00DB4697" w:rsidRDefault="00DB4697">
                    <w:pPr>
                      <w:spacing w:after="160"/>
                      <w:ind w:left="0" w:firstLine="0"/>
                    </w:pPr>
                    <w:r>
                      <w:t xml:space="preserve"> </w:t>
                    </w:r>
                  </w:p>
                </w:txbxContent>
              </v:textbox>
            </v:rect>
            <w10:wrap type="square" anchorx="page" anchory="page"/>
          </v:group>
        </w:pict>
      </w:r>
      <w:r>
        <w:t xml:space="preserve"> Прокуратура города Казани </w:t>
      </w:r>
      <w:bookmarkStart w:id="0" w:name="_GoBack"/>
      <w:bookmarkEnd w:id="0"/>
    </w:p>
    <w:sectPr w:rsidR="00DB4697" w:rsidSect="00976AF4">
      <w:pgSz w:w="14742" w:h="8505" w:orient="landscape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334EBF"/>
    <w:rsid w:val="00334EBF"/>
    <w:rsid w:val="009040D3"/>
    <w:rsid w:val="00976AF4"/>
    <w:rsid w:val="00A044C7"/>
    <w:rsid w:val="00DB4697"/>
    <w:rsid w:val="00DF0FD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31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Times New Roman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76AF4"/>
    <w:pPr>
      <w:spacing w:line="259" w:lineRule="auto"/>
      <w:ind w:left="-1005" w:hanging="10"/>
    </w:pPr>
    <w:rPr>
      <w:rFonts w:cs="Calibri"/>
      <w:b/>
      <w:color w:val="000000"/>
      <w:sz w:val="36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0</TotalTime>
  <Pages>1</Pages>
  <Words>4</Words>
  <Characters>25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Прокуратура города Казани </dc:title>
  <dc:subject/>
  <dc:creator>SlashSysAdmPC</dc:creator>
  <cp:keywords/>
  <dc:description/>
  <cp:lastModifiedBy>Роза Ахатовна</cp:lastModifiedBy>
  <cp:revision>2</cp:revision>
  <dcterms:created xsi:type="dcterms:W3CDTF">2020-10-13T08:48:00Z</dcterms:created>
  <dcterms:modified xsi:type="dcterms:W3CDTF">2020-10-13T08:48:00Z</dcterms:modified>
</cp:coreProperties>
</file>