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023" w:rsidRDefault="00E01023">
      <w:pPr>
        <w:spacing w:after="0"/>
        <w:ind w:left="-1440" w:right="13869"/>
      </w:pPr>
      <w:r>
        <w:rPr>
          <w:noProof/>
        </w:rPr>
        <w:pict>
          <v:group id="Group 72" o:spid="_x0000_s1026" style="position:absolute;left:0;text-align:left;margin-left:4.5pt;margin-top:0;width:759.85pt;height:395.75pt;z-index:251658240;mso-position-horizontal-relative:page;mso-position-vertical-relative:page" coordorigin="-26" coordsize="96499,502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6" o:spid="_x0000_s1027" type="#_x0000_t75" style="position:absolute;left:-26;width:96499;height:502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">
              <v:imagedata r:id="rId4" o:title=""/>
            </v:shape>
            <v:rect id="Rectangle 8" o:spid="_x0000_s1028" style="position:absolute;left:37421;top:462;width:52493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E01023" w:rsidRDefault="00E01023">
                    <w:bookmarkStart w:id="0" w:name="_GoBack"/>
                    <w:r>
                      <w:rPr>
                        <w:b/>
                        <w:sz w:val="36"/>
                      </w:rPr>
                      <w:t>Прокуратура города Казани</w:t>
                    </w:r>
                    <w:bookmarkEnd w:id="0"/>
                  </w:p>
                </w:txbxContent>
              </v:textbox>
            </v:rect>
            <v:rect id="Rectangle 9" o:spid="_x0000_s1029" style="position:absolute;left:19448;top:462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E01023" w:rsidRDefault="00E0102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19965;top:462;width:21383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E01023" w:rsidRDefault="00E01023" w:rsidP="004319F3">
                    <w:pPr>
                      <w:jc w:val="center"/>
                    </w:pPr>
                  </w:p>
                </w:txbxContent>
              </v:textbox>
            </v:rect>
            <v:rect id="Rectangle 11" o:spid="_x0000_s1031" style="position:absolute;left:36040;top:462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E01023" w:rsidRDefault="00E0102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2" o:spid="_x0000_s1032" style="position:absolute;left:36559;top:462;width:22593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E01023" w:rsidRDefault="00E01023"/>
                </w:txbxContent>
              </v:textbox>
            </v:rect>
            <v:rect id="Rectangle 13" o:spid="_x0000_s1033" style="position:absolute;left:53546;top:462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E01023" w:rsidRDefault="00E0102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4" style="position:absolute;left:54063;top:462;width:9619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E01023" w:rsidRDefault="00E01023"/>
                </w:txbxContent>
              </v:textbox>
            </v:rect>
            <v:rect id="Rectangle 15" o:spid="_x0000_s1035" style="position:absolute;left:61293;top:462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E01023" w:rsidRDefault="00E0102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7" o:spid="_x0000_s1036" style="position:absolute;left:73533;top:462;width:687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E01023" w:rsidRDefault="00E0102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8" o:spid="_x0000_s1037" style="position:absolute;left:74049;top:462;width:12940;height:3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<v:textbox inset="0,0,0,0">
                <w:txbxContent>
                  <w:p w:rsidR="00E01023" w:rsidRDefault="00E01023"/>
                </w:txbxContent>
              </v:textbox>
            </v:rect>
            <w10:wrap type="topAndBottom" anchorx="page" anchory="page"/>
          </v:group>
        </w:pict>
      </w:r>
    </w:p>
    <w:sectPr w:rsidR="00E01023" w:rsidSect="001A6DEF">
      <w:pgSz w:w="15309" w:h="7938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030B"/>
    <w:rsid w:val="001A6DEF"/>
    <w:rsid w:val="0026030B"/>
    <w:rsid w:val="004319F3"/>
    <w:rsid w:val="00AC55F1"/>
    <w:rsid w:val="00C319E6"/>
    <w:rsid w:val="00E01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DEF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2020-10-13T08:51:00Z</dcterms:created>
  <dcterms:modified xsi:type="dcterms:W3CDTF">2020-10-13T08:51:00Z</dcterms:modified>
</cp:coreProperties>
</file>