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388" w:rsidRPr="00027345" w:rsidRDefault="00414388" w:rsidP="00B045E3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027345">
        <w:rPr>
          <w:rFonts w:ascii="Times New Roman" w:hAnsi="Times New Roman"/>
          <w:b/>
          <w:bCs/>
        </w:rPr>
        <w:t>ДОГОВОР</w:t>
      </w:r>
      <w:r>
        <w:rPr>
          <w:rFonts w:ascii="Times New Roman" w:hAnsi="Times New Roman"/>
          <w:b/>
          <w:bCs/>
        </w:rPr>
        <w:t xml:space="preserve">  </w:t>
      </w:r>
      <w:r w:rsidRPr="00027345">
        <w:rPr>
          <w:rFonts w:ascii="Times New Roman" w:hAnsi="Times New Roman"/>
          <w:b/>
          <w:bCs/>
        </w:rPr>
        <w:t>№ ___________</w:t>
      </w:r>
    </w:p>
    <w:p w:rsidR="00414388" w:rsidRPr="00027345" w:rsidRDefault="00414388" w:rsidP="00B045E3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027345">
        <w:rPr>
          <w:rFonts w:ascii="Times New Roman" w:hAnsi="Times New Roman"/>
          <w:b/>
          <w:bCs/>
        </w:rPr>
        <w:t>об образовании по образовательным программам</w:t>
      </w:r>
      <w:r w:rsidRPr="00B53022">
        <w:rPr>
          <w:rFonts w:ascii="Times New Roman" w:hAnsi="Times New Roman"/>
          <w:b/>
          <w:bCs/>
        </w:rPr>
        <w:t xml:space="preserve"> </w:t>
      </w:r>
      <w:r w:rsidRPr="00027345">
        <w:rPr>
          <w:rFonts w:ascii="Times New Roman" w:hAnsi="Times New Roman"/>
          <w:b/>
          <w:bCs/>
        </w:rPr>
        <w:t>дошкольного образования</w:t>
      </w:r>
    </w:p>
    <w:p w:rsidR="00414388" w:rsidRPr="00027345" w:rsidRDefault="00414388" w:rsidP="00167022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между М</w:t>
      </w:r>
      <w:r w:rsidRPr="00027345">
        <w:rPr>
          <w:rFonts w:ascii="Times New Roman" w:hAnsi="Times New Roman"/>
          <w:b/>
          <w:bCs/>
        </w:rPr>
        <w:t>униципальным</w:t>
      </w:r>
      <w:r w:rsidRPr="00B53022">
        <w:rPr>
          <w:rFonts w:ascii="Times New Roman" w:hAnsi="Times New Roman"/>
          <w:b/>
          <w:bCs/>
        </w:rPr>
        <w:t xml:space="preserve"> </w:t>
      </w:r>
      <w:r w:rsidRPr="00027345">
        <w:rPr>
          <w:rFonts w:ascii="Times New Roman" w:hAnsi="Times New Roman"/>
          <w:b/>
          <w:bCs/>
        </w:rPr>
        <w:t>бюджетным дошкольным образовательным учреждением</w:t>
      </w:r>
      <w:r>
        <w:rPr>
          <w:rFonts w:ascii="Times New Roman" w:hAnsi="Times New Roman"/>
          <w:b/>
          <w:bCs/>
        </w:rPr>
        <w:t xml:space="preserve"> </w:t>
      </w:r>
      <w:r w:rsidRPr="00027345">
        <w:rPr>
          <w:rFonts w:ascii="Times New Roman" w:hAnsi="Times New Roman"/>
          <w:b/>
          <w:bCs/>
        </w:rPr>
        <w:t>«Детский сад общеразвивающего вида №</w:t>
      </w:r>
      <w:r>
        <w:rPr>
          <w:rFonts w:ascii="Times New Roman" w:hAnsi="Times New Roman"/>
          <w:b/>
          <w:bCs/>
        </w:rPr>
        <w:t xml:space="preserve"> </w:t>
      </w:r>
      <w:r w:rsidRPr="00B53022">
        <w:rPr>
          <w:rFonts w:ascii="Times New Roman" w:hAnsi="Times New Roman"/>
          <w:b/>
          <w:bCs/>
        </w:rPr>
        <w:t xml:space="preserve">51 </w:t>
      </w:r>
      <w:r w:rsidRPr="00027345">
        <w:rPr>
          <w:rFonts w:ascii="Times New Roman" w:hAnsi="Times New Roman"/>
          <w:b/>
          <w:bCs/>
        </w:rPr>
        <w:t>«</w:t>
      </w:r>
      <w:r>
        <w:rPr>
          <w:rFonts w:ascii="Times New Roman" w:hAnsi="Times New Roman"/>
          <w:b/>
          <w:bCs/>
        </w:rPr>
        <w:t>Тополек</w:t>
      </w:r>
      <w:r w:rsidRPr="00027345">
        <w:rPr>
          <w:rFonts w:ascii="Times New Roman" w:hAnsi="Times New Roman"/>
          <w:b/>
          <w:bCs/>
        </w:rPr>
        <w:t xml:space="preserve">» </w:t>
      </w:r>
      <w:r w:rsidRPr="00B53022">
        <w:rPr>
          <w:rFonts w:ascii="Times New Roman" w:hAnsi="Times New Roman"/>
          <w:b/>
        </w:rPr>
        <w:t>пгт. Нижние Вязовые</w:t>
      </w:r>
      <w:r>
        <w:rPr>
          <w:rFonts w:ascii="Times New Roman" w:hAnsi="Times New Roman"/>
        </w:rPr>
        <w:t xml:space="preserve"> </w:t>
      </w:r>
      <w:r w:rsidRPr="00027345">
        <w:rPr>
          <w:rFonts w:ascii="Times New Roman" w:hAnsi="Times New Roman"/>
          <w:b/>
          <w:bCs/>
        </w:rPr>
        <w:t>Зеленодольского муниципального района Республики Татарстан»</w:t>
      </w:r>
      <w:r>
        <w:rPr>
          <w:rFonts w:ascii="Times New Roman" w:hAnsi="Times New Roman"/>
          <w:b/>
          <w:bCs/>
        </w:rPr>
        <w:t xml:space="preserve">  </w:t>
      </w:r>
      <w:r w:rsidRPr="00027345">
        <w:rPr>
          <w:rFonts w:ascii="Times New Roman" w:hAnsi="Times New Roman"/>
          <w:b/>
          <w:bCs/>
        </w:rPr>
        <w:t>и родителями (законными представителями) ребенка</w:t>
      </w:r>
    </w:p>
    <w:p w:rsidR="00414388" w:rsidRPr="00027345" w:rsidRDefault="00414388" w:rsidP="00B045E3">
      <w:pPr>
        <w:spacing w:after="0" w:line="240" w:lineRule="auto"/>
        <w:rPr>
          <w:rFonts w:ascii="Times New Roman" w:hAnsi="Times New Roman"/>
        </w:rPr>
      </w:pPr>
    </w:p>
    <w:p w:rsidR="00414388" w:rsidRPr="00027345" w:rsidRDefault="00414388" w:rsidP="00B045E3">
      <w:pPr>
        <w:spacing w:after="0" w:line="240" w:lineRule="auto"/>
        <w:ind w:left="5664" w:firstLine="708"/>
        <w:rPr>
          <w:rFonts w:ascii="Times New Roman" w:hAnsi="Times New Roman"/>
        </w:rPr>
      </w:pPr>
      <w:r w:rsidRPr="00027345">
        <w:rPr>
          <w:rFonts w:ascii="Times New Roman" w:hAnsi="Times New Roman"/>
        </w:rPr>
        <w:t>"_____" _____________</w:t>
      </w:r>
      <w:r>
        <w:rPr>
          <w:rFonts w:ascii="Times New Roman" w:hAnsi="Times New Roman"/>
        </w:rPr>
        <w:t>____</w:t>
      </w:r>
      <w:r w:rsidRPr="00027345">
        <w:rPr>
          <w:rFonts w:ascii="Times New Roman" w:hAnsi="Times New Roman"/>
        </w:rPr>
        <w:t>_ 20___ г.</w:t>
      </w:r>
    </w:p>
    <w:p w:rsidR="00414388" w:rsidRPr="00027345" w:rsidRDefault="00414388" w:rsidP="00B045E3">
      <w:pPr>
        <w:spacing w:after="0" w:line="240" w:lineRule="auto"/>
        <w:rPr>
          <w:rFonts w:ascii="Times New Roman" w:hAnsi="Times New Roman"/>
          <w:vertAlign w:val="subscript"/>
        </w:rPr>
      </w:pPr>
    </w:p>
    <w:p w:rsidR="00414388" w:rsidRPr="00027345" w:rsidRDefault="00414388" w:rsidP="00064C30">
      <w:pPr>
        <w:spacing w:after="0" w:line="240" w:lineRule="auto"/>
        <w:jc w:val="both"/>
        <w:rPr>
          <w:rFonts w:ascii="Times New Roman" w:hAnsi="Times New Roman"/>
        </w:rPr>
      </w:pPr>
      <w:r w:rsidRPr="00027345">
        <w:rPr>
          <w:rFonts w:ascii="Times New Roman" w:hAnsi="Times New Roman"/>
        </w:rPr>
        <w:t>Муниципальное бюджетное дошкольное образовательное учреждение «Детский сад общеразвивающего вида №</w:t>
      </w:r>
      <w:r>
        <w:rPr>
          <w:rFonts w:ascii="Times New Roman" w:hAnsi="Times New Roman"/>
        </w:rPr>
        <w:t xml:space="preserve">51 </w:t>
      </w:r>
      <w:r w:rsidRPr="00027345">
        <w:rPr>
          <w:rFonts w:ascii="Times New Roman" w:hAnsi="Times New Roman"/>
        </w:rPr>
        <w:t>«</w:t>
      </w:r>
      <w:r>
        <w:rPr>
          <w:rFonts w:ascii="Times New Roman" w:hAnsi="Times New Roman"/>
        </w:rPr>
        <w:t>Тополек</w:t>
      </w:r>
      <w:r w:rsidRPr="00027345">
        <w:rPr>
          <w:rFonts w:ascii="Times New Roman" w:hAnsi="Times New Roman"/>
        </w:rPr>
        <w:t>»</w:t>
      </w:r>
      <w:r>
        <w:rPr>
          <w:rFonts w:ascii="Times New Roman" w:hAnsi="Times New Roman"/>
        </w:rPr>
        <w:t xml:space="preserve"> пгт. Нижние Вязовые </w:t>
      </w:r>
      <w:r w:rsidRPr="00027345">
        <w:rPr>
          <w:rFonts w:ascii="Times New Roman" w:hAnsi="Times New Roman"/>
        </w:rPr>
        <w:t xml:space="preserve">Зеленодольского муниципального района Республики Татарстан» (Учреждение) осуществляющее образовательную </w:t>
      </w:r>
      <w:r>
        <w:rPr>
          <w:rFonts w:ascii="Times New Roman" w:hAnsi="Times New Roman"/>
        </w:rPr>
        <w:t>деятельность по образовательным программ-</w:t>
      </w:r>
      <w:r w:rsidRPr="00027345">
        <w:rPr>
          <w:rFonts w:ascii="Times New Roman" w:hAnsi="Times New Roman"/>
        </w:rPr>
        <w:t xml:space="preserve">мам дошкольного образования, на основании лицензии на право ведения образовательной деятельности серия </w:t>
      </w:r>
      <w:r>
        <w:rPr>
          <w:rFonts w:ascii="Times New Roman" w:hAnsi="Times New Roman"/>
        </w:rPr>
        <w:t>16Л</w:t>
      </w:r>
      <w:r w:rsidRPr="00F95468">
        <w:rPr>
          <w:rFonts w:ascii="Times New Roman" w:hAnsi="Times New Roman"/>
        </w:rPr>
        <w:t xml:space="preserve">01 </w:t>
      </w:r>
      <w:r w:rsidRPr="00F95468">
        <w:rPr>
          <w:rFonts w:ascii="Times New Roman" w:hAnsi="Times New Roman"/>
          <w:color w:val="000000"/>
        </w:rPr>
        <w:t>№</w:t>
      </w:r>
      <w:r>
        <w:rPr>
          <w:rFonts w:ascii="Times New Roman" w:hAnsi="Times New Roman"/>
          <w:color w:val="000000"/>
        </w:rPr>
        <w:t xml:space="preserve"> </w:t>
      </w:r>
      <w:r w:rsidRPr="00F95468">
        <w:rPr>
          <w:rFonts w:ascii="Times New Roman" w:hAnsi="Times New Roman"/>
          <w:color w:val="000000"/>
        </w:rPr>
        <w:t xml:space="preserve">0000302, регистрационный №4667 от 28.11.2012 г., выданной МО и Н РТ </w:t>
      </w:r>
      <w:r>
        <w:rPr>
          <w:rFonts w:ascii="Times New Roman" w:hAnsi="Times New Roman"/>
        </w:rPr>
        <w:t xml:space="preserve">именуемый </w:t>
      </w:r>
      <w:r w:rsidRPr="00F95468">
        <w:rPr>
          <w:rFonts w:ascii="Times New Roman" w:hAnsi="Times New Roman"/>
        </w:rPr>
        <w:t>в д</w:t>
      </w:r>
      <w:r>
        <w:rPr>
          <w:rFonts w:ascii="Times New Roman" w:hAnsi="Times New Roman"/>
        </w:rPr>
        <w:t>альнейшем «Исполнитель», в лице заведующего МБДОУ «Детский сад общеразвивающего вида №</w:t>
      </w:r>
      <w:r w:rsidRPr="00F95468">
        <w:rPr>
          <w:rFonts w:ascii="Times New Roman" w:hAnsi="Times New Roman"/>
        </w:rPr>
        <w:t xml:space="preserve">51 «Тополёк» ЗМР РТ» </w:t>
      </w:r>
      <w:r w:rsidRPr="00167022">
        <w:rPr>
          <w:rFonts w:ascii="Times New Roman" w:hAnsi="Times New Roman"/>
        </w:rPr>
        <w:t>Малышевой Елены Геннадьевны,</w:t>
      </w:r>
      <w:r w:rsidRPr="00F95468">
        <w:rPr>
          <w:rFonts w:ascii="Times New Roman" w:hAnsi="Times New Roman"/>
        </w:rPr>
        <w:t xml:space="preserve"> действующего на основании Устава Учреждения., утвержденного Постановлением  Исполнительного комитета Зеленодольского муниципального района Республики Татарстан</w:t>
      </w:r>
      <w:r>
        <w:rPr>
          <w:rFonts w:ascii="Times New Roman" w:hAnsi="Times New Roman"/>
          <w:b/>
        </w:rPr>
        <w:t xml:space="preserve"> </w:t>
      </w:r>
      <w:r w:rsidRPr="00167022">
        <w:rPr>
          <w:rFonts w:ascii="Times New Roman" w:hAnsi="Times New Roman"/>
        </w:rPr>
        <w:t>от 21.02.2018</w:t>
      </w:r>
      <w:r>
        <w:rPr>
          <w:rFonts w:ascii="Times New Roman" w:hAnsi="Times New Roman"/>
        </w:rPr>
        <w:t xml:space="preserve">г. </w:t>
      </w:r>
      <w:r w:rsidRPr="00167022">
        <w:rPr>
          <w:rFonts w:ascii="Times New Roman" w:hAnsi="Times New Roman"/>
        </w:rPr>
        <w:t>№402,</w:t>
      </w:r>
      <w:r>
        <w:rPr>
          <w:rFonts w:ascii="Times New Roman" w:hAnsi="Times New Roman"/>
        </w:rPr>
        <w:t xml:space="preserve"> и Родитель (законный представитель) ребенка,</w:t>
      </w:r>
      <w:r w:rsidRPr="00167022">
        <w:rPr>
          <w:rFonts w:ascii="Times New Roman" w:hAnsi="Times New Roman"/>
        </w:rPr>
        <w:t xml:space="preserve"> </w:t>
      </w:r>
      <w:r w:rsidRPr="00F95468">
        <w:rPr>
          <w:rFonts w:ascii="Times New Roman" w:hAnsi="Times New Roman"/>
        </w:rPr>
        <w:t>именуемый</w:t>
      </w:r>
      <w:r w:rsidRPr="00027345">
        <w:rPr>
          <w:rFonts w:ascii="Times New Roman" w:hAnsi="Times New Roman"/>
        </w:rPr>
        <w:t xml:space="preserve"> в дальнейшем «Родитель»</w:t>
      </w:r>
      <w:bookmarkStart w:id="0" w:name="_GoBack"/>
      <w:bookmarkEnd w:id="0"/>
      <w:r>
        <w:rPr>
          <w:rFonts w:ascii="Times New Roman" w:hAnsi="Times New Roman"/>
        </w:rPr>
        <w:t xml:space="preserve">, </w:t>
      </w:r>
      <w:r w:rsidRPr="00027345">
        <w:rPr>
          <w:rFonts w:ascii="Times New Roman" w:hAnsi="Times New Roman"/>
        </w:rPr>
        <w:t>в лице _______________</w:t>
      </w:r>
      <w:r>
        <w:rPr>
          <w:rFonts w:ascii="Times New Roman" w:hAnsi="Times New Roman"/>
        </w:rPr>
        <w:t>___________</w:t>
      </w:r>
      <w:r w:rsidRPr="00027345">
        <w:rPr>
          <w:rFonts w:ascii="Times New Roman" w:hAnsi="Times New Roman"/>
        </w:rPr>
        <w:t>___________</w:t>
      </w:r>
      <w:r>
        <w:rPr>
          <w:rFonts w:ascii="Times New Roman" w:hAnsi="Times New Roman"/>
        </w:rPr>
        <w:t>____________________________</w:t>
      </w:r>
    </w:p>
    <w:p w:rsidR="00414388" w:rsidRPr="00B53022" w:rsidRDefault="00414388" w:rsidP="00A9286B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B53022">
        <w:rPr>
          <w:rFonts w:ascii="Times New Roman" w:hAnsi="Times New Roman"/>
          <w:sz w:val="16"/>
          <w:szCs w:val="16"/>
        </w:rPr>
        <w:t>(фамилия, имя, отчество родителя)</w:t>
      </w:r>
    </w:p>
    <w:p w:rsidR="00414388" w:rsidRPr="00585C59" w:rsidRDefault="00414388" w:rsidP="00585C59">
      <w:pPr>
        <w:spacing w:after="0" w:line="240" w:lineRule="auto"/>
        <w:jc w:val="center"/>
        <w:rPr>
          <w:rFonts w:ascii="Times New Roman" w:hAnsi="Times New Roman"/>
        </w:rPr>
      </w:pPr>
      <w:r w:rsidRPr="00027345">
        <w:rPr>
          <w:rFonts w:ascii="Times New Roman" w:hAnsi="Times New Roman"/>
        </w:rPr>
        <w:t>действующего в интересах несовершеннол</w:t>
      </w:r>
      <w:r>
        <w:rPr>
          <w:rFonts w:ascii="Times New Roman" w:hAnsi="Times New Roman"/>
        </w:rPr>
        <w:t>етнего___</w:t>
      </w:r>
      <w:r w:rsidRPr="00027345">
        <w:rPr>
          <w:rFonts w:ascii="Times New Roman" w:hAnsi="Times New Roman"/>
        </w:rPr>
        <w:t>______________</w:t>
      </w:r>
      <w:r>
        <w:rPr>
          <w:rFonts w:ascii="Times New Roman" w:hAnsi="Times New Roman"/>
        </w:rPr>
        <w:t>__________________________________</w:t>
      </w:r>
      <w:r w:rsidRPr="00027345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                </w:t>
      </w:r>
      <w:r w:rsidRPr="00B53022">
        <w:rPr>
          <w:rFonts w:ascii="Times New Roman" w:hAnsi="Times New Roman"/>
          <w:sz w:val="16"/>
          <w:szCs w:val="16"/>
        </w:rPr>
        <w:t>(фамилия, имя, отчество, дата рождения ребенка)</w:t>
      </w:r>
    </w:p>
    <w:p w:rsidR="00414388" w:rsidRPr="00027345" w:rsidRDefault="00414388" w:rsidP="00A9286B">
      <w:pPr>
        <w:spacing w:after="0" w:line="240" w:lineRule="auto"/>
        <w:rPr>
          <w:rFonts w:ascii="Times New Roman" w:hAnsi="Times New Roman"/>
        </w:rPr>
      </w:pPr>
      <w:r w:rsidRPr="00027345">
        <w:rPr>
          <w:rFonts w:ascii="Times New Roman" w:hAnsi="Times New Roman"/>
        </w:rPr>
        <w:t>проживающего по адресу:_____________________________________________________________</w:t>
      </w:r>
      <w:r>
        <w:rPr>
          <w:rFonts w:ascii="Times New Roman" w:hAnsi="Times New Roman"/>
        </w:rPr>
        <w:t>________</w:t>
      </w:r>
      <w:r w:rsidRPr="00027345">
        <w:rPr>
          <w:rFonts w:ascii="Times New Roman" w:hAnsi="Times New Roman"/>
        </w:rPr>
        <w:t>_</w:t>
      </w:r>
      <w:r>
        <w:rPr>
          <w:rFonts w:ascii="Times New Roman" w:hAnsi="Times New Roman"/>
        </w:rPr>
        <w:t>_</w:t>
      </w:r>
    </w:p>
    <w:p w:rsidR="00414388" w:rsidRPr="00BB1AE2" w:rsidRDefault="00414388" w:rsidP="00A9286B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BB1AE2">
        <w:rPr>
          <w:rFonts w:ascii="Times New Roman" w:hAnsi="Times New Roman"/>
          <w:sz w:val="16"/>
          <w:szCs w:val="16"/>
        </w:rPr>
        <w:t xml:space="preserve">      (адрес места жительства ребенка с указанием индекса)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 w:rsidRPr="00027345">
        <w:rPr>
          <w:rFonts w:ascii="Times New Roman" w:hAnsi="Times New Roman"/>
        </w:rPr>
        <w:t>именуемый в дальнейшем "Воспитанник", совместно именуемые Стороны,</w:t>
      </w:r>
      <w:r>
        <w:rPr>
          <w:rFonts w:ascii="Times New Roman" w:hAnsi="Times New Roman"/>
        </w:rPr>
        <w:t xml:space="preserve"> </w:t>
      </w:r>
      <w:r w:rsidRPr="00027345">
        <w:rPr>
          <w:rFonts w:ascii="Times New Roman" w:hAnsi="Times New Roman"/>
        </w:rPr>
        <w:t>заключили настоящий Договор о нижеследующем:</w:t>
      </w:r>
      <w:bookmarkStart w:id="1" w:name="Par74"/>
      <w:bookmarkEnd w:id="1"/>
    </w:p>
    <w:p w:rsidR="00414388" w:rsidRPr="00027345" w:rsidRDefault="00414388" w:rsidP="00A9286B">
      <w:pPr>
        <w:spacing w:after="0" w:line="240" w:lineRule="auto"/>
        <w:jc w:val="center"/>
        <w:rPr>
          <w:rFonts w:ascii="Times New Roman" w:hAnsi="Times New Roman"/>
          <w:b/>
        </w:rPr>
      </w:pPr>
      <w:r w:rsidRPr="00027345">
        <w:rPr>
          <w:rFonts w:ascii="Times New Roman" w:hAnsi="Times New Roman"/>
          <w:b/>
        </w:rPr>
        <w:t>1. Предмет договора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 w:rsidRPr="00027345">
        <w:rPr>
          <w:rFonts w:ascii="Times New Roman" w:hAnsi="Times New Roman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 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bookmarkStart w:id="2" w:name="Par78"/>
      <w:bookmarkEnd w:id="2"/>
      <w:r w:rsidRPr="00027345">
        <w:rPr>
          <w:rFonts w:ascii="Times New Roman" w:hAnsi="Times New Roman"/>
        </w:rPr>
        <w:t>1.2. Наименование образовательной программы: основная общеобразовательная программа</w:t>
      </w:r>
      <w:r>
        <w:rPr>
          <w:rFonts w:ascii="Times New Roman" w:hAnsi="Times New Roman"/>
        </w:rPr>
        <w:t xml:space="preserve"> </w:t>
      </w:r>
      <w:r w:rsidRPr="00027345">
        <w:rPr>
          <w:rFonts w:ascii="Times New Roman" w:hAnsi="Times New Roman"/>
        </w:rPr>
        <w:t xml:space="preserve">МБДОУ «Детский сад общеразвивающего вида № </w:t>
      </w:r>
      <w:r>
        <w:rPr>
          <w:rFonts w:ascii="Times New Roman" w:hAnsi="Times New Roman"/>
        </w:rPr>
        <w:t>51 «Тополек</w:t>
      </w:r>
      <w:r w:rsidRPr="00027345">
        <w:rPr>
          <w:rFonts w:ascii="Times New Roman" w:hAnsi="Times New Roman"/>
        </w:rPr>
        <w:t>» ЗМР РТ».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 w:rsidRPr="00027345">
        <w:rPr>
          <w:rFonts w:ascii="Times New Roman" w:hAnsi="Times New Roman"/>
        </w:rPr>
        <w:t>1.3. Срок освоения образовательной программы (продолжительность обучения) на момент подписания настоящего Договора составляет</w:t>
      </w:r>
      <w:r>
        <w:rPr>
          <w:rFonts w:ascii="Times New Roman" w:hAnsi="Times New Roman"/>
        </w:rPr>
        <w:t xml:space="preserve"> до прекращения образовательных отношений</w:t>
      </w:r>
      <w:r w:rsidRPr="00E056AA">
        <w:rPr>
          <w:rFonts w:ascii="Times New Roman" w:hAnsi="Times New Roman"/>
          <w:b/>
        </w:rPr>
        <w:t>.</w:t>
      </w:r>
    </w:p>
    <w:p w:rsidR="00414388" w:rsidRPr="00435FA7" w:rsidRDefault="00414388" w:rsidP="00A9286B">
      <w:pPr>
        <w:spacing w:after="0" w:line="240" w:lineRule="auto"/>
        <w:jc w:val="both"/>
        <w:rPr>
          <w:rFonts w:ascii="Times New Roman" w:hAnsi="Times New Roman"/>
          <w:b/>
        </w:rPr>
      </w:pPr>
      <w:r w:rsidRPr="00027345">
        <w:rPr>
          <w:rFonts w:ascii="Times New Roman" w:hAnsi="Times New Roman"/>
        </w:rPr>
        <w:t>1.4. Режим пребывания Воспитанника в образовательной организации</w:t>
      </w:r>
      <w:r>
        <w:rPr>
          <w:rFonts w:ascii="Times New Roman" w:hAnsi="Times New Roman"/>
        </w:rPr>
        <w:t xml:space="preserve"> </w:t>
      </w:r>
      <w:r w:rsidRPr="00435FA7">
        <w:rPr>
          <w:rFonts w:ascii="Times New Roman" w:hAnsi="Times New Roman"/>
          <w:b/>
          <w:lang w:eastAsia="ru-RU"/>
        </w:rPr>
        <w:t>с 6.30 до 18.30 часов, выходные –суббота, воскресенье.</w:t>
      </w:r>
      <w:bookmarkStart w:id="3" w:name="sub_2"/>
    </w:p>
    <w:p w:rsidR="00414388" w:rsidRPr="00027345" w:rsidRDefault="00414388" w:rsidP="00A9286B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</w:rPr>
      </w:pPr>
      <w:r w:rsidRPr="00027345">
        <w:rPr>
          <w:rFonts w:ascii="Times New Roman" w:hAnsi="Times New Roman"/>
          <w:b/>
          <w:bCs/>
          <w:color w:val="000000"/>
        </w:rPr>
        <w:t>2. Обязанности сторон</w:t>
      </w:r>
    </w:p>
    <w:bookmarkEnd w:id="3"/>
    <w:p w:rsidR="00414388" w:rsidRPr="00027345" w:rsidRDefault="00414388" w:rsidP="00A9286B">
      <w:pPr>
        <w:pStyle w:val="a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3D489F">
        <w:rPr>
          <w:rFonts w:ascii="Times New Roman" w:hAnsi="Times New Roman" w:cs="Times New Roman"/>
          <w:b/>
          <w:color w:val="000000"/>
          <w:sz w:val="22"/>
          <w:szCs w:val="22"/>
        </w:rPr>
        <w:t>2.1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</w:t>
      </w:r>
      <w:r w:rsidRPr="00027345">
        <w:rPr>
          <w:rFonts w:ascii="Times New Roman" w:hAnsi="Times New Roman" w:cs="Times New Roman"/>
          <w:b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обязуется: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2.1.1.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Зачислить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№____________________________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группу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(возраст от _____ до ____ лет)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на основании электронного направления и приказа о зачислении по </w:t>
      </w:r>
      <w:r w:rsidRPr="00027345">
        <w:rPr>
          <w:rFonts w:ascii="Times New Roman" w:hAnsi="Times New Roman" w:cs="Times New Roman"/>
          <w:sz w:val="22"/>
          <w:szCs w:val="22"/>
        </w:rPr>
        <w:t>Учреждению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Комплектование группы осуществляется с учетом возраста детей на 1 октября текущего года.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2.1.2. Обеспечить:</w:t>
      </w:r>
    </w:p>
    <w:p w:rsidR="00414388" w:rsidRPr="00027345" w:rsidRDefault="00414388" w:rsidP="00A9286B">
      <w:pPr>
        <w:pStyle w:val="a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охрану жизни и укрепление физического и психического здоровья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:rsidR="00414388" w:rsidRPr="00027345" w:rsidRDefault="00414388" w:rsidP="00A9286B">
      <w:pPr>
        <w:pStyle w:val="a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его интеллектуальное, физическое и личностное развитие;</w:t>
      </w:r>
    </w:p>
    <w:p w:rsidR="00414388" w:rsidRPr="00027345" w:rsidRDefault="00414388" w:rsidP="00A9286B">
      <w:pPr>
        <w:pStyle w:val="a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развитие его творческих способностей и интересов;</w:t>
      </w:r>
    </w:p>
    <w:p w:rsidR="00414388" w:rsidRPr="00027345" w:rsidRDefault="00414388" w:rsidP="00A9286B">
      <w:pPr>
        <w:pStyle w:val="a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индивидуальный подход к </w:t>
      </w:r>
      <w:r w:rsidRPr="00027345">
        <w:rPr>
          <w:rFonts w:ascii="Times New Roman" w:hAnsi="Times New Roman" w:cs="Times New Roman"/>
          <w:sz w:val="22"/>
          <w:szCs w:val="22"/>
        </w:rPr>
        <w:t>Воспитаннику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, учитывая особенности его развития;</w:t>
      </w:r>
    </w:p>
    <w:p w:rsidR="00414388" w:rsidRPr="00027345" w:rsidRDefault="00414388" w:rsidP="00A9286B">
      <w:pPr>
        <w:pStyle w:val="a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заботу об эмоциональном благополучии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:rsidR="00414388" w:rsidRPr="00027345" w:rsidRDefault="00414388" w:rsidP="00A9286B">
      <w:pPr>
        <w:pStyle w:val="a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защиту достоинства ребенка, а также защиту от всех форм физического и  психического насилия.</w:t>
      </w:r>
    </w:p>
    <w:p w:rsidR="00414388" w:rsidRPr="00027345" w:rsidRDefault="00414388" w:rsidP="00A9286B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/>
          <w:color w:val="000000"/>
        </w:rPr>
      </w:pPr>
      <w:r w:rsidRPr="00027345">
        <w:rPr>
          <w:rFonts w:ascii="Times New Roman" w:hAnsi="Times New Roman"/>
          <w:color w:val="000000"/>
        </w:rPr>
        <w:t>2.1.3.</w:t>
      </w:r>
      <w:r>
        <w:rPr>
          <w:rFonts w:ascii="Times New Roman" w:hAnsi="Times New Roman"/>
          <w:color w:val="000000"/>
        </w:rPr>
        <w:t xml:space="preserve">  </w:t>
      </w:r>
      <w:r w:rsidRPr="00027345">
        <w:rPr>
          <w:rFonts w:ascii="Times New Roman" w:hAnsi="Times New Roman"/>
          <w:color w:val="000000"/>
        </w:rPr>
        <w:t xml:space="preserve">Использовать при обучении </w:t>
      </w:r>
      <w:r w:rsidRPr="00027345">
        <w:rPr>
          <w:rFonts w:ascii="Times New Roman" w:hAnsi="Times New Roman"/>
        </w:rPr>
        <w:t>Воспитанника</w:t>
      </w:r>
      <w:r>
        <w:rPr>
          <w:rFonts w:ascii="Times New Roman" w:hAnsi="Times New Roman"/>
        </w:rPr>
        <w:t xml:space="preserve"> </w:t>
      </w:r>
      <w:r w:rsidRPr="00027345">
        <w:rPr>
          <w:rFonts w:ascii="Times New Roman" w:hAnsi="Times New Roman"/>
          <w:color w:val="000000"/>
        </w:rPr>
        <w:t>современные программы и технологии.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2.1.4.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Организовать деятельность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в соответствии с его возрастом, индивидуальными особенностями, а также содержанием образовательной программы.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2.1.5.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sz w:val="22"/>
          <w:szCs w:val="22"/>
        </w:rPr>
        <w:t xml:space="preserve">Обучать Воспитанника по основной образовательной программе Учреждения.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Организовывать предметно-развивающую среду в </w:t>
      </w:r>
      <w:r w:rsidRPr="00027345">
        <w:rPr>
          <w:rFonts w:ascii="Times New Roman" w:hAnsi="Times New Roman" w:cs="Times New Roman"/>
          <w:sz w:val="22"/>
          <w:szCs w:val="22"/>
        </w:rPr>
        <w:t>Учреждении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(помещение, оборудование, учебно-наглядные пособия, игры, игрушки и т.д.).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2.1.6.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Предоставлять достоверную информацию об исполнителях и оказываемых образовательных услугах.</w:t>
      </w:r>
    </w:p>
    <w:p w:rsidR="00414388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2.1.7.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Проводить лечебно-профилактические мероприятия (диспансеризация, витаминизация), оздоровительные мероприятия (закаливание, соблюдение двигательного режима) и санитарно-гигиенические мероприятия (соблюдение санитарно - эпидемиологического режима).</w:t>
      </w:r>
    </w:p>
    <w:p w:rsidR="00414388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2.1.8.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Обеспечить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пяти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разовым сбалансированным питанием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согласно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режима дня на основе 10-дневного меню, разработанного Департаментом питания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г.Казань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утвержденным приказом заведующего.</w:t>
      </w:r>
    </w:p>
    <w:p w:rsidR="00414388" w:rsidRPr="00064C30" w:rsidRDefault="00414388" w:rsidP="00064C30">
      <w:pPr>
        <w:rPr>
          <w:lang w:eastAsia="ru-RU"/>
        </w:rPr>
      </w:pPr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2.1.9.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Оказывать квалифицированную помощь Родителю в воспитании и обучении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, в коррекции имеющихся отклонений в его развитии.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2.1.10.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Сохранять место за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Воспитанником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в случае его болезни, санаторно-курортного лечения, карантина, отпуска и временного отсутствия по уважительной причине, а также в летний период (но не более чем на 75 календарных дней) на основании письменного заявления Родителя </w:t>
      </w:r>
      <w:r w:rsidRPr="00BB1AE2">
        <w:rPr>
          <w:rFonts w:ascii="Times New Roman" w:hAnsi="Times New Roman" w:cs="Times New Roman"/>
          <w:b/>
          <w:color w:val="000000"/>
          <w:sz w:val="22"/>
          <w:szCs w:val="22"/>
        </w:rPr>
        <w:t>с оплатой абонентской платы.</w:t>
      </w:r>
    </w:p>
    <w:p w:rsidR="00414388" w:rsidRPr="00985AB5" w:rsidRDefault="00414388" w:rsidP="00985AB5">
      <w:pPr>
        <w:spacing w:after="0" w:line="240" w:lineRule="auto"/>
        <w:rPr>
          <w:rFonts w:ascii="Times New Roman" w:hAnsi="Times New Roman"/>
          <w:color w:val="000000"/>
        </w:rPr>
      </w:pPr>
      <w:r w:rsidRPr="00027345">
        <w:rPr>
          <w:rFonts w:ascii="Times New Roman" w:hAnsi="Times New Roman"/>
          <w:color w:val="000000"/>
        </w:rPr>
        <w:t>2.1.11.</w:t>
      </w:r>
      <w:r>
        <w:rPr>
          <w:rFonts w:ascii="Times New Roman" w:hAnsi="Times New Roman"/>
          <w:color w:val="000000"/>
        </w:rPr>
        <w:t xml:space="preserve"> </w:t>
      </w:r>
      <w:r w:rsidRPr="00027345">
        <w:rPr>
          <w:rFonts w:ascii="Times New Roman" w:hAnsi="Times New Roman"/>
          <w:color w:val="000000"/>
        </w:rPr>
        <w:t>Переводить Воспитанника в следующую возрастную группу.</w:t>
      </w:r>
    </w:p>
    <w:p w:rsidR="00414388" w:rsidRPr="00027345" w:rsidRDefault="00414388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2.3.12</w:t>
      </w:r>
      <w:r w:rsidRPr="00027345">
        <w:rPr>
          <w:rFonts w:ascii="Times New Roman" w:hAnsi="Times New Roman"/>
          <w:color w:val="000000"/>
        </w:rPr>
        <w:t xml:space="preserve">. 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027345">
          <w:rPr>
            <w:rFonts w:ascii="Times New Roman" w:hAnsi="Times New Roman"/>
            <w:color w:val="000000"/>
          </w:rPr>
          <w:t>2006 г</w:t>
        </w:r>
      </w:smartTag>
      <w:r w:rsidRPr="00027345">
        <w:rPr>
          <w:rFonts w:ascii="Times New Roman" w:hAnsi="Times New Roman"/>
          <w:color w:val="000000"/>
        </w:rPr>
        <w:t>. № 152-ФЗ "О персональных данных" в части сбора, хранения и обработки персональных данных Заказчика и Воспитанника.</w:t>
      </w:r>
    </w:p>
    <w:p w:rsidR="00414388" w:rsidRPr="00027345" w:rsidRDefault="00414388" w:rsidP="00A9286B">
      <w:pPr>
        <w:spacing w:after="0" w:line="240" w:lineRule="auto"/>
        <w:rPr>
          <w:rFonts w:ascii="Times New Roman" w:hAnsi="Times New Roman"/>
          <w:color w:val="000000"/>
        </w:rPr>
      </w:pPr>
      <w:r w:rsidRPr="003D489F">
        <w:rPr>
          <w:rFonts w:ascii="Times New Roman" w:hAnsi="Times New Roman"/>
          <w:b/>
          <w:color w:val="000000"/>
        </w:rPr>
        <w:t>2.2.</w:t>
      </w:r>
      <w:r w:rsidRPr="00027345">
        <w:rPr>
          <w:rFonts w:ascii="Times New Roman" w:hAnsi="Times New Roman"/>
          <w:color w:val="000000"/>
        </w:rPr>
        <w:t xml:space="preserve"> </w:t>
      </w:r>
      <w:r w:rsidRPr="00027345">
        <w:rPr>
          <w:rFonts w:ascii="Times New Roman" w:hAnsi="Times New Roman"/>
          <w:b/>
          <w:bCs/>
          <w:color w:val="000000"/>
        </w:rPr>
        <w:t>Родитель обязуется</w:t>
      </w:r>
      <w:r w:rsidRPr="00027345">
        <w:rPr>
          <w:rFonts w:ascii="Times New Roman" w:hAnsi="Times New Roman"/>
          <w:color w:val="000000"/>
        </w:rPr>
        <w:t>: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2.2.1. Соблюдать Устав </w:t>
      </w:r>
      <w:r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условия настоящего договора.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 w:rsidRPr="00027345">
        <w:rPr>
          <w:rFonts w:ascii="Times New Roman" w:hAnsi="Times New Roman"/>
          <w:color w:val="000000"/>
        </w:rPr>
        <w:t>2.2.2</w:t>
      </w:r>
      <w:r w:rsidRPr="00027345">
        <w:rPr>
          <w:rFonts w:ascii="Times New Roman" w:hAnsi="Times New Roman"/>
          <w:b/>
          <w:color w:val="000000"/>
        </w:rPr>
        <w:t xml:space="preserve">. </w:t>
      </w:r>
      <w:r w:rsidRPr="00027345">
        <w:rPr>
          <w:rFonts w:ascii="Times New Roman" w:hAnsi="Times New Roman"/>
          <w:color w:val="000000"/>
        </w:rPr>
        <w:t xml:space="preserve">Воспитывать </w:t>
      </w:r>
      <w:r w:rsidRPr="00027345">
        <w:rPr>
          <w:rFonts w:ascii="Times New Roman" w:hAnsi="Times New Roman"/>
        </w:rPr>
        <w:t>Воспитанника</w:t>
      </w:r>
      <w:r>
        <w:rPr>
          <w:rFonts w:ascii="Times New Roman" w:hAnsi="Times New Roman"/>
        </w:rPr>
        <w:t xml:space="preserve"> </w:t>
      </w:r>
      <w:r w:rsidRPr="00027345">
        <w:rPr>
          <w:rFonts w:ascii="Times New Roman" w:hAnsi="Times New Roman"/>
          <w:color w:val="000000"/>
        </w:rPr>
        <w:t xml:space="preserve">и создавать благоприятные условия для его развития. </w:t>
      </w:r>
      <w:r w:rsidRPr="00027345">
        <w:rPr>
          <w:rFonts w:ascii="Times New Roman" w:hAnsi="Times New Roman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Ст.43 Конституции РФ, ст. 63 «Семейный Кодекс РФ»).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 w:rsidRPr="00027345">
        <w:rPr>
          <w:rFonts w:ascii="Times New Roman" w:hAnsi="Times New Roman"/>
          <w:color w:val="000000"/>
        </w:rPr>
        <w:t xml:space="preserve">2.2.3. Соблюдать требования </w:t>
      </w:r>
      <w:r w:rsidRPr="00027345">
        <w:rPr>
          <w:rFonts w:ascii="Times New Roman" w:hAnsi="Times New Roman"/>
        </w:rPr>
        <w:t>Учреждения</w:t>
      </w:r>
      <w:r w:rsidRPr="00027345">
        <w:rPr>
          <w:rFonts w:ascii="Times New Roman" w:hAnsi="Times New Roman"/>
          <w:color w:val="000000"/>
        </w:rPr>
        <w:t xml:space="preserve">, отвечающие требованиям Устава и педагогической этике, соблюдать </w:t>
      </w:r>
      <w:r w:rsidRPr="00027345">
        <w:rPr>
          <w:rFonts w:ascii="Times New Roman" w:hAnsi="Times New Roman"/>
        </w:rPr>
        <w:t>общепринятые правила общения, с уважением относиться ко всем работникам Учреждения.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2.2.4. Предоставить </w:t>
      </w:r>
      <w:r w:rsidRPr="00027345">
        <w:rPr>
          <w:rFonts w:ascii="Times New Roman" w:hAnsi="Times New Roman" w:cs="Times New Roman"/>
          <w:sz w:val="22"/>
          <w:szCs w:val="22"/>
        </w:rPr>
        <w:t>Учреждению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необходимые для зачисления и пребывания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 w:rsidRPr="00027345">
        <w:rPr>
          <w:rFonts w:ascii="Times New Roman" w:hAnsi="Times New Roman" w:cs="Times New Roman"/>
          <w:sz w:val="22"/>
          <w:szCs w:val="22"/>
        </w:rPr>
        <w:t>Учреждении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:rsidR="00414388" w:rsidRDefault="00414388" w:rsidP="00A9286B">
      <w:pPr>
        <w:spacing w:after="0" w:line="24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2.2.5.</w:t>
      </w:r>
      <w:r w:rsidRPr="00027345">
        <w:rPr>
          <w:rFonts w:ascii="Times New Roman" w:hAnsi="Times New Roman"/>
          <w:color w:val="000000"/>
        </w:rPr>
        <w:t xml:space="preserve">Вносить ежемесячно плату за содержание ребенка в </w:t>
      </w:r>
      <w:r w:rsidRPr="00027345">
        <w:rPr>
          <w:rFonts w:ascii="Times New Roman" w:hAnsi="Times New Roman"/>
        </w:rPr>
        <w:t>Учреждении</w:t>
      </w:r>
      <w:r w:rsidRPr="00027345">
        <w:rPr>
          <w:rFonts w:ascii="Times New Roman" w:hAnsi="Times New Roman"/>
          <w:color w:val="000000"/>
        </w:rPr>
        <w:t xml:space="preserve"> в срок </w:t>
      </w:r>
      <w:r w:rsidRPr="00367AA9">
        <w:rPr>
          <w:rFonts w:ascii="Times New Roman" w:hAnsi="Times New Roman"/>
          <w:b/>
          <w:color w:val="000000"/>
          <w:sz w:val="24"/>
          <w:szCs w:val="24"/>
          <w:u w:val="single"/>
        </w:rPr>
        <w:t>до 10 числа</w:t>
      </w:r>
      <w:r w:rsidRPr="00027345">
        <w:rPr>
          <w:rFonts w:ascii="Times New Roman" w:hAnsi="Times New Roman"/>
          <w:color w:val="000000"/>
        </w:rPr>
        <w:t xml:space="preserve"> текущего месяца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(Постановление ИК ЗМР №354 от 27.02.2014)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2.2.6. Лично передавать и забирать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у воспитателя. По письменному заявлению Родителя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может приводить и забирать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лицо, указанное в заявлении с приложением копии паспорта доверенного лица (кроме лиц, не достигших 18 лет).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 w:rsidRPr="00027345">
        <w:rPr>
          <w:rFonts w:ascii="Times New Roman" w:hAnsi="Times New Roman"/>
        </w:rPr>
        <w:t>2.2.7.Соблюдать чистоту и порядок в детском саду. Не нарушать основные режимные моменты детского сада и соблюдать их вне детского сада (сон, прогулка, питание).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 w:rsidRPr="00027345">
        <w:rPr>
          <w:rFonts w:ascii="Times New Roman" w:hAnsi="Times New Roman"/>
        </w:rPr>
        <w:t>2.2.8. В случае заболевания Воспитанника немедленно ставить в известность старшую медс</w:t>
      </w:r>
      <w:r>
        <w:rPr>
          <w:rFonts w:ascii="Times New Roman" w:hAnsi="Times New Roman"/>
        </w:rPr>
        <w:t xml:space="preserve">естру, воспитателей по телефону </w:t>
      </w:r>
      <w:r w:rsidRPr="003D489F">
        <w:rPr>
          <w:rFonts w:ascii="Times New Roman" w:hAnsi="Times New Roman"/>
          <w:b/>
        </w:rPr>
        <w:t>(8 84371)2-07-22</w:t>
      </w:r>
      <w:r>
        <w:rPr>
          <w:rFonts w:ascii="Times New Roman" w:hAnsi="Times New Roman"/>
        </w:rPr>
        <w:t xml:space="preserve">. </w:t>
      </w:r>
      <w:r w:rsidRPr="00027345">
        <w:rPr>
          <w:rFonts w:ascii="Times New Roman" w:hAnsi="Times New Roman"/>
        </w:rPr>
        <w:t>При отсутствии Воспитанника в детском саду более 5-и дней,</w:t>
      </w:r>
      <w:r>
        <w:rPr>
          <w:rFonts w:ascii="Times New Roman" w:hAnsi="Times New Roman"/>
        </w:rPr>
        <w:t xml:space="preserve"> </w:t>
      </w:r>
      <w:r w:rsidRPr="00027345">
        <w:rPr>
          <w:rFonts w:ascii="Times New Roman" w:hAnsi="Times New Roman"/>
        </w:rPr>
        <w:t>представить справку от участкового врача - педиатра. В случае непредставления данной справки, Воспитанник в детский сад не принимается.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  <w:b/>
        </w:rPr>
      </w:pPr>
      <w:r w:rsidRPr="00027345">
        <w:rPr>
          <w:rFonts w:ascii="Times New Roman" w:hAnsi="Times New Roman"/>
          <w:color w:val="000000"/>
        </w:rPr>
        <w:t xml:space="preserve">2.2.9. </w:t>
      </w:r>
      <w:r w:rsidRPr="00027345">
        <w:rPr>
          <w:rFonts w:ascii="Times New Roman" w:hAnsi="Times New Roman"/>
        </w:rPr>
        <w:t>Приводить Воспитанника в детский сад здорового</w:t>
      </w:r>
      <w:r w:rsidRPr="00027345">
        <w:rPr>
          <w:rFonts w:ascii="Times New Roman" w:hAnsi="Times New Roman"/>
          <w:color w:val="000000"/>
        </w:rPr>
        <w:t>, в опрятном виде, чистой одежде и обуви. Иметь запасной комплект одежды, сменное белье, сменную обувь, физкультурные одежду и обувь</w:t>
      </w:r>
      <w:r w:rsidRPr="00027345">
        <w:rPr>
          <w:rFonts w:ascii="Times New Roman" w:hAnsi="Times New Roman"/>
        </w:rPr>
        <w:t>. На личных вещах Воспитанника должна быть специальная отметка о принадлежности данных вещей ребенку.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2.2.10</w:t>
      </w:r>
      <w:r w:rsidRPr="00027345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 w:rsidRPr="00027345">
        <w:rPr>
          <w:rFonts w:ascii="Times New Roman" w:hAnsi="Times New Roman"/>
        </w:rPr>
        <w:t>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2.2.11</w:t>
      </w:r>
      <w:r w:rsidRPr="00027345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 w:rsidRPr="00027345">
        <w:rPr>
          <w:rFonts w:ascii="Times New Roman" w:hAnsi="Times New Roman"/>
        </w:rPr>
        <w:t>Посещать общие и групповые родительские собрания.</w:t>
      </w:r>
    </w:p>
    <w:p w:rsidR="00414388" w:rsidRPr="00064C30" w:rsidRDefault="00414388" w:rsidP="00064C30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64C30">
        <w:rPr>
          <w:rFonts w:ascii="Times New Roman" w:hAnsi="Times New Roman" w:cs="Times New Roman"/>
          <w:sz w:val="22"/>
          <w:szCs w:val="22"/>
        </w:rPr>
        <w:t>2.2.12. Взаимодействовать с Учреждением по всем направлениям воспитания и обучения Воспитанника.</w:t>
      </w:r>
      <w:bookmarkStart w:id="4" w:name="sub_3"/>
    </w:p>
    <w:p w:rsidR="00414388" w:rsidRPr="00027345" w:rsidRDefault="00414388" w:rsidP="003D489F">
      <w:pPr>
        <w:pStyle w:val="a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3. Права сторон</w:t>
      </w:r>
      <w:bookmarkEnd w:id="4"/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3D489F">
        <w:rPr>
          <w:rFonts w:ascii="Times New Roman" w:hAnsi="Times New Roman" w:cs="Times New Roman"/>
          <w:b/>
          <w:color w:val="000000"/>
          <w:sz w:val="22"/>
          <w:szCs w:val="22"/>
        </w:rPr>
        <w:t>3.1.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b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имеет право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:</w:t>
      </w:r>
    </w:p>
    <w:p w:rsidR="00414388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3.1.1. Вносить предложения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по совершенствованию воспитания и образования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в семье.</w:t>
      </w:r>
    </w:p>
    <w:p w:rsidR="00414388" w:rsidRPr="00EC40C3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3.1.2. По заявлению Родителя (законного представителя) </w:t>
      </w:r>
      <w:r>
        <w:rPr>
          <w:rFonts w:ascii="Times New Roman" w:hAnsi="Times New Roman" w:cs="Times New Roman"/>
          <w:sz w:val="22"/>
          <w:szCs w:val="22"/>
        </w:rPr>
        <w:t>о</w:t>
      </w:r>
      <w:r w:rsidRPr="00027345">
        <w:rPr>
          <w:rFonts w:ascii="Times New Roman" w:hAnsi="Times New Roman" w:cs="Times New Roman"/>
          <w:sz w:val="22"/>
          <w:szCs w:val="22"/>
        </w:rPr>
        <w:t xml:space="preserve">тчислить ребенка при наличии медицинского заключения о состоянии здоровья ребенка, препятствующего его дальнейшему пребыванию в детском саду. 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 w:rsidRPr="00027345">
        <w:rPr>
          <w:rFonts w:ascii="Times New Roman" w:hAnsi="Times New Roman"/>
        </w:rPr>
        <w:t>3.1.</w:t>
      </w:r>
      <w:r>
        <w:rPr>
          <w:rFonts w:ascii="Times New Roman" w:hAnsi="Times New Roman"/>
        </w:rPr>
        <w:t xml:space="preserve">3. </w:t>
      </w:r>
      <w:r w:rsidRPr="00027345">
        <w:rPr>
          <w:rFonts w:ascii="Times New Roman" w:hAnsi="Times New Roman"/>
        </w:rPr>
        <w:t>Свободно выбирать, разрабатывать и применять методики воспитания и обучения Воспитанников, работая в тесном контакте с родителями.</w:t>
      </w:r>
    </w:p>
    <w:p w:rsidR="00414388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3.1.4. </w:t>
      </w:r>
      <w:r w:rsidRPr="00027345">
        <w:rPr>
          <w:rFonts w:ascii="Times New Roman" w:hAnsi="Times New Roman"/>
        </w:rPr>
        <w:t>При уменьшении количества Воспитанников, Учреждение оставляет за собой право объединять группы (особенно в летний период).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3.1.5. Рекомендовать Родителю посетить психолого – медико - педагогическую комиссию с целью определения необходимости  оказания квалифицированной коррекционной помощи ребенку, а при необходимости и профиля Учреждения, соответствующего состоянию развития и здоровья ребенка, для его дальнейшего пребывания.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3D489F">
        <w:rPr>
          <w:rFonts w:ascii="Times New Roman" w:hAnsi="Times New Roman" w:cs="Times New Roman"/>
          <w:b/>
          <w:color w:val="000000"/>
          <w:sz w:val="22"/>
          <w:szCs w:val="22"/>
        </w:rPr>
        <w:t>3.2.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Родитель имеет право: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027345">
        <w:rPr>
          <w:rFonts w:ascii="Times New Roman" w:hAnsi="Times New Roman"/>
          <w:color w:val="000000"/>
        </w:rPr>
        <w:t>3.2.1.Защищать законные права и интересы</w:t>
      </w:r>
      <w:r w:rsidRPr="00027345">
        <w:rPr>
          <w:rFonts w:ascii="Times New Roman" w:hAnsi="Times New Roman"/>
        </w:rPr>
        <w:t xml:space="preserve"> Воспитанника</w:t>
      </w:r>
      <w:r w:rsidRPr="00027345">
        <w:rPr>
          <w:rFonts w:ascii="Times New Roman" w:hAnsi="Times New Roman"/>
          <w:color w:val="000000"/>
        </w:rPr>
        <w:t>.</w:t>
      </w:r>
    </w:p>
    <w:p w:rsidR="00414388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3.2.2.Требовать от </w:t>
      </w:r>
      <w:r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соблюдения положений Устава и условий настоящего договора.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027345">
        <w:rPr>
          <w:rFonts w:ascii="Times New Roman" w:hAnsi="Times New Roman"/>
          <w:color w:val="000000"/>
        </w:rPr>
        <w:t>3.2.3.Знакомиться с документами, регламентирующими организацию образовательного процесса.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3.2.4.Принимать участие в работе родительских комитетов, родительских собраний, участвовать в управлении </w:t>
      </w:r>
      <w:r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(избирать и быть избранными в общий родительский комитет), принимать участие в работе Педагогического совета и творческой группы </w:t>
      </w:r>
      <w:r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3.2.5.Заслушивать отчеты заведующего и педагогов о работе с </w:t>
      </w:r>
      <w:r w:rsidRPr="00027345">
        <w:rPr>
          <w:rFonts w:ascii="Times New Roman" w:hAnsi="Times New Roman" w:cs="Times New Roman"/>
          <w:sz w:val="22"/>
          <w:szCs w:val="22"/>
        </w:rPr>
        <w:t xml:space="preserve">Воспитанниками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в группе.</w:t>
      </w:r>
    </w:p>
    <w:p w:rsidR="00414388" w:rsidRDefault="00414388" w:rsidP="00A9286B">
      <w:pPr>
        <w:pStyle w:val="a"/>
        <w:rPr>
          <w:rFonts w:ascii="Times New Roman" w:hAnsi="Times New Roman" w:cs="Times New Roman"/>
          <w:sz w:val="22"/>
          <w:szCs w:val="22"/>
        </w:rPr>
      </w:pPr>
      <w:r w:rsidRPr="00027345">
        <w:rPr>
          <w:rFonts w:ascii="Times New Roman" w:hAnsi="Times New Roman" w:cs="Times New Roman"/>
          <w:sz w:val="22"/>
          <w:szCs w:val="22"/>
        </w:rPr>
        <w:t>3.2.6.Выбирать виды дополнительных услуг. Условия оказания дополнительных услуг определяются отдельным договором.</w:t>
      </w:r>
    </w:p>
    <w:p w:rsidR="00414388" w:rsidRPr="00060CDA" w:rsidRDefault="00414388" w:rsidP="00060CDA">
      <w:pPr>
        <w:rPr>
          <w:rFonts w:ascii="Times New Roman" w:hAnsi="Times New Roman"/>
          <w:lang w:eastAsia="ru-RU"/>
        </w:rPr>
      </w:pPr>
      <w:r w:rsidRPr="00060CDA">
        <w:rPr>
          <w:rFonts w:ascii="Times New Roman" w:hAnsi="Times New Roman"/>
          <w:lang w:eastAsia="ru-RU"/>
        </w:rPr>
        <w:t>3.2.7. Оплату содержания ребёнка</w:t>
      </w:r>
      <w:r>
        <w:rPr>
          <w:rFonts w:ascii="Times New Roman" w:hAnsi="Times New Roman"/>
          <w:lang w:eastAsia="ru-RU"/>
        </w:rPr>
        <w:t xml:space="preserve"> за счёт средств материнского (семейного) капитала осуществляя единовременным платежом за прошедший период (периоды) и/или очередной календарный период (периоды) по выбору Родителя.</w:t>
      </w:r>
    </w:p>
    <w:p w:rsidR="00414388" w:rsidRPr="00027345" w:rsidRDefault="00414388" w:rsidP="00A9286B">
      <w:pPr>
        <w:pStyle w:val="a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5" w:name="sub_4"/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4. Порядок оплаты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 w:rsidRPr="00027345">
        <w:rPr>
          <w:rFonts w:ascii="Times New Roman" w:hAnsi="Times New Roman"/>
        </w:rPr>
        <w:t>4.1. Плата за содержание воспитанников в дошкольном образовательном учреждении может изменяться на основании постановлений Исполнительного комитета Зеленодольского муниципального района или федеральных законов.</w:t>
      </w:r>
    </w:p>
    <w:p w:rsidR="00414388" w:rsidRDefault="00414388" w:rsidP="00551F40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Согласно постановлению Исполнительного Комитета Зеленодольского муниципального района «Об утверждении нормативов финансирования деятельности образовательных организаций, реализующих программы дошкольного образования  Зеленодольского муниципального района на 2022 год» </w:t>
      </w:r>
      <w:r>
        <w:rPr>
          <w:rFonts w:ascii="Times New Roman" w:hAnsi="Times New Roman"/>
          <w:b/>
          <w:u w:val="single"/>
          <w:lang w:eastAsia="ru-RU"/>
        </w:rPr>
        <w:t>№ 03-03-2625</w:t>
      </w:r>
      <w:r>
        <w:rPr>
          <w:rFonts w:ascii="Times New Roman" w:hAnsi="Times New Roman"/>
          <w:lang w:eastAsia="ru-RU"/>
        </w:rPr>
        <w:t xml:space="preserve">  </w:t>
      </w:r>
    </w:p>
    <w:p w:rsidR="00414388" w:rsidRDefault="00414388" w:rsidP="00A9286B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b/>
          <w:u w:val="single"/>
          <w:lang w:eastAsia="ru-RU"/>
        </w:rPr>
        <w:t xml:space="preserve">от 22.10.2021г. </w:t>
      </w:r>
      <w:r>
        <w:rPr>
          <w:rFonts w:ascii="Times New Roman" w:hAnsi="Times New Roman"/>
          <w:lang w:eastAsia="ru-RU"/>
        </w:rPr>
        <w:t>установлена плата за детский сад за одного воспитанника:</w:t>
      </w:r>
    </w:p>
    <w:p w:rsidR="00414388" w:rsidRDefault="00414388" w:rsidP="00A9286B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lang w:eastAsia="ru-RU"/>
        </w:rPr>
        <w:t xml:space="preserve">- от 1,5 до 3х лет (менее трех  детей) </w:t>
      </w:r>
      <w:r>
        <w:rPr>
          <w:rFonts w:ascii="Times New Roman" w:hAnsi="Times New Roman"/>
          <w:b/>
          <w:u w:val="single"/>
          <w:lang w:eastAsia="ru-RU"/>
        </w:rPr>
        <w:t>с 01 января  2022</w:t>
      </w:r>
      <w:r w:rsidRPr="00027345">
        <w:rPr>
          <w:rFonts w:ascii="Times New Roman" w:hAnsi="Times New Roman"/>
          <w:b/>
          <w:u w:val="single"/>
          <w:lang w:eastAsia="ru-RU"/>
        </w:rPr>
        <w:t xml:space="preserve"> года</w:t>
      </w:r>
      <w:r w:rsidRPr="00027345">
        <w:rPr>
          <w:rFonts w:ascii="Times New Roman" w:hAnsi="Times New Roman"/>
          <w:lang w:eastAsia="ru-RU"/>
        </w:rPr>
        <w:t>:</w:t>
      </w:r>
      <w:r>
        <w:rPr>
          <w:rFonts w:ascii="Times New Roman" w:hAnsi="Times New Roman"/>
          <w:lang w:eastAsia="ru-RU"/>
        </w:rPr>
        <w:t xml:space="preserve"> </w:t>
      </w:r>
      <w:r w:rsidRPr="00027345">
        <w:rPr>
          <w:rFonts w:ascii="Times New Roman" w:hAnsi="Times New Roman"/>
        </w:rPr>
        <w:t>в</w:t>
      </w:r>
      <w:r>
        <w:rPr>
          <w:rFonts w:ascii="Times New Roman" w:hAnsi="Times New Roman"/>
          <w:lang w:eastAsia="ru-RU"/>
        </w:rPr>
        <w:t xml:space="preserve">сего </w:t>
      </w:r>
      <w:r>
        <w:rPr>
          <w:rFonts w:ascii="Times New Roman" w:hAnsi="Times New Roman"/>
          <w:b/>
          <w:u w:val="single"/>
          <w:lang w:eastAsia="ru-RU"/>
        </w:rPr>
        <w:t>3265,00 руб.</w:t>
      </w:r>
      <w:r w:rsidRPr="00027345">
        <w:rPr>
          <w:rFonts w:ascii="Times New Roman" w:hAnsi="Times New Roman"/>
          <w:lang w:eastAsia="ru-RU"/>
        </w:rPr>
        <w:t>, в том числе стоимость продуктов питания</w:t>
      </w:r>
      <w:r>
        <w:rPr>
          <w:rFonts w:ascii="Times New Roman" w:hAnsi="Times New Roman"/>
          <w:lang w:eastAsia="ru-RU"/>
        </w:rPr>
        <w:t xml:space="preserve">  </w:t>
      </w:r>
      <w:r>
        <w:rPr>
          <w:rFonts w:ascii="Times New Roman" w:hAnsi="Times New Roman"/>
          <w:b/>
          <w:u w:val="single"/>
          <w:lang w:eastAsia="ru-RU"/>
        </w:rPr>
        <w:t>2097 ,00</w:t>
      </w:r>
      <w:r w:rsidRPr="00027345">
        <w:rPr>
          <w:rFonts w:ascii="Times New Roman" w:hAnsi="Times New Roman"/>
          <w:lang w:eastAsia="ru-RU"/>
        </w:rPr>
        <w:t xml:space="preserve"> руб</w:t>
      </w:r>
      <w:r w:rsidRPr="00027345">
        <w:rPr>
          <w:rFonts w:ascii="Times New Roman" w:hAnsi="Times New Roman"/>
        </w:rPr>
        <w:t>.</w:t>
      </w:r>
    </w:p>
    <w:p w:rsidR="00414388" w:rsidRDefault="00414388" w:rsidP="00A9286B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</w:rPr>
        <w:t xml:space="preserve">- </w:t>
      </w:r>
      <w:r>
        <w:rPr>
          <w:rFonts w:ascii="Times New Roman" w:hAnsi="Times New Roman"/>
          <w:lang w:eastAsia="ru-RU"/>
        </w:rPr>
        <w:t xml:space="preserve">от 1 года до 3х лет   (трех и более  детей) </w:t>
      </w:r>
      <w:r>
        <w:rPr>
          <w:rFonts w:ascii="Times New Roman" w:hAnsi="Times New Roman"/>
          <w:b/>
          <w:u w:val="single"/>
          <w:lang w:eastAsia="ru-RU"/>
        </w:rPr>
        <w:t>с 01 января  2022</w:t>
      </w:r>
      <w:r w:rsidRPr="00027345">
        <w:rPr>
          <w:rFonts w:ascii="Times New Roman" w:hAnsi="Times New Roman"/>
          <w:b/>
          <w:u w:val="single"/>
          <w:lang w:eastAsia="ru-RU"/>
        </w:rPr>
        <w:t xml:space="preserve"> года</w:t>
      </w:r>
      <w:r w:rsidRPr="00027345">
        <w:rPr>
          <w:rFonts w:ascii="Times New Roman" w:hAnsi="Times New Roman"/>
          <w:lang w:eastAsia="ru-RU"/>
        </w:rPr>
        <w:t>:</w:t>
      </w:r>
      <w:r>
        <w:rPr>
          <w:rFonts w:ascii="Times New Roman" w:hAnsi="Times New Roman"/>
          <w:lang w:eastAsia="ru-RU"/>
        </w:rPr>
        <w:t xml:space="preserve"> </w:t>
      </w:r>
      <w:r w:rsidRPr="00027345">
        <w:rPr>
          <w:rFonts w:ascii="Times New Roman" w:hAnsi="Times New Roman"/>
        </w:rPr>
        <w:t>в</w:t>
      </w:r>
      <w:r>
        <w:rPr>
          <w:rFonts w:ascii="Times New Roman" w:hAnsi="Times New Roman"/>
          <w:lang w:eastAsia="ru-RU"/>
        </w:rPr>
        <w:t xml:space="preserve">сего </w:t>
      </w:r>
      <w:r>
        <w:rPr>
          <w:rFonts w:ascii="Times New Roman" w:hAnsi="Times New Roman"/>
          <w:b/>
          <w:u w:val="single"/>
          <w:lang w:eastAsia="ru-RU"/>
        </w:rPr>
        <w:t>1632,00 руб.</w:t>
      </w:r>
      <w:r w:rsidRPr="00027345">
        <w:rPr>
          <w:rFonts w:ascii="Times New Roman" w:hAnsi="Times New Roman"/>
          <w:lang w:eastAsia="ru-RU"/>
        </w:rPr>
        <w:t>, в том числе стоимость продуктов питания</w:t>
      </w:r>
      <w:r>
        <w:rPr>
          <w:rFonts w:ascii="Times New Roman" w:hAnsi="Times New Roman"/>
          <w:lang w:eastAsia="ru-RU"/>
        </w:rPr>
        <w:t xml:space="preserve">  </w:t>
      </w:r>
      <w:r>
        <w:rPr>
          <w:rFonts w:ascii="Times New Roman" w:hAnsi="Times New Roman"/>
          <w:b/>
          <w:u w:val="single"/>
          <w:lang w:eastAsia="ru-RU"/>
        </w:rPr>
        <w:t>1049 ,00</w:t>
      </w:r>
      <w:r w:rsidRPr="00027345">
        <w:rPr>
          <w:rFonts w:ascii="Times New Roman" w:hAnsi="Times New Roman"/>
          <w:lang w:eastAsia="ru-RU"/>
        </w:rPr>
        <w:t xml:space="preserve"> руб</w:t>
      </w:r>
      <w:r w:rsidRPr="00027345">
        <w:rPr>
          <w:rFonts w:ascii="Times New Roman" w:hAnsi="Times New Roman"/>
        </w:rPr>
        <w:t>.</w:t>
      </w:r>
    </w:p>
    <w:p w:rsidR="00414388" w:rsidRDefault="00414388" w:rsidP="00A9286B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lang w:eastAsia="ru-RU"/>
        </w:rPr>
        <w:t xml:space="preserve">- от 3 лет до прекращения образовательных отношений   (менее трех  детей) </w:t>
      </w:r>
      <w:r>
        <w:rPr>
          <w:rFonts w:ascii="Times New Roman" w:hAnsi="Times New Roman"/>
          <w:b/>
          <w:u w:val="single"/>
          <w:lang w:eastAsia="ru-RU"/>
        </w:rPr>
        <w:t>с 01 января  2022</w:t>
      </w:r>
      <w:r w:rsidRPr="00027345">
        <w:rPr>
          <w:rFonts w:ascii="Times New Roman" w:hAnsi="Times New Roman"/>
          <w:b/>
          <w:u w:val="single"/>
          <w:lang w:eastAsia="ru-RU"/>
        </w:rPr>
        <w:t xml:space="preserve"> года</w:t>
      </w:r>
      <w:r w:rsidRPr="00027345">
        <w:rPr>
          <w:rFonts w:ascii="Times New Roman" w:hAnsi="Times New Roman"/>
          <w:lang w:eastAsia="ru-RU"/>
        </w:rPr>
        <w:t>:</w:t>
      </w:r>
      <w:r>
        <w:rPr>
          <w:rFonts w:ascii="Times New Roman" w:hAnsi="Times New Roman"/>
          <w:lang w:eastAsia="ru-RU"/>
        </w:rPr>
        <w:t xml:space="preserve"> </w:t>
      </w:r>
      <w:r w:rsidRPr="00027345">
        <w:rPr>
          <w:rFonts w:ascii="Times New Roman" w:hAnsi="Times New Roman"/>
        </w:rPr>
        <w:t>в</w:t>
      </w:r>
      <w:r>
        <w:rPr>
          <w:rFonts w:ascii="Times New Roman" w:hAnsi="Times New Roman"/>
          <w:lang w:eastAsia="ru-RU"/>
        </w:rPr>
        <w:t xml:space="preserve">сего </w:t>
      </w:r>
      <w:r>
        <w:rPr>
          <w:rFonts w:ascii="Times New Roman" w:hAnsi="Times New Roman"/>
          <w:b/>
          <w:u w:val="single"/>
          <w:lang w:eastAsia="ru-RU"/>
        </w:rPr>
        <w:t>3517,00 руб.</w:t>
      </w:r>
      <w:r w:rsidRPr="00027345">
        <w:rPr>
          <w:rFonts w:ascii="Times New Roman" w:hAnsi="Times New Roman"/>
          <w:lang w:eastAsia="ru-RU"/>
        </w:rPr>
        <w:t>, в том числе стоимость продуктов питания</w:t>
      </w:r>
      <w:r>
        <w:rPr>
          <w:rFonts w:ascii="Times New Roman" w:hAnsi="Times New Roman"/>
          <w:lang w:eastAsia="ru-RU"/>
        </w:rPr>
        <w:t xml:space="preserve">  </w:t>
      </w:r>
      <w:r>
        <w:rPr>
          <w:rFonts w:ascii="Times New Roman" w:hAnsi="Times New Roman"/>
          <w:b/>
          <w:u w:val="single"/>
          <w:lang w:eastAsia="ru-RU"/>
        </w:rPr>
        <w:t>2642 ,00</w:t>
      </w:r>
      <w:r w:rsidRPr="00027345">
        <w:rPr>
          <w:rFonts w:ascii="Times New Roman" w:hAnsi="Times New Roman"/>
          <w:lang w:eastAsia="ru-RU"/>
        </w:rPr>
        <w:t xml:space="preserve"> руб</w:t>
      </w:r>
      <w:r w:rsidRPr="00027345">
        <w:rPr>
          <w:rFonts w:ascii="Times New Roman" w:hAnsi="Times New Roman"/>
        </w:rPr>
        <w:t>.</w:t>
      </w:r>
    </w:p>
    <w:p w:rsidR="00414388" w:rsidRDefault="00414388" w:rsidP="00A9286B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</w:rPr>
        <w:t xml:space="preserve">- </w:t>
      </w:r>
      <w:r>
        <w:rPr>
          <w:rFonts w:ascii="Times New Roman" w:hAnsi="Times New Roman"/>
          <w:lang w:eastAsia="ru-RU"/>
        </w:rPr>
        <w:t xml:space="preserve">от 3 лет до прекращения образовательных отношений   (трех и более детей) </w:t>
      </w:r>
      <w:r>
        <w:rPr>
          <w:rFonts w:ascii="Times New Roman" w:hAnsi="Times New Roman"/>
          <w:b/>
          <w:u w:val="single"/>
          <w:lang w:eastAsia="ru-RU"/>
        </w:rPr>
        <w:t>с 01 января  2022</w:t>
      </w:r>
      <w:r w:rsidRPr="00027345">
        <w:rPr>
          <w:rFonts w:ascii="Times New Roman" w:hAnsi="Times New Roman"/>
          <w:b/>
          <w:u w:val="single"/>
          <w:lang w:eastAsia="ru-RU"/>
        </w:rPr>
        <w:t xml:space="preserve"> года</w:t>
      </w:r>
      <w:r w:rsidRPr="00027345">
        <w:rPr>
          <w:rFonts w:ascii="Times New Roman" w:hAnsi="Times New Roman"/>
          <w:lang w:eastAsia="ru-RU"/>
        </w:rPr>
        <w:t>:</w:t>
      </w:r>
      <w:r>
        <w:rPr>
          <w:rFonts w:ascii="Times New Roman" w:hAnsi="Times New Roman"/>
          <w:lang w:eastAsia="ru-RU"/>
        </w:rPr>
        <w:t xml:space="preserve"> </w:t>
      </w:r>
      <w:r w:rsidRPr="00027345">
        <w:rPr>
          <w:rFonts w:ascii="Times New Roman" w:hAnsi="Times New Roman"/>
        </w:rPr>
        <w:t>в</w:t>
      </w:r>
      <w:r>
        <w:rPr>
          <w:rFonts w:ascii="Times New Roman" w:hAnsi="Times New Roman"/>
          <w:lang w:eastAsia="ru-RU"/>
        </w:rPr>
        <w:t xml:space="preserve">сего </w:t>
      </w:r>
      <w:r>
        <w:rPr>
          <w:rFonts w:ascii="Times New Roman" w:hAnsi="Times New Roman"/>
          <w:b/>
          <w:u w:val="single"/>
          <w:lang w:eastAsia="ru-RU"/>
        </w:rPr>
        <w:t>1759,00 руб.</w:t>
      </w:r>
      <w:r w:rsidRPr="00027345">
        <w:rPr>
          <w:rFonts w:ascii="Times New Roman" w:hAnsi="Times New Roman"/>
          <w:lang w:eastAsia="ru-RU"/>
        </w:rPr>
        <w:t>, в том числе стоимость продуктов питания</w:t>
      </w:r>
      <w:r>
        <w:rPr>
          <w:rFonts w:ascii="Times New Roman" w:hAnsi="Times New Roman"/>
          <w:lang w:eastAsia="ru-RU"/>
        </w:rPr>
        <w:t xml:space="preserve"> </w:t>
      </w:r>
      <w:r>
        <w:rPr>
          <w:rFonts w:ascii="Times New Roman" w:hAnsi="Times New Roman"/>
          <w:b/>
          <w:u w:val="single"/>
          <w:lang w:eastAsia="ru-RU"/>
        </w:rPr>
        <w:t xml:space="preserve"> 1321,00</w:t>
      </w:r>
      <w:r w:rsidRPr="00027345">
        <w:rPr>
          <w:rFonts w:ascii="Times New Roman" w:hAnsi="Times New Roman"/>
          <w:lang w:eastAsia="ru-RU"/>
        </w:rPr>
        <w:t xml:space="preserve"> руб</w:t>
      </w:r>
      <w:r w:rsidRPr="00027345">
        <w:rPr>
          <w:rFonts w:ascii="Times New Roman" w:hAnsi="Times New Roman"/>
        </w:rPr>
        <w:t>.</w:t>
      </w:r>
    </w:p>
    <w:p w:rsidR="00414388" w:rsidRPr="00027345" w:rsidRDefault="00414388" w:rsidP="00A9286B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</w:rPr>
        <w:t>При непосещении ребёнком детского сада по различным причинам перерасчету подлежит лишь сумма стоимости продуктов питания.</w:t>
      </w:r>
    </w:p>
    <w:p w:rsidR="00414388" w:rsidRPr="00027345" w:rsidRDefault="00414388" w:rsidP="00A9286B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</w:rPr>
      </w:pPr>
      <w:r w:rsidRPr="00027345">
        <w:rPr>
          <w:rFonts w:ascii="Times New Roman" w:hAnsi="Times New Roman"/>
        </w:rPr>
        <w:t>4.2. Согласно Федеральному закону от 05.12.2006 № 207 – ФЗ «Об образовании», Родителям предоставляется компенсация части родительской платы за содержание ребенка в детском саду: на первого ребенка- 20 %, на второго – 50%, на третьего и последующих детей – 70% от фактически внесенной ими родительской платы.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 w:rsidRPr="00027345">
        <w:rPr>
          <w:rFonts w:ascii="Times New Roman" w:hAnsi="Times New Roman"/>
        </w:rPr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 w:rsidRPr="00027345">
        <w:rPr>
          <w:rFonts w:ascii="Times New Roman" w:hAnsi="Times New Roman"/>
        </w:rPr>
        <w:t>Освобождены на 100%дети-инвалиды, дети с туберкулезной интоксикацией, дети-сироты и дети, оставшиеся без попечения родителей.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027345">
        <w:rPr>
          <w:rFonts w:ascii="Times New Roman" w:hAnsi="Times New Roman"/>
          <w:color w:val="000000"/>
        </w:rPr>
        <w:t xml:space="preserve">4.3.Ежемесячный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 w:rsidRPr="00027345">
        <w:rPr>
          <w:rFonts w:ascii="Times New Roman" w:hAnsi="Times New Roman"/>
        </w:rPr>
        <w:t>Учреждение</w:t>
      </w:r>
      <w:r w:rsidRPr="00027345">
        <w:rPr>
          <w:rFonts w:ascii="Times New Roman" w:hAnsi="Times New Roman"/>
          <w:color w:val="000000"/>
        </w:rPr>
        <w:t xml:space="preserve"> уведомляет Родителя (законного представителя), заключает дополнительное соглашение с Родителем (законным представителем) к действующему договору, которое является неотъемлемой частью действующего договора, имеющих одинаковую юридическую силу.</w:t>
      </w:r>
    </w:p>
    <w:p w:rsidR="00414388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 w:rsidRPr="00027345">
        <w:rPr>
          <w:rFonts w:ascii="Times New Roman" w:hAnsi="Times New Roman"/>
          <w:color w:val="000000"/>
        </w:rPr>
        <w:t xml:space="preserve">4.4. </w:t>
      </w:r>
      <w:r w:rsidRPr="00027345">
        <w:rPr>
          <w:rFonts w:ascii="Times New Roman" w:hAnsi="Times New Roman"/>
        </w:rPr>
        <w:t>В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 (абонентская плата).</w:t>
      </w:r>
    </w:p>
    <w:p w:rsidR="00414388" w:rsidRPr="00064C30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 w:rsidRPr="00027345">
        <w:rPr>
          <w:rFonts w:ascii="Times New Roman" w:hAnsi="Times New Roman"/>
        </w:rPr>
        <w:t xml:space="preserve">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</w:t>
      </w:r>
      <w:r>
        <w:rPr>
          <w:rFonts w:ascii="Times New Roman" w:hAnsi="Times New Roman"/>
        </w:rPr>
        <w:t xml:space="preserve"> (Постановление ИК ЗМР №354 от 27.02.2014г.).</w:t>
      </w:r>
    </w:p>
    <w:p w:rsidR="00414388" w:rsidRPr="00CD3D6A" w:rsidRDefault="00414388" w:rsidP="00CD3D6A">
      <w:pPr>
        <w:pStyle w:val="a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5. Ответственность с</w:t>
      </w:r>
      <w:bookmarkEnd w:id="5"/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торон</w:t>
      </w:r>
    </w:p>
    <w:p w:rsidR="00414388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5.1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r>
        <w:rPr>
          <w:rFonts w:ascii="Times New Roman" w:hAnsi="Times New Roman" w:cs="Times New Roman"/>
          <w:color w:val="000000"/>
          <w:sz w:val="22"/>
          <w:szCs w:val="22"/>
        </w:rPr>
        <w:t>За неисполнение обязанностей по оплате за содержание Воспитанника в образовательном  учреждении родители несут ответственность в соответствии с действующим законодательством.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5.2.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случае если Родитель не сообщил в </w:t>
      </w:r>
      <w:r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об имеющихся заболеваниях у Воспитанника, о необходимости особых условий содержания Воспитанника, что повлекло в дальнейшем ухудшение состояния здоровья Воспитанника, вся ответственность за жизнь и здоровье Воспитанника лежит на Родителе.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5.3</w:t>
      </w:r>
      <w:r w:rsidRPr="00027345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 w:rsidRPr="00027345">
        <w:rPr>
          <w:rFonts w:ascii="Times New Roman" w:hAnsi="Times New Roman"/>
        </w:rPr>
        <w:t xml:space="preserve">Родитель обязан возмещать ущерб, нанесенный </w:t>
      </w:r>
      <w:r w:rsidRPr="00027345">
        <w:rPr>
          <w:rFonts w:ascii="Times New Roman" w:hAnsi="Times New Roman"/>
          <w:color w:val="000000"/>
        </w:rPr>
        <w:t>Воспитанником им</w:t>
      </w:r>
      <w:r w:rsidRPr="00027345">
        <w:rPr>
          <w:rFonts w:ascii="Times New Roman" w:hAnsi="Times New Roman"/>
        </w:rPr>
        <w:t>уществу Детского сада и других воспитанников.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5.4</w:t>
      </w:r>
      <w:r w:rsidRPr="00027345">
        <w:rPr>
          <w:rFonts w:ascii="Times New Roman" w:hAnsi="Times New Roman"/>
          <w:color w:val="000000"/>
        </w:rPr>
        <w:t xml:space="preserve">. </w:t>
      </w:r>
      <w:r w:rsidRPr="00027345">
        <w:rPr>
          <w:rFonts w:ascii="Times New Roman" w:hAnsi="Times New Roman"/>
        </w:rPr>
        <w:t>Учреждение</w:t>
      </w:r>
      <w:r w:rsidRPr="00027345">
        <w:rPr>
          <w:rFonts w:ascii="Times New Roman" w:hAnsi="Times New Roman"/>
          <w:color w:val="000000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5.5</w:t>
      </w:r>
      <w:r w:rsidRPr="00027345">
        <w:rPr>
          <w:rFonts w:ascii="Times New Roman" w:hAnsi="Times New Roman"/>
          <w:color w:val="000000"/>
        </w:rPr>
        <w:t xml:space="preserve">. </w:t>
      </w:r>
      <w:r w:rsidRPr="00027345">
        <w:rPr>
          <w:rFonts w:ascii="Times New Roman" w:hAnsi="Times New Roman"/>
        </w:rPr>
        <w:t>Учреждение</w:t>
      </w:r>
      <w:r w:rsidRPr="00027345">
        <w:rPr>
          <w:rFonts w:ascii="Times New Roman" w:hAnsi="Times New Roman"/>
          <w:color w:val="000000"/>
        </w:rPr>
        <w:t xml:space="preserve"> не несет ответственность за ценные вещи, оставленные у Воспитанника во время нахождения его в </w:t>
      </w:r>
      <w:r w:rsidRPr="00027345">
        <w:rPr>
          <w:rFonts w:ascii="Times New Roman" w:hAnsi="Times New Roman"/>
        </w:rPr>
        <w:t>Учреждении</w:t>
      </w:r>
      <w:r w:rsidRPr="00027345">
        <w:rPr>
          <w:rFonts w:ascii="Times New Roman" w:hAnsi="Times New Roman"/>
          <w:color w:val="000000"/>
        </w:rPr>
        <w:t xml:space="preserve"> (сотовые телефоны, ювелирные украшения и др.).</w:t>
      </w: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5.6</w:t>
      </w:r>
      <w:r w:rsidRPr="00027345">
        <w:rPr>
          <w:rFonts w:ascii="Times New Roman" w:hAnsi="Times New Roman"/>
          <w:color w:val="000000"/>
        </w:rPr>
        <w:t xml:space="preserve">. </w:t>
      </w:r>
      <w:r w:rsidRPr="00027345">
        <w:rPr>
          <w:rFonts w:ascii="Times New Roman" w:hAnsi="Times New Roman"/>
        </w:rPr>
        <w:t>Учреждение</w:t>
      </w:r>
      <w:r w:rsidRPr="00027345">
        <w:rPr>
          <w:rFonts w:ascii="Times New Roman" w:hAnsi="Times New Roman"/>
          <w:color w:val="000000"/>
        </w:rPr>
        <w:t xml:space="preserve"> не несет ответственность за несчастный случай, произошедший с Воспитанником не по вине сотрудника </w:t>
      </w:r>
      <w:r w:rsidRPr="00027345">
        <w:rPr>
          <w:rFonts w:ascii="Times New Roman" w:hAnsi="Times New Roman"/>
        </w:rPr>
        <w:t>Учреждения</w:t>
      </w:r>
      <w:r w:rsidRPr="00027345">
        <w:rPr>
          <w:rFonts w:ascii="Times New Roman" w:hAnsi="Times New Roman"/>
          <w:color w:val="000000"/>
        </w:rPr>
        <w:t>.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5.7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За неисполнение или ненадлежащее исполнение обязательств, принятых на себя по настоящему договору, </w:t>
      </w:r>
      <w:r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родители несут ответственность, установленную законодательством РФ.</w:t>
      </w:r>
    </w:p>
    <w:p w:rsidR="00414388" w:rsidRDefault="00414388" w:rsidP="00CD3D6A">
      <w:pPr>
        <w:pStyle w:val="a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6" w:name="sub_5"/>
    </w:p>
    <w:p w:rsidR="00414388" w:rsidRPr="00027345" w:rsidRDefault="00414388" w:rsidP="00A9286B">
      <w:pPr>
        <w:pStyle w:val="a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6. Порядок изменения и расторжения договора, порядок разрешения споров</w:t>
      </w:r>
    </w:p>
    <w:bookmarkEnd w:id="6"/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6.1.Все изменения и дополнения к настоящему договору заключаются в письменном виде с одной стороны </w:t>
      </w:r>
      <w:r w:rsidRPr="00027345">
        <w:rPr>
          <w:rFonts w:ascii="Times New Roman" w:hAnsi="Times New Roman" w:cs="Times New Roman"/>
          <w:sz w:val="22"/>
          <w:szCs w:val="22"/>
        </w:rPr>
        <w:t>Учреждение</w:t>
      </w:r>
      <w:r>
        <w:rPr>
          <w:rFonts w:ascii="Times New Roman" w:hAnsi="Times New Roman" w:cs="Times New Roman"/>
          <w:sz w:val="22"/>
          <w:szCs w:val="22"/>
        </w:rPr>
        <w:t>м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с другой – Родителем (законным представителем),  являются его неотъемлемой частью. 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6.2. Настоящий договор, может быть, расторгнут по соглашению сторон. </w:t>
      </w:r>
    </w:p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6.3. В одностороннем порядке договор, может быть, расторгнут по основаниям и в порядке, предусмотренным действующим законодательством Российской Федерации и настоящим договором.</w:t>
      </w:r>
      <w:bookmarkStart w:id="7" w:name="sub_6"/>
    </w:p>
    <w:bookmarkEnd w:id="7"/>
    <w:p w:rsidR="00414388" w:rsidRPr="00027345" w:rsidRDefault="00414388" w:rsidP="00A9286B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6.4. Все споры и разногласия сторон, возникающие в связи с данным договором, рассматриваются комиссией по урегулированию споров между участниками образовательных отношений установленном законодательством РФ.</w:t>
      </w:r>
    </w:p>
    <w:p w:rsidR="00414388" w:rsidRPr="00027345" w:rsidRDefault="00414388" w:rsidP="00A9286B">
      <w:pPr>
        <w:pStyle w:val="a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8" w:name="sub_7"/>
    </w:p>
    <w:p w:rsidR="00414388" w:rsidRPr="00027345" w:rsidRDefault="00414388" w:rsidP="00A9286B">
      <w:pPr>
        <w:pStyle w:val="a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7. Заключительные положения</w:t>
      </w:r>
    </w:p>
    <w:bookmarkEnd w:id="8"/>
    <w:p w:rsidR="00414388" w:rsidRDefault="00414388" w:rsidP="00E76BA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bdr w:val="none" w:sz="0" w:space="0" w:color="auto" w:frame="1"/>
        </w:rPr>
      </w:pPr>
      <w:r w:rsidRPr="00027345">
        <w:rPr>
          <w:rFonts w:ascii="Times New Roman" w:hAnsi="Times New Roman"/>
          <w:color w:val="000000"/>
        </w:rPr>
        <w:t xml:space="preserve">7.1. </w:t>
      </w:r>
      <w:r w:rsidRPr="00027345">
        <w:rPr>
          <w:rFonts w:ascii="Times New Roman" w:hAnsi="Times New Roman"/>
          <w:color w:val="000000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:rsidR="00414388" w:rsidRPr="00027345" w:rsidRDefault="00414388" w:rsidP="00E76BA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bdr w:val="none" w:sz="0" w:space="0" w:color="auto" w:frame="1"/>
        </w:rPr>
      </w:pPr>
      <w:r>
        <w:rPr>
          <w:rFonts w:ascii="Times New Roman" w:hAnsi="Times New Roman"/>
          <w:color w:val="000000"/>
          <w:bdr w:val="none" w:sz="0" w:space="0" w:color="auto" w:frame="1"/>
        </w:rPr>
        <w:t>Зачисление ребёнка в Учреждение без оформления настоящего договора не производится.</w:t>
      </w:r>
    </w:p>
    <w:p w:rsidR="00414388" w:rsidRPr="00027345" w:rsidRDefault="00414388" w:rsidP="00E76BA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</w:rPr>
      </w:pPr>
      <w:r w:rsidRPr="00027345">
        <w:rPr>
          <w:rFonts w:ascii="Times New Roman" w:hAnsi="Times New Roman"/>
          <w:color w:val="000000"/>
        </w:rPr>
        <w:t>7.2</w:t>
      </w:r>
      <w:r>
        <w:rPr>
          <w:rFonts w:ascii="Times New Roman" w:hAnsi="Times New Roman"/>
          <w:color w:val="000000"/>
        </w:rPr>
        <w:t xml:space="preserve">. Настоящий Договор составлен в 2-х </w:t>
      </w:r>
      <w:r w:rsidRPr="00027345">
        <w:rPr>
          <w:rFonts w:ascii="Times New Roman" w:hAnsi="Times New Roman"/>
          <w:color w:val="000000"/>
        </w:rPr>
        <w:t>экземплярах, имеющих равную юридическую силу, по одному для каждой из Сторон.</w:t>
      </w:r>
    </w:p>
    <w:p w:rsidR="00414388" w:rsidRPr="00027345" w:rsidRDefault="00414388" w:rsidP="00E76BA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</w:rPr>
      </w:pPr>
      <w:r w:rsidRPr="00027345">
        <w:rPr>
          <w:rFonts w:ascii="Times New Roman" w:hAnsi="Times New Roman"/>
          <w:color w:val="000000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414388" w:rsidRPr="00027345" w:rsidRDefault="00414388" w:rsidP="00E76BA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</w:rPr>
      </w:pPr>
      <w:r w:rsidRPr="00027345">
        <w:rPr>
          <w:rFonts w:ascii="Times New Roman" w:hAnsi="Times New Roman"/>
          <w:color w:val="000000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414388" w:rsidRPr="00027345" w:rsidRDefault="00414388" w:rsidP="00E76BA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</w:rPr>
      </w:pPr>
      <w:r w:rsidRPr="00027345">
        <w:rPr>
          <w:rFonts w:ascii="Times New Roman" w:hAnsi="Times New Roman"/>
          <w:color w:val="000000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414388" w:rsidRPr="00027345" w:rsidRDefault="00414388" w:rsidP="00E76BA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</w:rPr>
      </w:pPr>
      <w:r w:rsidRPr="00027345">
        <w:rPr>
          <w:rFonts w:ascii="Times New Roman" w:hAnsi="Times New Roman"/>
          <w:color w:val="000000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14388" w:rsidRPr="00027345" w:rsidRDefault="00414388" w:rsidP="00E76BA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</w:rPr>
      </w:pPr>
      <w:r w:rsidRPr="00027345">
        <w:rPr>
          <w:rFonts w:ascii="Times New Roman" w:hAnsi="Times New Roman"/>
          <w:color w:val="000000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414388" w:rsidRDefault="00414388" w:rsidP="00E76BA1">
      <w:pPr>
        <w:pStyle w:val="a"/>
        <w:rPr>
          <w:rFonts w:ascii="Times New Roman" w:hAnsi="Times New Roman" w:cs="Times New Roman"/>
          <w:color w:val="000000"/>
          <w:sz w:val="22"/>
          <w:szCs w:val="22"/>
        </w:rPr>
      </w:pPr>
      <w:bookmarkStart w:id="9" w:name="sub_8"/>
      <w:bookmarkEnd w:id="9"/>
      <w:r w:rsidRPr="00027345">
        <w:rPr>
          <w:rFonts w:ascii="Times New Roman" w:hAnsi="Times New Roman" w:cs="Times New Roman"/>
          <w:bCs/>
          <w:color w:val="000000"/>
          <w:sz w:val="22"/>
          <w:szCs w:val="22"/>
        </w:rPr>
        <w:t>7.8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</w:t>
      </w:r>
      <w:r>
        <w:rPr>
          <w:rFonts w:ascii="Times New Roman" w:hAnsi="Times New Roman" w:cs="Times New Roman"/>
          <w:color w:val="000000"/>
          <w:sz w:val="22"/>
          <w:szCs w:val="22"/>
        </w:rPr>
        <w:t>Родитель дает свое согласие на обработку персональных данных в соответствии с требованием Федерального закона от 27.07.2006г. № 152-ФЗ «О персональных данных» в период посещения ребенком детского сада.</w:t>
      </w:r>
    </w:p>
    <w:p w:rsidR="00414388" w:rsidRDefault="00414388" w:rsidP="00D078B0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  <w:r w:rsidRPr="00D078B0">
        <w:rPr>
          <w:rFonts w:ascii="Times New Roman" w:hAnsi="Times New Roman"/>
          <w:b/>
          <w:color w:val="000000"/>
          <w:sz w:val="20"/>
          <w:szCs w:val="20"/>
        </w:rPr>
        <w:t xml:space="preserve">С Уставом, лицензией на правоведения образовательной деятельности, основной образовательной программой ДОУ, федеральным государственным образовательным стандартом ДОУ, положениями и локальными актами, другими документами, регламентирующими организацию образовательного процесса согласно ФЗ-273 </w:t>
      </w:r>
    </w:p>
    <w:p w:rsidR="00414388" w:rsidRPr="00D078B0" w:rsidRDefault="00414388" w:rsidP="00D078B0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D078B0">
        <w:rPr>
          <w:rFonts w:ascii="Times New Roman" w:hAnsi="Times New Roman"/>
          <w:b/>
          <w:color w:val="000000"/>
          <w:sz w:val="20"/>
          <w:szCs w:val="20"/>
        </w:rPr>
        <w:t>«Об Образовании в Российской Федерации» ознакомлен(а):</w:t>
      </w:r>
      <w:r w:rsidRPr="00D078B0">
        <w:rPr>
          <w:rFonts w:ascii="Times New Roman" w:hAnsi="Times New Roman"/>
          <w:b/>
          <w:sz w:val="20"/>
          <w:szCs w:val="20"/>
        </w:rPr>
        <w:t>___</w:t>
      </w:r>
      <w:r>
        <w:rPr>
          <w:rFonts w:ascii="Times New Roman" w:hAnsi="Times New Roman"/>
          <w:b/>
          <w:sz w:val="20"/>
          <w:szCs w:val="20"/>
        </w:rPr>
        <w:t>__________________________</w:t>
      </w:r>
      <w:r w:rsidRPr="00D078B0">
        <w:rPr>
          <w:rFonts w:ascii="Times New Roman" w:hAnsi="Times New Roman"/>
          <w:b/>
          <w:sz w:val="20"/>
          <w:szCs w:val="20"/>
        </w:rPr>
        <w:t>________________</w:t>
      </w:r>
    </w:p>
    <w:p w:rsidR="00414388" w:rsidRPr="00D078B0" w:rsidRDefault="00414388" w:rsidP="0009106D">
      <w:pPr>
        <w:spacing w:after="0" w:line="240" w:lineRule="auto"/>
        <w:jc w:val="both"/>
        <w:rPr>
          <w:rFonts w:ascii="Times New Roman" w:hAnsi="Times New Roman"/>
          <w:b/>
          <w:color w:val="000000"/>
          <w:sz w:val="20"/>
          <w:szCs w:val="20"/>
        </w:rPr>
      </w:pPr>
    </w:p>
    <w:p w:rsidR="00414388" w:rsidRDefault="00414388" w:rsidP="00A9286B">
      <w:pPr>
        <w:spacing w:after="0" w:line="240" w:lineRule="auto"/>
        <w:jc w:val="center"/>
        <w:rPr>
          <w:rFonts w:ascii="Times New Roman" w:hAnsi="Times New Roman"/>
          <w:b/>
        </w:rPr>
      </w:pPr>
      <w:r w:rsidRPr="0009106D">
        <w:rPr>
          <w:rFonts w:ascii="Times New Roman" w:hAnsi="Times New Roman"/>
          <w:b/>
        </w:rPr>
        <w:t>Стороны, подписавшие настоящий договор:</w:t>
      </w:r>
    </w:p>
    <w:p w:rsidR="00414388" w:rsidRPr="0009106D" w:rsidRDefault="00414388" w:rsidP="00A9286B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10768" w:type="dxa"/>
        <w:tblInd w:w="-40" w:type="dxa"/>
        <w:tblLayout w:type="fixed"/>
        <w:tblLook w:val="00A0"/>
      </w:tblPr>
      <w:tblGrid>
        <w:gridCol w:w="5188"/>
        <w:gridCol w:w="5580"/>
      </w:tblGrid>
      <w:tr w:rsidR="00414388" w:rsidRPr="00AE78FC" w:rsidTr="0009106D">
        <w:trPr>
          <w:trHeight w:val="2827"/>
        </w:trPr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388" w:rsidRDefault="00414388" w:rsidP="0009106D">
            <w:pPr>
              <w:snapToGri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F95468">
              <w:rPr>
                <w:rFonts w:ascii="Times New Roman" w:hAnsi="Times New Roman"/>
                <w:b/>
                <w:bCs/>
              </w:rPr>
              <w:t xml:space="preserve">МБДОУ </w:t>
            </w:r>
            <w:r w:rsidRPr="0009106D">
              <w:rPr>
                <w:rFonts w:ascii="Times New Roman" w:hAnsi="Times New Roman"/>
                <w:bCs/>
              </w:rPr>
              <w:t>«Детский сад общеразвивающего вида</w:t>
            </w:r>
          </w:p>
          <w:p w:rsidR="00414388" w:rsidRDefault="00414388" w:rsidP="0009106D">
            <w:pPr>
              <w:snapToGri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 xml:space="preserve"> № 51 «Тополе</w:t>
            </w:r>
            <w:r w:rsidRPr="0009106D">
              <w:rPr>
                <w:rFonts w:ascii="Times New Roman" w:hAnsi="Times New Roman"/>
                <w:bCs/>
              </w:rPr>
              <w:t xml:space="preserve">к» </w:t>
            </w:r>
            <w:r>
              <w:rPr>
                <w:rFonts w:ascii="Times New Roman" w:hAnsi="Times New Roman"/>
              </w:rPr>
              <w:t>ЗМР РТ</w:t>
            </w:r>
          </w:p>
          <w:p w:rsidR="00414388" w:rsidRDefault="00414388" w:rsidP="0009106D">
            <w:pPr>
              <w:snapToGri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Юр.адрес: 422500, РТ, </w:t>
            </w:r>
            <w:r w:rsidRPr="00AE78FC">
              <w:rPr>
                <w:rFonts w:ascii="Times New Roman" w:hAnsi="Times New Roman"/>
              </w:rPr>
              <w:t>Зеленодольск</w:t>
            </w:r>
            <w:r>
              <w:rPr>
                <w:rFonts w:ascii="Times New Roman" w:hAnsi="Times New Roman"/>
              </w:rPr>
              <w:t>ий район</w:t>
            </w:r>
            <w:r w:rsidRPr="00AE78FC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</w:t>
            </w:r>
          </w:p>
          <w:p w:rsidR="00414388" w:rsidRPr="00AE78FC" w:rsidRDefault="00414388" w:rsidP="0009106D">
            <w:pPr>
              <w:snapToGri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пгт. Нижние Вязовые,  ул. Комсомольская, д.6</w:t>
            </w:r>
          </w:p>
          <w:p w:rsidR="00414388" w:rsidRPr="00F95468" w:rsidRDefault="00414388" w:rsidP="0009106D">
            <w:pPr>
              <w:spacing w:after="0" w:line="240" w:lineRule="auto"/>
              <w:rPr>
                <w:rFonts w:ascii="Times New Roman" w:hAnsi="Times New Roman"/>
              </w:rPr>
            </w:pPr>
            <w:r w:rsidRPr="00AE78FC">
              <w:rPr>
                <w:rFonts w:ascii="Times New Roman" w:hAnsi="Times New Roman"/>
              </w:rPr>
              <w:t xml:space="preserve">ИНН/КПП </w:t>
            </w:r>
            <w:r w:rsidRPr="00F95468">
              <w:rPr>
                <w:rFonts w:ascii="Times New Roman" w:hAnsi="Times New Roman"/>
              </w:rPr>
              <w:t>1648024934/164801001</w:t>
            </w:r>
          </w:p>
          <w:p w:rsidR="00414388" w:rsidRPr="00F95468" w:rsidRDefault="00414388" w:rsidP="0009106D">
            <w:pPr>
              <w:spacing w:after="0" w:line="240" w:lineRule="auto"/>
              <w:rPr>
                <w:rFonts w:ascii="Times New Roman" w:hAnsi="Times New Roman"/>
              </w:rPr>
            </w:pPr>
            <w:r w:rsidRPr="00F95468">
              <w:rPr>
                <w:rFonts w:ascii="Times New Roman" w:hAnsi="Times New Roman"/>
              </w:rPr>
              <w:t>ОГРН 1081673002839</w:t>
            </w:r>
          </w:p>
          <w:p w:rsidR="00414388" w:rsidRPr="00AE78FC" w:rsidRDefault="00414388" w:rsidP="0009106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Телефон   8(84371) 2-07-22</w:t>
            </w:r>
          </w:p>
          <w:p w:rsidR="00414388" w:rsidRPr="00AE78FC" w:rsidRDefault="00414388" w:rsidP="0009106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414388" w:rsidRDefault="00414388" w:rsidP="0009106D">
            <w:pPr>
              <w:snapToGri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</w:t>
            </w:r>
            <w:r w:rsidRPr="00AE78FC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Cs/>
              </w:rPr>
              <w:t>МБДОУ «</w:t>
            </w:r>
            <w:r w:rsidRPr="0009106D">
              <w:rPr>
                <w:rFonts w:ascii="Times New Roman" w:hAnsi="Times New Roman"/>
                <w:bCs/>
              </w:rPr>
              <w:t>Детский сад об</w:t>
            </w:r>
            <w:r>
              <w:rPr>
                <w:rFonts w:ascii="Times New Roman" w:hAnsi="Times New Roman"/>
                <w:bCs/>
              </w:rPr>
              <w:t>щеразвивающего вида № 51 «Тополе</w:t>
            </w:r>
            <w:r w:rsidRPr="0009106D">
              <w:rPr>
                <w:rFonts w:ascii="Times New Roman" w:hAnsi="Times New Roman"/>
                <w:bCs/>
              </w:rPr>
              <w:t xml:space="preserve">к» </w:t>
            </w:r>
            <w:r>
              <w:rPr>
                <w:rFonts w:ascii="Times New Roman" w:hAnsi="Times New Roman"/>
              </w:rPr>
              <w:t>ЗМР РТ</w:t>
            </w:r>
          </w:p>
          <w:p w:rsidR="00414388" w:rsidRPr="00AE78FC" w:rsidRDefault="00414388" w:rsidP="0009106D">
            <w:pPr>
              <w:snapToGrid w:val="0"/>
              <w:spacing w:after="0" w:line="240" w:lineRule="auto"/>
              <w:rPr>
                <w:rFonts w:ascii="Times New Roman" w:hAnsi="Times New Roman"/>
              </w:rPr>
            </w:pPr>
          </w:p>
          <w:p w:rsidR="00414388" w:rsidRDefault="00414388" w:rsidP="0009106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_________________________/Малышева Е.Г./</w:t>
            </w:r>
          </w:p>
          <w:p w:rsidR="00414388" w:rsidRPr="00AE78FC" w:rsidRDefault="00414388" w:rsidP="0009106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414388" w:rsidRPr="00AE78FC" w:rsidRDefault="00414388" w:rsidP="0009106D">
            <w:pPr>
              <w:spacing w:after="0" w:line="240" w:lineRule="auto"/>
              <w:rPr>
                <w:rFonts w:ascii="Times New Roman" w:hAnsi="Times New Roman"/>
              </w:rPr>
            </w:pPr>
            <w:r w:rsidRPr="00AE78FC">
              <w:rPr>
                <w:rFonts w:ascii="Times New Roman" w:hAnsi="Times New Roman"/>
              </w:rPr>
              <w:t>Дата_________________________</w:t>
            </w:r>
          </w:p>
          <w:p w:rsidR="00414388" w:rsidRDefault="00414388" w:rsidP="00A928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414388" w:rsidRPr="00AE78FC" w:rsidRDefault="00414388" w:rsidP="00A928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М.П.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388" w:rsidRPr="00D078B0" w:rsidRDefault="00414388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078B0">
              <w:rPr>
                <w:rFonts w:ascii="Times New Roman" w:hAnsi="Times New Roman"/>
                <w:b/>
              </w:rPr>
              <w:t>Родители:</w:t>
            </w:r>
          </w:p>
          <w:p w:rsidR="00414388" w:rsidRDefault="00414388" w:rsidP="00435FA7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AE78FC">
              <w:rPr>
                <w:rFonts w:ascii="Times New Roman" w:hAnsi="Times New Roman"/>
                <w:b/>
              </w:rPr>
              <w:t>Мать</w:t>
            </w:r>
            <w:r w:rsidRPr="00AE78FC">
              <w:rPr>
                <w:rFonts w:ascii="Times New Roman" w:hAnsi="Times New Roman"/>
              </w:rPr>
              <w:t>:___________________________</w:t>
            </w:r>
            <w:r>
              <w:rPr>
                <w:rFonts w:ascii="Times New Roman" w:hAnsi="Times New Roman"/>
              </w:rPr>
              <w:t>________________</w:t>
            </w:r>
          </w:p>
          <w:p w:rsidR="00414388" w:rsidRPr="00AE78FC" w:rsidRDefault="00414388" w:rsidP="00435FA7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8B0">
              <w:rPr>
                <w:rFonts w:ascii="Times New Roman" w:hAnsi="Times New Roman"/>
                <w:sz w:val="20"/>
                <w:szCs w:val="20"/>
              </w:rPr>
              <w:t>паспортные данные</w:t>
            </w:r>
            <w:r w:rsidRPr="00AE78FC">
              <w:rPr>
                <w:rFonts w:ascii="Times New Roman" w:hAnsi="Times New Roman"/>
              </w:rPr>
              <w:t xml:space="preserve"> ____________</w:t>
            </w:r>
            <w:r>
              <w:rPr>
                <w:rFonts w:ascii="Times New Roman" w:hAnsi="Times New Roman"/>
              </w:rPr>
              <w:t>______</w:t>
            </w:r>
            <w:r w:rsidRPr="00AE78FC">
              <w:rPr>
                <w:rFonts w:ascii="Times New Roman" w:hAnsi="Times New Roman"/>
              </w:rPr>
              <w:t>_____</w:t>
            </w:r>
            <w:r>
              <w:rPr>
                <w:rFonts w:ascii="Times New Roman" w:hAnsi="Times New Roman"/>
              </w:rPr>
              <w:t>________</w:t>
            </w:r>
          </w:p>
          <w:p w:rsidR="00414388" w:rsidRPr="00AE78FC" w:rsidRDefault="00414388" w:rsidP="00435FA7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AE78FC">
              <w:rPr>
                <w:rFonts w:ascii="Times New Roman" w:hAnsi="Times New Roman"/>
              </w:rPr>
              <w:t>___________________________________</w:t>
            </w:r>
            <w:r>
              <w:rPr>
                <w:rFonts w:ascii="Times New Roman" w:hAnsi="Times New Roman"/>
              </w:rPr>
              <w:t>_____________</w:t>
            </w:r>
          </w:p>
          <w:p w:rsidR="00414388" w:rsidRPr="00AE78FC" w:rsidRDefault="00414388" w:rsidP="00435FA7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8B0">
              <w:rPr>
                <w:rFonts w:ascii="Times New Roman" w:hAnsi="Times New Roman"/>
                <w:sz w:val="20"/>
                <w:szCs w:val="20"/>
              </w:rPr>
              <w:t>адрес проживания, телефон</w:t>
            </w:r>
            <w:r w:rsidRPr="00AE78FC">
              <w:rPr>
                <w:rFonts w:ascii="Times New Roman" w:hAnsi="Times New Roman"/>
              </w:rPr>
              <w:t>______</w:t>
            </w:r>
            <w:r>
              <w:rPr>
                <w:rFonts w:ascii="Times New Roman" w:hAnsi="Times New Roman"/>
              </w:rPr>
              <w:t>___________________</w:t>
            </w:r>
          </w:p>
          <w:p w:rsidR="00414388" w:rsidRPr="00AE78FC" w:rsidRDefault="00414388" w:rsidP="00435FA7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AE78FC">
              <w:rPr>
                <w:rFonts w:ascii="Times New Roman" w:hAnsi="Times New Roman"/>
              </w:rPr>
              <w:t>_____________</w:t>
            </w:r>
            <w:r>
              <w:rPr>
                <w:rFonts w:ascii="Times New Roman" w:hAnsi="Times New Roman"/>
              </w:rPr>
              <w:t>___________________________________</w:t>
            </w:r>
          </w:p>
          <w:p w:rsidR="00414388" w:rsidRPr="00AE78FC" w:rsidRDefault="00414388" w:rsidP="00435FA7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AE78FC">
              <w:rPr>
                <w:rFonts w:ascii="Times New Roman" w:hAnsi="Times New Roman"/>
                <w:b/>
              </w:rPr>
              <w:t>Отец</w:t>
            </w:r>
            <w:r w:rsidRPr="00AE78FC">
              <w:rPr>
                <w:rFonts w:ascii="Times New Roman" w:hAnsi="Times New Roman"/>
              </w:rPr>
              <w:t>:__________________</w:t>
            </w:r>
            <w:r>
              <w:rPr>
                <w:rFonts w:ascii="Times New Roman" w:hAnsi="Times New Roman"/>
              </w:rPr>
              <w:t>_________________________</w:t>
            </w:r>
          </w:p>
          <w:p w:rsidR="00414388" w:rsidRPr="00AE78FC" w:rsidRDefault="00414388" w:rsidP="00435FA7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8B0">
              <w:rPr>
                <w:rFonts w:ascii="Times New Roman" w:hAnsi="Times New Roman"/>
                <w:sz w:val="20"/>
                <w:szCs w:val="20"/>
              </w:rPr>
              <w:t>паспортные данные</w:t>
            </w:r>
            <w:r w:rsidRPr="00AE78FC">
              <w:rPr>
                <w:rFonts w:ascii="Times New Roman" w:hAnsi="Times New Roman"/>
              </w:rPr>
              <w:t xml:space="preserve"> ________________</w:t>
            </w:r>
            <w:r>
              <w:rPr>
                <w:rFonts w:ascii="Times New Roman" w:hAnsi="Times New Roman"/>
              </w:rPr>
              <w:t>_______________</w:t>
            </w:r>
          </w:p>
          <w:p w:rsidR="00414388" w:rsidRPr="00AE78FC" w:rsidRDefault="00414388" w:rsidP="00435FA7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AE78FC">
              <w:rPr>
                <w:rFonts w:ascii="Times New Roman" w:hAnsi="Times New Roman"/>
              </w:rPr>
              <w:t>________________________________________</w:t>
            </w:r>
            <w:r>
              <w:rPr>
                <w:rFonts w:ascii="Times New Roman" w:hAnsi="Times New Roman"/>
              </w:rPr>
              <w:t>________</w:t>
            </w:r>
          </w:p>
          <w:p w:rsidR="00414388" w:rsidRPr="00AE78FC" w:rsidRDefault="00414388" w:rsidP="00435FA7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8B0">
              <w:rPr>
                <w:rFonts w:ascii="Times New Roman" w:hAnsi="Times New Roman"/>
                <w:sz w:val="20"/>
                <w:szCs w:val="20"/>
              </w:rPr>
              <w:t>адрес проживания, телефон</w:t>
            </w:r>
            <w:r w:rsidRPr="00AE78FC">
              <w:rPr>
                <w:rFonts w:ascii="Times New Roman" w:hAnsi="Times New Roman"/>
              </w:rPr>
              <w:t>_____</w:t>
            </w:r>
            <w:r>
              <w:rPr>
                <w:rFonts w:ascii="Times New Roman" w:hAnsi="Times New Roman"/>
              </w:rPr>
              <w:t>____________________</w:t>
            </w:r>
          </w:p>
          <w:p w:rsidR="00414388" w:rsidRDefault="00414388" w:rsidP="00D078B0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AE78FC">
              <w:rPr>
                <w:rFonts w:ascii="Times New Roman" w:hAnsi="Times New Roman"/>
              </w:rPr>
              <w:t>_______________________________________</w:t>
            </w:r>
            <w:r>
              <w:rPr>
                <w:rFonts w:ascii="Times New Roman" w:hAnsi="Times New Roman"/>
              </w:rPr>
              <w:t>_________</w:t>
            </w:r>
          </w:p>
          <w:p w:rsidR="00414388" w:rsidRPr="00AE78FC" w:rsidRDefault="00414388" w:rsidP="00435FA7">
            <w:pPr>
              <w:tabs>
                <w:tab w:val="right" w:pos="4790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E78FC">
              <w:rPr>
                <w:rFonts w:ascii="Times New Roman" w:hAnsi="Times New Roman"/>
              </w:rPr>
              <w:t>___________________ /___________________</w:t>
            </w:r>
            <w:r w:rsidRPr="00AE78FC">
              <w:rPr>
                <w:rFonts w:ascii="Times New Roman" w:hAnsi="Times New Roman"/>
              </w:rPr>
              <w:tab/>
              <w:t>/</w:t>
            </w:r>
          </w:p>
          <w:p w:rsidR="00414388" w:rsidRPr="00435FA7" w:rsidRDefault="00414388" w:rsidP="00435FA7">
            <w:pPr>
              <w:tabs>
                <w:tab w:val="right" w:pos="4790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             </w:t>
            </w:r>
            <w:r w:rsidRPr="00435FA7">
              <w:rPr>
                <w:rFonts w:ascii="Times New Roman" w:hAnsi="Times New Roman"/>
                <w:sz w:val="18"/>
                <w:szCs w:val="18"/>
              </w:rPr>
              <w:t>(подпись)</w:t>
            </w:r>
          </w:p>
          <w:p w:rsidR="00414388" w:rsidRPr="00AE78FC" w:rsidRDefault="00414388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E78FC">
              <w:rPr>
                <w:rFonts w:ascii="Times New Roman" w:hAnsi="Times New Roman"/>
              </w:rPr>
              <w:t xml:space="preserve"> </w:t>
            </w:r>
          </w:p>
        </w:tc>
      </w:tr>
    </w:tbl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</w:p>
    <w:p w:rsidR="00414388" w:rsidRPr="00027345" w:rsidRDefault="00414388" w:rsidP="00A9286B">
      <w:pPr>
        <w:spacing w:after="0" w:line="240" w:lineRule="auto"/>
        <w:jc w:val="both"/>
        <w:rPr>
          <w:rFonts w:ascii="Times New Roman" w:hAnsi="Times New Roman"/>
        </w:rPr>
      </w:pPr>
      <w:r w:rsidRPr="00027345">
        <w:rPr>
          <w:rFonts w:ascii="Times New Roman" w:hAnsi="Times New Roman"/>
        </w:rPr>
        <w:t>Один экземпляр договора получил(а)____________________________________</w:t>
      </w:r>
      <w:r>
        <w:rPr>
          <w:rFonts w:ascii="Times New Roman" w:hAnsi="Times New Roman"/>
        </w:rPr>
        <w:t>________</w:t>
      </w:r>
      <w:r w:rsidRPr="00027345">
        <w:rPr>
          <w:rFonts w:ascii="Times New Roman" w:hAnsi="Times New Roman"/>
        </w:rPr>
        <w:t>_________________</w:t>
      </w:r>
    </w:p>
    <w:p w:rsidR="00414388" w:rsidRPr="000D4038" w:rsidRDefault="00414388" w:rsidP="00A9286B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</w:rPr>
        <w:t xml:space="preserve">                                                                          </w:t>
      </w:r>
      <w:r w:rsidRPr="000D4038">
        <w:rPr>
          <w:rFonts w:ascii="Times New Roman" w:hAnsi="Times New Roman"/>
          <w:sz w:val="16"/>
          <w:szCs w:val="16"/>
        </w:rPr>
        <w:t>(</w:t>
      </w:r>
      <w:r w:rsidRPr="000D4038">
        <w:rPr>
          <w:rFonts w:ascii="Times New Roman" w:hAnsi="Times New Roman"/>
          <w:sz w:val="18"/>
          <w:szCs w:val="18"/>
        </w:rPr>
        <w:t xml:space="preserve">дата)        </w:t>
      </w:r>
      <w:r>
        <w:rPr>
          <w:rFonts w:ascii="Times New Roman" w:hAnsi="Times New Roman"/>
          <w:sz w:val="18"/>
          <w:szCs w:val="18"/>
        </w:rPr>
        <w:t xml:space="preserve">               </w:t>
      </w:r>
      <w:r w:rsidRPr="000D4038">
        <w:rPr>
          <w:rFonts w:ascii="Times New Roman" w:hAnsi="Times New Roman"/>
          <w:sz w:val="18"/>
          <w:szCs w:val="18"/>
        </w:rPr>
        <w:t xml:space="preserve">    (подпись родителя, законного представителя)                       </w:t>
      </w:r>
    </w:p>
    <w:p w:rsidR="00414388" w:rsidRPr="0035789D" w:rsidRDefault="00414388" w:rsidP="0035789D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</w:t>
      </w:r>
    </w:p>
    <w:sectPr w:rsidR="00414388" w:rsidRPr="0035789D" w:rsidSect="0009106D">
      <w:pgSz w:w="11906" w:h="16838"/>
      <w:pgMar w:top="567" w:right="746" w:bottom="360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1515"/>
    <w:rsid w:val="000002B0"/>
    <w:rsid w:val="00013416"/>
    <w:rsid w:val="00027345"/>
    <w:rsid w:val="00030C33"/>
    <w:rsid w:val="00034F27"/>
    <w:rsid w:val="000431BF"/>
    <w:rsid w:val="00043616"/>
    <w:rsid w:val="0005620F"/>
    <w:rsid w:val="00060CDA"/>
    <w:rsid w:val="0006345A"/>
    <w:rsid w:val="00064C30"/>
    <w:rsid w:val="0006531A"/>
    <w:rsid w:val="00075422"/>
    <w:rsid w:val="0008673D"/>
    <w:rsid w:val="0009106D"/>
    <w:rsid w:val="000D06C5"/>
    <w:rsid w:val="000D2568"/>
    <w:rsid w:val="000D3D74"/>
    <w:rsid w:val="000D4038"/>
    <w:rsid w:val="000D4511"/>
    <w:rsid w:val="001060DD"/>
    <w:rsid w:val="00112D14"/>
    <w:rsid w:val="00133A13"/>
    <w:rsid w:val="00150200"/>
    <w:rsid w:val="001511B4"/>
    <w:rsid w:val="00165DD0"/>
    <w:rsid w:val="00167022"/>
    <w:rsid w:val="00170AD1"/>
    <w:rsid w:val="00176A8D"/>
    <w:rsid w:val="00182909"/>
    <w:rsid w:val="001865AF"/>
    <w:rsid w:val="00192E49"/>
    <w:rsid w:val="001A33BC"/>
    <w:rsid w:val="001E1F7F"/>
    <w:rsid w:val="001E7D8C"/>
    <w:rsid w:val="00201E6A"/>
    <w:rsid w:val="00210901"/>
    <w:rsid w:val="0021133C"/>
    <w:rsid w:val="00211408"/>
    <w:rsid w:val="00230481"/>
    <w:rsid w:val="00230C9B"/>
    <w:rsid w:val="002550E9"/>
    <w:rsid w:val="00256782"/>
    <w:rsid w:val="002602F3"/>
    <w:rsid w:val="002634CE"/>
    <w:rsid w:val="002763FB"/>
    <w:rsid w:val="0028400C"/>
    <w:rsid w:val="0029283A"/>
    <w:rsid w:val="0029579E"/>
    <w:rsid w:val="0029657A"/>
    <w:rsid w:val="002B5E45"/>
    <w:rsid w:val="002B60E0"/>
    <w:rsid w:val="002C139A"/>
    <w:rsid w:val="002F1941"/>
    <w:rsid w:val="002F7776"/>
    <w:rsid w:val="002F7D48"/>
    <w:rsid w:val="00306BDE"/>
    <w:rsid w:val="00306EE2"/>
    <w:rsid w:val="0031154D"/>
    <w:rsid w:val="00312688"/>
    <w:rsid w:val="003325CF"/>
    <w:rsid w:val="0035515D"/>
    <w:rsid w:val="0035568C"/>
    <w:rsid w:val="0035789D"/>
    <w:rsid w:val="00360F9B"/>
    <w:rsid w:val="00365710"/>
    <w:rsid w:val="00367AA9"/>
    <w:rsid w:val="0037610F"/>
    <w:rsid w:val="003828C7"/>
    <w:rsid w:val="003873C3"/>
    <w:rsid w:val="00393663"/>
    <w:rsid w:val="003A2D1D"/>
    <w:rsid w:val="003A60F9"/>
    <w:rsid w:val="003B67CF"/>
    <w:rsid w:val="003C3DD7"/>
    <w:rsid w:val="003D489F"/>
    <w:rsid w:val="00414388"/>
    <w:rsid w:val="004268A5"/>
    <w:rsid w:val="00435FA7"/>
    <w:rsid w:val="00435FF8"/>
    <w:rsid w:val="00436358"/>
    <w:rsid w:val="00443DF2"/>
    <w:rsid w:val="0044480D"/>
    <w:rsid w:val="004508E3"/>
    <w:rsid w:val="00454ACE"/>
    <w:rsid w:val="00467FA9"/>
    <w:rsid w:val="00471384"/>
    <w:rsid w:val="00484EC2"/>
    <w:rsid w:val="00494DA6"/>
    <w:rsid w:val="004A2768"/>
    <w:rsid w:val="004C15F0"/>
    <w:rsid w:val="004E7FE2"/>
    <w:rsid w:val="004F7A2C"/>
    <w:rsid w:val="0051699E"/>
    <w:rsid w:val="005209D4"/>
    <w:rsid w:val="00526245"/>
    <w:rsid w:val="00551F40"/>
    <w:rsid w:val="005621A1"/>
    <w:rsid w:val="005749A7"/>
    <w:rsid w:val="00585C59"/>
    <w:rsid w:val="0059776A"/>
    <w:rsid w:val="005B6D1D"/>
    <w:rsid w:val="005D3B36"/>
    <w:rsid w:val="005D6989"/>
    <w:rsid w:val="005F0550"/>
    <w:rsid w:val="00602BFA"/>
    <w:rsid w:val="006150F5"/>
    <w:rsid w:val="006275BE"/>
    <w:rsid w:val="006324EC"/>
    <w:rsid w:val="00646A6C"/>
    <w:rsid w:val="00652DD5"/>
    <w:rsid w:val="00680B2B"/>
    <w:rsid w:val="00693B3D"/>
    <w:rsid w:val="006A279E"/>
    <w:rsid w:val="006B1053"/>
    <w:rsid w:val="006B5525"/>
    <w:rsid w:val="006B600A"/>
    <w:rsid w:val="006C770E"/>
    <w:rsid w:val="006D01A0"/>
    <w:rsid w:val="006D2DD9"/>
    <w:rsid w:val="006E121C"/>
    <w:rsid w:val="006E6180"/>
    <w:rsid w:val="006F2D2E"/>
    <w:rsid w:val="007020EA"/>
    <w:rsid w:val="007042E4"/>
    <w:rsid w:val="00712167"/>
    <w:rsid w:val="00712B0A"/>
    <w:rsid w:val="00717D8A"/>
    <w:rsid w:val="00747785"/>
    <w:rsid w:val="00747F50"/>
    <w:rsid w:val="00751BF4"/>
    <w:rsid w:val="00751FA6"/>
    <w:rsid w:val="00777396"/>
    <w:rsid w:val="0078415D"/>
    <w:rsid w:val="00794C0E"/>
    <w:rsid w:val="00797C06"/>
    <w:rsid w:val="007A1ADD"/>
    <w:rsid w:val="007C376A"/>
    <w:rsid w:val="007C3EFB"/>
    <w:rsid w:val="008019BA"/>
    <w:rsid w:val="00815B2C"/>
    <w:rsid w:val="00816022"/>
    <w:rsid w:val="008276E9"/>
    <w:rsid w:val="0083254C"/>
    <w:rsid w:val="00865CE5"/>
    <w:rsid w:val="00870A76"/>
    <w:rsid w:val="008B17BB"/>
    <w:rsid w:val="008D3EE0"/>
    <w:rsid w:val="008E5BE9"/>
    <w:rsid w:val="00924B73"/>
    <w:rsid w:val="00942439"/>
    <w:rsid w:val="0094480F"/>
    <w:rsid w:val="00951519"/>
    <w:rsid w:val="00952CBA"/>
    <w:rsid w:val="00960F29"/>
    <w:rsid w:val="009672F7"/>
    <w:rsid w:val="00972C83"/>
    <w:rsid w:val="00983AFB"/>
    <w:rsid w:val="00985AB5"/>
    <w:rsid w:val="009A0B7B"/>
    <w:rsid w:val="009B0F91"/>
    <w:rsid w:val="009B1515"/>
    <w:rsid w:val="009C27AC"/>
    <w:rsid w:val="009E146D"/>
    <w:rsid w:val="00A02592"/>
    <w:rsid w:val="00A069D7"/>
    <w:rsid w:val="00A230C1"/>
    <w:rsid w:val="00A259C0"/>
    <w:rsid w:val="00A26C43"/>
    <w:rsid w:val="00A369D4"/>
    <w:rsid w:val="00A55486"/>
    <w:rsid w:val="00A57178"/>
    <w:rsid w:val="00A651D9"/>
    <w:rsid w:val="00A66DC5"/>
    <w:rsid w:val="00A7574B"/>
    <w:rsid w:val="00A82BCB"/>
    <w:rsid w:val="00A9286B"/>
    <w:rsid w:val="00AB5F98"/>
    <w:rsid w:val="00AB69E3"/>
    <w:rsid w:val="00AB7D2F"/>
    <w:rsid w:val="00AD4B05"/>
    <w:rsid w:val="00AE30E0"/>
    <w:rsid w:val="00AE636A"/>
    <w:rsid w:val="00AE66F0"/>
    <w:rsid w:val="00AE78FC"/>
    <w:rsid w:val="00B01C12"/>
    <w:rsid w:val="00B045E3"/>
    <w:rsid w:val="00B358E1"/>
    <w:rsid w:val="00B37D51"/>
    <w:rsid w:val="00B53022"/>
    <w:rsid w:val="00B6256D"/>
    <w:rsid w:val="00B65A4B"/>
    <w:rsid w:val="00B72AC5"/>
    <w:rsid w:val="00B86DEA"/>
    <w:rsid w:val="00B8771C"/>
    <w:rsid w:val="00B96769"/>
    <w:rsid w:val="00BB1AE2"/>
    <w:rsid w:val="00BC16D7"/>
    <w:rsid w:val="00BC261C"/>
    <w:rsid w:val="00BC65CF"/>
    <w:rsid w:val="00BE2517"/>
    <w:rsid w:val="00BE4FDD"/>
    <w:rsid w:val="00BE7CC3"/>
    <w:rsid w:val="00BF1663"/>
    <w:rsid w:val="00BF53AB"/>
    <w:rsid w:val="00BF6636"/>
    <w:rsid w:val="00C164CC"/>
    <w:rsid w:val="00C26251"/>
    <w:rsid w:val="00C277BC"/>
    <w:rsid w:val="00C35560"/>
    <w:rsid w:val="00C427F9"/>
    <w:rsid w:val="00C45F1B"/>
    <w:rsid w:val="00C46E39"/>
    <w:rsid w:val="00C6465B"/>
    <w:rsid w:val="00C91CB7"/>
    <w:rsid w:val="00C93A1E"/>
    <w:rsid w:val="00C96D74"/>
    <w:rsid w:val="00CA220D"/>
    <w:rsid w:val="00CB5252"/>
    <w:rsid w:val="00CB6165"/>
    <w:rsid w:val="00CC0240"/>
    <w:rsid w:val="00CC5BBD"/>
    <w:rsid w:val="00CD0A09"/>
    <w:rsid w:val="00CD3D6A"/>
    <w:rsid w:val="00CE487F"/>
    <w:rsid w:val="00CF7F83"/>
    <w:rsid w:val="00D078B0"/>
    <w:rsid w:val="00D31A4A"/>
    <w:rsid w:val="00D6724D"/>
    <w:rsid w:val="00D80DA7"/>
    <w:rsid w:val="00D84731"/>
    <w:rsid w:val="00D9188C"/>
    <w:rsid w:val="00D94B48"/>
    <w:rsid w:val="00DA06F4"/>
    <w:rsid w:val="00DA190B"/>
    <w:rsid w:val="00DB6403"/>
    <w:rsid w:val="00DB7B99"/>
    <w:rsid w:val="00DB7E5A"/>
    <w:rsid w:val="00DE48BB"/>
    <w:rsid w:val="00E056AA"/>
    <w:rsid w:val="00E2158A"/>
    <w:rsid w:val="00E353E9"/>
    <w:rsid w:val="00E354D4"/>
    <w:rsid w:val="00E42217"/>
    <w:rsid w:val="00E51A0F"/>
    <w:rsid w:val="00E76BA1"/>
    <w:rsid w:val="00E81250"/>
    <w:rsid w:val="00E92E1C"/>
    <w:rsid w:val="00E94DF7"/>
    <w:rsid w:val="00E9762D"/>
    <w:rsid w:val="00EA6D97"/>
    <w:rsid w:val="00EB4615"/>
    <w:rsid w:val="00EC40C3"/>
    <w:rsid w:val="00ED577E"/>
    <w:rsid w:val="00EE665D"/>
    <w:rsid w:val="00EF79D7"/>
    <w:rsid w:val="00F00212"/>
    <w:rsid w:val="00F02237"/>
    <w:rsid w:val="00F203FE"/>
    <w:rsid w:val="00F32FBB"/>
    <w:rsid w:val="00F476F8"/>
    <w:rsid w:val="00F50F96"/>
    <w:rsid w:val="00F6026E"/>
    <w:rsid w:val="00F67D7C"/>
    <w:rsid w:val="00F75516"/>
    <w:rsid w:val="00F93F4A"/>
    <w:rsid w:val="00F95468"/>
    <w:rsid w:val="00FA7429"/>
    <w:rsid w:val="00FA7EAB"/>
    <w:rsid w:val="00FE7E65"/>
    <w:rsid w:val="00FF09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C33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C65CF"/>
    <w:rPr>
      <w:rFonts w:ascii="Cambria" w:hAnsi="Cambria" w:cs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uiPriority w:val="99"/>
    <w:rsid w:val="0029657A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4C15F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Таблицы (моноширинный)"/>
    <w:basedOn w:val="Normal"/>
    <w:next w:val="Normal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NormalWeb">
    <w:name w:val="Normal (Web)"/>
    <w:basedOn w:val="Normal"/>
    <w:uiPriority w:val="99"/>
    <w:semiHidden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0298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105</TotalTime>
  <Pages>4</Pages>
  <Words>2602</Words>
  <Characters>14836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 № _______________________</dc:title>
  <dc:subject/>
  <dc:creator>Наталья</dc:creator>
  <cp:keywords/>
  <dc:description/>
  <cp:lastModifiedBy>Гульнур Хамадрисламовна</cp:lastModifiedBy>
  <cp:revision>7</cp:revision>
  <cp:lastPrinted>2021-05-14T09:12:00Z</cp:lastPrinted>
  <dcterms:created xsi:type="dcterms:W3CDTF">2021-01-27T10:46:00Z</dcterms:created>
  <dcterms:modified xsi:type="dcterms:W3CDTF">2022-04-08T13:13:00Z</dcterms:modified>
</cp:coreProperties>
</file>