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100" w:rsidRDefault="00096100" w:rsidP="005C48CA">
      <w:pPr>
        <w:shd w:val="clear" w:color="auto" w:fill="FFFFFF"/>
        <w:spacing w:after="0"/>
        <w:jc w:val="center"/>
        <w:rPr>
          <w:rFonts w:ascii="Tahoma" w:hAnsi="Tahoma" w:cs="Tahoma"/>
          <w:b/>
          <w:bCs/>
          <w:color w:val="323232"/>
          <w:sz w:val="21"/>
          <w:szCs w:val="21"/>
        </w:rPr>
      </w:pP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 xml:space="preserve">Протокол №1 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>заседания рабочей группы по введению ФГОС в МБДОУ «Чутеевский детский сад «Буратино» Кайбицкого муниципального района Республики Татарстан»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  <w:r w:rsidRPr="003F25E4">
        <w:rPr>
          <w:rFonts w:ascii="Times New Roman" w:hAnsi="Times New Roman"/>
          <w:i/>
          <w:iCs/>
          <w:color w:val="323232"/>
        </w:rPr>
        <w:t>от 13 мая 2014г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i/>
          <w:i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Присутствовали: 2 воспитателя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Заведующая ДОУ: Шарафутдинова Л.Т.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.Председатель: старший воспитатель: Шарафутдинова Л.Т.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Члены рабочей группы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Шарипова Р.Ш. - воспитатель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Вопросы заседания: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1.Нормативная база реализации нового образовательного процесса в ДОУ в соответствии с требованием ФГОС.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2. Анализ и утверждение «Положения о рабочей группе по введению ФГОС в МБДОУ «Чутеевский детский сад «Буратино»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3. « Организационно- методическое обеспечение ФГОС нового поколения»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Ход заседания: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1.По первому вопросу выступила заведующая ДОУ Шарафутдинова Л.Т.Она более подробно познакомила с нормативными документами по ФГОС.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Приказ «О введении в действие ФГОС » в ДОУ.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«План – график «Дорожная карта» введения в действие ФГОС в ДОУ».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2.По второму вопросу выступила старший воспитатель Шарафутдинова Л.Т. В своем выступлении она познакомила с «Положением о рабочей группе по введению ФГОС в МБДОУ «Чутеевский детский сад «Буратино» Кайбицкого муниципального района РТ».</w:t>
      </w:r>
    </w:p>
    <w:p w:rsidR="00096100" w:rsidRPr="003F25E4" w:rsidRDefault="00096100" w:rsidP="005C48CA">
      <w:pPr>
        <w:shd w:val="clear" w:color="auto" w:fill="FFFFFF"/>
        <w:spacing w:after="0"/>
        <w:rPr>
          <w:rStyle w:val="apple-converted-space"/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3.По третьему вопросу организации методической работы выступила воспитательница Шарипова Р.Ш. Был затронут вопрос о необходимости обеспечения</w:t>
      </w:r>
      <w:r w:rsidRPr="003F25E4">
        <w:rPr>
          <w:rStyle w:val="apple-converted-space"/>
          <w:rFonts w:ascii="Times New Roman" w:hAnsi="Times New Roman"/>
          <w:color w:val="323232"/>
          <w:shd w:val="clear" w:color="auto" w:fill="F1F0ED"/>
        </w:rPr>
        <w:t> </w:t>
      </w:r>
      <w:r w:rsidRPr="003F25E4">
        <w:rPr>
          <w:rFonts w:ascii="Times New Roman" w:hAnsi="Times New Roman"/>
          <w:color w:val="323232"/>
          <w:shd w:val="clear" w:color="auto" w:fill="F1F0ED"/>
        </w:rPr>
        <w:t>консультационной методической поддержки педагогов по вопросам реализации ФГОС.</w:t>
      </w:r>
      <w:r w:rsidRPr="003F25E4">
        <w:rPr>
          <w:rStyle w:val="apple-converted-space"/>
          <w:rFonts w:ascii="Times New Roman" w:hAnsi="Times New Roman"/>
          <w:color w:val="323232"/>
          <w:shd w:val="clear" w:color="auto" w:fill="F1F0ED"/>
        </w:rPr>
        <w:t> </w:t>
      </w:r>
    </w:p>
    <w:p w:rsidR="00096100" w:rsidRPr="003F25E4" w:rsidRDefault="00096100" w:rsidP="005C48CA">
      <w:pPr>
        <w:pStyle w:val="c10"/>
        <w:spacing w:before="0" w:beforeAutospacing="0" w:after="0" w:afterAutospacing="0" w:line="270" w:lineRule="atLeast"/>
        <w:rPr>
          <w:color w:val="000000"/>
          <w:sz w:val="22"/>
          <w:szCs w:val="22"/>
        </w:rPr>
      </w:pPr>
      <w:r w:rsidRPr="003F25E4">
        <w:rPr>
          <w:color w:val="323232"/>
          <w:sz w:val="22"/>
          <w:szCs w:val="22"/>
        </w:rPr>
        <w:br/>
      </w:r>
      <w:r w:rsidRPr="003F25E4">
        <w:rPr>
          <w:color w:val="323232"/>
          <w:sz w:val="22"/>
          <w:szCs w:val="22"/>
          <w:shd w:val="clear" w:color="auto" w:fill="F1F0ED"/>
        </w:rPr>
        <w:t>4.Старший воспитатель Шарафутдинова Л.Т.</w:t>
      </w:r>
      <w:r w:rsidRPr="003F25E4">
        <w:rPr>
          <w:color w:val="000000"/>
          <w:sz w:val="22"/>
          <w:szCs w:val="22"/>
        </w:rPr>
        <w:t>предложила выбрать секретарем рабочей группы Шарипову Р.Ш.</w:t>
      </w:r>
    </w:p>
    <w:p w:rsidR="00096100" w:rsidRPr="003F25E4" w:rsidRDefault="00096100" w:rsidP="005C48CA">
      <w:pPr>
        <w:pStyle w:val="c10"/>
        <w:spacing w:before="0" w:beforeAutospacing="0" w:after="0" w:afterAutospacing="0" w:line="270" w:lineRule="atLeast"/>
        <w:rPr>
          <w:color w:val="000000"/>
          <w:sz w:val="22"/>
          <w:szCs w:val="22"/>
        </w:rPr>
      </w:pPr>
      <w:r w:rsidRPr="003F25E4">
        <w:rPr>
          <w:color w:val="000000"/>
          <w:sz w:val="22"/>
          <w:szCs w:val="22"/>
        </w:rPr>
        <w:t> В прениях замечаний высказано не было.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Решение: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1.Начать работу по формированию банка нормативно-правовых документов по введению ФГОС.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Ответственная: Шарафутдинова Л.Т.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2. Утвердить «Положение о рабочей группе по введению ФГОС»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«План – график «Дорожная карта» введения в действие ФГОС в ДОУ»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3. Организовать методическую работу с коллективом по вопросам введения ФГОС.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Ответственная:Шарафутдинова Л.Т.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4.Секретарем рабочей группы выбрать воспитателя Шарипова Р.Ш.</w:t>
      </w:r>
      <w:r w:rsidRPr="003F25E4">
        <w:rPr>
          <w:rFonts w:ascii="Times New Roman" w:hAnsi="Times New Roman"/>
          <w:color w:val="323232"/>
        </w:rPr>
        <w:br/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Председатель:_________________________Шарафутдинова Л.Т.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Секретарь:__________________________Шарипова Р.Ш.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Default="00096100" w:rsidP="003F25E4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>
        <w:rPr>
          <w:rFonts w:ascii="Times New Roman" w:hAnsi="Times New Roman"/>
          <w:color w:val="323232"/>
          <w:shd w:val="clear" w:color="auto" w:fill="F1F0ED"/>
        </w:rPr>
        <w:t xml:space="preserve">                                                           </w:t>
      </w:r>
    </w:p>
    <w:p w:rsidR="00096100" w:rsidRPr="003F25E4" w:rsidRDefault="00096100" w:rsidP="003F25E4">
      <w:pPr>
        <w:shd w:val="clear" w:color="auto" w:fill="FFFFFF"/>
        <w:spacing w:after="0"/>
        <w:rPr>
          <w:rFonts w:ascii="Times New Roman" w:hAnsi="Times New Roman"/>
          <w:b/>
          <w:bCs/>
          <w:color w:val="323232"/>
        </w:rPr>
      </w:pPr>
      <w:r>
        <w:rPr>
          <w:rFonts w:ascii="Times New Roman" w:hAnsi="Times New Roman"/>
          <w:color w:val="323232"/>
          <w:shd w:val="clear" w:color="auto" w:fill="F1F0ED"/>
        </w:rPr>
        <w:t xml:space="preserve">                                                                      </w:t>
      </w:r>
      <w:r w:rsidRPr="003F25E4">
        <w:rPr>
          <w:rFonts w:ascii="Times New Roman" w:hAnsi="Times New Roman"/>
          <w:b/>
          <w:bCs/>
          <w:color w:val="323232"/>
        </w:rPr>
        <w:t>Протокол №2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 xml:space="preserve"> заседания рабочей группы по введению ФГОС в МБДОУ МБДОУ «Чутеевский детский сад «Буратино» Кайбицкого муниципального района Республики Татарстан»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  <w:r w:rsidRPr="003F25E4">
        <w:rPr>
          <w:rFonts w:ascii="Times New Roman" w:hAnsi="Times New Roman"/>
          <w:i/>
          <w:iCs/>
          <w:color w:val="323232"/>
        </w:rPr>
        <w:t>от 29 мая 2014г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24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Присутствовали: 2 воспитателя</w:t>
      </w:r>
      <w:r w:rsidRPr="003F25E4">
        <w:rPr>
          <w:rFonts w:ascii="Times New Roman" w:hAnsi="Times New Roman"/>
          <w:color w:val="323232"/>
        </w:rPr>
        <w:br/>
        <w:t>Заведующая ДОУ: Шарафутдинова Л.Т.</w:t>
      </w:r>
      <w:r w:rsidRPr="003F25E4">
        <w:rPr>
          <w:rFonts w:ascii="Times New Roman" w:hAnsi="Times New Roman"/>
          <w:color w:val="323232"/>
        </w:rPr>
        <w:br/>
        <w:t>Председатель: старший воспитатель: Шарафутдинова Л.Т.</w:t>
      </w:r>
    </w:p>
    <w:p w:rsidR="00096100" w:rsidRPr="003F25E4" w:rsidRDefault="00096100" w:rsidP="0086679D">
      <w:pPr>
        <w:shd w:val="clear" w:color="auto" w:fill="FFFFFF"/>
        <w:spacing w:after="0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Члены рабочей группы</w:t>
      </w:r>
      <w:r w:rsidRPr="003F25E4">
        <w:rPr>
          <w:rFonts w:ascii="Times New Roman" w:hAnsi="Times New Roman"/>
          <w:color w:val="323232"/>
        </w:rPr>
        <w:br/>
      </w:r>
      <w:r>
        <w:rPr>
          <w:rFonts w:ascii="Times New Roman" w:hAnsi="Times New Roman"/>
          <w:color w:val="323232"/>
          <w:shd w:val="clear" w:color="auto" w:fill="F1F0ED"/>
        </w:rPr>
        <w:t xml:space="preserve"> Шарипова Р.Ш.</w:t>
      </w:r>
      <w:r w:rsidRPr="003F25E4">
        <w:rPr>
          <w:rFonts w:ascii="Times New Roman" w:hAnsi="Times New Roman"/>
          <w:color w:val="323232"/>
          <w:shd w:val="clear" w:color="auto" w:fill="F1F0ED"/>
        </w:rPr>
        <w:t xml:space="preserve"> - воспитатель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 xml:space="preserve"> </w:t>
      </w:r>
    </w:p>
    <w:p w:rsidR="00096100" w:rsidRPr="003F25E4" w:rsidRDefault="00096100" w:rsidP="0086679D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</w:rPr>
        <w:t>Вопросы заседания: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</w:rPr>
        <w:br/>
        <w:t>I. Утверждение плана - графика повышения квалификации педагогов, которым предстоит работать по новому образовательному стандарту.</w:t>
      </w:r>
      <w:r w:rsidRPr="003F25E4">
        <w:rPr>
          <w:rFonts w:ascii="Times New Roman" w:hAnsi="Times New Roman"/>
          <w:color w:val="323232"/>
        </w:rPr>
        <w:br/>
        <w:t>II. Приобретение комплекта методической литературы по ФГОС для ДОУ.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000000"/>
          <w:shd w:val="clear" w:color="auto" w:fill="FFFFFF"/>
          <w:lang w:val="en-US"/>
        </w:rPr>
        <w:t>III</w:t>
      </w:r>
      <w:r w:rsidRPr="003F25E4">
        <w:rPr>
          <w:rFonts w:ascii="Times New Roman" w:hAnsi="Times New Roman"/>
          <w:color w:val="000000"/>
          <w:shd w:val="clear" w:color="auto" w:fill="FFFFFF"/>
        </w:rPr>
        <w:t>. Рассматривание «План – график «Дорожная карта» введения в действие ФГОС в ДОУ»</w:t>
      </w:r>
      <w:r w:rsidRPr="003F25E4">
        <w:rPr>
          <w:rFonts w:ascii="Times New Roman" w:hAnsi="Times New Roman"/>
          <w:color w:val="323232"/>
        </w:rPr>
        <w:br/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Ход заседания: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</w:rPr>
        <w:br/>
        <w:t>1. Шарафутдинова Л.Т. представила членам рабочей группы, расписание занятий на краткосрочных курсах по ФГОС ДО для педагогов ДОУ . Она же сообщила, что Министерство образования планируют целую серию семинаров и курсов для подготовке работников дошкольных учреждений к переходу на ФГОС, которые необходимо будет посещать в обязательном порядке.</w:t>
      </w:r>
      <w:r w:rsidRPr="003F25E4">
        <w:rPr>
          <w:rFonts w:ascii="Times New Roman" w:hAnsi="Times New Roman"/>
          <w:color w:val="323232"/>
        </w:rPr>
        <w:br/>
        <w:t>2. .Заведующей ДОУ Шарафутдиновой Л.Т. и старшему воспитателю Шариповой Р.Ш.</w:t>
      </w:r>
      <w:r w:rsidRPr="003F25E4">
        <w:rPr>
          <w:rFonts w:ascii="Times New Roman" w:hAnsi="Times New Roman"/>
          <w:color w:val="323232"/>
        </w:rPr>
        <w:br/>
        <w:t xml:space="preserve">необходимость этих курсов и семинаров очевидна, т. к. на них мы получим реальную помощь по подготовке нужных нам документов, рекомендации по организации перехода и найдем ответы на волнующие нас вопросы. 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3. Старший воспитатель Шарафутдинова Л.Т.</w:t>
      </w:r>
      <w:r w:rsidRPr="003F25E4">
        <w:rPr>
          <w:rFonts w:ascii="Times New Roman" w:hAnsi="Times New Roman"/>
          <w:color w:val="323232"/>
        </w:rPr>
        <w:br/>
        <w:t>В ДОУ имеется перспективный план-график повышения квалификации педагогов на пять лет. Предлагаю вносить в этот план коррективы по мере поступления новой информации о курсах. Семинары посещать всем педагогам.</w:t>
      </w:r>
      <w:r w:rsidRPr="003F25E4">
        <w:rPr>
          <w:rFonts w:ascii="Times New Roman" w:hAnsi="Times New Roman"/>
          <w:color w:val="323232"/>
        </w:rPr>
        <w:br/>
        <w:t>4. Шарипова Р.Ш. выступила с предложением приобрести для детского сада комплект методической литературы по ФГОС. Эта литература облегчит нам работу по рабочим программам.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br/>
        <w:t>Решение:</w:t>
      </w:r>
      <w:r w:rsidRPr="003F25E4">
        <w:rPr>
          <w:rFonts w:ascii="Times New Roman" w:hAnsi="Times New Roman"/>
          <w:color w:val="323232"/>
        </w:rPr>
        <w:br/>
        <w:t>1. Утвердить имеющийся план-график повышения квалификации педагогов.</w:t>
      </w:r>
      <w:r w:rsidRPr="003F25E4">
        <w:rPr>
          <w:rFonts w:ascii="Times New Roman" w:hAnsi="Times New Roman"/>
          <w:color w:val="323232"/>
        </w:rPr>
        <w:br/>
        <w:t>Ответственная: Шарафутдинова Л.Т.</w:t>
      </w:r>
      <w:r w:rsidRPr="003F25E4">
        <w:rPr>
          <w:rFonts w:ascii="Times New Roman" w:hAnsi="Times New Roman"/>
          <w:color w:val="323232"/>
        </w:rPr>
        <w:br/>
        <w:t>2. Приобрести комплект методической литературы  (по мере появления новинок литературы)</w:t>
      </w:r>
      <w:r w:rsidRPr="003F25E4">
        <w:rPr>
          <w:rFonts w:ascii="Times New Roman" w:hAnsi="Times New Roman"/>
          <w:color w:val="323232"/>
        </w:rPr>
        <w:br/>
        <w:t>Ответственные: Шарипова Р.Ш.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br/>
        <w:t>Председатель:_________________________Шарафутдинова Л.Т.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br/>
        <w:t>Секретарь:__________________________Шарипова Р.Ш.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 xml:space="preserve">Протокол №3 </w:t>
      </w:r>
    </w:p>
    <w:p w:rsidR="00096100" w:rsidRPr="003F25E4" w:rsidRDefault="00096100" w:rsidP="00EF25DC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>заседания рабочей группы по введению ФГОС в«Чутеевский детский сад «Буратино» Кайбицкого муниципального района Республики Татарстан»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 xml:space="preserve"> </w:t>
      </w:r>
      <w:r w:rsidRPr="003F25E4">
        <w:rPr>
          <w:rFonts w:ascii="Times New Roman" w:hAnsi="Times New Roman"/>
          <w:i/>
          <w:iCs/>
          <w:color w:val="323232"/>
        </w:rPr>
        <w:t>от 28 ноября 2014г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Присутствовали: 2 воспитателя</w:t>
      </w:r>
      <w:r w:rsidRPr="003F25E4">
        <w:rPr>
          <w:rFonts w:ascii="Times New Roman" w:hAnsi="Times New Roman"/>
          <w:color w:val="323232"/>
        </w:rPr>
        <w:br/>
        <w:t>Заведующая ДОУ: Шарафутдинова Л.Т.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Председатель: старший воспитатель: Шарафутдинова Л.Т.</w:t>
      </w:r>
    </w:p>
    <w:p w:rsidR="00096100" w:rsidRPr="003F25E4" w:rsidRDefault="00096100" w:rsidP="00EF25DC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</w:rPr>
        <w:t>Члены рабочей группы</w:t>
      </w:r>
      <w:r w:rsidRPr="003F25E4">
        <w:rPr>
          <w:rFonts w:ascii="Times New Roman" w:hAnsi="Times New Roman"/>
          <w:color w:val="323232"/>
        </w:rPr>
        <w:br/>
      </w:r>
      <w:r>
        <w:rPr>
          <w:rFonts w:ascii="Times New Roman" w:hAnsi="Times New Roman"/>
          <w:color w:val="323232"/>
          <w:shd w:val="clear" w:color="auto" w:fill="F1F0ED"/>
        </w:rPr>
        <w:t xml:space="preserve"> Шарипова Р.Ш.</w:t>
      </w:r>
      <w:r w:rsidRPr="003F25E4">
        <w:rPr>
          <w:rFonts w:ascii="Times New Roman" w:hAnsi="Times New Roman"/>
          <w:color w:val="323232"/>
          <w:shd w:val="clear" w:color="auto" w:fill="F1F0ED"/>
        </w:rPr>
        <w:t xml:space="preserve"> - воспитатель</w:t>
      </w:r>
      <w:r w:rsidRPr="003F25E4">
        <w:rPr>
          <w:rFonts w:ascii="Times New Roman" w:hAnsi="Times New Roman"/>
          <w:color w:val="323232"/>
        </w:rPr>
        <w:br/>
        <w:t xml:space="preserve"> </w:t>
      </w:r>
      <w:r w:rsidRPr="003F25E4">
        <w:rPr>
          <w:rFonts w:ascii="Times New Roman" w:hAnsi="Times New Roman"/>
          <w:color w:val="323232"/>
        </w:rPr>
        <w:br/>
        <w:t>Вопросы заседания:</w:t>
      </w:r>
      <w:r w:rsidRPr="003F25E4">
        <w:rPr>
          <w:rFonts w:ascii="Times New Roman" w:hAnsi="Times New Roman"/>
          <w:color w:val="323232"/>
        </w:rPr>
        <w:br/>
        <w:t>1. Отчет членов группы по решению заседания от 29 мая 2014г</w:t>
      </w:r>
      <w:r w:rsidRPr="003F25E4">
        <w:rPr>
          <w:rFonts w:ascii="Times New Roman" w:hAnsi="Times New Roman"/>
          <w:color w:val="323232"/>
        </w:rPr>
        <w:br/>
        <w:t>2. Заведующая ДОУ Шарафутдинова Л.Т.. Анализ ресурсного обеспечения ДОУ в соответствии с требованием ФГОС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</w:rPr>
        <w:br/>
        <w:t>Ход заседания:</w:t>
      </w:r>
      <w:r w:rsidRPr="003F25E4">
        <w:rPr>
          <w:rFonts w:ascii="Times New Roman" w:hAnsi="Times New Roman"/>
          <w:color w:val="323232"/>
        </w:rPr>
        <w:br/>
        <w:t>1.Старший воспитатель Шарафутдинова Л.Т. доложила, что в связи с необходимостью </w:t>
      </w:r>
      <w:r w:rsidRPr="003F25E4">
        <w:rPr>
          <w:rFonts w:ascii="Times New Roman" w:hAnsi="Times New Roman"/>
          <w:color w:val="323232"/>
        </w:rPr>
        <w:br/>
        <w:t>изучения, понятия и внедрения в свою работу Федерального государственного образовательного стандарта дошкольного образования, с 28.04.14 г. по 15.05.14 г. планируются курсы повышения квалификации по программе «Обеспечение качественного дошкольного образования в условиях реализации ФГОС ДО» в Приволжском межрегиональном центре повышении квалификации и профессиональной переподготовки работников образования Института психологии и образования ФГАОУ ВПО «КФУ».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2. Воспитатель рассказала о Шарипова Р.Ш. приобретении методической литературы по ФГОС в ТЦ СФЕРА «Новые должностные инструкции сотрудников ДОО» ,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 xml:space="preserve">Г.Б. Ларионова, </w:t>
      </w:r>
      <w:smartTag w:uri="urn:schemas-microsoft-com:office:smarttags" w:element="metricconverter">
        <w:smartTagPr>
          <w:attr w:name="ProductID" w:val="2014 г"/>
        </w:smartTagPr>
        <w:r w:rsidRPr="003F25E4">
          <w:rPr>
            <w:rFonts w:ascii="Times New Roman" w:hAnsi="Times New Roman"/>
            <w:color w:val="323232"/>
          </w:rPr>
          <w:t>2014 г</w:t>
        </w:r>
      </w:smartTag>
      <w:r w:rsidRPr="003F25E4">
        <w:rPr>
          <w:rFonts w:ascii="Times New Roman" w:hAnsi="Times New Roman"/>
          <w:color w:val="323232"/>
        </w:rPr>
        <w:t>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3.Заведующая ДОУ Шарафутдинова Л.Т. сделала анализ соответствия материально-технической базы реализации Образовательной программы, действующим санитарным и противопожарным нормам, нормам охраны труда работников ОУ ресурсного обеспечения ДОУ в соответствии с требованием ФГОС охраны труда работников ОУ и предложила сделать анализ материально-технического обеспечения реализации Образовательной программы в каждой группе и кабинетах ДОУ.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br/>
        <w:t>Решение:</w:t>
      </w:r>
      <w:r w:rsidRPr="003F25E4">
        <w:rPr>
          <w:rFonts w:ascii="Times New Roman" w:hAnsi="Times New Roman"/>
          <w:color w:val="323232"/>
        </w:rPr>
        <w:br/>
        <w:t>1. Всем воспитателям подготовить и вывесить информациюдля родителей о внедрении ФГОС В ДОУ.</w:t>
      </w:r>
      <w:r w:rsidRPr="003F25E4">
        <w:rPr>
          <w:rFonts w:ascii="Times New Roman" w:hAnsi="Times New Roman"/>
          <w:color w:val="323232"/>
        </w:rPr>
        <w:br/>
        <w:t>Ответственная: Шарафутдинова Л.Т.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2.Продолжать приобретение методической литературы по ФГОС (по мере появления новинок литературы).</w:t>
      </w:r>
      <w:r w:rsidRPr="003F25E4">
        <w:rPr>
          <w:rFonts w:ascii="Times New Roman" w:hAnsi="Times New Roman"/>
          <w:color w:val="323232"/>
        </w:rPr>
        <w:br/>
        <w:t>Ответственные: Шарипова Л.Т.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3. Всем педагогам сделать анализ соответствия материально-технической базы реализации Образовательной программы,и предложения по оптимизации  предметно-развивающей среды в соответствии с ФГОС.</w:t>
      </w:r>
      <w:r w:rsidRPr="003F25E4">
        <w:rPr>
          <w:rFonts w:ascii="Times New Roman" w:hAnsi="Times New Roman"/>
          <w:color w:val="323232"/>
        </w:rPr>
        <w:br/>
        <w:t>Ответственная: Шарафутдинова Л.Т.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br/>
        <w:t>Председатель:_________________________Шарафутдинова Л.Т.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t>Секретарь:__________________________Шарипова Л.Т.</w:t>
      </w:r>
    </w:p>
    <w:p w:rsidR="00096100" w:rsidRPr="003F25E4" w:rsidRDefault="00096100" w:rsidP="005C48CA">
      <w:pPr>
        <w:shd w:val="clear" w:color="auto" w:fill="FFFFFF"/>
        <w:spacing w:after="0"/>
        <w:jc w:val="both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/>
        <w:jc w:val="both"/>
        <w:rPr>
          <w:rFonts w:ascii="Times New Roman" w:hAnsi="Times New Roman"/>
          <w:color w:val="323232"/>
          <w:shd w:val="clear" w:color="auto" w:fill="F1F0ED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 xml:space="preserve">Протокол №4 </w:t>
      </w:r>
    </w:p>
    <w:p w:rsidR="00096100" w:rsidRPr="003F25E4" w:rsidRDefault="00096100" w:rsidP="001C3A88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>заседания рабочей группы по введению ФГОС в«Чутеевский детский сад «Буратино» Кайбицкого муниципального района Республики Татарстан»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  <w:r w:rsidRPr="003F25E4">
        <w:rPr>
          <w:rFonts w:ascii="Times New Roman" w:hAnsi="Times New Roman"/>
          <w:b/>
          <w:bCs/>
          <w:color w:val="323232"/>
        </w:rPr>
        <w:t xml:space="preserve"> </w:t>
      </w:r>
      <w:r w:rsidRPr="003F25E4">
        <w:rPr>
          <w:rFonts w:ascii="Times New Roman" w:hAnsi="Times New Roman"/>
          <w:i/>
          <w:iCs/>
          <w:color w:val="323232"/>
        </w:rPr>
        <w:t>от 22 декабря 2014г</w:t>
      </w:r>
    </w:p>
    <w:p w:rsidR="00096100" w:rsidRPr="003F25E4" w:rsidRDefault="00096100" w:rsidP="005C48CA">
      <w:pPr>
        <w:shd w:val="clear" w:color="auto" w:fill="FFFFFF"/>
        <w:spacing w:after="0"/>
        <w:jc w:val="center"/>
        <w:rPr>
          <w:rFonts w:ascii="Times New Roman" w:hAnsi="Times New Roman"/>
          <w:i/>
          <w:iCs/>
          <w:color w:val="323232"/>
        </w:rPr>
      </w:pP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Присутствовали: 2 воспитателя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Заведующая ДОУ: Шарафутдинова Л.Т.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Председатель: старший воспитатель: Шарафутдинова Л.Т.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Члены рабочей группы</w:t>
      </w:r>
      <w:r w:rsidRPr="003F25E4">
        <w:rPr>
          <w:rFonts w:ascii="Times New Roman" w:hAnsi="Times New Roman"/>
          <w:color w:val="323232"/>
        </w:rPr>
        <w:br/>
      </w:r>
      <w:r>
        <w:rPr>
          <w:rFonts w:ascii="Times New Roman" w:hAnsi="Times New Roman"/>
          <w:color w:val="323232"/>
          <w:shd w:val="clear" w:color="auto" w:fill="F1F0ED"/>
        </w:rPr>
        <w:t>Шарипова Р.Ш.</w:t>
      </w:r>
      <w:r w:rsidRPr="003F25E4">
        <w:rPr>
          <w:rFonts w:ascii="Times New Roman" w:hAnsi="Times New Roman"/>
          <w:color w:val="323232"/>
          <w:shd w:val="clear" w:color="auto" w:fill="F1F0ED"/>
        </w:rPr>
        <w:t xml:space="preserve"> - воспитатель</w:t>
      </w:r>
      <w:r w:rsidRPr="003F25E4">
        <w:rPr>
          <w:rFonts w:ascii="Times New Roman" w:hAnsi="Times New Roman"/>
          <w:color w:val="323232"/>
        </w:rPr>
        <w:br/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t>Вопросы заседания: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1. Заведующая ДОУ Шарафутдинова Л.Т. Оснащение ресурсного обеспечения ДОУ в соответствии с требованием ФГОС ДО</w:t>
      </w:r>
      <w:r w:rsidRPr="003F25E4">
        <w:rPr>
          <w:rStyle w:val="apple-converted-space"/>
          <w:rFonts w:ascii="Times New Roman" w:hAnsi="Times New Roman"/>
          <w:color w:val="323232"/>
          <w:shd w:val="clear" w:color="auto" w:fill="F1F0ED"/>
        </w:rPr>
        <w:t> 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2. Отчет членов группы по решению заседания от 29 мая 2014г.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Ход заседания: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 xml:space="preserve">1.  </w:t>
      </w:r>
      <w:r w:rsidRPr="003F25E4">
        <w:rPr>
          <w:rFonts w:ascii="Times New Roman" w:hAnsi="Times New Roman"/>
          <w:color w:val="373737"/>
          <w:shd w:val="clear" w:color="auto" w:fill="FFFFFF"/>
        </w:rPr>
        <w:t>Заведующий МБДОУ Шарафутдинова Л.Т. рассказала о продолжении работы по изучению и внедрению в свою работу Федерального государственного образовательного стандарта дошкольного образования 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2</w:t>
      </w:r>
      <w:r w:rsidRPr="003F25E4">
        <w:rPr>
          <w:rFonts w:ascii="Times New Roman" w:hAnsi="Times New Roman"/>
          <w:color w:val="323232"/>
          <w:shd w:val="clear" w:color="auto" w:fill="FFFFFF"/>
        </w:rPr>
        <w:t>. Воспитатель Шарипова Р.Ш. выступила с презентацией «Введение ФГОС ДО: комплексный подход».</w:t>
      </w:r>
      <w:r w:rsidRPr="003F25E4">
        <w:rPr>
          <w:rFonts w:ascii="Times New Roman" w:hAnsi="Times New Roman"/>
          <w:color w:val="323232"/>
          <w:shd w:val="clear" w:color="auto" w:fill="FFFFFF"/>
        </w:rPr>
        <w:br/>
        <w:t>3 .Ст.воспитатель сообщила что, все педагоги выставили информацию для родителей о внедрении ФГОС ДО.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  <w:shd w:val="clear" w:color="auto" w:fill="F1F0ED"/>
        </w:rPr>
        <w:br/>
        <w:t>Решение: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 xml:space="preserve">1. </w:t>
      </w:r>
      <w:r w:rsidRPr="003F25E4">
        <w:rPr>
          <w:rFonts w:ascii="Times New Roman" w:hAnsi="Times New Roman"/>
          <w:color w:val="323232"/>
        </w:rPr>
        <w:t>Продолжать приобретение методической литературы по ФГОС (по мере появления новинок литературы).</w:t>
      </w:r>
      <w:r w:rsidRPr="003F25E4">
        <w:rPr>
          <w:rFonts w:ascii="Times New Roman" w:hAnsi="Times New Roman"/>
          <w:color w:val="323232"/>
        </w:rPr>
        <w:br/>
        <w:t>Ответственные: Шарипова Р.Ш.</w:t>
      </w: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2.Всем воспитателям пересмотреть и скорректировать ООП  с учетом ФГОС ДО.</w:t>
      </w:r>
      <w:r w:rsidRPr="003F25E4">
        <w:rPr>
          <w:rFonts w:ascii="Times New Roman" w:hAnsi="Times New Roman"/>
          <w:color w:val="323232"/>
        </w:rPr>
        <w:br/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  <w:shd w:val="clear" w:color="auto" w:fill="F1F0ED"/>
        </w:rPr>
      </w:pP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Председатель:_________________________Шарафутдинова Л.Т.</w:t>
      </w:r>
    </w:p>
    <w:p w:rsidR="00096100" w:rsidRPr="003F25E4" w:rsidRDefault="00096100" w:rsidP="005C48CA">
      <w:pPr>
        <w:shd w:val="clear" w:color="auto" w:fill="FFFFFF"/>
        <w:spacing w:after="0" w:line="270" w:lineRule="atLeast"/>
        <w:rPr>
          <w:rFonts w:ascii="Times New Roman" w:hAnsi="Times New Roman"/>
          <w:color w:val="323232"/>
        </w:rPr>
      </w:pPr>
      <w:r w:rsidRPr="003F25E4">
        <w:rPr>
          <w:rFonts w:ascii="Times New Roman" w:hAnsi="Times New Roman"/>
          <w:color w:val="323232"/>
        </w:rPr>
        <w:br/>
      </w:r>
      <w:r w:rsidRPr="003F25E4">
        <w:rPr>
          <w:rFonts w:ascii="Times New Roman" w:hAnsi="Times New Roman"/>
          <w:color w:val="323232"/>
          <w:shd w:val="clear" w:color="auto" w:fill="F1F0ED"/>
        </w:rPr>
        <w:t>Секретарь:__________________________Шарипова Р.Ш.</w:t>
      </w:r>
    </w:p>
    <w:p w:rsidR="00096100" w:rsidRPr="003F25E4" w:rsidRDefault="00096100" w:rsidP="005C48CA">
      <w:pPr>
        <w:shd w:val="clear" w:color="auto" w:fill="FFFFFF"/>
        <w:spacing w:after="0"/>
        <w:rPr>
          <w:rFonts w:ascii="Times New Roman" w:hAnsi="Times New Roman"/>
          <w:color w:val="323232"/>
          <w:shd w:val="clear" w:color="auto" w:fill="F1F0ED"/>
        </w:rPr>
      </w:pPr>
    </w:p>
    <w:p w:rsidR="00096100" w:rsidRPr="003F25E4" w:rsidRDefault="00096100">
      <w:pPr>
        <w:rPr>
          <w:rFonts w:ascii="Times New Roman" w:hAnsi="Times New Roman"/>
        </w:rPr>
      </w:pPr>
      <w:bookmarkStart w:id="0" w:name="_GoBack"/>
      <w:bookmarkEnd w:id="0"/>
    </w:p>
    <w:sectPr w:rsidR="00096100" w:rsidRPr="003F25E4" w:rsidSect="003F25E4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48CA"/>
    <w:rsid w:val="00096100"/>
    <w:rsid w:val="001C3A88"/>
    <w:rsid w:val="003F25E4"/>
    <w:rsid w:val="005C48CA"/>
    <w:rsid w:val="00754464"/>
    <w:rsid w:val="0086679D"/>
    <w:rsid w:val="00944D0C"/>
    <w:rsid w:val="00A32C09"/>
    <w:rsid w:val="00C14AD6"/>
    <w:rsid w:val="00D2781F"/>
    <w:rsid w:val="00EF25DC"/>
    <w:rsid w:val="00F36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8CA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5C48CA"/>
    <w:rPr>
      <w:rFonts w:cs="Times New Roman"/>
    </w:rPr>
  </w:style>
  <w:style w:type="paragraph" w:customStyle="1" w:styleId="c10">
    <w:name w:val="c10"/>
    <w:basedOn w:val="Normal"/>
    <w:uiPriority w:val="99"/>
    <w:rsid w:val="005C48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59</TotalTime>
  <Pages>4</Pages>
  <Words>1162</Words>
  <Characters>6624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</cp:lastModifiedBy>
  <cp:revision>4</cp:revision>
  <dcterms:created xsi:type="dcterms:W3CDTF">2014-11-18T07:42:00Z</dcterms:created>
  <dcterms:modified xsi:type="dcterms:W3CDTF">2015-02-23T17:55:00Z</dcterms:modified>
</cp:coreProperties>
</file>