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C4B" w:rsidRPr="00EA5D3E" w:rsidRDefault="00157C4B" w:rsidP="00D26D20">
      <w:pPr>
        <w:ind w:left="5040"/>
      </w:pPr>
      <w:r>
        <w:t>Заведующей МБДОУ «Детский сад № 10» Ахметшиной Н.М.</w:t>
      </w:r>
    </w:p>
    <w:p w:rsidR="00157C4B" w:rsidRDefault="00157C4B" w:rsidP="00D26D20">
      <w:pPr>
        <w:ind w:left="5040"/>
      </w:pPr>
      <w:r>
        <w:t>от</w:t>
      </w:r>
      <w:r w:rsidRPr="00EA5D3E">
        <w:t>___________</w:t>
      </w:r>
      <w:r>
        <w:t>__________</w:t>
      </w:r>
      <w:r w:rsidRPr="00EA5D3E">
        <w:t>________</w:t>
      </w:r>
      <w:r>
        <w:t>___________</w:t>
      </w:r>
      <w:r w:rsidRPr="00EA5D3E">
        <w:t>__</w:t>
      </w:r>
      <w:r>
        <w:t xml:space="preserve">, </w:t>
      </w:r>
    </w:p>
    <w:p w:rsidR="00157C4B" w:rsidRPr="0031144B" w:rsidRDefault="00157C4B" w:rsidP="00D26D20">
      <w:pPr>
        <w:ind w:left="5040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(ФИО родителей (законных представителей)</w:t>
      </w:r>
    </w:p>
    <w:p w:rsidR="00157C4B" w:rsidRDefault="00157C4B" w:rsidP="00D26D20">
      <w:pPr>
        <w:ind w:left="5040"/>
      </w:pPr>
      <w:r>
        <w:t>проживающих по адресу______________________</w:t>
      </w:r>
    </w:p>
    <w:p w:rsidR="00157C4B" w:rsidRPr="00EA5D3E" w:rsidRDefault="00157C4B" w:rsidP="00D26D20">
      <w:pPr>
        <w:ind w:left="5040"/>
      </w:pPr>
      <w:r>
        <w:t>телефон____________________________________</w:t>
      </w:r>
    </w:p>
    <w:p w:rsidR="00157C4B" w:rsidRPr="00EA5D3E" w:rsidRDefault="00157C4B" w:rsidP="00EA5D3E">
      <w:pPr>
        <w:spacing w:line="360" w:lineRule="auto"/>
        <w:rPr>
          <w:sz w:val="20"/>
          <w:szCs w:val="20"/>
        </w:rPr>
      </w:pPr>
    </w:p>
    <w:p w:rsidR="00157C4B" w:rsidRPr="00EA5D3E" w:rsidRDefault="00157C4B" w:rsidP="00EA5D3E">
      <w:pPr>
        <w:spacing w:line="360" w:lineRule="auto"/>
        <w:ind w:hanging="120"/>
        <w:jc w:val="center"/>
      </w:pPr>
      <w:r>
        <w:t>ЗАЯВЛЕНИЕ.</w:t>
      </w:r>
    </w:p>
    <w:p w:rsidR="00157C4B" w:rsidRPr="00D26D20" w:rsidRDefault="00157C4B" w:rsidP="00EA5D3E">
      <w:pPr>
        <w:spacing w:line="360" w:lineRule="auto"/>
        <w:ind w:hanging="120"/>
        <w:jc w:val="center"/>
        <w:rPr>
          <w:sz w:val="16"/>
          <w:szCs w:val="16"/>
        </w:rPr>
      </w:pPr>
    </w:p>
    <w:p w:rsidR="00157C4B" w:rsidRDefault="00157C4B" w:rsidP="00EA5D3E">
      <w:r w:rsidRPr="00EA5D3E">
        <w:t xml:space="preserve">Прошу </w:t>
      </w:r>
      <w:r>
        <w:t>отчислить моего ребенка ________________</w:t>
      </w:r>
      <w:r w:rsidRPr="00EA5D3E">
        <w:t>________________</w:t>
      </w:r>
      <w:r>
        <w:t xml:space="preserve">______________________г.р., </w:t>
      </w:r>
    </w:p>
    <w:p w:rsidR="00157C4B" w:rsidRPr="0031144B" w:rsidRDefault="00157C4B" w:rsidP="0031144B">
      <w:pPr>
        <w:jc w:val="center"/>
        <w:rPr>
          <w:sz w:val="16"/>
          <w:szCs w:val="16"/>
        </w:rPr>
      </w:pPr>
      <w:r w:rsidRPr="0031144B">
        <w:rPr>
          <w:sz w:val="16"/>
          <w:szCs w:val="16"/>
        </w:rPr>
        <w:t xml:space="preserve">                                                                 (Ф.И.О. ребенка, дата рождения)</w:t>
      </w:r>
    </w:p>
    <w:p w:rsidR="00157C4B" w:rsidRPr="00EA5D3E" w:rsidRDefault="00157C4B" w:rsidP="00EA5D3E">
      <w:r>
        <w:t>из числа воспитанников, посещающих</w:t>
      </w:r>
      <w:r w:rsidRPr="004D7925">
        <w:t xml:space="preserve"> обучение по дополнительным общеразвиваю</w:t>
      </w:r>
      <w:r>
        <w:t>щим программам</w:t>
      </w:r>
      <w:r w:rsidRPr="00EA5D3E">
        <w:t>________</w:t>
      </w:r>
      <w:r>
        <w:t>____________________________________________________________________</w:t>
      </w:r>
    </w:p>
    <w:p w:rsidR="00157C4B" w:rsidRPr="00EA5D3E" w:rsidRDefault="00157C4B" w:rsidP="0031144B">
      <w:pPr>
        <w:jc w:val="center"/>
        <w:rPr>
          <w:sz w:val="20"/>
          <w:szCs w:val="20"/>
        </w:rPr>
      </w:pPr>
      <w:r w:rsidRPr="00EA5D3E">
        <w:rPr>
          <w:sz w:val="20"/>
          <w:szCs w:val="20"/>
        </w:rPr>
        <w:t>(название кружка</w:t>
      </w:r>
      <w:r>
        <w:rPr>
          <w:sz w:val="20"/>
          <w:szCs w:val="20"/>
        </w:rPr>
        <w:t xml:space="preserve"> (ов</w:t>
      </w:r>
      <w:r w:rsidRPr="00EA5D3E">
        <w:rPr>
          <w:sz w:val="20"/>
          <w:szCs w:val="20"/>
        </w:rPr>
        <w:t>)</w:t>
      </w:r>
      <w:r>
        <w:rPr>
          <w:sz w:val="20"/>
          <w:szCs w:val="20"/>
        </w:rPr>
        <w:t>)</w:t>
      </w:r>
    </w:p>
    <w:p w:rsidR="00157C4B" w:rsidRDefault="00157C4B" w:rsidP="00EA5D3E">
      <w:r w:rsidRPr="00EA5D3E">
        <w:t>с</w:t>
      </w:r>
      <w:r>
        <w:t xml:space="preserve"> «____»____________________года в связи с ______________________________________________ </w:t>
      </w:r>
    </w:p>
    <w:p w:rsidR="00157C4B" w:rsidRPr="00E4354C" w:rsidRDefault="00157C4B" w:rsidP="00E154D2">
      <w:pPr>
        <w:jc w:val="both"/>
      </w:pPr>
    </w:p>
    <w:p w:rsidR="00157C4B" w:rsidRPr="00EA5D3E" w:rsidRDefault="00157C4B" w:rsidP="00994645">
      <w:pPr>
        <w:rPr>
          <w:sz w:val="20"/>
          <w:szCs w:val="20"/>
        </w:rPr>
      </w:pPr>
    </w:p>
    <w:p w:rsidR="00157C4B" w:rsidRPr="00EA5D3E" w:rsidRDefault="00157C4B" w:rsidP="00EA5D3E">
      <w:pPr>
        <w:jc w:val="right"/>
      </w:pPr>
      <w:r w:rsidRPr="00EA5D3E">
        <w:t>Подпись____________</w:t>
      </w:r>
    </w:p>
    <w:p w:rsidR="00157C4B" w:rsidRPr="00EA5D3E" w:rsidRDefault="00157C4B" w:rsidP="00EA5D3E">
      <w:pPr>
        <w:jc w:val="right"/>
        <w:rPr>
          <w:sz w:val="20"/>
          <w:szCs w:val="20"/>
        </w:rPr>
      </w:pPr>
    </w:p>
    <w:p w:rsidR="00157C4B" w:rsidRDefault="00157C4B" w:rsidP="00EA5D3E">
      <w:pPr>
        <w:jc w:val="right"/>
        <w:rPr>
          <w:sz w:val="20"/>
          <w:szCs w:val="20"/>
        </w:rPr>
      </w:pPr>
    </w:p>
    <w:p w:rsidR="00157C4B" w:rsidRPr="00EA5D3E" w:rsidRDefault="00157C4B" w:rsidP="00EA5D3E">
      <w:pPr>
        <w:jc w:val="right"/>
        <w:rPr>
          <w:sz w:val="20"/>
          <w:szCs w:val="20"/>
        </w:rPr>
      </w:pPr>
    </w:p>
    <w:p w:rsidR="00157C4B" w:rsidRPr="00EA5D3E" w:rsidRDefault="00157C4B" w:rsidP="00994645">
      <w:pPr>
        <w:ind w:left="5040"/>
      </w:pPr>
      <w:r>
        <w:t>Заведующей МБДОУ «Детский сад № 10» Ахметшиной Н.М.</w:t>
      </w:r>
    </w:p>
    <w:p w:rsidR="00157C4B" w:rsidRDefault="00157C4B" w:rsidP="00994645">
      <w:pPr>
        <w:ind w:left="5040"/>
      </w:pPr>
      <w:r>
        <w:t>от</w:t>
      </w:r>
      <w:r w:rsidRPr="00EA5D3E">
        <w:t>___________</w:t>
      </w:r>
      <w:r>
        <w:t>__________</w:t>
      </w:r>
      <w:r w:rsidRPr="00EA5D3E">
        <w:t>________</w:t>
      </w:r>
      <w:r>
        <w:t>___________</w:t>
      </w:r>
      <w:r w:rsidRPr="00EA5D3E">
        <w:t>__</w:t>
      </w:r>
      <w:r>
        <w:t xml:space="preserve">, </w:t>
      </w:r>
    </w:p>
    <w:p w:rsidR="00157C4B" w:rsidRPr="0031144B" w:rsidRDefault="00157C4B" w:rsidP="00994645">
      <w:pPr>
        <w:ind w:left="5040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(ФИО родителей (законных представителей)</w:t>
      </w:r>
    </w:p>
    <w:p w:rsidR="00157C4B" w:rsidRDefault="00157C4B" w:rsidP="00994645">
      <w:pPr>
        <w:ind w:left="5040"/>
      </w:pPr>
      <w:r>
        <w:t>проживающих по адресу______________________</w:t>
      </w:r>
    </w:p>
    <w:p w:rsidR="00157C4B" w:rsidRPr="00EA5D3E" w:rsidRDefault="00157C4B" w:rsidP="00994645">
      <w:pPr>
        <w:ind w:left="5040"/>
      </w:pPr>
      <w:r>
        <w:t>телефон____________________________________</w:t>
      </w:r>
    </w:p>
    <w:p w:rsidR="00157C4B" w:rsidRPr="00EA5D3E" w:rsidRDefault="00157C4B" w:rsidP="00994645">
      <w:pPr>
        <w:spacing w:line="360" w:lineRule="auto"/>
        <w:rPr>
          <w:sz w:val="20"/>
          <w:szCs w:val="20"/>
        </w:rPr>
      </w:pPr>
    </w:p>
    <w:p w:rsidR="00157C4B" w:rsidRPr="00EA5D3E" w:rsidRDefault="00157C4B" w:rsidP="00994645">
      <w:pPr>
        <w:spacing w:line="360" w:lineRule="auto"/>
        <w:ind w:hanging="120"/>
        <w:jc w:val="center"/>
      </w:pPr>
      <w:r>
        <w:t>ЗАЯВЛЕНИЕ.</w:t>
      </w:r>
    </w:p>
    <w:p w:rsidR="00157C4B" w:rsidRPr="00D26D20" w:rsidRDefault="00157C4B" w:rsidP="00994645">
      <w:pPr>
        <w:spacing w:line="360" w:lineRule="auto"/>
        <w:ind w:hanging="120"/>
        <w:jc w:val="center"/>
        <w:rPr>
          <w:sz w:val="16"/>
          <w:szCs w:val="16"/>
        </w:rPr>
      </w:pPr>
    </w:p>
    <w:p w:rsidR="00157C4B" w:rsidRDefault="00157C4B" w:rsidP="00994645">
      <w:r w:rsidRPr="00EA5D3E">
        <w:t xml:space="preserve">Прошу </w:t>
      </w:r>
      <w:r>
        <w:t>отчислить моего ребенка ________________</w:t>
      </w:r>
      <w:r w:rsidRPr="00EA5D3E">
        <w:t>________________</w:t>
      </w:r>
      <w:r>
        <w:t xml:space="preserve">______________________г.р., </w:t>
      </w:r>
    </w:p>
    <w:p w:rsidR="00157C4B" w:rsidRPr="0031144B" w:rsidRDefault="00157C4B" w:rsidP="00994645">
      <w:pPr>
        <w:jc w:val="center"/>
        <w:rPr>
          <w:sz w:val="16"/>
          <w:szCs w:val="16"/>
        </w:rPr>
      </w:pPr>
      <w:r w:rsidRPr="0031144B">
        <w:rPr>
          <w:sz w:val="16"/>
          <w:szCs w:val="16"/>
        </w:rPr>
        <w:t xml:space="preserve">                                                                 (Ф.И.О. ребенка, дата рождения)</w:t>
      </w:r>
    </w:p>
    <w:p w:rsidR="00157C4B" w:rsidRPr="00EA5D3E" w:rsidRDefault="00157C4B" w:rsidP="00994645">
      <w:r>
        <w:t>из числа воспитанников, посещающих</w:t>
      </w:r>
      <w:r w:rsidRPr="004D7925">
        <w:t xml:space="preserve"> обучение по дополнительным общеразвиваю</w:t>
      </w:r>
      <w:r>
        <w:t>щим программам</w:t>
      </w:r>
      <w:r w:rsidRPr="00EA5D3E">
        <w:t>________</w:t>
      </w:r>
      <w:r>
        <w:t>____________________________________________________________________</w:t>
      </w:r>
    </w:p>
    <w:p w:rsidR="00157C4B" w:rsidRPr="00EA5D3E" w:rsidRDefault="00157C4B" w:rsidP="00994645">
      <w:pPr>
        <w:jc w:val="center"/>
        <w:rPr>
          <w:sz w:val="20"/>
          <w:szCs w:val="20"/>
        </w:rPr>
      </w:pPr>
      <w:r w:rsidRPr="00EA5D3E">
        <w:rPr>
          <w:sz w:val="20"/>
          <w:szCs w:val="20"/>
        </w:rPr>
        <w:t>(название кружка</w:t>
      </w:r>
      <w:r>
        <w:rPr>
          <w:sz w:val="20"/>
          <w:szCs w:val="20"/>
        </w:rPr>
        <w:t xml:space="preserve"> (ов</w:t>
      </w:r>
      <w:r w:rsidRPr="00EA5D3E">
        <w:rPr>
          <w:sz w:val="20"/>
          <w:szCs w:val="20"/>
        </w:rPr>
        <w:t>)</w:t>
      </w:r>
      <w:r>
        <w:rPr>
          <w:sz w:val="20"/>
          <w:szCs w:val="20"/>
        </w:rPr>
        <w:t>)</w:t>
      </w:r>
    </w:p>
    <w:p w:rsidR="00157C4B" w:rsidRDefault="00157C4B" w:rsidP="00994645">
      <w:r w:rsidRPr="00EA5D3E">
        <w:t>с</w:t>
      </w:r>
      <w:r>
        <w:t xml:space="preserve"> «____»____________________года в связи с ______________________________________________ </w:t>
      </w:r>
    </w:p>
    <w:p w:rsidR="00157C4B" w:rsidRPr="00EA5D3E" w:rsidRDefault="00157C4B" w:rsidP="00994645"/>
    <w:p w:rsidR="00157C4B" w:rsidRPr="00EA5D3E" w:rsidRDefault="00157C4B" w:rsidP="00994645">
      <w:pPr>
        <w:jc w:val="right"/>
        <w:rPr>
          <w:sz w:val="20"/>
          <w:szCs w:val="20"/>
        </w:rPr>
      </w:pPr>
    </w:p>
    <w:p w:rsidR="00157C4B" w:rsidRPr="00EA5D3E" w:rsidRDefault="00157C4B" w:rsidP="00994645">
      <w:pPr>
        <w:jc w:val="right"/>
      </w:pPr>
      <w:r w:rsidRPr="00EA5D3E">
        <w:t>Подпись____________</w:t>
      </w:r>
    </w:p>
    <w:p w:rsidR="00157C4B" w:rsidRDefault="00157C4B" w:rsidP="00994645">
      <w:pPr>
        <w:ind w:left="5040"/>
      </w:pPr>
    </w:p>
    <w:p w:rsidR="00157C4B" w:rsidRPr="00EA5D3E" w:rsidRDefault="00157C4B" w:rsidP="00994645">
      <w:pPr>
        <w:ind w:left="5040"/>
      </w:pPr>
      <w:r>
        <w:t>Заведующей МБДОУ «Детский сад № 10» Ахметшиной Н.М.</w:t>
      </w:r>
    </w:p>
    <w:p w:rsidR="00157C4B" w:rsidRDefault="00157C4B" w:rsidP="00994645">
      <w:pPr>
        <w:ind w:left="5040"/>
      </w:pPr>
      <w:r>
        <w:t>от</w:t>
      </w:r>
      <w:r w:rsidRPr="00EA5D3E">
        <w:t>___________</w:t>
      </w:r>
      <w:r>
        <w:t>__________</w:t>
      </w:r>
      <w:r w:rsidRPr="00EA5D3E">
        <w:t>________</w:t>
      </w:r>
      <w:r>
        <w:t>___________</w:t>
      </w:r>
      <w:r w:rsidRPr="00EA5D3E">
        <w:t>__</w:t>
      </w:r>
      <w:r>
        <w:t xml:space="preserve">, </w:t>
      </w:r>
    </w:p>
    <w:p w:rsidR="00157C4B" w:rsidRPr="0031144B" w:rsidRDefault="00157C4B" w:rsidP="00994645">
      <w:pPr>
        <w:ind w:left="5040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(ФИО родителей (законных представителей)</w:t>
      </w:r>
    </w:p>
    <w:p w:rsidR="00157C4B" w:rsidRDefault="00157C4B" w:rsidP="00994645">
      <w:pPr>
        <w:ind w:left="5040"/>
      </w:pPr>
      <w:r>
        <w:t>проживающих по адресу______________________</w:t>
      </w:r>
    </w:p>
    <w:p w:rsidR="00157C4B" w:rsidRPr="00EA5D3E" w:rsidRDefault="00157C4B" w:rsidP="00994645">
      <w:pPr>
        <w:ind w:left="5040"/>
      </w:pPr>
      <w:r>
        <w:t>телефон____________________________________</w:t>
      </w:r>
    </w:p>
    <w:p w:rsidR="00157C4B" w:rsidRPr="00EA5D3E" w:rsidRDefault="00157C4B" w:rsidP="00994645">
      <w:pPr>
        <w:spacing w:line="360" w:lineRule="auto"/>
        <w:rPr>
          <w:sz w:val="20"/>
          <w:szCs w:val="20"/>
        </w:rPr>
      </w:pPr>
    </w:p>
    <w:p w:rsidR="00157C4B" w:rsidRPr="00EA5D3E" w:rsidRDefault="00157C4B" w:rsidP="00994645">
      <w:pPr>
        <w:spacing w:line="360" w:lineRule="auto"/>
        <w:ind w:hanging="120"/>
        <w:jc w:val="center"/>
      </w:pPr>
      <w:r>
        <w:t>ЗАЯВЛЕНИЕ.</w:t>
      </w:r>
    </w:p>
    <w:p w:rsidR="00157C4B" w:rsidRPr="00D26D20" w:rsidRDefault="00157C4B" w:rsidP="00994645">
      <w:pPr>
        <w:spacing w:line="360" w:lineRule="auto"/>
        <w:ind w:hanging="120"/>
        <w:jc w:val="center"/>
        <w:rPr>
          <w:sz w:val="16"/>
          <w:szCs w:val="16"/>
        </w:rPr>
      </w:pPr>
    </w:p>
    <w:p w:rsidR="00157C4B" w:rsidRDefault="00157C4B" w:rsidP="00994645">
      <w:r w:rsidRPr="00EA5D3E">
        <w:t xml:space="preserve">Прошу </w:t>
      </w:r>
      <w:r>
        <w:t>отчислить моего ребенка ________________</w:t>
      </w:r>
      <w:r w:rsidRPr="00EA5D3E">
        <w:t>________________</w:t>
      </w:r>
      <w:r>
        <w:t xml:space="preserve">______________________г.р., </w:t>
      </w:r>
    </w:p>
    <w:p w:rsidR="00157C4B" w:rsidRPr="0031144B" w:rsidRDefault="00157C4B" w:rsidP="00994645">
      <w:pPr>
        <w:jc w:val="center"/>
        <w:rPr>
          <w:sz w:val="16"/>
          <w:szCs w:val="16"/>
        </w:rPr>
      </w:pPr>
      <w:r w:rsidRPr="0031144B">
        <w:rPr>
          <w:sz w:val="16"/>
          <w:szCs w:val="16"/>
        </w:rPr>
        <w:t xml:space="preserve">                                                                 (Ф.И.О. ребенка, дата рождения)</w:t>
      </w:r>
    </w:p>
    <w:p w:rsidR="00157C4B" w:rsidRPr="00EA5D3E" w:rsidRDefault="00157C4B" w:rsidP="00994645">
      <w:r>
        <w:t>из числа воспитанников, посещающих</w:t>
      </w:r>
      <w:r w:rsidRPr="004D7925">
        <w:t xml:space="preserve"> обучение по дополнительным общеразвиваю</w:t>
      </w:r>
      <w:r>
        <w:t>щим программам</w:t>
      </w:r>
      <w:r w:rsidRPr="00EA5D3E">
        <w:t>________</w:t>
      </w:r>
      <w:r>
        <w:t>____________________________________________________________________</w:t>
      </w:r>
    </w:p>
    <w:p w:rsidR="00157C4B" w:rsidRPr="00EA5D3E" w:rsidRDefault="00157C4B" w:rsidP="00994645">
      <w:pPr>
        <w:jc w:val="center"/>
        <w:rPr>
          <w:sz w:val="20"/>
          <w:szCs w:val="20"/>
        </w:rPr>
      </w:pPr>
      <w:r w:rsidRPr="00EA5D3E">
        <w:rPr>
          <w:sz w:val="20"/>
          <w:szCs w:val="20"/>
        </w:rPr>
        <w:t>(название кружка</w:t>
      </w:r>
      <w:r>
        <w:rPr>
          <w:sz w:val="20"/>
          <w:szCs w:val="20"/>
        </w:rPr>
        <w:t xml:space="preserve"> (ов</w:t>
      </w:r>
      <w:r w:rsidRPr="00EA5D3E">
        <w:rPr>
          <w:sz w:val="20"/>
          <w:szCs w:val="20"/>
        </w:rPr>
        <w:t>)</w:t>
      </w:r>
      <w:r>
        <w:rPr>
          <w:sz w:val="20"/>
          <w:szCs w:val="20"/>
        </w:rPr>
        <w:t>)</w:t>
      </w:r>
    </w:p>
    <w:p w:rsidR="00157C4B" w:rsidRDefault="00157C4B" w:rsidP="00994645">
      <w:r w:rsidRPr="00EA5D3E">
        <w:t>с</w:t>
      </w:r>
      <w:r>
        <w:t xml:space="preserve"> «____»____________________года в связи с ______________________________________________ </w:t>
      </w:r>
    </w:p>
    <w:p w:rsidR="00157C4B" w:rsidRPr="00EA5D3E" w:rsidRDefault="00157C4B" w:rsidP="00994645"/>
    <w:p w:rsidR="00157C4B" w:rsidRPr="00EA5D3E" w:rsidRDefault="00157C4B" w:rsidP="00994645">
      <w:pPr>
        <w:jc w:val="right"/>
        <w:rPr>
          <w:sz w:val="20"/>
          <w:szCs w:val="20"/>
        </w:rPr>
      </w:pPr>
    </w:p>
    <w:p w:rsidR="00157C4B" w:rsidRPr="00EA5D3E" w:rsidRDefault="00157C4B" w:rsidP="00994645">
      <w:pPr>
        <w:jc w:val="right"/>
      </w:pPr>
      <w:r w:rsidRPr="00EA5D3E">
        <w:t>Подпись____________</w:t>
      </w:r>
    </w:p>
    <w:p w:rsidR="00157C4B" w:rsidRPr="00EA5D3E" w:rsidRDefault="00157C4B" w:rsidP="002E2A41">
      <w:pPr>
        <w:ind w:firstLine="6720"/>
      </w:pPr>
    </w:p>
    <w:sectPr w:rsidR="00157C4B" w:rsidRPr="00EA5D3E" w:rsidSect="005254CA">
      <w:type w:val="continuous"/>
      <w:pgSz w:w="11909" w:h="16834" w:code="9"/>
      <w:pgMar w:top="323" w:right="391" w:bottom="323" w:left="1134" w:header="720" w:footer="720" w:gutter="0"/>
      <w:cols w:space="708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stylePaneFormatFilter w:val="3F01"/>
  <w:defaultTabStop w:val="708"/>
  <w:drawingGridHorizontalSpacing w:val="120"/>
  <w:drawingGridVerticalSpacing w:val="163"/>
  <w:displayHorizontalDrawingGridEvery w:val="0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A5D3E"/>
    <w:rsid w:val="000575C5"/>
    <w:rsid w:val="001448F9"/>
    <w:rsid w:val="00157C4B"/>
    <w:rsid w:val="00174ADB"/>
    <w:rsid w:val="00293B41"/>
    <w:rsid w:val="002A7611"/>
    <w:rsid w:val="002E2A41"/>
    <w:rsid w:val="002E569F"/>
    <w:rsid w:val="0031144B"/>
    <w:rsid w:val="003D5BE9"/>
    <w:rsid w:val="004332FB"/>
    <w:rsid w:val="004D7925"/>
    <w:rsid w:val="005254CA"/>
    <w:rsid w:val="005F4CBB"/>
    <w:rsid w:val="00631C71"/>
    <w:rsid w:val="0072266E"/>
    <w:rsid w:val="00756789"/>
    <w:rsid w:val="00766631"/>
    <w:rsid w:val="007E7FF2"/>
    <w:rsid w:val="00922D79"/>
    <w:rsid w:val="00994645"/>
    <w:rsid w:val="00A72F44"/>
    <w:rsid w:val="00B16277"/>
    <w:rsid w:val="00CC2ECE"/>
    <w:rsid w:val="00D26D20"/>
    <w:rsid w:val="00D47160"/>
    <w:rsid w:val="00DB3C93"/>
    <w:rsid w:val="00E154D2"/>
    <w:rsid w:val="00E402FA"/>
    <w:rsid w:val="00E4354C"/>
    <w:rsid w:val="00EA1A2A"/>
    <w:rsid w:val="00EA5D3E"/>
    <w:rsid w:val="00FE0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2ECE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348</Words>
  <Characters>1985</Characters>
  <Application>Microsoft Office Outlook</Application>
  <DocSecurity>0</DocSecurity>
  <Lines>0</Lines>
  <Paragraphs>0</Paragraphs>
  <ScaleCrop>false</ScaleCrop>
  <Company>Медиа Мир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Заведующей ДОУ № 20</dc:title>
  <dc:subject/>
  <dc:creator>Пользователь</dc:creator>
  <cp:keywords/>
  <dc:description/>
  <cp:lastModifiedBy>1</cp:lastModifiedBy>
  <cp:revision>2</cp:revision>
  <cp:lastPrinted>2013-10-07T12:45:00Z</cp:lastPrinted>
  <dcterms:created xsi:type="dcterms:W3CDTF">2015-06-14T23:18:00Z</dcterms:created>
  <dcterms:modified xsi:type="dcterms:W3CDTF">2015-06-14T23:18:00Z</dcterms:modified>
</cp:coreProperties>
</file>