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F05" w:rsidRDefault="00243F05" w:rsidP="00D821A0">
      <w:pPr>
        <w:pStyle w:val="Standard"/>
        <w:spacing w:line="360" w:lineRule="auto"/>
        <w:jc w:val="center"/>
        <w:rPr>
          <w:rStyle w:val="Emphasis"/>
          <w:rFonts w:cs="Tahoma"/>
          <w:b/>
          <w:bCs/>
          <w:i w:val="0"/>
          <w:sz w:val="52"/>
          <w:szCs w:val="52"/>
          <w:lang w:val="en-US"/>
        </w:rPr>
      </w:pPr>
    </w:p>
    <w:p w:rsidR="00243F05" w:rsidRDefault="00243F05" w:rsidP="00D821A0">
      <w:pPr>
        <w:pStyle w:val="Standard"/>
        <w:spacing w:line="360" w:lineRule="auto"/>
        <w:jc w:val="center"/>
        <w:rPr>
          <w:rStyle w:val="Emphasis"/>
          <w:rFonts w:cs="Tahoma"/>
          <w:b/>
          <w:bCs/>
          <w:i w:val="0"/>
          <w:sz w:val="52"/>
          <w:szCs w:val="52"/>
          <w:lang w:val="en-US"/>
        </w:rPr>
      </w:pPr>
    </w:p>
    <w:p w:rsidR="00243F05" w:rsidRDefault="00243F05" w:rsidP="00D821A0">
      <w:pPr>
        <w:pStyle w:val="Standard"/>
        <w:spacing w:line="360" w:lineRule="auto"/>
        <w:jc w:val="center"/>
        <w:rPr>
          <w:rStyle w:val="Emphasis"/>
          <w:rFonts w:cs="Tahoma"/>
          <w:b/>
          <w:bCs/>
          <w:i w:val="0"/>
          <w:sz w:val="52"/>
          <w:szCs w:val="52"/>
          <w:lang w:val="en-US"/>
        </w:rPr>
      </w:pPr>
    </w:p>
    <w:p w:rsidR="00243F05" w:rsidRPr="00D821A0" w:rsidRDefault="00243F05" w:rsidP="00D821A0">
      <w:pPr>
        <w:pStyle w:val="Standard"/>
        <w:spacing w:line="360" w:lineRule="auto"/>
        <w:jc w:val="center"/>
        <w:rPr>
          <w:rStyle w:val="Emphasis"/>
          <w:rFonts w:cs="Tahoma"/>
          <w:b/>
          <w:bCs/>
          <w:i w:val="0"/>
          <w:sz w:val="52"/>
          <w:szCs w:val="52"/>
          <w:lang w:val="ru-RU"/>
        </w:rPr>
      </w:pPr>
      <w:r w:rsidRPr="00D821A0">
        <w:rPr>
          <w:rStyle w:val="Emphasis"/>
          <w:rFonts w:cs="Tahoma"/>
          <w:b/>
          <w:bCs/>
          <w:i w:val="0"/>
          <w:sz w:val="52"/>
          <w:szCs w:val="52"/>
          <w:lang w:val="ru-RU"/>
        </w:rPr>
        <w:t xml:space="preserve"> «Как воспитать в ребенке артиста?»</w:t>
      </w:r>
    </w:p>
    <w:p w:rsidR="00243F05" w:rsidRDefault="00243F05" w:rsidP="00D821A0">
      <w:pPr>
        <w:pStyle w:val="Standard"/>
        <w:spacing w:line="360" w:lineRule="auto"/>
        <w:jc w:val="center"/>
        <w:rPr>
          <w:rStyle w:val="Emphasis"/>
          <w:rFonts w:cs="Tahoma"/>
          <w:b/>
          <w:bCs/>
          <w:i w:val="0"/>
          <w:sz w:val="36"/>
          <w:szCs w:val="36"/>
          <w:lang w:val="ru-RU"/>
        </w:rPr>
      </w:pPr>
      <w:r w:rsidRPr="00D821A0">
        <w:rPr>
          <w:rStyle w:val="Emphasis"/>
          <w:rFonts w:cs="Tahoma"/>
          <w:b/>
          <w:bCs/>
          <w:i w:val="0"/>
          <w:sz w:val="36"/>
          <w:szCs w:val="36"/>
          <w:lang w:val="ru-RU"/>
        </w:rPr>
        <w:t>Консультация для родителей</w:t>
      </w:r>
    </w:p>
    <w:p w:rsidR="00243F05" w:rsidRPr="00D821A0" w:rsidRDefault="00243F05" w:rsidP="00D821A0">
      <w:pPr>
        <w:pStyle w:val="Standard"/>
        <w:spacing w:line="360" w:lineRule="auto"/>
        <w:jc w:val="center"/>
        <w:rPr>
          <w:color w:val="000000"/>
          <w:sz w:val="36"/>
          <w:szCs w:val="36"/>
          <w:lang w:val="ru-RU"/>
        </w:rPr>
      </w:pPr>
      <w:r>
        <w:rPr>
          <w:rStyle w:val="Emphasis"/>
          <w:rFonts w:cs="Tahoma"/>
          <w:b/>
          <w:bCs/>
          <w:i w:val="0"/>
          <w:sz w:val="36"/>
          <w:szCs w:val="36"/>
          <w:lang w:val="ru-RU"/>
        </w:rPr>
        <w:t>младших групп</w:t>
      </w:r>
    </w:p>
    <w:p w:rsidR="00243F05" w:rsidRPr="00D821A0" w:rsidRDefault="00243F05" w:rsidP="00D821A0">
      <w:pPr>
        <w:pStyle w:val="Standard"/>
        <w:spacing w:line="360" w:lineRule="auto"/>
        <w:jc w:val="center"/>
        <w:rPr>
          <w:color w:val="000000"/>
          <w:sz w:val="28"/>
          <w:szCs w:val="28"/>
          <w:lang w:val="ru-RU"/>
        </w:rPr>
      </w:pPr>
    </w:p>
    <w:p w:rsidR="00243F05" w:rsidRDefault="00243F05" w:rsidP="00D821A0">
      <w:pPr>
        <w:pStyle w:val="Standard"/>
        <w:spacing w:line="360" w:lineRule="auto"/>
        <w:rPr>
          <w:rStyle w:val="Emphasis"/>
          <w:rFonts w:cs="Tahoma"/>
          <w:b/>
          <w:bCs/>
          <w:i w:val="0"/>
          <w:sz w:val="28"/>
          <w:szCs w:val="28"/>
          <w:lang w:val="ru-RU"/>
        </w:rPr>
      </w:pPr>
      <w:r w:rsidRPr="00D821A0">
        <w:rPr>
          <w:rStyle w:val="Emphasis"/>
          <w:rFonts w:cs="Tahoma"/>
          <w:b/>
          <w:bCs/>
          <w:i w:val="0"/>
          <w:sz w:val="28"/>
          <w:szCs w:val="28"/>
          <w:lang w:val="ru-RU"/>
        </w:rPr>
        <w:tab/>
      </w:r>
    </w:p>
    <w:p w:rsidR="00243F05" w:rsidRDefault="00243F05">
      <w:pPr>
        <w:rPr>
          <w:rStyle w:val="Emphasis"/>
          <w:rFonts w:ascii="Times New Roman" w:hAnsi="Times New Roman" w:cs="Tahoma"/>
          <w:b/>
          <w:bCs/>
          <w:i w:val="0"/>
          <w:kern w:val="3"/>
          <w:sz w:val="28"/>
          <w:szCs w:val="28"/>
          <w:lang w:eastAsia="ja-JP" w:bidi="fa-IR"/>
        </w:rPr>
      </w:pPr>
      <w:r>
        <w:rPr>
          <w:rStyle w:val="Emphasis"/>
          <w:b/>
          <w:bCs/>
          <w:i w:val="0"/>
          <w:sz w:val="28"/>
          <w:szCs w:val="28"/>
        </w:rPr>
        <w:br w:type="page"/>
      </w:r>
    </w:p>
    <w:p w:rsidR="00243F05" w:rsidRPr="00D821A0" w:rsidRDefault="00243F05" w:rsidP="00D821A0">
      <w:pPr>
        <w:pStyle w:val="Standard"/>
        <w:spacing w:line="360" w:lineRule="auto"/>
        <w:rPr>
          <w:color w:val="000000"/>
          <w:sz w:val="28"/>
          <w:szCs w:val="28"/>
          <w:lang w:val="ru-RU"/>
        </w:rPr>
      </w:pPr>
      <w:r w:rsidRPr="00D821A0">
        <w:rPr>
          <w:rStyle w:val="Emphasis"/>
          <w:rFonts w:cs="Tahoma"/>
          <w:i w:val="0"/>
          <w:sz w:val="28"/>
          <w:szCs w:val="28"/>
          <w:lang w:val="ru-RU"/>
        </w:rPr>
        <w:t>Если это еще и не случилось, то скоро обязательно случится – ваш ребенок должен будет выйти на сцену под свет софитов. Не важно, будет ли он читать стихотворение в детском саду или в школе, участвовать в новогоднем представлении или петь патриотические песни. А может, это будет традиционное залезание на табуретку для развлечения родственников на семейном празднике. Представления с участием детей любят все, ведь малыши такие милашки! Но любят ли выступать сами дети? Может, ваша новоиспеченная «звезда» вовсе не хочет – или просто не умеет - сиять на сцене?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rStyle w:val="StrongEmphasis"/>
          <w:bCs/>
          <w:sz w:val="28"/>
          <w:szCs w:val="28"/>
          <w:lang w:val="ru-RU"/>
        </w:rPr>
        <w:t>Непредсказуемость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color w:val="000000"/>
          <w:sz w:val="28"/>
          <w:szCs w:val="28"/>
          <w:lang w:val="ru-RU"/>
        </w:rPr>
        <w:tab/>
        <w:t>Помимо того, что выступающие малыши очень милы, они также крайне непредсказуемы. Вряд ли вы сможете предсказать, как поведет себя ваше чадо</w:t>
      </w:r>
      <w:r>
        <w:rPr>
          <w:color w:val="000000"/>
          <w:sz w:val="28"/>
          <w:szCs w:val="28"/>
          <w:lang w:val="ru-RU"/>
        </w:rPr>
        <w:t xml:space="preserve"> на сцене в ту или иную минуту. Та</w:t>
      </w:r>
      <w:r w:rsidRPr="00D821A0">
        <w:rPr>
          <w:color w:val="000000"/>
          <w:sz w:val="28"/>
          <w:szCs w:val="28"/>
          <w:lang w:val="ru-RU"/>
        </w:rPr>
        <w:t xml:space="preserve">ниному сыну было 3 года, когда он впервые принял участие в детсадовском утреннике. Разумеется, по этому поводу </w:t>
      </w:r>
      <w:r>
        <w:rPr>
          <w:color w:val="000000"/>
          <w:sz w:val="28"/>
          <w:szCs w:val="28"/>
          <w:lang w:val="ru-RU"/>
        </w:rPr>
        <w:t>Та</w:t>
      </w:r>
      <w:r w:rsidRPr="00D821A0">
        <w:rPr>
          <w:color w:val="000000"/>
          <w:sz w:val="28"/>
          <w:szCs w:val="28"/>
          <w:lang w:val="ru-RU"/>
        </w:rPr>
        <w:t xml:space="preserve">ня вооружилась кинокамерой. Но впечатляющей съемки не вышло: Максимка еле открывал рот на хоровой песне, засовывал руки в карманы и даже время </w:t>
      </w:r>
      <w:r>
        <w:rPr>
          <w:color w:val="000000"/>
          <w:sz w:val="28"/>
          <w:szCs w:val="28"/>
          <w:lang w:val="ru-RU"/>
        </w:rPr>
        <w:t>от времени ковырял в носу. Та</w:t>
      </w:r>
      <w:r w:rsidRPr="00D821A0">
        <w:rPr>
          <w:color w:val="000000"/>
          <w:sz w:val="28"/>
          <w:szCs w:val="28"/>
          <w:lang w:val="ru-RU"/>
        </w:rPr>
        <w:t>ня от стыда готова была провалиться сквозь землю, хотя и понимала, что ребенок так ведет себя скорее всего от страха.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color w:val="000000"/>
          <w:sz w:val="28"/>
          <w:szCs w:val="28"/>
          <w:lang w:val="ru-RU"/>
        </w:rPr>
        <w:tab/>
        <w:t>Дочка еще одной моей знакомой в похожей ситуации просто отказалась принимать участие в представлении и все время концерта простояла с упрямым видом, сложив руки на груди.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color w:val="000000"/>
          <w:sz w:val="28"/>
          <w:szCs w:val="28"/>
          <w:lang w:val="ru-RU"/>
        </w:rPr>
        <w:tab/>
        <w:t>В подобных ситуациях детям вполне свойственно подобное непредсказуемое поведение. Дело в том, что насколько бы ни были просты выступления и концерты, дети до них еще просто не доросли. Малышам слишком тяжело стоять и ждать своей очереди выступать, а также следовать сложным для них указаниям. Они просто не понимают, что происходит вокруг них и чего от них ожидают. Еще более усложняет ситуацию присущий детям эгоцентризм. Вы всегда называли дочку маленькой принцессой, а в сказке она получает роль лягушки или кикиморы! И это, естественно, огорчает ее, потому что не укладывается в ее мировоззрение.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rStyle w:val="StrongEmphasis"/>
          <w:bCs/>
          <w:sz w:val="28"/>
          <w:szCs w:val="28"/>
          <w:lang w:val="ru-RU"/>
        </w:rPr>
        <w:t>Страх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color w:val="000000"/>
          <w:sz w:val="28"/>
          <w:szCs w:val="28"/>
          <w:lang w:val="ru-RU"/>
        </w:rPr>
        <w:tab/>
        <w:t>Страх перед сценой, боязнь публики или просто «нервы» - можно называть это состояние как угодно. Даже взрослым оно знакомо, так чего же ожидать от детей?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color w:val="000000"/>
          <w:sz w:val="28"/>
          <w:szCs w:val="28"/>
          <w:lang w:val="ru-RU"/>
        </w:rPr>
        <w:tab/>
        <w:t>Если вы один из счастливчиков, не знакомых со страхом сцены, то вот лишь несколько симптомов этого неприятного беспокойства: потение ладоней, дрожание колен и рук, пересыхание рта и губ, учащенное сердцебиение, расстройство желудка, бессонница. Впрочем, эти симптомы хоть раз в жизни, но испытывал практически каждый. А многие люди, даже профессиональные артисты, испытывают каждый раз перед публичным выступлением.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color w:val="000000"/>
          <w:sz w:val="28"/>
          <w:szCs w:val="28"/>
          <w:lang w:val="ru-RU"/>
        </w:rPr>
        <w:tab/>
        <w:t>Как понять, испытывает ли ваш ребенок страх перед сценой? Если ребенок старшего возраста может об этом просто сказать, то малыш может испытывать трудности с точным определением своего состояния, и тогда у него может «внезапно» разболеться живот или подняться температура. Но не стоит без нужды поднимать перед ребенком этот вопрос. Некоторые дети могут просто не понимать, что они должны бояться перед выступлением. И если вы им об этом скажете, то они начнут волноваться, только потому что «так нужно». Но вот если ребенок действительно проявляет симптомы беспокойства, обсудите с ним его страхи как естественную человеческую реакцию на событие. И если вы сами когда-либо испытывали страх перед сценой, то сейчас как раз самое время поделиться своими воспоминаниями с ребенком, а потом рассказать ему, что ничего страшного не случилось, что вам хлопали и т.д.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rStyle w:val="StrongEmphasis"/>
          <w:bCs/>
          <w:sz w:val="28"/>
          <w:szCs w:val="28"/>
          <w:lang w:val="ru-RU"/>
        </w:rPr>
        <w:t>Как помочь юной звезде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color w:val="000000"/>
          <w:sz w:val="28"/>
          <w:szCs w:val="28"/>
          <w:lang w:val="ru-RU"/>
        </w:rPr>
        <w:tab/>
        <w:t>Наверное, один из самых лучших способов помочь ребенку преодолеть страх перед сценой - это убедить его в развлекательности всего происходящего. Малыш должен получать удовольствие от своего выступления, воспринимать его как праздник, как игру, что бы он ни делал на сцене.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color w:val="000000"/>
          <w:sz w:val="28"/>
          <w:szCs w:val="28"/>
          <w:lang w:val="ru-RU"/>
        </w:rPr>
        <w:br/>
        <w:t>Постарайтесь также, чтобы малыш как следует знал, что ему предстоит сделать. Не откладывайте на последние два дня разучивание стихотворения или песни, начните заранее, хотя бы за неделю до выступления. Но в тоже время перебарщивать с этим нельзя. Забудьте о бесконечных тренировках. Если вы создаете настоящую суматоху вокруг выступления, то ребенок начинает беспокоиться. Так что не забывайте сами расслабляться и получать удовольствие от выступления вашего ребенка.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color w:val="000000"/>
          <w:sz w:val="28"/>
          <w:szCs w:val="28"/>
          <w:lang w:val="ru-RU"/>
        </w:rPr>
        <w:tab/>
        <w:t>Не заставляйте малыша думать в разных направлениях. Если вы одновременно учите дочку, что она должна стоять на сцене спокойно, улыбаться, держать руки по швам, да при этом еще и помнить стихи, то из-за страха и растерянности что-нибудь из этого она непременно забудет сделать. И как правило, это бывают именно слова. Так что сосредоточьтесь на тексте выступления, а остальное у творческого ребенка проявится само.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color w:val="000000"/>
          <w:sz w:val="28"/>
          <w:szCs w:val="28"/>
          <w:lang w:val="ru-RU"/>
        </w:rPr>
        <w:tab/>
        <w:t>В день выступления и за несколько дней до него постарайтесь не отходить от привычной рутины: вовремя обедать, вовремя спать и т.д. Бесконечные репетиции в ущерб нормального для малыша распорядка могут значительно усугубить стресс.</w:t>
      </w:r>
      <w:r w:rsidRPr="00D821A0">
        <w:rPr>
          <w:color w:val="000000"/>
          <w:sz w:val="28"/>
          <w:szCs w:val="28"/>
          <w:lang w:val="ru-RU"/>
        </w:rPr>
        <w:br/>
      </w:r>
      <w:r w:rsidRPr="00D821A0">
        <w:rPr>
          <w:color w:val="000000"/>
          <w:sz w:val="28"/>
          <w:szCs w:val="28"/>
          <w:lang w:val="ru-RU"/>
        </w:rPr>
        <w:tab/>
        <w:t>Но те же профессиональные артисты утверждают, что лучший способ бороться с боязнью сцены – это как можно более часто выступать. И не обязательно сразу на сцене. Для начала разыгрывайте мини-представления перед родственниками и друзьями малыша. Постепенно старайтесь вводить в «аудиторию» малознакомых малышу людей. Только не торопите события – у вас впереди много лет, чтобы увидеть свою «звезду» на сцене, и большинство детей по мере взросления просто перерастает свой страх.</w:t>
      </w:r>
    </w:p>
    <w:p w:rsidR="00243F05" w:rsidRPr="00D821A0" w:rsidRDefault="00243F05">
      <w:pPr>
        <w:rPr>
          <w:sz w:val="28"/>
          <w:szCs w:val="28"/>
        </w:rPr>
      </w:pPr>
    </w:p>
    <w:sectPr w:rsidR="00243F05" w:rsidRPr="00D821A0" w:rsidSect="00A436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821A0"/>
    <w:rsid w:val="000D0F8D"/>
    <w:rsid w:val="00243F05"/>
    <w:rsid w:val="00482325"/>
    <w:rsid w:val="00620137"/>
    <w:rsid w:val="00A436A7"/>
    <w:rsid w:val="00C226FD"/>
    <w:rsid w:val="00D41F28"/>
    <w:rsid w:val="00D821A0"/>
    <w:rsid w:val="00F155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6A7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uiPriority w:val="99"/>
    <w:rsid w:val="00D821A0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  <w:lang w:val="de-DE" w:eastAsia="ja-JP" w:bidi="fa-IR"/>
    </w:rPr>
  </w:style>
  <w:style w:type="character" w:customStyle="1" w:styleId="StrongEmphasis">
    <w:name w:val="Strong Emphasis"/>
    <w:uiPriority w:val="99"/>
    <w:rsid w:val="00D821A0"/>
    <w:rPr>
      <w:b/>
    </w:rPr>
  </w:style>
  <w:style w:type="character" w:styleId="Emphasis">
    <w:name w:val="Emphasis"/>
    <w:basedOn w:val="DefaultParagraphFont"/>
    <w:uiPriority w:val="99"/>
    <w:qFormat/>
    <w:rsid w:val="00D821A0"/>
    <w:rPr>
      <w:rFonts w:cs="Times New Roman"/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</TotalTime>
  <Pages>4</Pages>
  <Words>797</Words>
  <Characters>4549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3</cp:revision>
  <dcterms:created xsi:type="dcterms:W3CDTF">2014-02-22T13:55:00Z</dcterms:created>
  <dcterms:modified xsi:type="dcterms:W3CDTF">2021-03-29T16:18:00Z</dcterms:modified>
</cp:coreProperties>
</file>