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010" w:rsidRDefault="00AB5010" w:rsidP="00CE76E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3440E">
        <w:rPr>
          <w:rFonts w:ascii="Times New Roman" w:hAnsi="Times New Roman"/>
          <w:sz w:val="24"/>
          <w:szCs w:val="24"/>
        </w:rPr>
        <w:t>Информация</w:t>
      </w:r>
      <w:r>
        <w:rPr>
          <w:rFonts w:ascii="Times New Roman" w:hAnsi="Times New Roman"/>
          <w:sz w:val="24"/>
          <w:szCs w:val="24"/>
        </w:rPr>
        <w:t xml:space="preserve"> об организации обучения с использованием дистанционных технологий в объединении «Театрально-хореографическое искусство»  </w:t>
      </w:r>
    </w:p>
    <w:p w:rsidR="00AB5010" w:rsidRDefault="00AB5010" w:rsidP="00CE76E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ПДО - </w:t>
      </w:r>
      <w:r w:rsidRPr="003B3E5B">
        <w:rPr>
          <w:rFonts w:ascii="Times New Roman" w:hAnsi="Times New Roman"/>
          <w:sz w:val="24"/>
          <w:szCs w:val="24"/>
        </w:rPr>
        <w:tab/>
        <w:t>Курасова Елена Раальдовна</w:t>
      </w:r>
    </w:p>
    <w:p w:rsidR="00AB5010" w:rsidRPr="0023440E" w:rsidRDefault="00AB5010" w:rsidP="00CE76E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 01.04.2020 по 12.04.2020</w:t>
      </w:r>
    </w:p>
    <w:p w:rsidR="00AB5010" w:rsidRPr="0023440E" w:rsidRDefault="00AB5010" w:rsidP="0023440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630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1489"/>
        <w:gridCol w:w="1800"/>
        <w:gridCol w:w="958"/>
        <w:gridCol w:w="1706"/>
        <w:gridCol w:w="1447"/>
        <w:gridCol w:w="2093"/>
        <w:gridCol w:w="2017"/>
        <w:gridCol w:w="1560"/>
        <w:gridCol w:w="2664"/>
      </w:tblGrid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958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</w:p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(школа, класс)</w:t>
            </w:r>
          </w:p>
        </w:tc>
        <w:tc>
          <w:tcPr>
            <w:tcW w:w="1706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1447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Дата, время проведения занятия</w:t>
            </w:r>
          </w:p>
        </w:tc>
        <w:tc>
          <w:tcPr>
            <w:tcW w:w="2093" w:type="dxa"/>
          </w:tcPr>
          <w:p w:rsidR="00AB5010" w:rsidRPr="00273776" w:rsidRDefault="00AB5010" w:rsidP="00273776">
            <w:pPr>
              <w:pStyle w:val="Heading1"/>
              <w:spacing w:line="240" w:lineRule="auto"/>
              <w:rPr>
                <w:rFonts w:ascii="Times New Roman" w:hAnsi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</w:pPr>
            <w:r w:rsidRPr="0027377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Используемые информационные ресурсы (образовательная платформа, электронная почта, </w:t>
            </w:r>
            <w:r w:rsidRPr="00273776">
              <w:rPr>
                <w:rFonts w:ascii="Times New Roman" w:hAnsi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WhatsApp</w:t>
            </w:r>
          </w:p>
          <w:p w:rsidR="00AB5010" w:rsidRPr="00273776" w:rsidRDefault="00AB5010" w:rsidP="00273776">
            <w:pPr>
              <w:spacing w:after="0" w:line="240" w:lineRule="auto"/>
              <w:rPr>
                <w:lang w:eastAsia="ru-RU"/>
              </w:rPr>
            </w:pPr>
          </w:p>
        </w:tc>
        <w:tc>
          <w:tcPr>
            <w:tcW w:w="2017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Задания для детей</w:t>
            </w:r>
          </w:p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(что надо сделать учащемуся)</w:t>
            </w:r>
          </w:p>
        </w:tc>
        <w:tc>
          <w:tcPr>
            <w:tcW w:w="1560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Способы обратной связи с учащимися</w:t>
            </w:r>
          </w:p>
        </w:tc>
      </w:tr>
      <w:tr w:rsidR="00AB5010" w:rsidRPr="00273776" w:rsidTr="007D6ECC">
        <w:trPr>
          <w:trHeight w:val="3378"/>
        </w:trPr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2 группа (3 год обучения)</w:t>
            </w:r>
          </w:p>
        </w:tc>
        <w:tc>
          <w:tcPr>
            <w:tcW w:w="1706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«Знакомство с танцевальным направлением </w:t>
            </w:r>
            <w:r>
              <w:rPr>
                <w:rFonts w:ascii="Times New Roman" w:hAnsi="Times New Roman"/>
                <w:sz w:val="24"/>
                <w:szCs w:val="24"/>
              </w:rPr>
              <w:t>бальный танец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01.04.2020,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17.30-17.40.</w:t>
            </w:r>
          </w:p>
        </w:tc>
        <w:tc>
          <w:tcPr>
            <w:tcW w:w="2093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1. Изучить выложенный на платформе теоретический материал «Знакомство с танцевальным направлением </w:t>
            </w:r>
            <w:r>
              <w:rPr>
                <w:rFonts w:ascii="Times New Roman" w:hAnsi="Times New Roman"/>
                <w:sz w:val="24"/>
                <w:szCs w:val="24"/>
              </w:rPr>
              <w:t>бальный танец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AB5010" w:rsidRPr="007D6ECC" w:rsidRDefault="00AB5010" w:rsidP="007D6ECC">
            <w:pPr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2. Выполнить задание </w:t>
            </w:r>
            <w:r w:rsidRPr="007D6ECC">
              <w:rPr>
                <w:rFonts w:ascii="Times New Roman" w:hAnsi="Times New Roman"/>
                <w:sz w:val="24"/>
                <w:szCs w:val="24"/>
              </w:rPr>
              <w:t>«</w:t>
            </w:r>
            <w:r w:rsidRPr="007D6ECC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begin"/>
            </w:r>
            <w:r w:rsidRPr="007D6ECC">
              <w:rPr>
                <w:rFonts w:ascii="Times New Roman" w:hAnsi="Times New Roman"/>
                <w:sz w:val="24"/>
                <w:szCs w:val="24"/>
                <w:lang w:eastAsia="ru-RU"/>
              </w:rPr>
              <w:instrText xml:space="preserve"> HYPERLINK "https://learningapps.org/display?v=p1632j77320" \o "Пазл" \t "_blank" </w:instrText>
            </w:r>
            <w:r w:rsidRPr="007D6ECC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separate"/>
            </w:r>
            <w:r w:rsidRPr="007D6ECC">
              <w:rPr>
                <w:rFonts w:ascii="Arial" w:hAnsi="Arial" w:cs="Arial"/>
                <w:spacing w:val="1"/>
                <w:sz w:val="20"/>
                <w:szCs w:val="20"/>
                <w:lang w:eastAsia="ru-RU"/>
              </w:rPr>
              <w:t>Пазл</w:t>
            </w:r>
            <w:r>
              <w:rPr>
                <w:rFonts w:ascii="Arial" w:hAnsi="Arial" w:cs="Arial"/>
                <w:spacing w:val="1"/>
                <w:sz w:val="20"/>
                <w:szCs w:val="20"/>
                <w:lang w:eastAsia="ru-RU"/>
              </w:rPr>
              <w:t>»</w:t>
            </w:r>
          </w:p>
          <w:p w:rsidR="00AB5010" w:rsidRPr="00273776" w:rsidRDefault="00AB5010" w:rsidP="007D6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6ECC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1560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01.04.2020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3 группа (1 год обучения)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6" w:type="dxa"/>
          </w:tcPr>
          <w:p w:rsidR="00AB5010" w:rsidRPr="00273776" w:rsidRDefault="00AB5010" w:rsidP="00A021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«Знакомство с танцевальным направлением </w:t>
            </w:r>
            <w:r>
              <w:rPr>
                <w:rFonts w:ascii="Times New Roman" w:hAnsi="Times New Roman"/>
                <w:sz w:val="24"/>
                <w:szCs w:val="24"/>
              </w:rPr>
              <w:t>бальный танец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.04.2020,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17.30-17.40</w:t>
            </w:r>
          </w:p>
        </w:tc>
        <w:tc>
          <w:tcPr>
            <w:tcW w:w="2093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AB5010" w:rsidRDefault="00AB5010" w:rsidP="0074315F">
            <w:pPr>
              <w:rPr>
                <w:rFonts w:ascii="Times New Roman" w:hAnsi="Times New Roman"/>
                <w:sz w:val="24"/>
                <w:szCs w:val="24"/>
              </w:rPr>
            </w:pPr>
            <w:r w:rsidRPr="00133ED7">
              <w:rPr>
                <w:rFonts w:ascii="Times New Roman" w:hAnsi="Times New Roman"/>
                <w:sz w:val="24"/>
                <w:szCs w:val="24"/>
              </w:rPr>
              <w:t xml:space="preserve">1. Изучить выложенный на платформе теоретический материал «Знакомство с танцевальным направлением бальный танец». </w:t>
            </w:r>
          </w:p>
          <w:p w:rsidR="00AB5010" w:rsidRPr="00133ED7" w:rsidRDefault="00AB5010" w:rsidP="0074315F">
            <w:r w:rsidRPr="00133ED7">
              <w:rPr>
                <w:rFonts w:ascii="Times New Roman" w:hAnsi="Times New Roman"/>
                <w:sz w:val="24"/>
                <w:szCs w:val="24"/>
              </w:rPr>
              <w:t>2. Выполнить задание 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Пазл»</w:t>
            </w:r>
          </w:p>
        </w:tc>
        <w:tc>
          <w:tcPr>
            <w:tcW w:w="1560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4 группа (1 год обучения)</w:t>
            </w:r>
          </w:p>
        </w:tc>
        <w:tc>
          <w:tcPr>
            <w:tcW w:w="1706" w:type="dxa"/>
          </w:tcPr>
          <w:p w:rsidR="00AB5010" w:rsidRPr="00273776" w:rsidRDefault="00AB5010" w:rsidP="00A021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«Знакомство с танцевальным направлением </w:t>
            </w:r>
            <w:r>
              <w:rPr>
                <w:rFonts w:ascii="Times New Roman" w:hAnsi="Times New Roman"/>
                <w:sz w:val="24"/>
                <w:szCs w:val="24"/>
              </w:rPr>
              <w:t>бальный танец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02.04.2020,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93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AB5010" w:rsidRDefault="00AB5010" w:rsidP="00A021BD">
            <w:pPr>
              <w:rPr>
                <w:rFonts w:ascii="Times New Roman" w:hAnsi="Times New Roman"/>
                <w:sz w:val="24"/>
                <w:szCs w:val="24"/>
              </w:rPr>
            </w:pPr>
            <w:r w:rsidRPr="00133ED7">
              <w:rPr>
                <w:rFonts w:ascii="Times New Roman" w:hAnsi="Times New Roman"/>
                <w:sz w:val="24"/>
                <w:szCs w:val="24"/>
              </w:rPr>
              <w:t xml:space="preserve">1. Изучить выложенный на платформе теоретический материал «Знакомство с танцевальным направлением бальный танец». </w:t>
            </w:r>
          </w:p>
          <w:p w:rsidR="00AB5010" w:rsidRPr="00133ED7" w:rsidRDefault="00AB5010" w:rsidP="0074315F">
            <w:r w:rsidRPr="00133ED7">
              <w:rPr>
                <w:rFonts w:ascii="Times New Roman" w:hAnsi="Times New Roman"/>
                <w:sz w:val="24"/>
                <w:szCs w:val="24"/>
              </w:rPr>
              <w:t>2. Выполнить задание 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Пазл»</w:t>
            </w:r>
          </w:p>
        </w:tc>
        <w:tc>
          <w:tcPr>
            <w:tcW w:w="1560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02.04.2020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5 группа (3 год обучения)</w:t>
            </w:r>
            <w:r w:rsidRPr="00273776">
              <w:rPr>
                <w:rFonts w:ascii="Times New Roman" w:hAnsi="Times New Roman"/>
              </w:rPr>
              <w:t>.</w:t>
            </w:r>
          </w:p>
        </w:tc>
        <w:tc>
          <w:tcPr>
            <w:tcW w:w="1706" w:type="dxa"/>
          </w:tcPr>
          <w:p w:rsidR="00AB5010" w:rsidRPr="00273776" w:rsidRDefault="00AB5010" w:rsidP="00A021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«Знакомство с танцевальным направлением </w:t>
            </w:r>
            <w:r>
              <w:rPr>
                <w:rFonts w:ascii="Times New Roman" w:hAnsi="Times New Roman"/>
                <w:sz w:val="24"/>
                <w:szCs w:val="24"/>
              </w:rPr>
              <w:t>бальный танец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02.04.2020,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.40</w:t>
            </w:r>
          </w:p>
        </w:tc>
        <w:tc>
          <w:tcPr>
            <w:tcW w:w="2093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AB5010" w:rsidRDefault="00AB5010" w:rsidP="0074315F">
            <w:pPr>
              <w:rPr>
                <w:rFonts w:ascii="Times New Roman" w:hAnsi="Times New Roman"/>
                <w:sz w:val="24"/>
                <w:szCs w:val="24"/>
              </w:rPr>
            </w:pPr>
            <w:r w:rsidRPr="00133ED7">
              <w:rPr>
                <w:rFonts w:ascii="Times New Roman" w:hAnsi="Times New Roman"/>
                <w:sz w:val="24"/>
                <w:szCs w:val="24"/>
              </w:rPr>
              <w:t xml:space="preserve">1. Изучить выложенный на платформе теоретический материал «Знакомство с танцевальным направлением бальный танец». </w:t>
            </w:r>
          </w:p>
          <w:p w:rsidR="00AB5010" w:rsidRPr="00133ED7" w:rsidRDefault="00AB5010" w:rsidP="0074315F">
            <w:r w:rsidRPr="00133ED7">
              <w:rPr>
                <w:rFonts w:ascii="Times New Roman" w:hAnsi="Times New Roman"/>
                <w:sz w:val="24"/>
                <w:szCs w:val="24"/>
              </w:rPr>
              <w:t>2. Выполнить задание 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Пазл»</w:t>
            </w:r>
          </w:p>
        </w:tc>
        <w:tc>
          <w:tcPr>
            <w:tcW w:w="1560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02.04.2020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1 группа (1 год обучения)</w:t>
            </w:r>
          </w:p>
        </w:tc>
        <w:tc>
          <w:tcPr>
            <w:tcW w:w="1706" w:type="dxa"/>
          </w:tcPr>
          <w:p w:rsidR="00AB5010" w:rsidRPr="00273776" w:rsidRDefault="00AB5010" w:rsidP="00A021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«Знакомство с танцевальным направлением </w:t>
            </w:r>
            <w:r>
              <w:rPr>
                <w:rFonts w:ascii="Times New Roman" w:hAnsi="Times New Roman"/>
                <w:sz w:val="24"/>
                <w:szCs w:val="24"/>
              </w:rPr>
              <w:t>бальный танец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03.04.2020,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.30-1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.40</w:t>
            </w:r>
          </w:p>
        </w:tc>
        <w:tc>
          <w:tcPr>
            <w:tcW w:w="2093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AB5010" w:rsidRDefault="00AB5010" w:rsidP="0074315F">
            <w:pPr>
              <w:rPr>
                <w:rFonts w:ascii="Times New Roman" w:hAnsi="Times New Roman"/>
                <w:sz w:val="24"/>
                <w:szCs w:val="24"/>
              </w:rPr>
            </w:pPr>
            <w:r w:rsidRPr="00133ED7">
              <w:rPr>
                <w:rFonts w:ascii="Times New Roman" w:hAnsi="Times New Roman"/>
                <w:sz w:val="24"/>
                <w:szCs w:val="24"/>
              </w:rPr>
              <w:t xml:space="preserve">1. Изучить выложенный на платформе теоретический материал «Знакомство с танцевальным направлением бальный танец». </w:t>
            </w:r>
          </w:p>
          <w:p w:rsidR="00AB5010" w:rsidRDefault="00AB5010" w:rsidP="0074315F">
            <w:r w:rsidRPr="00133ED7">
              <w:rPr>
                <w:rFonts w:ascii="Times New Roman" w:hAnsi="Times New Roman"/>
                <w:sz w:val="24"/>
                <w:szCs w:val="24"/>
              </w:rPr>
              <w:t>2. Выполнить задание 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Пазл»</w:t>
            </w:r>
          </w:p>
        </w:tc>
        <w:tc>
          <w:tcPr>
            <w:tcW w:w="1560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03.04.2020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 w:rsidRPr="00273776">
              <w:rPr>
                <w:rFonts w:ascii="Times New Roman" w:hAnsi="Times New Roman"/>
              </w:rPr>
              <w:t xml:space="preserve">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1 группа (1 год обучения)</w:t>
            </w:r>
          </w:p>
        </w:tc>
        <w:tc>
          <w:tcPr>
            <w:tcW w:w="1706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«Позиции рук».</w:t>
            </w:r>
          </w:p>
        </w:tc>
        <w:tc>
          <w:tcPr>
            <w:tcW w:w="1447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04.04.2020,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13.30-13.40</w:t>
            </w:r>
          </w:p>
        </w:tc>
        <w:tc>
          <w:tcPr>
            <w:tcW w:w="2093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Просмотреть видеоролик «Позиции рук».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 Выполнить задание – тест «</w:t>
            </w:r>
            <w:r>
              <w:rPr>
                <w:rFonts w:ascii="Times New Roman" w:hAnsi="Times New Roman"/>
                <w:sz w:val="24"/>
                <w:szCs w:val="24"/>
              </w:rPr>
              <w:t>Разложить карточки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04.04.2020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2 группа (3 год обучения)</w:t>
            </w:r>
          </w:p>
        </w:tc>
        <w:tc>
          <w:tcPr>
            <w:tcW w:w="1706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«Позиции рук».</w:t>
            </w:r>
          </w:p>
        </w:tc>
        <w:tc>
          <w:tcPr>
            <w:tcW w:w="1447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.04.2020,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17.30-17.40.</w:t>
            </w:r>
          </w:p>
        </w:tc>
        <w:tc>
          <w:tcPr>
            <w:tcW w:w="2093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Просмотреть видеоролик «Позиции рук».</w:t>
            </w:r>
          </w:p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 Выполнить задание – тест «</w:t>
            </w:r>
            <w:r>
              <w:rPr>
                <w:rFonts w:ascii="Times New Roman" w:hAnsi="Times New Roman"/>
                <w:sz w:val="24"/>
                <w:szCs w:val="24"/>
              </w:rPr>
              <w:t>Разложить карточки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3 группа (1 год обучения)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6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«Позиции рук».</w:t>
            </w:r>
          </w:p>
        </w:tc>
        <w:tc>
          <w:tcPr>
            <w:tcW w:w="1447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.04.2020,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17.30-17.40.</w:t>
            </w:r>
          </w:p>
        </w:tc>
        <w:tc>
          <w:tcPr>
            <w:tcW w:w="2093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Просмотреть видеоролик «Позиции рук».</w:t>
            </w:r>
          </w:p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 Выполнить задание – тест «</w:t>
            </w:r>
            <w:r>
              <w:rPr>
                <w:rFonts w:ascii="Times New Roman" w:hAnsi="Times New Roman"/>
                <w:sz w:val="24"/>
                <w:szCs w:val="24"/>
              </w:rPr>
              <w:t>Разложить карточки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4 группа (1 год обучения)</w:t>
            </w:r>
          </w:p>
        </w:tc>
        <w:tc>
          <w:tcPr>
            <w:tcW w:w="1706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«Позиции рук».</w:t>
            </w:r>
          </w:p>
        </w:tc>
        <w:tc>
          <w:tcPr>
            <w:tcW w:w="1447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07.04.2020,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.20</w:t>
            </w:r>
          </w:p>
        </w:tc>
        <w:tc>
          <w:tcPr>
            <w:tcW w:w="2093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Просмотреть видеоролик «Позиции рук».</w:t>
            </w:r>
          </w:p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 Выполнить задание – тест «</w:t>
            </w:r>
            <w:r>
              <w:rPr>
                <w:rFonts w:ascii="Times New Roman" w:hAnsi="Times New Roman"/>
                <w:sz w:val="24"/>
                <w:szCs w:val="24"/>
              </w:rPr>
              <w:t>Разложить карточки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5 группа (3 год обучения)</w:t>
            </w:r>
            <w:r w:rsidRPr="00273776">
              <w:rPr>
                <w:rFonts w:ascii="Times New Roman" w:hAnsi="Times New Roman"/>
              </w:rPr>
              <w:t>.</w:t>
            </w:r>
          </w:p>
        </w:tc>
        <w:tc>
          <w:tcPr>
            <w:tcW w:w="1706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«Позиции рук».</w:t>
            </w:r>
          </w:p>
        </w:tc>
        <w:tc>
          <w:tcPr>
            <w:tcW w:w="1447" w:type="dxa"/>
          </w:tcPr>
          <w:p w:rsidR="00AB5010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07.04.2020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18.30-18.45</w:t>
            </w:r>
          </w:p>
        </w:tc>
        <w:tc>
          <w:tcPr>
            <w:tcW w:w="2093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Просмотреть видеоролик «Позиции рук».</w:t>
            </w:r>
          </w:p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 Выполнить задание – тест «</w:t>
            </w:r>
            <w:r>
              <w:rPr>
                <w:rFonts w:ascii="Times New Roman" w:hAnsi="Times New Roman"/>
                <w:sz w:val="24"/>
                <w:szCs w:val="24"/>
              </w:rPr>
              <w:t>Разложить карточки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</w:rPr>
            </w:pPr>
            <w:r w:rsidRPr="00482ED0">
              <w:rPr>
                <w:rFonts w:ascii="Times New Roman" w:hAnsi="Times New Roman"/>
                <w:sz w:val="24"/>
                <w:szCs w:val="24"/>
              </w:rPr>
              <w:t>ЦЭВД,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Подгруппа: 2 группа (3 год обучения)</w:t>
            </w:r>
          </w:p>
        </w:tc>
        <w:tc>
          <w:tcPr>
            <w:tcW w:w="1706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Народный костюм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447" w:type="dxa"/>
          </w:tcPr>
          <w:p w:rsidR="00AB5010" w:rsidRDefault="00AB5010">
            <w:r w:rsidRPr="00476E3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76E34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AB5010" w:rsidRPr="00AC277A" w:rsidRDefault="00AB5010" w:rsidP="00AC277A">
            <w:r w:rsidRPr="00273776">
              <w:rPr>
                <w:rFonts w:ascii="Times New Roman" w:hAnsi="Times New Roman"/>
                <w:sz w:val="24"/>
                <w:szCs w:val="24"/>
              </w:rPr>
              <w:t>17.30-17.40</w:t>
            </w:r>
          </w:p>
        </w:tc>
        <w:tc>
          <w:tcPr>
            <w:tcW w:w="2093" w:type="dxa"/>
          </w:tcPr>
          <w:p w:rsidR="00AB5010" w:rsidRPr="00273776" w:rsidRDefault="00AB5010" w:rsidP="00E96E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5B9F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  <w:r w:rsidRPr="00E96E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FF5B9F" w:rsidRDefault="00AB5010" w:rsidP="00E96E88"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017" w:type="dxa"/>
          </w:tcPr>
          <w:p w:rsidR="00AB5010" w:rsidRPr="00273776" w:rsidRDefault="00AB5010" w:rsidP="00E973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1. Просмотреть видеоролик «</w:t>
            </w:r>
            <w:r>
              <w:rPr>
                <w:rFonts w:ascii="Times New Roman" w:hAnsi="Times New Roman"/>
                <w:sz w:val="24"/>
                <w:szCs w:val="24"/>
              </w:rPr>
              <w:t>Народный костюм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AB5010" w:rsidRPr="00273776" w:rsidRDefault="00AB5010" w:rsidP="00E973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задание – 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Собери название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B5010" w:rsidRDefault="00AB5010" w:rsidP="00A021BD">
            <w:r w:rsidRPr="00476E3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76E34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3 группа (1 год обучения)</w:t>
            </w:r>
          </w:p>
        </w:tc>
        <w:tc>
          <w:tcPr>
            <w:tcW w:w="1706" w:type="dxa"/>
          </w:tcPr>
          <w:p w:rsidR="00AB5010" w:rsidRDefault="00AB5010">
            <w:r w:rsidRPr="00170688">
              <w:rPr>
                <w:rFonts w:ascii="Times New Roman" w:hAnsi="Times New Roman"/>
                <w:sz w:val="24"/>
                <w:szCs w:val="24"/>
              </w:rPr>
              <w:t>«Народный костюм».</w:t>
            </w:r>
          </w:p>
        </w:tc>
        <w:tc>
          <w:tcPr>
            <w:tcW w:w="1447" w:type="dxa"/>
          </w:tcPr>
          <w:p w:rsidR="00AB5010" w:rsidRDefault="00AB5010"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476E34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AB5010" w:rsidRPr="00AC277A" w:rsidRDefault="00AB5010" w:rsidP="00AC277A">
            <w:r w:rsidRPr="00273776">
              <w:rPr>
                <w:rFonts w:ascii="Times New Roman" w:hAnsi="Times New Roman"/>
                <w:sz w:val="24"/>
                <w:szCs w:val="24"/>
              </w:rPr>
              <w:t>17.30-17.40</w:t>
            </w:r>
          </w:p>
        </w:tc>
        <w:tc>
          <w:tcPr>
            <w:tcW w:w="2093" w:type="dxa"/>
          </w:tcPr>
          <w:p w:rsidR="00AB5010" w:rsidRPr="00FF5B9F" w:rsidRDefault="00AB5010" w:rsidP="004F1B30">
            <w:r w:rsidRPr="00FF5B9F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FF5B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5B9F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FF5B9F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</w:tc>
        <w:tc>
          <w:tcPr>
            <w:tcW w:w="2017" w:type="dxa"/>
          </w:tcPr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1. Просмотреть видеоролик «</w:t>
            </w:r>
            <w:r>
              <w:rPr>
                <w:rFonts w:ascii="Times New Roman" w:hAnsi="Times New Roman"/>
                <w:sz w:val="24"/>
                <w:szCs w:val="24"/>
              </w:rPr>
              <w:t>Народный костюм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задание – 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Собери название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B5010" w:rsidRDefault="00AB5010" w:rsidP="00A021BD"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476E34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4 группа (1 год обучения)</w:t>
            </w:r>
          </w:p>
        </w:tc>
        <w:tc>
          <w:tcPr>
            <w:tcW w:w="1706" w:type="dxa"/>
          </w:tcPr>
          <w:p w:rsidR="00AB5010" w:rsidRDefault="00AB5010">
            <w:r w:rsidRPr="00170688">
              <w:rPr>
                <w:rFonts w:ascii="Times New Roman" w:hAnsi="Times New Roman"/>
                <w:sz w:val="24"/>
                <w:szCs w:val="24"/>
              </w:rPr>
              <w:t>«Народный костюм».</w:t>
            </w:r>
          </w:p>
        </w:tc>
        <w:tc>
          <w:tcPr>
            <w:tcW w:w="1447" w:type="dxa"/>
          </w:tcPr>
          <w:p w:rsidR="00AB5010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09.04.2020</w:t>
            </w:r>
          </w:p>
          <w:p w:rsidR="00AB5010" w:rsidRPr="00AC277A" w:rsidRDefault="00AB5010" w:rsidP="00AC27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17.50-18.10</w:t>
            </w:r>
          </w:p>
        </w:tc>
        <w:tc>
          <w:tcPr>
            <w:tcW w:w="2093" w:type="dxa"/>
          </w:tcPr>
          <w:p w:rsidR="00AB5010" w:rsidRPr="00273776" w:rsidRDefault="00AB5010" w:rsidP="00E973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E973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Default="00AB5010" w:rsidP="00E97322"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017" w:type="dxa"/>
          </w:tcPr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1. Просмотреть видеоролик «</w:t>
            </w:r>
            <w:r>
              <w:rPr>
                <w:rFonts w:ascii="Times New Roman" w:hAnsi="Times New Roman"/>
                <w:sz w:val="24"/>
                <w:szCs w:val="24"/>
              </w:rPr>
              <w:t>Народный костюм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задание – 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Собери название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FD28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89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A021BD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Подгруппа: 5 группа (3 год обучения))</w:t>
            </w:r>
          </w:p>
        </w:tc>
        <w:tc>
          <w:tcPr>
            <w:tcW w:w="1706" w:type="dxa"/>
          </w:tcPr>
          <w:p w:rsidR="00AB5010" w:rsidRDefault="00AB5010">
            <w:r w:rsidRPr="00170688">
              <w:rPr>
                <w:rFonts w:ascii="Times New Roman" w:hAnsi="Times New Roman"/>
                <w:sz w:val="24"/>
                <w:szCs w:val="24"/>
              </w:rPr>
              <w:t>«Народный костюм».</w:t>
            </w:r>
          </w:p>
        </w:tc>
        <w:tc>
          <w:tcPr>
            <w:tcW w:w="1447" w:type="dxa"/>
          </w:tcPr>
          <w:p w:rsidR="00AB5010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09.04.2020</w:t>
            </w:r>
          </w:p>
          <w:p w:rsidR="00AB5010" w:rsidRPr="00AC277A" w:rsidRDefault="00AB5010" w:rsidP="00AC27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.40.</w:t>
            </w:r>
          </w:p>
        </w:tc>
        <w:tc>
          <w:tcPr>
            <w:tcW w:w="2093" w:type="dxa"/>
          </w:tcPr>
          <w:p w:rsidR="00AB5010" w:rsidRPr="00273776" w:rsidRDefault="00AB5010" w:rsidP="00E96E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5B9F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  <w:r w:rsidRPr="00E96E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FF5B9F" w:rsidRDefault="00AB5010" w:rsidP="00E96E88"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017" w:type="dxa"/>
          </w:tcPr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1. Просмотреть видеоролик «</w:t>
            </w:r>
            <w:r>
              <w:rPr>
                <w:rFonts w:ascii="Times New Roman" w:hAnsi="Times New Roman"/>
                <w:sz w:val="24"/>
                <w:szCs w:val="24"/>
              </w:rPr>
              <w:t>Народный костюм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задание – 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Собери название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09.04.2020</w:t>
            </w:r>
          </w:p>
        </w:tc>
        <w:tc>
          <w:tcPr>
            <w:tcW w:w="2664" w:type="dxa"/>
          </w:tcPr>
          <w:p w:rsidR="00AB5010" w:rsidRPr="00273776" w:rsidRDefault="00AB5010" w:rsidP="00E96E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E96E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E96E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FD28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1 группа (1 год обучения)</w:t>
            </w:r>
          </w:p>
        </w:tc>
        <w:tc>
          <w:tcPr>
            <w:tcW w:w="1706" w:type="dxa"/>
          </w:tcPr>
          <w:p w:rsidR="00AB5010" w:rsidRDefault="00AB5010">
            <w:r w:rsidRPr="00170688">
              <w:rPr>
                <w:rFonts w:ascii="Times New Roman" w:hAnsi="Times New Roman"/>
                <w:sz w:val="24"/>
                <w:szCs w:val="24"/>
              </w:rPr>
              <w:t>«Народный костюм».</w:t>
            </w:r>
          </w:p>
        </w:tc>
        <w:tc>
          <w:tcPr>
            <w:tcW w:w="1447" w:type="dxa"/>
          </w:tcPr>
          <w:p w:rsidR="00AB5010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  <w:p w:rsidR="00AB5010" w:rsidRPr="00AC277A" w:rsidRDefault="00AB5010" w:rsidP="00AC27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17.30-17.40.</w:t>
            </w:r>
          </w:p>
        </w:tc>
        <w:tc>
          <w:tcPr>
            <w:tcW w:w="2093" w:type="dxa"/>
          </w:tcPr>
          <w:p w:rsidR="00AB5010" w:rsidRPr="00273776" w:rsidRDefault="00AB5010" w:rsidP="00E973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E973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FF5B9F" w:rsidRDefault="00AB5010" w:rsidP="00E97322"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017" w:type="dxa"/>
          </w:tcPr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1. Просмотреть видеоролик «</w:t>
            </w:r>
            <w:r>
              <w:rPr>
                <w:rFonts w:ascii="Times New Roman" w:hAnsi="Times New Roman"/>
                <w:sz w:val="24"/>
                <w:szCs w:val="24"/>
              </w:rPr>
              <w:t>Народный костюм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AB5010" w:rsidRPr="00273776" w:rsidRDefault="00AB5010" w:rsidP="00F901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задание – 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Собери название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AB5010" w:rsidRPr="00273776" w:rsidTr="00273776">
        <w:tc>
          <w:tcPr>
            <w:tcW w:w="568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89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73776">
              <w:rPr>
                <w:rFonts w:ascii="Times New Roman" w:hAnsi="Times New Roman"/>
                <w:color w:val="000000"/>
              </w:rPr>
              <w:br/>
              <w:t>Курасова Елена Раальдовна</w:t>
            </w:r>
          </w:p>
        </w:tc>
        <w:tc>
          <w:tcPr>
            <w:tcW w:w="1800" w:type="dxa"/>
          </w:tcPr>
          <w:p w:rsidR="00AB5010" w:rsidRPr="00273776" w:rsidRDefault="00AB5010" w:rsidP="00273776">
            <w:pPr>
              <w:spacing w:after="0" w:line="240" w:lineRule="auto"/>
            </w:pPr>
            <w:r w:rsidRPr="00273776">
              <w:rPr>
                <w:rFonts w:ascii="Times New Roman" w:hAnsi="Times New Roman"/>
                <w:sz w:val="24"/>
                <w:szCs w:val="24"/>
              </w:rPr>
              <w:t>Театрально-хореографический коллектив «Богема»</w:t>
            </w:r>
          </w:p>
        </w:tc>
        <w:tc>
          <w:tcPr>
            <w:tcW w:w="958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,</w:t>
            </w:r>
            <w:r w:rsidRPr="00273776">
              <w:rPr>
                <w:rFonts w:ascii="Times New Roman" w:hAnsi="Times New Roman"/>
              </w:rPr>
              <w:t xml:space="preserve"> </w:t>
            </w:r>
          </w:p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Подгруппа: 1 группа (1 год обучения)</w:t>
            </w:r>
          </w:p>
        </w:tc>
        <w:tc>
          <w:tcPr>
            <w:tcW w:w="1706" w:type="dxa"/>
          </w:tcPr>
          <w:p w:rsidR="00AB5010" w:rsidRPr="00273776" w:rsidRDefault="00AB5010" w:rsidP="002737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Виды театра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447" w:type="dxa"/>
          </w:tcPr>
          <w:p w:rsidR="00AB5010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093" w:type="dxa"/>
          </w:tcPr>
          <w:p w:rsidR="00AB5010" w:rsidRPr="00273776" w:rsidRDefault="00AB5010" w:rsidP="00E973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E973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Default="00AB5010" w:rsidP="00E97322"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017" w:type="dxa"/>
          </w:tcPr>
          <w:p w:rsidR="00AB5010" w:rsidRPr="00273776" w:rsidRDefault="00AB5010" w:rsidP="00E973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1. Просмотреть видеоролик «</w:t>
            </w:r>
            <w:r>
              <w:rPr>
                <w:rFonts w:ascii="Times New Roman" w:hAnsi="Times New Roman"/>
                <w:sz w:val="24"/>
                <w:szCs w:val="24"/>
              </w:rPr>
              <w:t>Виды театра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AB5010" w:rsidRPr="00273776" w:rsidRDefault="00AB5010" w:rsidP="00E973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 xml:space="preserve">2. Просмотреть </w:t>
            </w:r>
            <w:r>
              <w:rPr>
                <w:rFonts w:ascii="Times New Roman" w:hAnsi="Times New Roman"/>
                <w:sz w:val="24"/>
                <w:szCs w:val="24"/>
              </w:rPr>
              <w:t>видеоролик «Позиции рук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AB5010" w:rsidRPr="00273776" w:rsidRDefault="00AB5010" w:rsidP="00E973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3. Выпол</w:t>
            </w:r>
            <w:r>
              <w:rPr>
                <w:rFonts w:ascii="Times New Roman" w:hAnsi="Times New Roman"/>
                <w:sz w:val="24"/>
                <w:szCs w:val="24"/>
              </w:rPr>
              <w:t>нить задание – тест «Найди правельный ответ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B5010" w:rsidRPr="00273776" w:rsidRDefault="00AB5010" w:rsidP="00A021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2664" w:type="dxa"/>
          </w:tcPr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776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273776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AB5010" w:rsidRPr="00273776" w:rsidRDefault="00AB5010" w:rsidP="0027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776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</w:tbl>
    <w:p w:rsidR="00AB5010" w:rsidRPr="0023440E" w:rsidRDefault="00AB5010" w:rsidP="0023440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AB5010" w:rsidRPr="0023440E" w:rsidSect="0023440E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27B9"/>
    <w:rsid w:val="000E122C"/>
    <w:rsid w:val="00133ED7"/>
    <w:rsid w:val="00170688"/>
    <w:rsid w:val="001F765A"/>
    <w:rsid w:val="0023440E"/>
    <w:rsid w:val="00273776"/>
    <w:rsid w:val="003565E6"/>
    <w:rsid w:val="003B3E5B"/>
    <w:rsid w:val="004139B4"/>
    <w:rsid w:val="00424E38"/>
    <w:rsid w:val="004327B9"/>
    <w:rsid w:val="004373C9"/>
    <w:rsid w:val="004719F6"/>
    <w:rsid w:val="00476E34"/>
    <w:rsid w:val="00482ED0"/>
    <w:rsid w:val="004F10AB"/>
    <w:rsid w:val="004F1B30"/>
    <w:rsid w:val="006A777F"/>
    <w:rsid w:val="0074315F"/>
    <w:rsid w:val="00775DFC"/>
    <w:rsid w:val="007B54B7"/>
    <w:rsid w:val="007D6ECC"/>
    <w:rsid w:val="007D6FE0"/>
    <w:rsid w:val="00850F90"/>
    <w:rsid w:val="00941544"/>
    <w:rsid w:val="009A35B5"/>
    <w:rsid w:val="00A021BD"/>
    <w:rsid w:val="00A86DC2"/>
    <w:rsid w:val="00AB5010"/>
    <w:rsid w:val="00AC1E25"/>
    <w:rsid w:val="00AC277A"/>
    <w:rsid w:val="00AE41CE"/>
    <w:rsid w:val="00B41641"/>
    <w:rsid w:val="00BA1012"/>
    <w:rsid w:val="00BB2261"/>
    <w:rsid w:val="00BC7AF6"/>
    <w:rsid w:val="00C73421"/>
    <w:rsid w:val="00CB3932"/>
    <w:rsid w:val="00CE76EE"/>
    <w:rsid w:val="00D41DC3"/>
    <w:rsid w:val="00DB68A2"/>
    <w:rsid w:val="00E064E2"/>
    <w:rsid w:val="00E96E88"/>
    <w:rsid w:val="00E97322"/>
    <w:rsid w:val="00F43085"/>
    <w:rsid w:val="00F901F1"/>
    <w:rsid w:val="00FD288A"/>
    <w:rsid w:val="00FD3615"/>
    <w:rsid w:val="00FF3C37"/>
    <w:rsid w:val="00FF5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261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E76E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E76EE"/>
    <w:rPr>
      <w:rFonts w:ascii="Cambria" w:hAnsi="Cambria" w:cs="Times New Roman"/>
      <w:b/>
      <w:bCs/>
      <w:color w:val="365F91"/>
      <w:sz w:val="28"/>
      <w:szCs w:val="28"/>
    </w:rPr>
  </w:style>
  <w:style w:type="table" w:styleId="TableGrid">
    <w:name w:val="Table Grid"/>
    <w:basedOn w:val="TableNormal"/>
    <w:uiPriority w:val="99"/>
    <w:rsid w:val="0023440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7D6ECC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29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98</TotalTime>
  <Pages>5</Pages>
  <Words>1132</Words>
  <Characters>6455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Валера</cp:lastModifiedBy>
  <cp:revision>18</cp:revision>
  <dcterms:created xsi:type="dcterms:W3CDTF">2020-03-27T05:39:00Z</dcterms:created>
  <dcterms:modified xsi:type="dcterms:W3CDTF">2020-04-02T22:00:00Z</dcterms:modified>
</cp:coreProperties>
</file>