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A0B" w:rsidRDefault="00625A0B" w:rsidP="00CE76E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3440E">
        <w:rPr>
          <w:rFonts w:ascii="Times New Roman" w:hAnsi="Times New Roman"/>
          <w:sz w:val="24"/>
          <w:szCs w:val="24"/>
        </w:rPr>
        <w:t>Информация</w:t>
      </w:r>
      <w:r>
        <w:rPr>
          <w:rFonts w:ascii="Times New Roman" w:hAnsi="Times New Roman"/>
          <w:sz w:val="24"/>
          <w:szCs w:val="24"/>
        </w:rPr>
        <w:t xml:space="preserve"> об организации обучения с использованием дистанционных технологий в объединении «Дизайн»  </w:t>
      </w:r>
    </w:p>
    <w:p w:rsidR="00625A0B" w:rsidRDefault="00625A0B" w:rsidP="00CE76E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ПДО - </w:t>
      </w:r>
      <w:r w:rsidRPr="00BB46C6">
        <w:rPr>
          <w:rFonts w:ascii="Times New Roman" w:hAnsi="Times New Roman"/>
          <w:sz w:val="24"/>
          <w:szCs w:val="24"/>
        </w:rPr>
        <w:t>Прохина Валентина Сергеевна</w:t>
      </w:r>
      <w:bookmarkStart w:id="0" w:name="_GoBack"/>
      <w:bookmarkEnd w:id="0"/>
    </w:p>
    <w:p w:rsidR="00625A0B" w:rsidRPr="0023440E" w:rsidRDefault="00625A0B" w:rsidP="00CE76E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 01.04.2020 по 12.04.2020</w:t>
      </w:r>
    </w:p>
    <w:p w:rsidR="00625A0B" w:rsidRPr="0023440E" w:rsidRDefault="00625A0B" w:rsidP="0023440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630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1489"/>
        <w:gridCol w:w="1800"/>
        <w:gridCol w:w="958"/>
        <w:gridCol w:w="1706"/>
        <w:gridCol w:w="1447"/>
        <w:gridCol w:w="2093"/>
        <w:gridCol w:w="2017"/>
        <w:gridCol w:w="1560"/>
        <w:gridCol w:w="2664"/>
      </w:tblGrid>
      <w:tr w:rsidR="00625A0B" w:rsidRPr="00E7287E" w:rsidTr="00E7287E">
        <w:tc>
          <w:tcPr>
            <w:tcW w:w="568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489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</w:tc>
        <w:tc>
          <w:tcPr>
            <w:tcW w:w="1800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958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</w:p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(школа, класс)</w:t>
            </w:r>
          </w:p>
        </w:tc>
        <w:tc>
          <w:tcPr>
            <w:tcW w:w="1706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1447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Дата, время проведения занятия</w:t>
            </w:r>
          </w:p>
        </w:tc>
        <w:tc>
          <w:tcPr>
            <w:tcW w:w="2093" w:type="dxa"/>
          </w:tcPr>
          <w:p w:rsidR="00625A0B" w:rsidRPr="00E7287E" w:rsidRDefault="00625A0B" w:rsidP="00E7287E">
            <w:pPr>
              <w:pStyle w:val="Heading1"/>
              <w:spacing w:line="240" w:lineRule="auto"/>
              <w:rPr>
                <w:rFonts w:ascii="Times New Roman" w:hAnsi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</w:pPr>
            <w:r w:rsidRPr="00E7287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Используемые информационные ресурсы (образовательная платформа, электронная почта, </w:t>
            </w:r>
            <w:r w:rsidRPr="00E7287E">
              <w:rPr>
                <w:rFonts w:ascii="Times New Roman" w:hAnsi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WhatsApp</w:t>
            </w:r>
          </w:p>
          <w:p w:rsidR="00625A0B" w:rsidRPr="00E7287E" w:rsidRDefault="00625A0B" w:rsidP="00E7287E">
            <w:pPr>
              <w:spacing w:after="0" w:line="240" w:lineRule="auto"/>
              <w:rPr>
                <w:lang w:eastAsia="ru-RU"/>
              </w:rPr>
            </w:pPr>
          </w:p>
        </w:tc>
        <w:tc>
          <w:tcPr>
            <w:tcW w:w="2017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Задания для детей</w:t>
            </w:r>
          </w:p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(что надо сделать учащемуся)</w:t>
            </w:r>
          </w:p>
        </w:tc>
        <w:tc>
          <w:tcPr>
            <w:tcW w:w="1560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664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Способы обратной связи с учащимися</w:t>
            </w:r>
          </w:p>
        </w:tc>
      </w:tr>
      <w:tr w:rsidR="00625A0B" w:rsidRPr="00E7287E" w:rsidTr="00E7287E">
        <w:tc>
          <w:tcPr>
            <w:tcW w:w="568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89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Прохина Валентина Сергеевна</w:t>
            </w:r>
          </w:p>
        </w:tc>
        <w:tc>
          <w:tcPr>
            <w:tcW w:w="1800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Объединение «Дизайн»</w:t>
            </w:r>
          </w:p>
        </w:tc>
        <w:tc>
          <w:tcPr>
            <w:tcW w:w="958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1 группа, </w:t>
            </w:r>
            <w:smartTag w:uri="urn:schemas-microsoft-com:office:smarttags" w:element="metricconverter">
              <w:smartTagPr>
                <w:attr w:name="ProductID" w:val="1 г"/>
              </w:smartTagPr>
              <w:r w:rsidRPr="00E7287E">
                <w:rPr>
                  <w:rFonts w:ascii="Times New Roman" w:hAnsi="Times New Roman"/>
                  <w:sz w:val="24"/>
                  <w:szCs w:val="24"/>
                </w:rPr>
                <w:t>1 г</w:t>
              </w:r>
            </w:smartTag>
            <w:r w:rsidRPr="00E7287E">
              <w:rPr>
                <w:rFonts w:ascii="Times New Roman" w:hAnsi="Times New Roman"/>
                <w:sz w:val="24"/>
                <w:szCs w:val="24"/>
              </w:rPr>
              <w:t>.о.</w:t>
            </w:r>
          </w:p>
        </w:tc>
        <w:tc>
          <w:tcPr>
            <w:tcW w:w="1706" w:type="dxa"/>
          </w:tcPr>
          <w:p w:rsidR="00625A0B" w:rsidRPr="00BC5DE6" w:rsidRDefault="00625A0B" w:rsidP="00BC5DE6">
            <w:pPr>
              <w:rPr>
                <w:rFonts w:ascii="Helvetica" w:hAnsi="Helvetica" w:cs="Helvetica"/>
                <w:color w:val="0000FF"/>
                <w:sz w:val="20"/>
                <w:szCs w:val="20"/>
                <w:lang w:eastAsia="ru-RU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«</w:t>
            </w:r>
            <w:r w:rsidRPr="00BC5DE6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begin"/>
            </w:r>
            <w:r w:rsidRPr="00BC5DE6">
              <w:rPr>
                <w:rFonts w:ascii="Times New Roman" w:hAnsi="Times New Roman"/>
                <w:sz w:val="24"/>
                <w:szCs w:val="24"/>
                <w:lang w:eastAsia="ru-RU"/>
              </w:rPr>
              <w:instrText xml:space="preserve"> HYPERLINK "https://learningapps.org/2955506" \o "Конструктивные линии" \t "_blank" </w:instrText>
            </w:r>
            <w:r w:rsidRPr="00BC5DE6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separate"/>
            </w:r>
            <w:r w:rsidRPr="00BC5DE6">
              <w:rPr>
                <w:rFonts w:ascii="Times New Roman" w:hAnsi="Times New Roman"/>
                <w:spacing w:val="1"/>
                <w:sz w:val="24"/>
                <w:szCs w:val="24"/>
                <w:lang w:eastAsia="ru-RU"/>
              </w:rPr>
              <w:t>Конструктивные линии</w:t>
            </w:r>
          </w:p>
          <w:p w:rsidR="00625A0B" w:rsidRPr="00E7287E" w:rsidRDefault="00625A0B" w:rsidP="00BC5D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DE6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end"/>
            </w:r>
            <w:r w:rsidRPr="00E7287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47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01.04.2020,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17.30-17.40.</w:t>
            </w:r>
          </w:p>
        </w:tc>
        <w:tc>
          <w:tcPr>
            <w:tcW w:w="2093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1. Изучить выложенный на платформе теоретический материал «</w:t>
            </w:r>
            <w:r>
              <w:rPr>
                <w:rFonts w:ascii="Times New Roman" w:hAnsi="Times New Roman"/>
                <w:sz w:val="24"/>
                <w:szCs w:val="24"/>
              </w:rPr>
              <w:t>Конструктивные линии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2. Выполнить задание «</w:t>
            </w:r>
            <w:r>
              <w:rPr>
                <w:rFonts w:ascii="Times New Roman" w:hAnsi="Times New Roman"/>
                <w:sz w:val="24"/>
                <w:szCs w:val="24"/>
              </w:rPr>
              <w:t>тайные знаки по уходу за одеждой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01.04.2020</w:t>
            </w:r>
          </w:p>
        </w:tc>
        <w:tc>
          <w:tcPr>
            <w:tcW w:w="2664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</w:tr>
      <w:tr w:rsidR="00625A0B" w:rsidRPr="00E7287E" w:rsidTr="00E7287E">
        <w:tc>
          <w:tcPr>
            <w:tcW w:w="568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89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</w:rPr>
            </w:pPr>
            <w:r w:rsidRPr="00E7287E">
              <w:rPr>
                <w:rFonts w:ascii="Times New Roman" w:hAnsi="Times New Roman"/>
                <w:color w:val="000000"/>
                <w:shd w:val="clear" w:color="auto" w:fill="FFFFFF"/>
              </w:rPr>
              <w:t>Прохина Валентина Сергеевна</w:t>
            </w:r>
          </w:p>
        </w:tc>
        <w:tc>
          <w:tcPr>
            <w:tcW w:w="1800" w:type="dxa"/>
          </w:tcPr>
          <w:p w:rsidR="00625A0B" w:rsidRPr="00E7287E" w:rsidRDefault="00625A0B" w:rsidP="00E7287E">
            <w:pPr>
              <w:spacing w:after="0" w:line="240" w:lineRule="auto"/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Объединение «Дизайн»</w:t>
            </w:r>
          </w:p>
        </w:tc>
        <w:tc>
          <w:tcPr>
            <w:tcW w:w="958" w:type="dxa"/>
          </w:tcPr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группа, </w:t>
            </w:r>
            <w:smartTag w:uri="urn:schemas-microsoft-com:office:smarttags" w:element="metricconverter">
              <w:smartTagPr>
                <w:attr w:name="ProductID" w:val="1 г"/>
              </w:smartTagPr>
              <w:r w:rsidRPr="00E7287E">
                <w:rPr>
                  <w:rFonts w:ascii="Times New Roman" w:hAnsi="Times New Roman"/>
                  <w:sz w:val="24"/>
                  <w:szCs w:val="24"/>
                </w:rPr>
                <w:t>1 г</w:t>
              </w:r>
            </w:smartTag>
            <w:r w:rsidRPr="00E7287E">
              <w:rPr>
                <w:rFonts w:ascii="Times New Roman" w:hAnsi="Times New Roman"/>
                <w:sz w:val="24"/>
                <w:szCs w:val="24"/>
              </w:rPr>
              <w:t>.о.</w:t>
            </w:r>
          </w:p>
        </w:tc>
        <w:tc>
          <w:tcPr>
            <w:tcW w:w="1706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Конструктивные линии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47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.04.2020,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17.30-17.40</w:t>
            </w:r>
          </w:p>
        </w:tc>
        <w:tc>
          <w:tcPr>
            <w:tcW w:w="2093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1. Изучить выложенный на платформе теоретический материал «</w:t>
            </w:r>
            <w:r>
              <w:rPr>
                <w:rFonts w:ascii="Times New Roman" w:hAnsi="Times New Roman"/>
                <w:sz w:val="24"/>
                <w:szCs w:val="24"/>
              </w:rPr>
              <w:t>Конструктивные линии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625A0B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2.. Выполнить задание «</w:t>
            </w:r>
            <w:r>
              <w:rPr>
                <w:rFonts w:ascii="Times New Roman" w:hAnsi="Times New Roman"/>
                <w:sz w:val="24"/>
                <w:szCs w:val="24"/>
              </w:rPr>
              <w:t>тайные знаки по уходу за одеждой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WhatsApp</w:t>
            </w:r>
          </w:p>
        </w:tc>
      </w:tr>
      <w:tr w:rsidR="00625A0B" w:rsidRPr="00E7287E" w:rsidTr="00E7287E">
        <w:tc>
          <w:tcPr>
            <w:tcW w:w="568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89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</w:rPr>
            </w:pPr>
            <w:r w:rsidRPr="00E7287E">
              <w:rPr>
                <w:rFonts w:ascii="Times New Roman" w:hAnsi="Times New Roman"/>
                <w:color w:val="000000"/>
                <w:shd w:val="clear" w:color="auto" w:fill="FFFFFF"/>
              </w:rPr>
              <w:t>Прохина Валентина Сергеевна</w:t>
            </w:r>
          </w:p>
        </w:tc>
        <w:tc>
          <w:tcPr>
            <w:tcW w:w="1800" w:type="dxa"/>
          </w:tcPr>
          <w:p w:rsidR="00625A0B" w:rsidRPr="00E7287E" w:rsidRDefault="00625A0B" w:rsidP="00E7287E">
            <w:pPr>
              <w:spacing w:after="0" w:line="240" w:lineRule="auto"/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Объединение «Дизайн»</w:t>
            </w:r>
          </w:p>
        </w:tc>
        <w:tc>
          <w:tcPr>
            <w:tcW w:w="958" w:type="dxa"/>
          </w:tcPr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1 группа, </w:t>
            </w:r>
            <w:smartTag w:uri="urn:schemas-microsoft-com:office:smarttags" w:element="metricconverter">
              <w:smartTagPr>
                <w:attr w:name="ProductID" w:val="1 г"/>
              </w:smartTagPr>
              <w:r w:rsidRPr="00E7287E">
                <w:rPr>
                  <w:rFonts w:ascii="Times New Roman" w:hAnsi="Times New Roman"/>
                  <w:sz w:val="24"/>
                  <w:szCs w:val="24"/>
                </w:rPr>
                <w:t>1 г</w:t>
              </w:r>
            </w:smartTag>
            <w:r w:rsidRPr="00E7287E">
              <w:rPr>
                <w:rFonts w:ascii="Times New Roman" w:hAnsi="Times New Roman"/>
                <w:sz w:val="24"/>
                <w:szCs w:val="24"/>
              </w:rPr>
              <w:t>.о.</w:t>
            </w:r>
          </w:p>
        </w:tc>
        <w:tc>
          <w:tcPr>
            <w:tcW w:w="1706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Детали одежды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47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.04.2020,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17.30-17.40</w:t>
            </w:r>
          </w:p>
        </w:tc>
        <w:tc>
          <w:tcPr>
            <w:tcW w:w="2093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1. Изучить выложенный на платформе теоретический материал «</w:t>
            </w:r>
            <w:r>
              <w:rPr>
                <w:rFonts w:ascii="Times New Roman" w:hAnsi="Times New Roman"/>
                <w:sz w:val="24"/>
                <w:szCs w:val="24"/>
              </w:rPr>
              <w:t>Детали одежды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2. Выполнить задание «</w:t>
            </w:r>
            <w:r>
              <w:rPr>
                <w:rFonts w:ascii="Times New Roman" w:hAnsi="Times New Roman"/>
                <w:sz w:val="24"/>
                <w:szCs w:val="24"/>
              </w:rPr>
              <w:t>Ансамбль в костюме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WhatsApp</w:t>
            </w:r>
          </w:p>
        </w:tc>
      </w:tr>
      <w:tr w:rsidR="00625A0B" w:rsidRPr="00E7287E" w:rsidTr="00E7287E">
        <w:tc>
          <w:tcPr>
            <w:tcW w:w="568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89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</w:rPr>
            </w:pPr>
            <w:r w:rsidRPr="00E7287E">
              <w:rPr>
                <w:rFonts w:ascii="Times New Roman" w:hAnsi="Times New Roman"/>
                <w:color w:val="000000"/>
                <w:shd w:val="clear" w:color="auto" w:fill="FFFFFF"/>
              </w:rPr>
              <w:t>Прохина Валентина Сергеевна</w:t>
            </w:r>
          </w:p>
        </w:tc>
        <w:tc>
          <w:tcPr>
            <w:tcW w:w="1800" w:type="dxa"/>
          </w:tcPr>
          <w:p w:rsidR="00625A0B" w:rsidRPr="00E7287E" w:rsidRDefault="00625A0B" w:rsidP="00E7287E">
            <w:pPr>
              <w:spacing w:after="0" w:line="240" w:lineRule="auto"/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Объединение «Дизайн»</w:t>
            </w:r>
          </w:p>
        </w:tc>
        <w:tc>
          <w:tcPr>
            <w:tcW w:w="958" w:type="dxa"/>
          </w:tcPr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группа, </w:t>
            </w:r>
            <w:smartTag w:uri="urn:schemas-microsoft-com:office:smarttags" w:element="metricconverter">
              <w:smartTagPr>
                <w:attr w:name="ProductID" w:val="1 г"/>
              </w:smartTagPr>
              <w:r w:rsidRPr="00E7287E">
                <w:rPr>
                  <w:rFonts w:ascii="Times New Roman" w:hAnsi="Times New Roman"/>
                  <w:sz w:val="24"/>
                  <w:szCs w:val="24"/>
                </w:rPr>
                <w:t>1 г</w:t>
              </w:r>
            </w:smartTag>
            <w:r w:rsidRPr="00E7287E">
              <w:rPr>
                <w:rFonts w:ascii="Times New Roman" w:hAnsi="Times New Roman"/>
                <w:sz w:val="24"/>
                <w:szCs w:val="24"/>
              </w:rPr>
              <w:t>.о.</w:t>
            </w:r>
          </w:p>
        </w:tc>
        <w:tc>
          <w:tcPr>
            <w:tcW w:w="1706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Детали одежды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47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.04.2020,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17.30-17.40</w:t>
            </w:r>
          </w:p>
        </w:tc>
        <w:tc>
          <w:tcPr>
            <w:tcW w:w="2093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1. Изучить выложенный на платформе теоретический материал «</w:t>
            </w:r>
            <w:r>
              <w:rPr>
                <w:rFonts w:ascii="Times New Roman" w:hAnsi="Times New Roman"/>
                <w:sz w:val="24"/>
                <w:szCs w:val="24"/>
              </w:rPr>
              <w:t>Детали одежды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2. Выполнить задание «</w:t>
            </w:r>
            <w:r>
              <w:rPr>
                <w:rFonts w:ascii="Times New Roman" w:hAnsi="Times New Roman"/>
                <w:sz w:val="24"/>
                <w:szCs w:val="24"/>
              </w:rPr>
              <w:t>Ансамбль в костюме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WhatsApp</w:t>
            </w:r>
          </w:p>
        </w:tc>
      </w:tr>
      <w:tr w:rsidR="00625A0B" w:rsidRPr="00E7287E" w:rsidTr="00E7287E">
        <w:tc>
          <w:tcPr>
            <w:tcW w:w="568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</w:rPr>
            </w:pPr>
            <w:r w:rsidRPr="00E7287E">
              <w:rPr>
                <w:rFonts w:ascii="Times New Roman" w:hAnsi="Times New Roman"/>
                <w:color w:val="000000"/>
                <w:shd w:val="clear" w:color="auto" w:fill="FFFFFF"/>
              </w:rPr>
              <w:t>Прохина Валентина Сергеевна</w:t>
            </w:r>
          </w:p>
        </w:tc>
        <w:tc>
          <w:tcPr>
            <w:tcW w:w="1800" w:type="dxa"/>
          </w:tcPr>
          <w:p w:rsidR="00625A0B" w:rsidRPr="00E7287E" w:rsidRDefault="00625A0B" w:rsidP="00E7287E">
            <w:pPr>
              <w:spacing w:after="0" w:line="240" w:lineRule="auto"/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Объединение «Дизайн»</w:t>
            </w:r>
          </w:p>
        </w:tc>
        <w:tc>
          <w:tcPr>
            <w:tcW w:w="958" w:type="dxa"/>
          </w:tcPr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1 группа, </w:t>
            </w:r>
            <w:smartTag w:uri="urn:schemas-microsoft-com:office:smarttags" w:element="metricconverter">
              <w:smartTagPr>
                <w:attr w:name="ProductID" w:val="1 г"/>
              </w:smartTagPr>
              <w:r w:rsidRPr="00E7287E">
                <w:rPr>
                  <w:rFonts w:ascii="Times New Roman" w:hAnsi="Times New Roman"/>
                  <w:sz w:val="24"/>
                  <w:szCs w:val="24"/>
                </w:rPr>
                <w:t>1 г</w:t>
              </w:r>
            </w:smartTag>
            <w:r w:rsidRPr="00E7287E">
              <w:rPr>
                <w:rFonts w:ascii="Times New Roman" w:hAnsi="Times New Roman"/>
                <w:sz w:val="24"/>
                <w:szCs w:val="24"/>
              </w:rPr>
              <w:t>.о.</w:t>
            </w:r>
          </w:p>
        </w:tc>
        <w:tc>
          <w:tcPr>
            <w:tcW w:w="1706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Подготовка швейной машины к работе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47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.04.2020,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17.30-17.40</w:t>
            </w:r>
          </w:p>
        </w:tc>
        <w:tc>
          <w:tcPr>
            <w:tcW w:w="2093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1. Изучить выложенный на платформе теоретический материал «</w:t>
            </w:r>
            <w:r>
              <w:rPr>
                <w:rFonts w:ascii="Times New Roman" w:hAnsi="Times New Roman"/>
                <w:sz w:val="24"/>
                <w:szCs w:val="24"/>
              </w:rPr>
              <w:t>Подготовка швейной машины к работе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25A0B" w:rsidRDefault="00625A0B" w:rsidP="007F6461">
            <w:pPr>
              <w:pStyle w:val="NormalIndent"/>
              <w:spacing w:line="240" w:lineRule="auto"/>
              <w:ind w:left="15"/>
            </w:pPr>
            <w:r w:rsidRPr="007F6461">
              <w:rPr>
                <w:rStyle w:val="BodyTextIndentChar1"/>
                <w:rFonts w:ascii="Times New Roman" w:hAnsi="Times New Roman"/>
                <w:sz w:val="24"/>
                <w:szCs w:val="24"/>
              </w:rPr>
              <w:t>2. Просмотреть видеоролик «Классификация</w:t>
            </w:r>
            <w:r w:rsidRPr="007F6461">
              <w:rPr>
                <w:rFonts w:ascii="Times New Roman" w:hAnsi="Times New Roman"/>
                <w:sz w:val="24"/>
                <w:szCs w:val="24"/>
              </w:rPr>
              <w:t xml:space="preserve"> стилей в одежде»</w:t>
            </w:r>
          </w:p>
          <w:p w:rsidR="00625A0B" w:rsidRPr="007F6461" w:rsidRDefault="00625A0B" w:rsidP="007F6461">
            <w:pPr>
              <w:pStyle w:val="NormalIndent"/>
              <w:spacing w:line="240" w:lineRule="auto"/>
              <w:ind w:left="15"/>
              <w:rPr>
                <w:rFonts w:ascii="Times New Roman" w:hAnsi="Times New Roman"/>
                <w:color w:val="555555"/>
                <w:spacing w:val="24"/>
                <w:sz w:val="24"/>
                <w:szCs w:val="24"/>
              </w:rPr>
            </w:pPr>
            <w:r w:rsidRPr="00E7287E">
              <w:t xml:space="preserve">3. </w:t>
            </w:r>
            <w:r w:rsidRPr="007F6461">
              <w:rPr>
                <w:rFonts w:ascii="Times New Roman" w:hAnsi="Times New Roman"/>
                <w:sz w:val="24"/>
                <w:szCs w:val="24"/>
              </w:rPr>
              <w:t>Выполнить задание</w:t>
            </w:r>
            <w:r w:rsidRPr="00E7287E">
              <w:t xml:space="preserve"> </w:t>
            </w:r>
          </w:p>
        </w:tc>
        <w:tc>
          <w:tcPr>
            <w:tcW w:w="1560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WhatsApp</w:t>
            </w:r>
          </w:p>
        </w:tc>
      </w:tr>
      <w:tr w:rsidR="00625A0B" w:rsidRPr="00E7287E" w:rsidTr="00E7287E">
        <w:tc>
          <w:tcPr>
            <w:tcW w:w="568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89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</w:rPr>
            </w:pPr>
            <w:r w:rsidRPr="00E7287E">
              <w:rPr>
                <w:rFonts w:ascii="Times New Roman" w:hAnsi="Times New Roman"/>
                <w:color w:val="000000"/>
                <w:shd w:val="clear" w:color="auto" w:fill="FFFFFF"/>
              </w:rPr>
              <w:t>Прохина Валентина Сергеевна</w:t>
            </w:r>
          </w:p>
        </w:tc>
        <w:tc>
          <w:tcPr>
            <w:tcW w:w="1800" w:type="dxa"/>
          </w:tcPr>
          <w:p w:rsidR="00625A0B" w:rsidRPr="00E7287E" w:rsidRDefault="00625A0B" w:rsidP="00E7287E">
            <w:pPr>
              <w:spacing w:after="0" w:line="240" w:lineRule="auto"/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Объединение «Дизайн»</w:t>
            </w:r>
          </w:p>
        </w:tc>
        <w:tc>
          <w:tcPr>
            <w:tcW w:w="958" w:type="dxa"/>
          </w:tcPr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группа, </w:t>
            </w:r>
            <w:smartTag w:uri="urn:schemas-microsoft-com:office:smarttags" w:element="metricconverter">
              <w:smartTagPr>
                <w:attr w:name="ProductID" w:val="1 г"/>
              </w:smartTagPr>
              <w:r w:rsidRPr="00E7287E">
                <w:rPr>
                  <w:rFonts w:ascii="Times New Roman" w:hAnsi="Times New Roman"/>
                  <w:sz w:val="24"/>
                  <w:szCs w:val="24"/>
                </w:rPr>
                <w:t>1 г</w:t>
              </w:r>
            </w:smartTag>
            <w:r w:rsidRPr="00E7287E">
              <w:rPr>
                <w:rFonts w:ascii="Times New Roman" w:hAnsi="Times New Roman"/>
                <w:sz w:val="24"/>
                <w:szCs w:val="24"/>
              </w:rPr>
              <w:t>.о.</w:t>
            </w:r>
          </w:p>
        </w:tc>
        <w:tc>
          <w:tcPr>
            <w:tcW w:w="1706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Подготовка швейной машины к работе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47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.04.2020,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17.30-17.40</w:t>
            </w:r>
          </w:p>
        </w:tc>
        <w:tc>
          <w:tcPr>
            <w:tcW w:w="2093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625A0B" w:rsidRPr="00E7287E" w:rsidRDefault="00625A0B" w:rsidP="007F64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1. Изучить выложенный на платформе теоретический материал «</w:t>
            </w:r>
            <w:r>
              <w:rPr>
                <w:rFonts w:ascii="Times New Roman" w:hAnsi="Times New Roman"/>
                <w:sz w:val="24"/>
                <w:szCs w:val="24"/>
              </w:rPr>
              <w:t>Подготовка швейной машины к работе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25A0B" w:rsidRDefault="00625A0B" w:rsidP="007F6461">
            <w:pPr>
              <w:pStyle w:val="NormalIndent"/>
              <w:spacing w:line="240" w:lineRule="auto"/>
              <w:ind w:left="15"/>
            </w:pPr>
            <w:r w:rsidRPr="007F6461">
              <w:rPr>
                <w:rStyle w:val="BodyTextIndentChar1"/>
                <w:rFonts w:ascii="Times New Roman" w:hAnsi="Times New Roman"/>
                <w:sz w:val="24"/>
                <w:szCs w:val="24"/>
              </w:rPr>
              <w:t>2. Просмотреть видеоролик «Классификация</w:t>
            </w:r>
            <w:r w:rsidRPr="007F6461">
              <w:rPr>
                <w:rFonts w:ascii="Times New Roman" w:hAnsi="Times New Roman"/>
                <w:sz w:val="24"/>
                <w:szCs w:val="24"/>
              </w:rPr>
              <w:t xml:space="preserve"> стилей в одежде»</w:t>
            </w:r>
          </w:p>
          <w:p w:rsidR="00625A0B" w:rsidRPr="00E7287E" w:rsidRDefault="00625A0B" w:rsidP="007F64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t xml:space="preserve">3. </w:t>
            </w:r>
            <w:r w:rsidRPr="007F6461">
              <w:rPr>
                <w:rFonts w:ascii="Times New Roman" w:hAnsi="Times New Roman"/>
                <w:sz w:val="24"/>
                <w:szCs w:val="24"/>
              </w:rPr>
              <w:t>Выполнить задание</w:t>
            </w:r>
          </w:p>
        </w:tc>
        <w:tc>
          <w:tcPr>
            <w:tcW w:w="1560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625A0B" w:rsidRPr="00E7287E" w:rsidTr="00E7287E">
        <w:tc>
          <w:tcPr>
            <w:tcW w:w="568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89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</w:rPr>
            </w:pPr>
            <w:r w:rsidRPr="00E7287E">
              <w:rPr>
                <w:rFonts w:ascii="Times New Roman" w:hAnsi="Times New Roman"/>
                <w:color w:val="000000"/>
                <w:shd w:val="clear" w:color="auto" w:fill="FFFFFF"/>
              </w:rPr>
              <w:t>Прохина Валентина Сергеевна</w:t>
            </w:r>
          </w:p>
        </w:tc>
        <w:tc>
          <w:tcPr>
            <w:tcW w:w="1800" w:type="dxa"/>
          </w:tcPr>
          <w:p w:rsidR="00625A0B" w:rsidRPr="00E7287E" w:rsidRDefault="00625A0B" w:rsidP="00E7287E">
            <w:pPr>
              <w:spacing w:after="0" w:line="240" w:lineRule="auto"/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Объединение «Дизайн»</w:t>
            </w:r>
          </w:p>
        </w:tc>
        <w:tc>
          <w:tcPr>
            <w:tcW w:w="958" w:type="dxa"/>
          </w:tcPr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ЦЭВД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625A0B" w:rsidRPr="00E7287E" w:rsidRDefault="00625A0B" w:rsidP="00CC3D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1 группа, </w:t>
            </w:r>
            <w:smartTag w:uri="urn:schemas-microsoft-com:office:smarttags" w:element="metricconverter">
              <w:smartTagPr>
                <w:attr w:name="ProductID" w:val="1 г"/>
              </w:smartTagPr>
              <w:r w:rsidRPr="00E7287E">
                <w:rPr>
                  <w:rFonts w:ascii="Times New Roman" w:hAnsi="Times New Roman"/>
                  <w:sz w:val="24"/>
                  <w:szCs w:val="24"/>
                </w:rPr>
                <w:t>1 г</w:t>
              </w:r>
            </w:smartTag>
            <w:r w:rsidRPr="00E7287E">
              <w:rPr>
                <w:rFonts w:ascii="Times New Roman" w:hAnsi="Times New Roman"/>
                <w:sz w:val="24"/>
                <w:szCs w:val="24"/>
              </w:rPr>
              <w:t>.о.</w:t>
            </w:r>
          </w:p>
        </w:tc>
        <w:tc>
          <w:tcPr>
            <w:tcW w:w="1706" w:type="dxa"/>
          </w:tcPr>
          <w:p w:rsidR="00625A0B" w:rsidRPr="00E7287E" w:rsidRDefault="00625A0B" w:rsidP="00E728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«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Modern-jazz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47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.04.2020,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17.30-17.40.</w:t>
            </w:r>
          </w:p>
        </w:tc>
        <w:tc>
          <w:tcPr>
            <w:tcW w:w="2093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625A0B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1. Выполнить задание – тест «</w:t>
            </w:r>
            <w:r>
              <w:rPr>
                <w:rFonts w:ascii="Times New Roman" w:hAnsi="Times New Roman"/>
                <w:sz w:val="24"/>
                <w:szCs w:val="24"/>
              </w:rPr>
              <w:t>Техника безопасности при выполнении ручных работ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625A0B" w:rsidRPr="003144E1" w:rsidRDefault="00625A0B" w:rsidP="003144E1">
            <w:pPr>
              <w:pStyle w:val="Heading3"/>
              <w:shd w:val="clear" w:color="auto" w:fill="FFFFFF"/>
              <w:spacing w:before="0" w:after="0" w:line="240" w:lineRule="auto"/>
              <w:jc w:val="both"/>
              <w:rPr>
                <w:rFonts w:ascii="Tahoma" w:hAnsi="Tahoma" w:cs="Tahoma"/>
                <w:b w:val="0"/>
                <w:color w:val="555555"/>
                <w:spacing w:val="24"/>
                <w:sz w:val="22"/>
                <w:szCs w:val="22"/>
              </w:rPr>
            </w:pPr>
            <w:r w:rsidRPr="003144E1">
              <w:rPr>
                <w:rFonts w:ascii="Times New Roman" w:hAnsi="Times New Roman"/>
                <w:b w:val="0"/>
                <w:sz w:val="24"/>
                <w:szCs w:val="24"/>
              </w:rPr>
              <w:t xml:space="preserve">2. Изучить выложенный на платформе теоретический материал </w:t>
            </w:r>
            <w:r w:rsidRPr="003144E1">
              <w:rPr>
                <w:rStyle w:val="NormalWebChar"/>
                <w:rFonts w:ascii="Times New Roman" w:hAnsi="Times New Roman"/>
                <w:b w:val="0"/>
              </w:rPr>
              <w:t>«Последовательность пошива платья (отрезного по линии талии)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Образовательная платформа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87E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  <w:r w:rsidRPr="00E7287E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</w:p>
          <w:p w:rsidR="00625A0B" w:rsidRPr="00E7287E" w:rsidRDefault="00625A0B" w:rsidP="00E728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287E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</w:tbl>
    <w:p w:rsidR="00625A0B" w:rsidRPr="0023440E" w:rsidRDefault="00625A0B" w:rsidP="003144E1">
      <w:pPr>
        <w:spacing w:after="0" w:line="240" w:lineRule="auto"/>
      </w:pPr>
    </w:p>
    <w:sectPr w:rsidR="00625A0B" w:rsidRPr="0023440E" w:rsidSect="0023440E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589A77B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CE4FA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6CCAE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7EC765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82F0A65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F2287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4844FB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59A883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17A13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2974D2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27B9"/>
    <w:rsid w:val="000E122C"/>
    <w:rsid w:val="001F634B"/>
    <w:rsid w:val="0023440E"/>
    <w:rsid w:val="003144E1"/>
    <w:rsid w:val="003565E6"/>
    <w:rsid w:val="004139B4"/>
    <w:rsid w:val="00424E38"/>
    <w:rsid w:val="004327B9"/>
    <w:rsid w:val="004719F6"/>
    <w:rsid w:val="004E6EE3"/>
    <w:rsid w:val="004F10AB"/>
    <w:rsid w:val="004F2E24"/>
    <w:rsid w:val="005D61FC"/>
    <w:rsid w:val="005E1546"/>
    <w:rsid w:val="00625A0B"/>
    <w:rsid w:val="006A777F"/>
    <w:rsid w:val="00756E5E"/>
    <w:rsid w:val="00775DFC"/>
    <w:rsid w:val="007D6FE0"/>
    <w:rsid w:val="007F6461"/>
    <w:rsid w:val="00850F90"/>
    <w:rsid w:val="00941544"/>
    <w:rsid w:val="009A35B5"/>
    <w:rsid w:val="00A86DC2"/>
    <w:rsid w:val="00AC1E25"/>
    <w:rsid w:val="00AE41CE"/>
    <w:rsid w:val="00BA1012"/>
    <w:rsid w:val="00BB2261"/>
    <w:rsid w:val="00BB46C6"/>
    <w:rsid w:val="00BC5DE6"/>
    <w:rsid w:val="00BC7AF6"/>
    <w:rsid w:val="00C73421"/>
    <w:rsid w:val="00CB3932"/>
    <w:rsid w:val="00CC3DD8"/>
    <w:rsid w:val="00CE76EE"/>
    <w:rsid w:val="00DB68A2"/>
    <w:rsid w:val="00E064E2"/>
    <w:rsid w:val="00E7287E"/>
    <w:rsid w:val="00FD3615"/>
    <w:rsid w:val="00FF3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261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E76E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7F646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E76EE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7889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table" w:styleId="TableGrid">
    <w:name w:val="Table Grid"/>
    <w:basedOn w:val="TableNormal"/>
    <w:uiPriority w:val="99"/>
    <w:rsid w:val="0023440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BC5DE6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1"/>
    <w:uiPriority w:val="99"/>
    <w:rsid w:val="007F646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B7889"/>
    <w:rPr>
      <w:lang w:eastAsia="en-US"/>
    </w:rPr>
  </w:style>
  <w:style w:type="character" w:customStyle="1" w:styleId="BodyTextIndentChar1">
    <w:name w:val="Body Text Indent Char1"/>
    <w:basedOn w:val="DefaultParagraphFont"/>
    <w:link w:val="BodyTextIndent"/>
    <w:uiPriority w:val="99"/>
    <w:locked/>
    <w:rsid w:val="007F6461"/>
    <w:rPr>
      <w:rFonts w:ascii="Calibri" w:hAnsi="Calibri" w:cs="Times New Roman"/>
      <w:sz w:val="22"/>
      <w:szCs w:val="22"/>
      <w:lang w:val="ru-RU" w:eastAsia="en-US" w:bidi="ar-SA"/>
    </w:rPr>
  </w:style>
  <w:style w:type="paragraph" w:styleId="NormalIndent">
    <w:name w:val="Normal Indent"/>
    <w:basedOn w:val="Normal"/>
    <w:uiPriority w:val="99"/>
    <w:rsid w:val="007F6461"/>
    <w:pPr>
      <w:ind w:left="708"/>
    </w:pPr>
  </w:style>
  <w:style w:type="paragraph" w:styleId="NormalWeb">
    <w:name w:val="Normal (Web)"/>
    <w:basedOn w:val="Normal"/>
    <w:link w:val="NormalWebChar"/>
    <w:uiPriority w:val="99"/>
    <w:rsid w:val="003144E1"/>
    <w:rPr>
      <w:rFonts w:ascii="Times New Roman" w:hAnsi="Times New Roman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locked/>
    <w:rsid w:val="003144E1"/>
    <w:rPr>
      <w:rFonts w:cs="Times New Roman"/>
      <w:sz w:val="24"/>
      <w:szCs w:val="24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187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7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7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8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18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18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81</TotalTime>
  <Pages>4</Pages>
  <Words>539</Words>
  <Characters>3076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Валера</cp:lastModifiedBy>
  <cp:revision>16</cp:revision>
  <dcterms:created xsi:type="dcterms:W3CDTF">2020-03-27T05:39:00Z</dcterms:created>
  <dcterms:modified xsi:type="dcterms:W3CDTF">2020-04-02T21:15:00Z</dcterms:modified>
</cp:coreProperties>
</file>