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223" w:rsidRDefault="004B4223" w:rsidP="00661BBD">
      <w:pPr>
        <w:jc w:val="center"/>
        <w:rPr>
          <w:sz w:val="28"/>
          <w:szCs w:val="28"/>
        </w:rPr>
      </w:pPr>
      <w:r w:rsidRPr="00045E75">
        <w:rPr>
          <w:sz w:val="28"/>
          <w:szCs w:val="28"/>
        </w:rPr>
        <w:t xml:space="preserve">Балтасинский муниципльный район </w:t>
      </w:r>
    </w:p>
    <w:p w:rsidR="004B4223" w:rsidRPr="00045E75" w:rsidRDefault="004B4223" w:rsidP="00661BBD">
      <w:pPr>
        <w:jc w:val="center"/>
        <w:rPr>
          <w:sz w:val="28"/>
          <w:szCs w:val="28"/>
        </w:rPr>
      </w:pPr>
      <w:r w:rsidRPr="00045E75">
        <w:rPr>
          <w:sz w:val="28"/>
          <w:szCs w:val="28"/>
        </w:rPr>
        <w:t>МБОУ «Салаусский многопрофильный лицей»</w:t>
      </w:r>
    </w:p>
    <w:p w:rsidR="004B4223" w:rsidRPr="00045E75" w:rsidRDefault="004B4223" w:rsidP="00661BB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Оснащенность </w:t>
      </w:r>
      <w:r w:rsidRPr="00045E75">
        <w:rPr>
          <w:sz w:val="28"/>
          <w:szCs w:val="28"/>
        </w:rPr>
        <w:t xml:space="preserve">кабинета </w:t>
      </w:r>
      <w:r w:rsidRPr="00045E75">
        <w:rPr>
          <w:sz w:val="28"/>
          <w:szCs w:val="28"/>
          <w:u w:val="single"/>
        </w:rPr>
        <w:t>татарской литературы</w:t>
      </w:r>
      <w:r w:rsidRPr="00045E75">
        <w:rPr>
          <w:sz w:val="28"/>
          <w:szCs w:val="28"/>
        </w:rPr>
        <w:t xml:space="preserve"> </w:t>
      </w:r>
    </w:p>
    <w:p w:rsidR="004B4223" w:rsidRPr="00045E75" w:rsidRDefault="004B4223" w:rsidP="00661BBD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2018/19</w:t>
      </w:r>
      <w:r w:rsidRPr="00045E75">
        <w:rPr>
          <w:sz w:val="28"/>
          <w:szCs w:val="28"/>
        </w:rPr>
        <w:t xml:space="preserve"> учебный год</w:t>
      </w:r>
    </w:p>
    <w:p w:rsidR="004B4223" w:rsidRDefault="004B4223"/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34"/>
        <w:gridCol w:w="5846"/>
        <w:gridCol w:w="3191"/>
      </w:tblGrid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№</w:t>
            </w:r>
          </w:p>
        </w:tc>
        <w:tc>
          <w:tcPr>
            <w:tcW w:w="5846" w:type="dxa"/>
          </w:tcPr>
          <w:p w:rsidR="004B4223" w:rsidRPr="00045E75" w:rsidRDefault="004B4223" w:rsidP="002F1EC0">
            <w:pPr>
              <w:jc w:val="center"/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4B4223" w:rsidRPr="00045E75" w:rsidRDefault="004B4223" w:rsidP="002F1EC0">
            <w:pPr>
              <w:jc w:val="center"/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Количество</w:t>
            </w:r>
          </w:p>
          <w:p w:rsidR="004B4223" w:rsidRPr="00045E75" w:rsidRDefault="004B4223" w:rsidP="002F1EC0">
            <w:pPr>
              <w:jc w:val="center"/>
              <w:rPr>
                <w:sz w:val="28"/>
                <w:szCs w:val="28"/>
              </w:rPr>
            </w:pP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Татар язучылары портретлары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Портретлар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3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Татар теле морфологиясе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4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 xml:space="preserve">5-6 кл </w:t>
            </w:r>
            <w:r w:rsidRPr="00045E75">
              <w:rPr>
                <w:sz w:val="28"/>
                <w:szCs w:val="28"/>
                <w:lang w:val="tt-RU"/>
              </w:rPr>
              <w:t>ө</w:t>
            </w:r>
            <w:r w:rsidRPr="00045E75">
              <w:rPr>
                <w:sz w:val="28"/>
                <w:szCs w:val="28"/>
              </w:rPr>
              <w:t>чен морфология таблицасы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  <w:lang w:val="tt-RU"/>
              </w:rPr>
            </w:pPr>
            <w:r w:rsidRPr="00045E75">
              <w:rPr>
                <w:sz w:val="28"/>
                <w:szCs w:val="28"/>
                <w:lang w:val="tt-RU"/>
              </w:rPr>
              <w:t>1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5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Таблица 5 класс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  <w:lang w:val="tt-RU"/>
              </w:rPr>
            </w:pPr>
            <w:r w:rsidRPr="00045E75">
              <w:rPr>
                <w:sz w:val="28"/>
                <w:szCs w:val="28"/>
                <w:lang w:val="tt-RU"/>
              </w:rPr>
              <w:t>1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6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Таблица 4 класс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  <w:lang w:val="tt-RU"/>
              </w:rPr>
            </w:pPr>
            <w:r w:rsidRPr="00045E75">
              <w:rPr>
                <w:sz w:val="28"/>
                <w:szCs w:val="28"/>
                <w:lang w:val="tt-RU"/>
              </w:rPr>
              <w:t>1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7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Латин алфавиты таблицасы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  <w:lang w:val="tt-RU"/>
              </w:rPr>
            </w:pPr>
            <w:r w:rsidRPr="00045E75">
              <w:rPr>
                <w:sz w:val="28"/>
                <w:szCs w:val="28"/>
                <w:lang w:val="tt-RU"/>
              </w:rPr>
              <w:t>1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8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К.Тинчурин плакаты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9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Ш.Камал плакаты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4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10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Х.Туфан плакаты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11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Китаплар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5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12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Стенд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5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13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Такта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14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Ч</w:t>
            </w:r>
            <w:r w:rsidRPr="00045E75">
              <w:rPr>
                <w:sz w:val="28"/>
                <w:szCs w:val="28"/>
                <w:lang w:val="tt-RU"/>
              </w:rPr>
              <w:t>ү</w:t>
            </w:r>
            <w:r w:rsidRPr="00045E75">
              <w:rPr>
                <w:sz w:val="28"/>
                <w:szCs w:val="28"/>
              </w:rPr>
              <w:t>п савыты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15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Шкаф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4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16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Г</w:t>
            </w:r>
            <w:r w:rsidRPr="00045E75">
              <w:rPr>
                <w:sz w:val="28"/>
                <w:szCs w:val="28"/>
                <w:lang w:val="tt-RU"/>
              </w:rPr>
              <w:t>ө</w:t>
            </w:r>
            <w:r w:rsidRPr="00045E75">
              <w:rPr>
                <w:sz w:val="28"/>
                <w:szCs w:val="28"/>
              </w:rPr>
              <w:t>л савыты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6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17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Парта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13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18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Урындык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26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19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 xml:space="preserve">Укытучы </w:t>
            </w:r>
            <w:r w:rsidRPr="00045E75">
              <w:rPr>
                <w:sz w:val="28"/>
                <w:szCs w:val="28"/>
                <w:lang w:val="tt-RU"/>
              </w:rPr>
              <w:t>ө</w:t>
            </w:r>
            <w:r w:rsidRPr="00045E75">
              <w:rPr>
                <w:sz w:val="28"/>
                <w:szCs w:val="28"/>
              </w:rPr>
              <w:t>ст</w:t>
            </w:r>
            <w:r w:rsidRPr="00045E75">
              <w:rPr>
                <w:sz w:val="28"/>
                <w:szCs w:val="28"/>
                <w:lang w:val="tt-RU"/>
              </w:rPr>
              <w:t>ә</w:t>
            </w:r>
            <w:r w:rsidRPr="00045E75">
              <w:rPr>
                <w:sz w:val="28"/>
                <w:szCs w:val="28"/>
              </w:rPr>
              <w:t>ле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20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Гардин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 (6,1 метр)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21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Тюль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 (7,5 метр)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22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Светильник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7</w:t>
            </w:r>
          </w:p>
        </w:tc>
      </w:tr>
      <w:tr w:rsidR="004B4223" w:rsidRPr="00045E75">
        <w:tc>
          <w:tcPr>
            <w:tcW w:w="534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23</w:t>
            </w:r>
          </w:p>
        </w:tc>
        <w:tc>
          <w:tcPr>
            <w:tcW w:w="5846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Укытучы урындыгы</w:t>
            </w:r>
          </w:p>
        </w:tc>
        <w:tc>
          <w:tcPr>
            <w:tcW w:w="3191" w:type="dxa"/>
          </w:tcPr>
          <w:p w:rsidR="004B4223" w:rsidRPr="00045E75" w:rsidRDefault="004B4223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</w:tbl>
    <w:p w:rsidR="004B4223" w:rsidRPr="00045E75" w:rsidRDefault="004B4223">
      <w:pPr>
        <w:rPr>
          <w:sz w:val="28"/>
          <w:szCs w:val="28"/>
        </w:rPr>
      </w:pPr>
    </w:p>
    <w:p w:rsidR="004B4223" w:rsidRPr="00550343" w:rsidRDefault="004B4223">
      <w:pPr>
        <w:rPr>
          <w:sz w:val="28"/>
          <w:szCs w:val="28"/>
        </w:rPr>
      </w:pPr>
      <w:r>
        <w:rPr>
          <w:sz w:val="28"/>
          <w:szCs w:val="28"/>
        </w:rPr>
        <w:t>Оснащенность -  65</w:t>
      </w:r>
      <w:r w:rsidRPr="00550343">
        <w:rPr>
          <w:sz w:val="28"/>
          <w:szCs w:val="28"/>
        </w:rPr>
        <w:t>%</w:t>
      </w:r>
      <w:r>
        <w:rPr>
          <w:sz w:val="28"/>
          <w:szCs w:val="28"/>
        </w:rPr>
        <w:t xml:space="preserve">                     Руководитель:                         Фарзиева А.Г.</w:t>
      </w:r>
    </w:p>
    <w:sectPr w:rsidR="004B4223" w:rsidRPr="00550343" w:rsidSect="006B2E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61BBD"/>
    <w:rsid w:val="00045E75"/>
    <w:rsid w:val="000510EB"/>
    <w:rsid w:val="00070331"/>
    <w:rsid w:val="00210DCA"/>
    <w:rsid w:val="002F1EC0"/>
    <w:rsid w:val="003067AA"/>
    <w:rsid w:val="00364BAC"/>
    <w:rsid w:val="0037300C"/>
    <w:rsid w:val="00374BD8"/>
    <w:rsid w:val="003766B5"/>
    <w:rsid w:val="004B4223"/>
    <w:rsid w:val="00524655"/>
    <w:rsid w:val="00550343"/>
    <w:rsid w:val="00661BBD"/>
    <w:rsid w:val="006B2E5D"/>
    <w:rsid w:val="006D5D96"/>
    <w:rsid w:val="00714446"/>
    <w:rsid w:val="00A10743"/>
    <w:rsid w:val="00AD0130"/>
    <w:rsid w:val="00AD2F9E"/>
    <w:rsid w:val="00C61241"/>
    <w:rsid w:val="00C959C9"/>
    <w:rsid w:val="00E757D3"/>
    <w:rsid w:val="00FC4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E5D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61BBD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109</Words>
  <Characters>627</Characters>
  <Application>Microsoft Office Outlook</Application>
  <DocSecurity>0</DocSecurity>
  <Lines>0</Lines>
  <Paragraphs>0</Paragraphs>
  <ScaleCrop>false</ScaleCrop>
  <Company>Ya Blondinko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Балтасинский муниципльный район </dc:title>
  <dc:subject/>
  <dc:creator>Венера</dc:creator>
  <cp:keywords/>
  <dc:description/>
  <cp:lastModifiedBy>Р</cp:lastModifiedBy>
  <cp:revision>2</cp:revision>
  <cp:lastPrinted>2016-09-07T00:20:00Z</cp:lastPrinted>
  <dcterms:created xsi:type="dcterms:W3CDTF">2018-10-12T05:30:00Z</dcterms:created>
  <dcterms:modified xsi:type="dcterms:W3CDTF">2018-10-12T05:31:00Z</dcterms:modified>
</cp:coreProperties>
</file>