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C90" w:rsidRDefault="005D5C90" w:rsidP="00651D89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 xml:space="preserve">Городской турнир муниципального образования город Набережные Челны </w:t>
      </w:r>
    </w:p>
    <w:p w:rsidR="005D5C90" w:rsidRPr="00651D89" w:rsidRDefault="005D5C90" w:rsidP="00651D89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>по легкой атлетике в рамках Всероссийских соревнований</w:t>
      </w:r>
    </w:p>
    <w:p w:rsidR="005D5C90" w:rsidRDefault="005D5C90" w:rsidP="00651D89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 xml:space="preserve">«Шиповка Юных» </w:t>
      </w:r>
    </w:p>
    <w:p w:rsidR="005D5C90" w:rsidRDefault="005D5C90" w:rsidP="00651D89">
      <w:pPr>
        <w:jc w:val="center"/>
        <w:rPr>
          <w:rFonts w:ascii="Times New Roman" w:hAnsi="Times New Roman"/>
        </w:rPr>
      </w:pPr>
    </w:p>
    <w:p w:rsidR="005D5C90" w:rsidRDefault="005D5C90" w:rsidP="00651D89">
      <w:pPr>
        <w:rPr>
          <w:rFonts w:ascii="Times New Roman" w:hAnsi="Times New Roman"/>
        </w:rPr>
      </w:pPr>
      <w:r>
        <w:rPr>
          <w:rFonts w:ascii="Times New Roman" w:hAnsi="Times New Roman"/>
        </w:rPr>
        <w:t>03.03.2018 года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легкоатлетический манеж </w:t>
      </w:r>
    </w:p>
    <w:p w:rsidR="005D5C90" w:rsidRPr="00651D89" w:rsidRDefault="005D5C90" w:rsidP="00651D8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МАУДО ДЮСШ «Яр Чаллы»</w:t>
      </w:r>
    </w:p>
    <w:p w:rsidR="005D5C90" w:rsidRDefault="005D5C90" w:rsidP="00C94853">
      <w:pPr>
        <w:jc w:val="center"/>
        <w:rPr>
          <w:rFonts w:ascii="Times New Roman" w:hAnsi="Times New Roman"/>
        </w:rPr>
      </w:pPr>
    </w:p>
    <w:p w:rsidR="005D5C90" w:rsidRPr="00C94853" w:rsidRDefault="005D5C90" w:rsidP="008A7A6F">
      <w:pPr>
        <w:rPr>
          <w:rFonts w:ascii="Times New Roman" w:hAnsi="Times New Roman"/>
          <w:b/>
        </w:rPr>
      </w:pPr>
      <w:r w:rsidRPr="00C94853">
        <w:rPr>
          <w:rFonts w:ascii="Times New Roman" w:hAnsi="Times New Roman"/>
          <w:b/>
        </w:rPr>
        <w:t>50 метров мальчики 2009 г.р. и младше</w:t>
      </w:r>
    </w:p>
    <w:p w:rsidR="005D5C90" w:rsidRDefault="005D5C90">
      <w:pPr>
        <w:rPr>
          <w:rFonts w:ascii="Times New Roman" w:hAnsi="Times New Roman"/>
        </w:rPr>
      </w:pPr>
    </w:p>
    <w:tbl>
      <w:tblPr>
        <w:tblW w:w="9706" w:type="dxa"/>
        <w:tblLook w:val="00A0"/>
      </w:tblPr>
      <w:tblGrid>
        <w:gridCol w:w="806"/>
        <w:gridCol w:w="2662"/>
        <w:gridCol w:w="720"/>
        <w:gridCol w:w="1203"/>
        <w:gridCol w:w="1060"/>
        <w:gridCol w:w="2160"/>
        <w:gridCol w:w="1095"/>
      </w:tblGrid>
      <w:tr w:rsidR="005D5C90" w:rsidRPr="00CD4553" w:rsidTr="00C94853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место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Фамилия Имя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г.р.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результат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Разряд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Тренер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Группа</w:t>
            </w: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Байгужин Артур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2009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8,37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б/р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Кочуров Денис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2009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8,80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б/р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Минхаеров Арслан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2009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9,01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б/р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Чернышов Андрей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2009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9,02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б/р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Кадочников Роман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2009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9,05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б/р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Киршин Денис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2009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9,10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б/р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Акинин Артур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2009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9,16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б/р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Иванов Оскар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2009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9,23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б/р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в/к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 xml:space="preserve">Нургалеев </w:t>
            </w:r>
            <w:r>
              <w:rPr>
                <w:rFonts w:ascii="Times New Roman" w:hAnsi="Times New Roman"/>
                <w:color w:val="000000"/>
                <w:lang w:eastAsia="ru-RU"/>
              </w:rPr>
              <w:t>А</w:t>
            </w:r>
            <w:r w:rsidRPr="0006590F">
              <w:rPr>
                <w:rFonts w:ascii="Times New Roman" w:hAnsi="Times New Roman"/>
                <w:color w:val="000000"/>
                <w:lang w:eastAsia="ru-RU"/>
              </w:rPr>
              <w:t>льберт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2009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9,12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б/р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Гимаева Е.Н.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AC1A4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</w:tbl>
    <w:p w:rsidR="005D5C90" w:rsidRDefault="005D5C90" w:rsidP="00AC1A4A">
      <w:pPr>
        <w:jc w:val="center"/>
        <w:rPr>
          <w:rFonts w:ascii="Times New Roman" w:hAnsi="Times New Roman"/>
        </w:rPr>
      </w:pPr>
    </w:p>
    <w:p w:rsidR="005D5C90" w:rsidRPr="00C94853" w:rsidRDefault="005D5C90" w:rsidP="008A7A6F">
      <w:pPr>
        <w:rPr>
          <w:rFonts w:ascii="Times New Roman" w:hAnsi="Times New Roman"/>
          <w:b/>
        </w:rPr>
      </w:pPr>
      <w:r w:rsidRPr="00C94853">
        <w:rPr>
          <w:rFonts w:ascii="Times New Roman" w:hAnsi="Times New Roman"/>
          <w:b/>
        </w:rPr>
        <w:t>50 метров девочки 2009 г.р. и младше</w:t>
      </w:r>
    </w:p>
    <w:p w:rsidR="005D5C90" w:rsidRDefault="005D5C90">
      <w:pPr>
        <w:rPr>
          <w:rFonts w:ascii="Times New Roman" w:hAnsi="Times New Roman"/>
        </w:rPr>
      </w:pPr>
    </w:p>
    <w:tbl>
      <w:tblPr>
        <w:tblW w:w="9708" w:type="dxa"/>
        <w:tblLook w:val="00A0"/>
      </w:tblPr>
      <w:tblGrid>
        <w:gridCol w:w="806"/>
        <w:gridCol w:w="2690"/>
        <w:gridCol w:w="696"/>
        <w:gridCol w:w="1203"/>
        <w:gridCol w:w="1060"/>
        <w:gridCol w:w="2160"/>
        <w:gridCol w:w="1093"/>
      </w:tblGrid>
      <w:tr w:rsidR="005D5C90" w:rsidRPr="00CD4553" w:rsidTr="00C94853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место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Фамилия Имя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г.р.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результат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Разряд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Тренер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Группа</w:t>
            </w: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Скварцевич Маргарита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2009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9,04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C94853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в/к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Елисеева Амалия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2010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10,11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б/р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6590F">
              <w:rPr>
                <w:rFonts w:ascii="Times New Roman" w:hAnsi="Times New Roman"/>
                <w:color w:val="000000"/>
                <w:lang w:eastAsia="ru-RU"/>
              </w:rPr>
              <w:t>Гимаева Е.Н.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06590F" w:rsidRDefault="005D5C90" w:rsidP="0006590F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</w:tbl>
    <w:p w:rsidR="005D5C90" w:rsidRDefault="005D5C90">
      <w:pPr>
        <w:rPr>
          <w:rFonts w:ascii="Times New Roman" w:hAnsi="Times New Roman"/>
        </w:rPr>
      </w:pPr>
    </w:p>
    <w:p w:rsidR="005D5C90" w:rsidRDefault="005D5C90">
      <w:pPr>
        <w:rPr>
          <w:rFonts w:ascii="Times New Roman" w:hAnsi="Times New Roman"/>
        </w:rPr>
      </w:pP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</w:t>
      </w:r>
      <w:r>
        <w:rPr>
          <w:rFonts w:ascii="Times New Roman" w:hAnsi="Times New Roman"/>
        </w:rPr>
        <w:t>лавный судья</w:t>
      </w:r>
      <w:r w:rsidRPr="0006590F">
        <w:rPr>
          <w:rFonts w:ascii="Times New Roman" w:hAnsi="Times New Roman"/>
        </w:rPr>
        <w:t xml:space="preserve">, судья 2 категории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Мейснер Д.А.</w:t>
      </w: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Главный секретарь,</w:t>
      </w:r>
      <w:r>
        <w:rPr>
          <w:rFonts w:ascii="Times New Roman" w:hAnsi="Times New Roman"/>
        </w:rPr>
        <w:t xml:space="preserve"> </w:t>
      </w:r>
      <w:r w:rsidRPr="0006590F">
        <w:rPr>
          <w:rFonts w:ascii="Times New Roman" w:hAnsi="Times New Roman"/>
        </w:rPr>
        <w:t xml:space="preserve">судья 3 категории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Матвеева С.Н.</w:t>
      </w:r>
    </w:p>
    <w:p w:rsidR="005D5C90" w:rsidRDefault="005D5C90" w:rsidP="00C94853">
      <w:pPr>
        <w:pStyle w:val="Footer"/>
        <w:rPr>
          <w:rFonts w:ascii="Times New Roman" w:hAnsi="Times New Roman"/>
        </w:rPr>
      </w:pPr>
    </w:p>
    <w:p w:rsidR="005D5C90" w:rsidRPr="0006590F" w:rsidRDefault="005D5C90" w:rsidP="00C94853">
      <w:pPr>
        <w:pStyle w:val="Footer"/>
        <w:rPr>
          <w:rFonts w:ascii="Times New Roman" w:hAnsi="Times New Roman"/>
        </w:rPr>
      </w:pPr>
    </w:p>
    <w:p w:rsidR="005D5C90" w:rsidRDefault="005D5C90">
      <w:pPr>
        <w:rPr>
          <w:rFonts w:ascii="Times New Roman" w:hAnsi="Times New Roman"/>
        </w:rPr>
      </w:pPr>
    </w:p>
    <w:p w:rsidR="005D5C90" w:rsidRDefault="005D5C90">
      <w:pPr>
        <w:rPr>
          <w:rFonts w:ascii="Times New Roman" w:hAnsi="Times New Roman"/>
        </w:rPr>
      </w:pPr>
    </w:p>
    <w:p w:rsidR="005D5C90" w:rsidRDefault="005D5C90" w:rsidP="00651D89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 xml:space="preserve">Городской турнир муниципального образования город Набережные Челны </w:t>
      </w:r>
    </w:p>
    <w:p w:rsidR="005D5C90" w:rsidRDefault="005D5C90" w:rsidP="00651D89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>по легкой атлетике в рамках Всероссийских соревнований</w:t>
      </w:r>
      <w:r>
        <w:rPr>
          <w:rFonts w:ascii="Times New Roman" w:hAnsi="Times New Roman"/>
        </w:rPr>
        <w:t xml:space="preserve"> </w:t>
      </w:r>
      <w:r w:rsidRPr="00651D89">
        <w:rPr>
          <w:rFonts w:ascii="Times New Roman" w:hAnsi="Times New Roman"/>
        </w:rPr>
        <w:t xml:space="preserve">«Шиповка Юных» </w:t>
      </w:r>
    </w:p>
    <w:p w:rsidR="005D5C90" w:rsidRDefault="005D5C90" w:rsidP="00651D89">
      <w:pPr>
        <w:jc w:val="center"/>
        <w:rPr>
          <w:rFonts w:ascii="Times New Roman" w:hAnsi="Times New Roman"/>
        </w:rPr>
      </w:pPr>
    </w:p>
    <w:p w:rsidR="005D5C90" w:rsidRPr="00651D89" w:rsidRDefault="005D5C90" w:rsidP="00651D89">
      <w:pPr>
        <w:rPr>
          <w:rFonts w:ascii="Times New Roman" w:hAnsi="Times New Roman"/>
        </w:rPr>
      </w:pPr>
      <w:r>
        <w:rPr>
          <w:rFonts w:ascii="Times New Roman" w:hAnsi="Times New Roman"/>
        </w:rPr>
        <w:t>03.03.2018 года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легкоатлетический манеж МАУДО ДЮСШ «Яр Чаллы»</w:t>
      </w:r>
    </w:p>
    <w:p w:rsidR="005D5C90" w:rsidRDefault="005D5C90">
      <w:pPr>
        <w:rPr>
          <w:rFonts w:ascii="Times New Roman" w:hAnsi="Times New Roman"/>
        </w:rPr>
      </w:pPr>
    </w:p>
    <w:p w:rsidR="005D5C90" w:rsidRPr="00651D89" w:rsidRDefault="005D5C90" w:rsidP="0006590F">
      <w:pPr>
        <w:jc w:val="center"/>
        <w:rPr>
          <w:rFonts w:ascii="Times New Roman" w:hAnsi="Times New Roman"/>
          <w:b/>
        </w:rPr>
      </w:pPr>
      <w:r w:rsidRPr="00651D89">
        <w:rPr>
          <w:rFonts w:ascii="Times New Roman" w:hAnsi="Times New Roman"/>
          <w:b/>
        </w:rPr>
        <w:t>Девушки 2007-2008г.р. - троеборье</w:t>
      </w:r>
    </w:p>
    <w:p w:rsidR="005D5C90" w:rsidRDefault="005D5C90" w:rsidP="0006590F">
      <w:pPr>
        <w:jc w:val="center"/>
        <w:rPr>
          <w:rFonts w:ascii="Times New Roman" w:hAnsi="Times New Roman"/>
        </w:rPr>
      </w:pPr>
    </w:p>
    <w:tbl>
      <w:tblPr>
        <w:tblW w:w="15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8"/>
        <w:gridCol w:w="3012"/>
        <w:gridCol w:w="756"/>
        <w:gridCol w:w="756"/>
        <w:gridCol w:w="702"/>
        <w:gridCol w:w="890"/>
        <w:gridCol w:w="869"/>
        <w:gridCol w:w="890"/>
        <w:gridCol w:w="702"/>
        <w:gridCol w:w="936"/>
        <w:gridCol w:w="702"/>
        <w:gridCol w:w="853"/>
        <w:gridCol w:w="2212"/>
        <w:gridCol w:w="993"/>
      </w:tblGrid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Место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Ф.И.</w:t>
            </w:r>
          </w:p>
        </w:tc>
        <w:tc>
          <w:tcPr>
            <w:tcW w:w="75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г.р.</w:t>
            </w:r>
          </w:p>
        </w:tc>
        <w:tc>
          <w:tcPr>
            <w:tcW w:w="75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  <w:b/>
              </w:rPr>
            </w:pPr>
            <w:r w:rsidRPr="00AC1A4A">
              <w:rPr>
                <w:rFonts w:ascii="Times New Roman" w:hAnsi="Times New Roman"/>
                <w:b/>
              </w:rPr>
              <w:t>50 м</w:t>
            </w:r>
          </w:p>
        </w:tc>
        <w:tc>
          <w:tcPr>
            <w:tcW w:w="70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разряд</w:t>
            </w:r>
          </w:p>
        </w:tc>
        <w:tc>
          <w:tcPr>
            <w:tcW w:w="869" w:type="dxa"/>
            <w:noWrap/>
          </w:tcPr>
          <w:p w:rsidR="005D5C90" w:rsidRPr="00AC1A4A" w:rsidRDefault="005D5C90">
            <w:pPr>
              <w:rPr>
                <w:rFonts w:ascii="Times New Roman" w:hAnsi="Times New Roman"/>
                <w:b/>
              </w:rPr>
            </w:pPr>
            <w:r w:rsidRPr="00AC1A4A">
              <w:rPr>
                <w:rFonts w:ascii="Times New Roman" w:hAnsi="Times New Roman"/>
                <w:b/>
              </w:rPr>
              <w:t>длина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разряд</w:t>
            </w:r>
          </w:p>
        </w:tc>
        <w:tc>
          <w:tcPr>
            <w:tcW w:w="70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  <w:b/>
              </w:rPr>
            </w:pPr>
            <w:r w:rsidRPr="00AC1A4A">
              <w:rPr>
                <w:rFonts w:ascii="Times New Roman" w:hAnsi="Times New Roman"/>
                <w:b/>
              </w:rPr>
              <w:t>500 м</w:t>
            </w:r>
          </w:p>
        </w:tc>
        <w:tc>
          <w:tcPr>
            <w:tcW w:w="70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853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сумма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тренер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Группа</w:t>
            </w: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Маслова Ангелина 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7,70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97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380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41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1,35,85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73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211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Ярмухаметова Эвелина 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8,31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74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342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29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1,50,37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42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145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Ахмитзянова Лейла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8,00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85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313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19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1,51,50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40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144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Мамаева Полина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8,39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72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306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17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1,55,0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35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124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5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Григорьева София </w:t>
            </w:r>
          </w:p>
        </w:tc>
        <w:tc>
          <w:tcPr>
            <w:tcW w:w="75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200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8,65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64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261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1,46,10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49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115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Сергеев В.В.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6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Гимадединова Милена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8,78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60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321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22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1,59,70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29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111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7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Антонова Арина 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8,56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67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310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19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2,03,40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24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110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Сергеев В.В.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Бятикова Кира 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8,87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58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295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14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1,53,70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37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109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Байрамгулова Лиана 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8,56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67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294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13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2,06,80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100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10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Идиятуллина Карина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8,99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54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285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10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1,58,50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30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94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11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Пищальникова Арина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9,24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47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281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1,56,20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33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89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12</w:t>
            </w:r>
          </w:p>
        </w:tc>
        <w:tc>
          <w:tcPr>
            <w:tcW w:w="30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Шарипова Арина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8,98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54</w:t>
            </w:r>
          </w:p>
        </w:tc>
        <w:tc>
          <w:tcPr>
            <w:tcW w:w="890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225</w:t>
            </w:r>
          </w:p>
        </w:tc>
        <w:tc>
          <w:tcPr>
            <w:tcW w:w="890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0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1,56,30</w:t>
            </w:r>
          </w:p>
        </w:tc>
        <w:tc>
          <w:tcPr>
            <w:tcW w:w="702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33</w:t>
            </w:r>
          </w:p>
        </w:tc>
        <w:tc>
          <w:tcPr>
            <w:tcW w:w="853" w:type="dxa"/>
            <w:noWrap/>
          </w:tcPr>
          <w:p w:rsidR="005D5C90" w:rsidRPr="00AC1A4A" w:rsidRDefault="005D5C90" w:rsidP="0074118C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87</w:t>
            </w:r>
          </w:p>
        </w:tc>
        <w:tc>
          <w:tcPr>
            <w:tcW w:w="221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993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13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Сагындыкова Эльвина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9,48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40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267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5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2,15,10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54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14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Латинова Гульшат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8,80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53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53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15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Шайхетдинова София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9,00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47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47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16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Шамсуллина Камиля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9,21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47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0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47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17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Келлер Маргарита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9,10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44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44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18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Волкова Алина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9,62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37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235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0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2,18,10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6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43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19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Чумакова Алина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9,20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41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41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Максимова Яна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9,30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39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3юн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39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21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Хузязянова Руфина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10,00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25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25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</w:tbl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</w:t>
      </w:r>
      <w:r>
        <w:rPr>
          <w:rFonts w:ascii="Times New Roman" w:hAnsi="Times New Roman"/>
        </w:rPr>
        <w:t>лавный судья</w:t>
      </w:r>
      <w:r w:rsidRPr="0006590F">
        <w:rPr>
          <w:rFonts w:ascii="Times New Roman" w:hAnsi="Times New Roman"/>
        </w:rPr>
        <w:t xml:space="preserve">, судья 2 категории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Мейснер Д.А.</w:t>
      </w: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Главный секретарь,</w:t>
      </w:r>
      <w:r>
        <w:rPr>
          <w:rFonts w:ascii="Times New Roman" w:hAnsi="Times New Roman"/>
        </w:rPr>
        <w:t xml:space="preserve"> </w:t>
      </w:r>
      <w:r w:rsidRPr="0006590F">
        <w:rPr>
          <w:rFonts w:ascii="Times New Roman" w:hAnsi="Times New Roman"/>
        </w:rPr>
        <w:t xml:space="preserve">судья 3 категории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Матвеева С.Н.</w:t>
      </w:r>
    </w:p>
    <w:p w:rsidR="005D5C90" w:rsidRDefault="005D5C90" w:rsidP="00AC1A4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 xml:space="preserve">Городской турнир муниципального образования город Набережные Челны </w:t>
      </w:r>
    </w:p>
    <w:p w:rsidR="005D5C90" w:rsidRDefault="005D5C90" w:rsidP="00AC1A4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>по легкой атлетике в рамках Всероссийских соревнований</w:t>
      </w:r>
      <w:r>
        <w:rPr>
          <w:rFonts w:ascii="Times New Roman" w:hAnsi="Times New Roman"/>
        </w:rPr>
        <w:t xml:space="preserve"> </w:t>
      </w:r>
      <w:r w:rsidRPr="00651D89">
        <w:rPr>
          <w:rFonts w:ascii="Times New Roman" w:hAnsi="Times New Roman"/>
        </w:rPr>
        <w:t xml:space="preserve">«Шиповка Юных» </w:t>
      </w:r>
    </w:p>
    <w:p w:rsidR="005D5C90" w:rsidRDefault="005D5C90" w:rsidP="00AC1A4A">
      <w:pPr>
        <w:jc w:val="center"/>
        <w:rPr>
          <w:rFonts w:ascii="Times New Roman" w:hAnsi="Times New Roman"/>
        </w:rPr>
      </w:pPr>
    </w:p>
    <w:p w:rsidR="005D5C90" w:rsidRPr="00651D89" w:rsidRDefault="005D5C90" w:rsidP="00AC1A4A">
      <w:pPr>
        <w:rPr>
          <w:rFonts w:ascii="Times New Roman" w:hAnsi="Times New Roman"/>
        </w:rPr>
      </w:pPr>
      <w:r>
        <w:rPr>
          <w:rFonts w:ascii="Times New Roman" w:hAnsi="Times New Roman"/>
        </w:rPr>
        <w:t>03.03.2018 года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легкоатлетический манеж МАУДО ДЮСШ «Яр Чаллы»</w:t>
      </w:r>
    </w:p>
    <w:p w:rsidR="005D5C90" w:rsidRDefault="005D5C90" w:rsidP="00AC1A4A">
      <w:pPr>
        <w:rPr>
          <w:rFonts w:ascii="Times New Roman" w:hAnsi="Times New Roman"/>
        </w:rPr>
      </w:pPr>
    </w:p>
    <w:p w:rsidR="005D5C90" w:rsidRDefault="005D5C90" w:rsidP="00AC1A4A">
      <w:pPr>
        <w:jc w:val="center"/>
        <w:rPr>
          <w:rFonts w:ascii="Times New Roman" w:hAnsi="Times New Roman"/>
          <w:b/>
        </w:rPr>
      </w:pPr>
      <w:r w:rsidRPr="00651D89">
        <w:rPr>
          <w:rFonts w:ascii="Times New Roman" w:hAnsi="Times New Roman"/>
          <w:b/>
        </w:rPr>
        <w:t xml:space="preserve">Девушки 2007-2008г.р. </w:t>
      </w:r>
      <w:r>
        <w:rPr>
          <w:rFonts w:ascii="Times New Roman" w:hAnsi="Times New Roman"/>
          <w:b/>
        </w:rPr>
        <w:t>–</w:t>
      </w:r>
      <w:r w:rsidRPr="00651D89">
        <w:rPr>
          <w:rFonts w:ascii="Times New Roman" w:hAnsi="Times New Roman"/>
          <w:b/>
        </w:rPr>
        <w:t xml:space="preserve"> троеборье</w:t>
      </w:r>
    </w:p>
    <w:p w:rsidR="005D5C90" w:rsidRPr="00651D89" w:rsidRDefault="005D5C90" w:rsidP="00AC1A4A">
      <w:pPr>
        <w:jc w:val="center"/>
        <w:rPr>
          <w:rFonts w:ascii="Times New Roman" w:hAnsi="Times New Roman"/>
          <w:b/>
        </w:rPr>
      </w:pPr>
    </w:p>
    <w:tbl>
      <w:tblPr>
        <w:tblW w:w="15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8"/>
        <w:gridCol w:w="3012"/>
        <w:gridCol w:w="756"/>
        <w:gridCol w:w="756"/>
        <w:gridCol w:w="702"/>
        <w:gridCol w:w="890"/>
        <w:gridCol w:w="869"/>
        <w:gridCol w:w="890"/>
        <w:gridCol w:w="702"/>
        <w:gridCol w:w="936"/>
        <w:gridCol w:w="702"/>
        <w:gridCol w:w="853"/>
        <w:gridCol w:w="2212"/>
        <w:gridCol w:w="993"/>
      </w:tblGrid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Место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Ф.И.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г.р.</w:t>
            </w:r>
          </w:p>
        </w:tc>
        <w:tc>
          <w:tcPr>
            <w:tcW w:w="756" w:type="dxa"/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  <w:b/>
              </w:rPr>
            </w:pPr>
            <w:r w:rsidRPr="001240FA">
              <w:rPr>
                <w:rFonts w:ascii="Times New Roman" w:hAnsi="Times New Roman"/>
                <w:b/>
              </w:rPr>
              <w:t>50 м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разряд</w:t>
            </w:r>
          </w:p>
        </w:tc>
        <w:tc>
          <w:tcPr>
            <w:tcW w:w="869" w:type="dxa"/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  <w:b/>
              </w:rPr>
            </w:pPr>
            <w:r w:rsidRPr="001240FA">
              <w:rPr>
                <w:rFonts w:ascii="Times New Roman" w:hAnsi="Times New Roman"/>
                <w:b/>
              </w:rPr>
              <w:t>длина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разряд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936" w:type="dxa"/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  <w:b/>
              </w:rPr>
            </w:pPr>
            <w:r w:rsidRPr="001240FA">
              <w:rPr>
                <w:rFonts w:ascii="Times New Roman" w:hAnsi="Times New Roman"/>
                <w:b/>
              </w:rPr>
              <w:t>500 м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сумма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тренер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Группа</w:t>
            </w: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22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Ибрагимова Самира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2008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10,81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13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13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23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Панфёрова Алина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10,83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13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13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24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Шаехова Алина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10,80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9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25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Бугрова Любовь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11,10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7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7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Сергеев В.В.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26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Елисеева Амалия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250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0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0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AC1A4A" w:rsidTr="001240FA">
        <w:trPr>
          <w:trHeight w:val="320"/>
        </w:trPr>
        <w:tc>
          <w:tcPr>
            <w:tcW w:w="868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вк</w:t>
            </w:r>
          </w:p>
        </w:tc>
        <w:tc>
          <w:tcPr>
            <w:tcW w:w="30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 xml:space="preserve">Гербулова Вероника 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2007</w:t>
            </w:r>
          </w:p>
        </w:tc>
        <w:tc>
          <w:tcPr>
            <w:tcW w:w="75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8,36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73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1,57,50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31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104</w:t>
            </w:r>
          </w:p>
        </w:tc>
        <w:tc>
          <w:tcPr>
            <w:tcW w:w="221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993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</w:p>
        </w:tc>
      </w:tr>
    </w:tbl>
    <w:p w:rsidR="005D5C90" w:rsidRDefault="005D5C90" w:rsidP="00AC1A4A">
      <w:pPr>
        <w:rPr>
          <w:rFonts w:ascii="Times New Roman" w:hAnsi="Times New Roman"/>
        </w:rPr>
      </w:pPr>
    </w:p>
    <w:p w:rsidR="005D5C90" w:rsidRPr="001240FA" w:rsidRDefault="005D5C90" w:rsidP="00AC1A4A">
      <w:pPr>
        <w:jc w:val="center"/>
        <w:rPr>
          <w:rFonts w:ascii="Times New Roman" w:hAnsi="Times New Roman"/>
          <w:b/>
        </w:rPr>
      </w:pPr>
      <w:r w:rsidRPr="001240FA">
        <w:rPr>
          <w:rFonts w:ascii="Times New Roman" w:hAnsi="Times New Roman"/>
          <w:b/>
        </w:rPr>
        <w:t>Девушки 2006-2005 г.р. - троеборье</w:t>
      </w:r>
    </w:p>
    <w:p w:rsidR="005D5C90" w:rsidRDefault="005D5C90" w:rsidP="0006590F">
      <w:pPr>
        <w:rPr>
          <w:rFonts w:ascii="Times New Roman" w:hAnsi="Times New Roman"/>
        </w:rPr>
      </w:pPr>
    </w:p>
    <w:tbl>
      <w:tblPr>
        <w:tblW w:w="15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8"/>
        <w:gridCol w:w="3072"/>
        <w:gridCol w:w="696"/>
        <w:gridCol w:w="743"/>
        <w:gridCol w:w="890"/>
        <w:gridCol w:w="702"/>
        <w:gridCol w:w="869"/>
        <w:gridCol w:w="890"/>
        <w:gridCol w:w="702"/>
        <w:gridCol w:w="936"/>
        <w:gridCol w:w="702"/>
        <w:gridCol w:w="853"/>
        <w:gridCol w:w="2225"/>
        <w:gridCol w:w="1055"/>
      </w:tblGrid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Место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Ф.И.</w:t>
            </w:r>
          </w:p>
        </w:tc>
        <w:tc>
          <w:tcPr>
            <w:tcW w:w="69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г.р.</w:t>
            </w:r>
          </w:p>
        </w:tc>
        <w:tc>
          <w:tcPr>
            <w:tcW w:w="743" w:type="dxa"/>
            <w:noWrap/>
          </w:tcPr>
          <w:p w:rsidR="005D5C90" w:rsidRPr="00AC1A4A" w:rsidRDefault="005D5C90">
            <w:pPr>
              <w:rPr>
                <w:rFonts w:ascii="Times New Roman" w:hAnsi="Times New Roman"/>
                <w:b/>
              </w:rPr>
            </w:pPr>
            <w:r w:rsidRPr="00AC1A4A">
              <w:rPr>
                <w:rFonts w:ascii="Times New Roman" w:hAnsi="Times New Roman"/>
                <w:b/>
              </w:rPr>
              <w:t>50 м</w:t>
            </w:r>
          </w:p>
        </w:tc>
        <w:tc>
          <w:tcPr>
            <w:tcW w:w="890" w:type="dxa"/>
            <w:noWrap/>
          </w:tcPr>
          <w:p w:rsidR="005D5C90" w:rsidRPr="00AC1A4A" w:rsidRDefault="005D5C90" w:rsidP="0006590F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разряд</w:t>
            </w:r>
          </w:p>
        </w:tc>
        <w:tc>
          <w:tcPr>
            <w:tcW w:w="70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869" w:type="dxa"/>
            <w:noWrap/>
          </w:tcPr>
          <w:p w:rsidR="005D5C90" w:rsidRPr="00AC1A4A" w:rsidRDefault="005D5C90">
            <w:pPr>
              <w:rPr>
                <w:rFonts w:ascii="Times New Roman" w:hAnsi="Times New Roman"/>
                <w:b/>
              </w:rPr>
            </w:pPr>
            <w:r w:rsidRPr="00AC1A4A">
              <w:rPr>
                <w:rFonts w:ascii="Times New Roman" w:hAnsi="Times New Roman"/>
                <w:b/>
              </w:rPr>
              <w:t>длина</w:t>
            </w:r>
          </w:p>
        </w:tc>
        <w:tc>
          <w:tcPr>
            <w:tcW w:w="890" w:type="dxa"/>
            <w:noWrap/>
          </w:tcPr>
          <w:p w:rsidR="005D5C90" w:rsidRPr="00AC1A4A" w:rsidRDefault="005D5C90" w:rsidP="0006590F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разряд</w:t>
            </w:r>
          </w:p>
        </w:tc>
        <w:tc>
          <w:tcPr>
            <w:tcW w:w="70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936" w:type="dxa"/>
            <w:noWrap/>
          </w:tcPr>
          <w:p w:rsidR="005D5C90" w:rsidRPr="00AC1A4A" w:rsidRDefault="005D5C90">
            <w:pPr>
              <w:rPr>
                <w:rFonts w:ascii="Times New Roman" w:hAnsi="Times New Roman"/>
                <w:b/>
              </w:rPr>
            </w:pPr>
            <w:r w:rsidRPr="00AC1A4A">
              <w:rPr>
                <w:rFonts w:ascii="Times New Roman" w:hAnsi="Times New Roman"/>
                <w:b/>
              </w:rPr>
              <w:t>600 м</w:t>
            </w:r>
          </w:p>
        </w:tc>
        <w:tc>
          <w:tcPr>
            <w:tcW w:w="702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853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сумма</w:t>
            </w:r>
          </w:p>
        </w:tc>
        <w:tc>
          <w:tcPr>
            <w:tcW w:w="2225" w:type="dxa"/>
            <w:noWrap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тренер</w:t>
            </w:r>
          </w:p>
        </w:tc>
        <w:tc>
          <w:tcPr>
            <w:tcW w:w="1055" w:type="dxa"/>
          </w:tcPr>
          <w:p w:rsidR="005D5C90" w:rsidRPr="00AC1A4A" w:rsidRDefault="005D5C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</w:t>
            </w:r>
          </w:p>
        </w:tc>
      </w:tr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Чемборисова Алия</w:t>
            </w:r>
          </w:p>
        </w:tc>
        <w:tc>
          <w:tcPr>
            <w:tcW w:w="696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7,24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120</w:t>
            </w:r>
          </w:p>
        </w:tc>
        <w:tc>
          <w:tcPr>
            <w:tcW w:w="869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455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70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1,53,20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93</w:t>
            </w:r>
          </w:p>
        </w:tc>
        <w:tc>
          <w:tcPr>
            <w:tcW w:w="85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283</w:t>
            </w:r>
          </w:p>
        </w:tc>
        <w:tc>
          <w:tcPr>
            <w:tcW w:w="2225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Галкин-Самитов А.С.</w:t>
            </w:r>
          </w:p>
        </w:tc>
        <w:tc>
          <w:tcPr>
            <w:tcW w:w="1055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Сахабиева Алина</w:t>
            </w:r>
          </w:p>
        </w:tc>
        <w:tc>
          <w:tcPr>
            <w:tcW w:w="696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7,3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113</w:t>
            </w:r>
          </w:p>
        </w:tc>
        <w:tc>
          <w:tcPr>
            <w:tcW w:w="869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425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58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1,53,80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91</w:t>
            </w:r>
          </w:p>
        </w:tc>
        <w:tc>
          <w:tcPr>
            <w:tcW w:w="85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262</w:t>
            </w:r>
          </w:p>
        </w:tc>
        <w:tc>
          <w:tcPr>
            <w:tcW w:w="2225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055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София</w:t>
            </w:r>
          </w:p>
        </w:tc>
        <w:tc>
          <w:tcPr>
            <w:tcW w:w="696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7,18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123</w:t>
            </w:r>
          </w:p>
        </w:tc>
        <w:tc>
          <w:tcPr>
            <w:tcW w:w="869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410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53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1,56,40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85</w:t>
            </w:r>
          </w:p>
        </w:tc>
        <w:tc>
          <w:tcPr>
            <w:tcW w:w="85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261</w:t>
            </w:r>
          </w:p>
        </w:tc>
        <w:tc>
          <w:tcPr>
            <w:tcW w:w="2225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055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Ишмурзина Диана</w:t>
            </w:r>
          </w:p>
        </w:tc>
        <w:tc>
          <w:tcPr>
            <w:tcW w:w="696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7,82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92</w:t>
            </w:r>
          </w:p>
        </w:tc>
        <w:tc>
          <w:tcPr>
            <w:tcW w:w="869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345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30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1,52,20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95</w:t>
            </w:r>
          </w:p>
        </w:tc>
        <w:tc>
          <w:tcPr>
            <w:tcW w:w="85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217</w:t>
            </w:r>
          </w:p>
        </w:tc>
        <w:tc>
          <w:tcPr>
            <w:tcW w:w="2225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55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Ахтареева Ильзира </w:t>
            </w:r>
          </w:p>
        </w:tc>
        <w:tc>
          <w:tcPr>
            <w:tcW w:w="696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7,66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99</w:t>
            </w:r>
          </w:p>
        </w:tc>
        <w:tc>
          <w:tcPr>
            <w:tcW w:w="869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360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35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2,13.10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59</w:t>
            </w:r>
          </w:p>
        </w:tc>
        <w:tc>
          <w:tcPr>
            <w:tcW w:w="85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193</w:t>
            </w:r>
          </w:p>
        </w:tc>
        <w:tc>
          <w:tcPr>
            <w:tcW w:w="2225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55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Шакурова Азалия </w:t>
            </w:r>
          </w:p>
        </w:tc>
        <w:tc>
          <w:tcPr>
            <w:tcW w:w="696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7,91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89</w:t>
            </w:r>
          </w:p>
        </w:tc>
        <w:tc>
          <w:tcPr>
            <w:tcW w:w="869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365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36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2,09,00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66</w:t>
            </w:r>
          </w:p>
        </w:tc>
        <w:tc>
          <w:tcPr>
            <w:tcW w:w="85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191</w:t>
            </w:r>
          </w:p>
        </w:tc>
        <w:tc>
          <w:tcPr>
            <w:tcW w:w="2225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Сергеев В.В.</w:t>
            </w:r>
          </w:p>
        </w:tc>
        <w:tc>
          <w:tcPr>
            <w:tcW w:w="1055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Бурганова Азалия </w:t>
            </w:r>
          </w:p>
        </w:tc>
        <w:tc>
          <w:tcPr>
            <w:tcW w:w="696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7,59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102</w:t>
            </w:r>
          </w:p>
        </w:tc>
        <w:tc>
          <w:tcPr>
            <w:tcW w:w="869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310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18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2,05,40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70</w:t>
            </w:r>
          </w:p>
        </w:tc>
        <w:tc>
          <w:tcPr>
            <w:tcW w:w="85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190</w:t>
            </w:r>
          </w:p>
        </w:tc>
        <w:tc>
          <w:tcPr>
            <w:tcW w:w="2225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55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Баранова Ирина </w:t>
            </w:r>
          </w:p>
        </w:tc>
        <w:tc>
          <w:tcPr>
            <w:tcW w:w="696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8,23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77</w:t>
            </w:r>
          </w:p>
        </w:tc>
        <w:tc>
          <w:tcPr>
            <w:tcW w:w="869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360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35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2,14,10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58</w:t>
            </w:r>
          </w:p>
        </w:tc>
        <w:tc>
          <w:tcPr>
            <w:tcW w:w="85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170</w:t>
            </w:r>
          </w:p>
        </w:tc>
        <w:tc>
          <w:tcPr>
            <w:tcW w:w="2225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55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Моисеева Алия </w:t>
            </w:r>
          </w:p>
        </w:tc>
        <w:tc>
          <w:tcPr>
            <w:tcW w:w="696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8,36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73</w:t>
            </w:r>
          </w:p>
        </w:tc>
        <w:tc>
          <w:tcPr>
            <w:tcW w:w="869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335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26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2,06,00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70</w:t>
            </w:r>
          </w:p>
        </w:tc>
        <w:tc>
          <w:tcPr>
            <w:tcW w:w="85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169</w:t>
            </w:r>
          </w:p>
        </w:tc>
        <w:tc>
          <w:tcPr>
            <w:tcW w:w="2225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Пермитин В.А.</w:t>
            </w:r>
          </w:p>
        </w:tc>
        <w:tc>
          <w:tcPr>
            <w:tcW w:w="1055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</w:t>
            </w:r>
          </w:p>
        </w:tc>
        <w:tc>
          <w:tcPr>
            <w:tcW w:w="307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Зарипова Айгуль </w:t>
            </w:r>
          </w:p>
        </w:tc>
        <w:tc>
          <w:tcPr>
            <w:tcW w:w="696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8,03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84</w:t>
            </w:r>
          </w:p>
        </w:tc>
        <w:tc>
          <w:tcPr>
            <w:tcW w:w="869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325</w:t>
            </w:r>
          </w:p>
        </w:tc>
        <w:tc>
          <w:tcPr>
            <w:tcW w:w="890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23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2,13,50</w:t>
            </w:r>
          </w:p>
        </w:tc>
        <w:tc>
          <w:tcPr>
            <w:tcW w:w="702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59</w:t>
            </w:r>
          </w:p>
        </w:tc>
        <w:tc>
          <w:tcPr>
            <w:tcW w:w="853" w:type="dxa"/>
            <w:noWrap/>
          </w:tcPr>
          <w:p w:rsidR="005D5C90" w:rsidRPr="00CD4553" w:rsidRDefault="005D5C90" w:rsidP="0006590F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166</w:t>
            </w:r>
          </w:p>
        </w:tc>
        <w:tc>
          <w:tcPr>
            <w:tcW w:w="2225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055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</w:tbl>
    <w:p w:rsidR="005D5C90" w:rsidRDefault="005D5C90" w:rsidP="0006590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</w:t>
      </w:r>
      <w:r>
        <w:rPr>
          <w:rFonts w:ascii="Times New Roman" w:hAnsi="Times New Roman"/>
        </w:rPr>
        <w:t>лавный судья</w:t>
      </w:r>
      <w:r w:rsidRPr="0006590F">
        <w:rPr>
          <w:rFonts w:ascii="Times New Roman" w:hAnsi="Times New Roman"/>
        </w:rPr>
        <w:t xml:space="preserve">, судья 2 категории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Мейснер Д.А.</w:t>
      </w: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Главный секретарь,</w:t>
      </w:r>
      <w:r>
        <w:rPr>
          <w:rFonts w:ascii="Times New Roman" w:hAnsi="Times New Roman"/>
        </w:rPr>
        <w:t xml:space="preserve"> </w:t>
      </w:r>
      <w:r w:rsidRPr="0006590F">
        <w:rPr>
          <w:rFonts w:ascii="Times New Roman" w:hAnsi="Times New Roman"/>
        </w:rPr>
        <w:t xml:space="preserve">судья 3 категории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Матвеева С.Н.</w:t>
      </w:r>
    </w:p>
    <w:p w:rsidR="005D5C90" w:rsidRDefault="005D5C90" w:rsidP="001240FA">
      <w:pPr>
        <w:jc w:val="center"/>
        <w:rPr>
          <w:rFonts w:ascii="Times New Roman" w:hAnsi="Times New Roman"/>
        </w:rPr>
      </w:pPr>
    </w:p>
    <w:p w:rsidR="005D5C90" w:rsidRDefault="005D5C90" w:rsidP="001240F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 xml:space="preserve">Городской турнир муниципального образования город Набережные Челны </w:t>
      </w:r>
    </w:p>
    <w:p w:rsidR="005D5C90" w:rsidRDefault="005D5C90" w:rsidP="001240F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>по легкой атлетике в рамках Всероссийских соревнований</w:t>
      </w:r>
      <w:r>
        <w:rPr>
          <w:rFonts w:ascii="Times New Roman" w:hAnsi="Times New Roman"/>
        </w:rPr>
        <w:t xml:space="preserve"> </w:t>
      </w:r>
      <w:r w:rsidRPr="00651D89">
        <w:rPr>
          <w:rFonts w:ascii="Times New Roman" w:hAnsi="Times New Roman"/>
        </w:rPr>
        <w:t xml:space="preserve">«Шиповка Юных» </w:t>
      </w:r>
    </w:p>
    <w:p w:rsidR="005D5C90" w:rsidRDefault="005D5C90" w:rsidP="001240FA">
      <w:pPr>
        <w:jc w:val="center"/>
        <w:rPr>
          <w:rFonts w:ascii="Times New Roman" w:hAnsi="Times New Roman"/>
        </w:rPr>
      </w:pPr>
    </w:p>
    <w:p w:rsidR="005D5C90" w:rsidRDefault="005D5C90" w:rsidP="001240FA">
      <w:pPr>
        <w:rPr>
          <w:rFonts w:ascii="Times New Roman" w:hAnsi="Times New Roman"/>
        </w:rPr>
      </w:pPr>
      <w:r>
        <w:rPr>
          <w:rFonts w:ascii="Times New Roman" w:hAnsi="Times New Roman"/>
        </w:rPr>
        <w:t>03.03.2018 года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легкоатлетический манеж МАУДО ДЮСШ «Яр Чаллы»</w:t>
      </w:r>
    </w:p>
    <w:p w:rsidR="005D5C90" w:rsidRPr="00651D89" w:rsidRDefault="005D5C90" w:rsidP="001240FA">
      <w:pPr>
        <w:rPr>
          <w:rFonts w:ascii="Times New Roman" w:hAnsi="Times New Roman"/>
        </w:rPr>
      </w:pPr>
    </w:p>
    <w:p w:rsidR="005D5C90" w:rsidRPr="001240FA" w:rsidRDefault="005D5C90" w:rsidP="001240FA">
      <w:pPr>
        <w:jc w:val="center"/>
        <w:rPr>
          <w:rFonts w:ascii="Times New Roman" w:hAnsi="Times New Roman"/>
          <w:b/>
        </w:rPr>
      </w:pPr>
      <w:r w:rsidRPr="001240FA">
        <w:rPr>
          <w:rFonts w:ascii="Times New Roman" w:hAnsi="Times New Roman"/>
          <w:b/>
        </w:rPr>
        <w:t>Девушки 2006-2005 г.р. - троеборье</w:t>
      </w:r>
    </w:p>
    <w:p w:rsidR="005D5C90" w:rsidRDefault="005D5C90" w:rsidP="001240FA">
      <w:pPr>
        <w:rPr>
          <w:rFonts w:ascii="Times New Roman" w:hAnsi="Times New Roman"/>
        </w:rPr>
      </w:pPr>
    </w:p>
    <w:tbl>
      <w:tblPr>
        <w:tblW w:w="15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8"/>
        <w:gridCol w:w="3072"/>
        <w:gridCol w:w="696"/>
        <w:gridCol w:w="743"/>
        <w:gridCol w:w="890"/>
        <w:gridCol w:w="702"/>
        <w:gridCol w:w="869"/>
        <w:gridCol w:w="890"/>
        <w:gridCol w:w="702"/>
        <w:gridCol w:w="936"/>
        <w:gridCol w:w="702"/>
        <w:gridCol w:w="853"/>
        <w:gridCol w:w="2225"/>
        <w:gridCol w:w="1055"/>
      </w:tblGrid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Место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Ф.И.</w:t>
            </w:r>
          </w:p>
        </w:tc>
        <w:tc>
          <w:tcPr>
            <w:tcW w:w="69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г.р.</w:t>
            </w:r>
          </w:p>
        </w:tc>
        <w:tc>
          <w:tcPr>
            <w:tcW w:w="74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  <w:b/>
              </w:rPr>
            </w:pPr>
            <w:r w:rsidRPr="00AC1A4A">
              <w:rPr>
                <w:rFonts w:ascii="Times New Roman" w:hAnsi="Times New Roman"/>
                <w:b/>
              </w:rPr>
              <w:t>50 м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разряд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869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  <w:b/>
              </w:rPr>
            </w:pPr>
            <w:r w:rsidRPr="00AC1A4A">
              <w:rPr>
                <w:rFonts w:ascii="Times New Roman" w:hAnsi="Times New Roman"/>
                <w:b/>
              </w:rPr>
              <w:t>длина</w:t>
            </w:r>
          </w:p>
        </w:tc>
        <w:tc>
          <w:tcPr>
            <w:tcW w:w="890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разряд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936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  <w:b/>
              </w:rPr>
            </w:pPr>
            <w:r w:rsidRPr="00AC1A4A">
              <w:rPr>
                <w:rFonts w:ascii="Times New Roman" w:hAnsi="Times New Roman"/>
                <w:b/>
              </w:rPr>
              <w:t>600 м</w:t>
            </w:r>
          </w:p>
        </w:tc>
        <w:tc>
          <w:tcPr>
            <w:tcW w:w="702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очки</w:t>
            </w:r>
          </w:p>
        </w:tc>
        <w:tc>
          <w:tcPr>
            <w:tcW w:w="853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сумма</w:t>
            </w:r>
          </w:p>
        </w:tc>
        <w:tc>
          <w:tcPr>
            <w:tcW w:w="2225" w:type="dxa"/>
            <w:noWrap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 w:rsidRPr="00AC1A4A">
              <w:rPr>
                <w:rFonts w:ascii="Times New Roman" w:hAnsi="Times New Roman"/>
              </w:rPr>
              <w:t>тренер</w:t>
            </w:r>
          </w:p>
        </w:tc>
        <w:tc>
          <w:tcPr>
            <w:tcW w:w="1055" w:type="dxa"/>
          </w:tcPr>
          <w:p w:rsidR="005D5C90" w:rsidRPr="00AC1A4A" w:rsidRDefault="005D5C90" w:rsidP="00C048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</w:t>
            </w: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Антонова Карина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8,25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76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310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18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2,13,30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59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153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12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Моисеева Наиля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8,33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74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302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15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2,11,50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62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151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Пермитин В.А.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13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Гарипова Диана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7,9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89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270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2,23,70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138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Петрова Т.Н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14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Шаяхметова Лия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8,77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61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295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13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2,25,40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115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15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Набиуллина Алия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8,02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84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335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26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110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Панин Г.Н.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16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Макарова Карина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8,57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67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280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2,32,50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32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107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Петрова Т.Н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17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Шайхетдинова Алсу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7,59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102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102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18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Голова Арина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9,18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48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245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0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2,19,00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51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99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19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Васильева Алёна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8,6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65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310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18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83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Янгуразова Аделя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8,7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56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56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21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Хузина Лейла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9,1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22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Лагуза Маргарита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9,32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23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Антонова Ариана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9,91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210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0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2,32,20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32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43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24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Микалова Азалия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9,2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25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Назимова Кристина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9,2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26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Садриева Карина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9,2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27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Гарипова Эльза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9,43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28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Гусакова Виктория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9,56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38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38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29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Колмыкова Алёна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9,56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38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38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30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Минигареева Азалия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9,67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36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36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C048A9">
        <w:trPr>
          <w:trHeight w:val="320"/>
        </w:trPr>
        <w:tc>
          <w:tcPr>
            <w:tcW w:w="86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</w:t>
            </w:r>
          </w:p>
        </w:tc>
        <w:tc>
          <w:tcPr>
            <w:tcW w:w="307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Идрисова Инесса </w:t>
            </w:r>
          </w:p>
        </w:tc>
        <w:tc>
          <w:tcPr>
            <w:tcW w:w="69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74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9,9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</w:t>
            </w:r>
          </w:p>
        </w:tc>
        <w:tc>
          <w:tcPr>
            <w:tcW w:w="869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93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</w:t>
            </w:r>
          </w:p>
        </w:tc>
        <w:tc>
          <w:tcPr>
            <w:tcW w:w="222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55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</w:tbl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</w:t>
      </w:r>
      <w:r>
        <w:rPr>
          <w:rFonts w:ascii="Times New Roman" w:hAnsi="Times New Roman"/>
        </w:rPr>
        <w:t>лавный судья</w:t>
      </w:r>
      <w:r w:rsidRPr="0006590F">
        <w:rPr>
          <w:rFonts w:ascii="Times New Roman" w:hAnsi="Times New Roman"/>
        </w:rPr>
        <w:t xml:space="preserve">, судья 2 категории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Мейснер Д.А.</w:t>
      </w: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Главный секретарь,</w:t>
      </w:r>
      <w:r>
        <w:rPr>
          <w:rFonts w:ascii="Times New Roman" w:hAnsi="Times New Roman"/>
        </w:rPr>
        <w:t xml:space="preserve"> </w:t>
      </w:r>
      <w:r w:rsidRPr="0006590F">
        <w:rPr>
          <w:rFonts w:ascii="Times New Roman" w:hAnsi="Times New Roman"/>
        </w:rPr>
        <w:t xml:space="preserve">судья 3 категории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Матвеева С.Н.</w:t>
      </w:r>
    </w:p>
    <w:p w:rsidR="005D5C90" w:rsidRDefault="005D5C90" w:rsidP="001240F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 xml:space="preserve">Городской турнир муниципального образования город Набережные Челны </w:t>
      </w:r>
    </w:p>
    <w:p w:rsidR="005D5C90" w:rsidRDefault="005D5C90" w:rsidP="001240F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>по легкой атлетике в рамках Всероссийских соревнований</w:t>
      </w:r>
      <w:r>
        <w:rPr>
          <w:rFonts w:ascii="Times New Roman" w:hAnsi="Times New Roman"/>
        </w:rPr>
        <w:t xml:space="preserve"> </w:t>
      </w:r>
      <w:r w:rsidRPr="00651D89">
        <w:rPr>
          <w:rFonts w:ascii="Times New Roman" w:hAnsi="Times New Roman"/>
        </w:rPr>
        <w:t xml:space="preserve">«Шиповка Юных» </w:t>
      </w:r>
    </w:p>
    <w:p w:rsidR="005D5C90" w:rsidRDefault="005D5C90" w:rsidP="001240FA">
      <w:pPr>
        <w:jc w:val="center"/>
        <w:rPr>
          <w:rFonts w:ascii="Times New Roman" w:hAnsi="Times New Roman"/>
        </w:rPr>
      </w:pPr>
    </w:p>
    <w:p w:rsidR="005D5C90" w:rsidRDefault="005D5C90" w:rsidP="001240FA">
      <w:pPr>
        <w:rPr>
          <w:rFonts w:ascii="Times New Roman" w:hAnsi="Times New Roman"/>
        </w:rPr>
      </w:pPr>
      <w:r>
        <w:rPr>
          <w:rFonts w:ascii="Times New Roman" w:hAnsi="Times New Roman"/>
        </w:rPr>
        <w:t>03.03.2018 года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легкоатлетический манеж МАУДО ДЮСШ «Яр Чаллы»</w:t>
      </w:r>
    </w:p>
    <w:p w:rsidR="005D5C90" w:rsidRDefault="005D5C90" w:rsidP="0006590F">
      <w:pPr>
        <w:rPr>
          <w:rFonts w:ascii="Times New Roman" w:hAnsi="Times New Roman"/>
        </w:rPr>
      </w:pPr>
    </w:p>
    <w:p w:rsidR="005D5C90" w:rsidRPr="001240FA" w:rsidRDefault="005D5C90" w:rsidP="001240FA">
      <w:pPr>
        <w:jc w:val="center"/>
        <w:rPr>
          <w:rFonts w:ascii="Times New Roman" w:hAnsi="Times New Roman"/>
          <w:b/>
        </w:rPr>
      </w:pPr>
      <w:r w:rsidRPr="001240FA">
        <w:rPr>
          <w:rFonts w:ascii="Times New Roman" w:hAnsi="Times New Roman"/>
          <w:b/>
        </w:rPr>
        <w:t>Девушки 2003-2004 г.р.</w:t>
      </w:r>
      <w:r>
        <w:rPr>
          <w:rFonts w:ascii="Times New Roman" w:hAnsi="Times New Roman"/>
          <w:b/>
        </w:rPr>
        <w:t xml:space="preserve"> - троеборье</w:t>
      </w:r>
    </w:p>
    <w:p w:rsidR="005D5C90" w:rsidRDefault="005D5C90" w:rsidP="0006590F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06"/>
        <w:gridCol w:w="3022"/>
        <w:gridCol w:w="696"/>
        <w:gridCol w:w="864"/>
        <w:gridCol w:w="890"/>
        <w:gridCol w:w="702"/>
        <w:gridCol w:w="869"/>
        <w:gridCol w:w="890"/>
        <w:gridCol w:w="702"/>
        <w:gridCol w:w="936"/>
        <w:gridCol w:w="702"/>
        <w:gridCol w:w="853"/>
        <w:gridCol w:w="2263"/>
        <w:gridCol w:w="1159"/>
      </w:tblGrid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место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Ф.И.</w:t>
            </w:r>
          </w:p>
        </w:tc>
        <w:tc>
          <w:tcPr>
            <w:tcW w:w="69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г.р.</w:t>
            </w:r>
          </w:p>
        </w:tc>
        <w:tc>
          <w:tcPr>
            <w:tcW w:w="864" w:type="dxa"/>
            <w:noWrap/>
          </w:tcPr>
          <w:p w:rsidR="005D5C90" w:rsidRPr="001240FA" w:rsidRDefault="005D5C90">
            <w:pPr>
              <w:rPr>
                <w:rFonts w:ascii="Times New Roman" w:hAnsi="Times New Roman"/>
                <w:b/>
              </w:rPr>
            </w:pPr>
            <w:r w:rsidRPr="001240FA">
              <w:rPr>
                <w:rFonts w:ascii="Times New Roman" w:hAnsi="Times New Roman"/>
                <w:b/>
              </w:rPr>
              <w:t>50 м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разряд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очки</w:t>
            </w:r>
          </w:p>
        </w:tc>
        <w:tc>
          <w:tcPr>
            <w:tcW w:w="869" w:type="dxa"/>
            <w:noWrap/>
          </w:tcPr>
          <w:p w:rsidR="005D5C90" w:rsidRPr="001240FA" w:rsidRDefault="005D5C90">
            <w:pPr>
              <w:rPr>
                <w:rFonts w:ascii="Times New Roman" w:hAnsi="Times New Roman"/>
                <w:b/>
              </w:rPr>
            </w:pPr>
            <w:r w:rsidRPr="001240FA">
              <w:rPr>
                <w:rFonts w:ascii="Times New Roman" w:hAnsi="Times New Roman"/>
                <w:b/>
              </w:rPr>
              <w:t>длина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разряд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очки</w:t>
            </w:r>
          </w:p>
        </w:tc>
        <w:tc>
          <w:tcPr>
            <w:tcW w:w="936" w:type="dxa"/>
            <w:noWrap/>
          </w:tcPr>
          <w:p w:rsidR="005D5C90" w:rsidRPr="001240FA" w:rsidRDefault="005D5C90">
            <w:pPr>
              <w:rPr>
                <w:rFonts w:ascii="Times New Roman" w:hAnsi="Times New Roman"/>
                <w:b/>
              </w:rPr>
            </w:pPr>
            <w:r w:rsidRPr="001240FA">
              <w:rPr>
                <w:rFonts w:ascii="Times New Roman" w:hAnsi="Times New Roman"/>
                <w:b/>
              </w:rPr>
              <w:t>600 м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очки</w:t>
            </w:r>
          </w:p>
        </w:tc>
        <w:tc>
          <w:tcPr>
            <w:tcW w:w="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сумма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тренер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</w:t>
            </w: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Мубаракзянова Аделина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7,08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128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65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1,47,88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107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300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Пермитин В.А.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Гарипова Алина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7,3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117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443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66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1,50,23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98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281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Курганова Анастасия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2003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7,25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119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420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56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1,52,37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95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270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Ермолаева Елизавета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2003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7,41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111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65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1,56,38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86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262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Мухаметзянова Камиля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102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430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60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1,53,48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92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254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Пермитин В.А.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Якупова Самира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7,3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117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385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43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2,01,7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76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236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Рукавишникова Татьяна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2003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7,46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109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390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45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2,08,40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67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221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Пучкова Елизавета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2003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7,36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114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395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47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2,16,35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55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216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Сергеев В.В.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Стрельникова Ирина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  <w:bookmarkStart w:id="0" w:name="_GoBack"/>
            <w:bookmarkEnd w:id="0"/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7,56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104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375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39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2,03,3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73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216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Галямова Лия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7,53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105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378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2,14,00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58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204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Кутдусова Милена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7,96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87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354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33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2,00,68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77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197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Сергеев В.В.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12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Мустафина Полина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2003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7,77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94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350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2,11,7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62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187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Сергеев В.В.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13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Назипова Инзиля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7,4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112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360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35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2,26,70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39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186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Сергеев В.В.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14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Войнова Анастасия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2003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8,03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84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365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36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2,18,2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52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172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вк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Карулина Валерия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8,29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75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370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38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2,13,70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59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172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вк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 Михайлова Аня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2002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7,43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110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358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34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2,07,47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68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212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вк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Гарифуллина Камилла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7,81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93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355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33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2,07,00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68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194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вк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Байбулатова Рената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2003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8,11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81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18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2,11,00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63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162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вк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Шилова Виктория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2002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8,47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70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18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2,17,57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53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141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вк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Елисеева Азалия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2002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102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255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2,14,40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58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161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вк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Мингалеева Аделя 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2002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7,24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120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400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50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2,56,04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178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Петрова Т.Н.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вк</w:t>
            </w:r>
          </w:p>
        </w:tc>
        <w:tc>
          <w:tcPr>
            <w:tcW w:w="30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Миниигулова Алия</w:t>
            </w:r>
          </w:p>
        </w:tc>
        <w:tc>
          <w:tcPr>
            <w:tcW w:w="69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2002</w:t>
            </w:r>
          </w:p>
        </w:tc>
        <w:tc>
          <w:tcPr>
            <w:tcW w:w="864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7,5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107</w:t>
            </w:r>
          </w:p>
        </w:tc>
        <w:tc>
          <w:tcPr>
            <w:tcW w:w="869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434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62</w:t>
            </w:r>
          </w:p>
        </w:tc>
        <w:tc>
          <w:tcPr>
            <w:tcW w:w="93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2,02,67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74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243</w:t>
            </w:r>
          </w:p>
        </w:tc>
        <w:tc>
          <w:tcPr>
            <w:tcW w:w="226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Петрова Т.Н.</w:t>
            </w:r>
          </w:p>
        </w:tc>
        <w:tc>
          <w:tcPr>
            <w:tcW w:w="1159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</w:tbl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</w:t>
      </w:r>
      <w:r>
        <w:rPr>
          <w:rFonts w:ascii="Times New Roman" w:hAnsi="Times New Roman"/>
        </w:rPr>
        <w:t>лавный судья</w:t>
      </w:r>
      <w:r w:rsidRPr="0006590F">
        <w:rPr>
          <w:rFonts w:ascii="Times New Roman" w:hAnsi="Times New Roman"/>
        </w:rPr>
        <w:t xml:space="preserve">, судья 2 категории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Мейснер Д.А.</w:t>
      </w: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Главный секретарь,</w:t>
      </w:r>
      <w:r>
        <w:rPr>
          <w:rFonts w:ascii="Times New Roman" w:hAnsi="Times New Roman"/>
        </w:rPr>
        <w:t xml:space="preserve"> </w:t>
      </w:r>
      <w:r w:rsidRPr="0006590F">
        <w:rPr>
          <w:rFonts w:ascii="Times New Roman" w:hAnsi="Times New Roman"/>
        </w:rPr>
        <w:t xml:space="preserve">судья 3 категории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Матвеева С.Н.</w:t>
      </w:r>
    </w:p>
    <w:p w:rsidR="005D5C90" w:rsidRDefault="005D5C90" w:rsidP="001240F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 xml:space="preserve">Городской турнир муниципального образования город Набережные Челны </w:t>
      </w:r>
    </w:p>
    <w:p w:rsidR="005D5C90" w:rsidRDefault="005D5C90" w:rsidP="001240F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>по легкой атлетике в рамках Всероссийских соревнований</w:t>
      </w:r>
      <w:r>
        <w:rPr>
          <w:rFonts w:ascii="Times New Roman" w:hAnsi="Times New Roman"/>
        </w:rPr>
        <w:t xml:space="preserve"> </w:t>
      </w:r>
      <w:r w:rsidRPr="00651D89">
        <w:rPr>
          <w:rFonts w:ascii="Times New Roman" w:hAnsi="Times New Roman"/>
        </w:rPr>
        <w:t xml:space="preserve">«Шиповка Юных» </w:t>
      </w:r>
    </w:p>
    <w:p w:rsidR="005D5C90" w:rsidRDefault="005D5C90" w:rsidP="001240FA">
      <w:pPr>
        <w:jc w:val="center"/>
        <w:rPr>
          <w:rFonts w:ascii="Times New Roman" w:hAnsi="Times New Roman"/>
        </w:rPr>
      </w:pPr>
    </w:p>
    <w:p w:rsidR="005D5C90" w:rsidRDefault="005D5C90" w:rsidP="001240FA">
      <w:pPr>
        <w:rPr>
          <w:rFonts w:ascii="Times New Roman" w:hAnsi="Times New Roman"/>
        </w:rPr>
      </w:pPr>
      <w:r>
        <w:rPr>
          <w:rFonts w:ascii="Times New Roman" w:hAnsi="Times New Roman"/>
        </w:rPr>
        <w:t>03.03.2018 года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легкоатлетический манеж МАУДО ДЮСШ «Яр Чаллы»</w:t>
      </w:r>
    </w:p>
    <w:p w:rsidR="005D5C90" w:rsidRDefault="005D5C90" w:rsidP="0006590F">
      <w:pPr>
        <w:rPr>
          <w:rFonts w:ascii="Times New Roman" w:hAnsi="Times New Roman"/>
        </w:rPr>
      </w:pPr>
    </w:p>
    <w:p w:rsidR="005D5C90" w:rsidRPr="001240FA" w:rsidRDefault="005D5C90" w:rsidP="001240FA">
      <w:pPr>
        <w:jc w:val="center"/>
        <w:rPr>
          <w:rFonts w:ascii="Times New Roman" w:hAnsi="Times New Roman"/>
          <w:b/>
        </w:rPr>
      </w:pPr>
      <w:r w:rsidRPr="001240FA">
        <w:rPr>
          <w:rFonts w:ascii="Times New Roman" w:hAnsi="Times New Roman"/>
          <w:b/>
        </w:rPr>
        <w:t>Мальчики 2007-2008 г.р.</w:t>
      </w:r>
      <w:r>
        <w:rPr>
          <w:rFonts w:ascii="Times New Roman" w:hAnsi="Times New Roman"/>
          <w:b/>
        </w:rPr>
        <w:t xml:space="preserve"> - троеборье</w:t>
      </w:r>
    </w:p>
    <w:p w:rsidR="005D5C90" w:rsidRDefault="005D5C90" w:rsidP="0006590F">
      <w:pPr>
        <w:rPr>
          <w:rFonts w:ascii="Times New Roman" w:hAnsi="Times New Roman"/>
        </w:rPr>
      </w:pPr>
    </w:p>
    <w:tbl>
      <w:tblPr>
        <w:tblW w:w="15468" w:type="dxa"/>
        <w:tblLook w:val="00A0"/>
      </w:tblPr>
      <w:tblGrid>
        <w:gridCol w:w="806"/>
        <w:gridCol w:w="3022"/>
        <w:gridCol w:w="840"/>
        <w:gridCol w:w="840"/>
        <w:gridCol w:w="702"/>
        <w:gridCol w:w="890"/>
        <w:gridCol w:w="869"/>
        <w:gridCol w:w="702"/>
        <w:gridCol w:w="890"/>
        <w:gridCol w:w="936"/>
        <w:gridCol w:w="702"/>
        <w:gridCol w:w="853"/>
        <w:gridCol w:w="2263"/>
        <w:gridCol w:w="1153"/>
      </w:tblGrid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место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Ф.И.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CD4553" w:rsidRDefault="005D5C90" w:rsidP="001240FA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г.р.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8A7A6F" w:rsidRDefault="005D5C90" w:rsidP="00297254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8A7A6F">
              <w:rPr>
                <w:rFonts w:ascii="Times New Roman" w:hAnsi="Times New Roman"/>
                <w:b/>
                <w:color w:val="000000"/>
                <w:lang w:eastAsia="ru-RU"/>
              </w:rPr>
              <w:t>50 м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очки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разряд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8A7A6F" w:rsidRDefault="005D5C90" w:rsidP="00297254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8A7A6F">
              <w:rPr>
                <w:rFonts w:ascii="Times New Roman" w:hAnsi="Times New Roman"/>
                <w:b/>
                <w:color w:val="000000"/>
                <w:lang w:eastAsia="ru-RU"/>
              </w:rPr>
              <w:t>длина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очки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разряд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8A7A6F" w:rsidRDefault="005D5C90" w:rsidP="00297254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8A7A6F">
              <w:rPr>
                <w:rFonts w:ascii="Times New Roman" w:hAnsi="Times New Roman"/>
                <w:b/>
                <w:color w:val="000000"/>
                <w:lang w:eastAsia="ru-RU"/>
              </w:rPr>
              <w:t>600 м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очки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сумма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тренер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Группа</w:t>
            </w: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Микушов Захар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7,95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3,74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2,15,62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115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Хазин Самир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7,98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2,96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2,09,10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Ю,И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Бузмаков Никита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7,98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3,33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2,21,36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Русинов Эдуард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8,36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2,13,25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Мейснер Д.А.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Хамидуллин Дамир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8,27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3,09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2,12,5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Лагуза Егор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8,13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3,02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2,15,08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Ю,И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Вильданов Никита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2,24,0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Ю.И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Голубев Кирилл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8,43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3,39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2,39,94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69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Нургалиев Максим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8,18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2,96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2,40,7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61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Крупнов Арсений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8,46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2,94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2,36,08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57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 xml:space="preserve">Морюхин Игорь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8,66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2,92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2,33,6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55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 xml:space="preserve">Файзуллин Надир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8,43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2,43,7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54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Сергеев В.В.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Гарипов Эмиль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8,53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2,96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2,10,08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52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Мейснер Д.А.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Углов Даниил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3,17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Ю,И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Ваняшин Глеб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 xml:space="preserve"> Мухарев Ярослав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2,89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2,51,1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 xml:space="preserve">Нигматуллин Марат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Панин Г.Н.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Мережников Дмитрий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8,88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3,02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2,53,43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Гилаев Данил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Салахутдинов Ильяс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9,40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2,66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2,38,83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Ю.И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29725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</w:tbl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</w:t>
      </w:r>
      <w:r>
        <w:rPr>
          <w:rFonts w:ascii="Times New Roman" w:hAnsi="Times New Roman"/>
        </w:rPr>
        <w:t>лавный судья</w:t>
      </w:r>
      <w:r w:rsidRPr="0006590F">
        <w:rPr>
          <w:rFonts w:ascii="Times New Roman" w:hAnsi="Times New Roman"/>
        </w:rPr>
        <w:t xml:space="preserve">, судья 2 категории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Мейснер Д.А.</w:t>
      </w:r>
    </w:p>
    <w:p w:rsidR="005D5C90" w:rsidRDefault="005D5C90" w:rsidP="001240FA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Главный секретарь,</w:t>
      </w:r>
      <w:r>
        <w:rPr>
          <w:rFonts w:ascii="Times New Roman" w:hAnsi="Times New Roman"/>
        </w:rPr>
        <w:t xml:space="preserve"> </w:t>
      </w:r>
      <w:r w:rsidRPr="0006590F">
        <w:rPr>
          <w:rFonts w:ascii="Times New Roman" w:hAnsi="Times New Roman"/>
        </w:rPr>
        <w:t xml:space="preserve">судья 3 категории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Матвеева С.Н.</w:t>
      </w: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1240F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 xml:space="preserve">Городской турнир муниципального образования город Набережные Челны </w:t>
      </w:r>
    </w:p>
    <w:p w:rsidR="005D5C90" w:rsidRDefault="005D5C90" w:rsidP="001240F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>по легкой атлетике в рамках Всероссийских соревнований</w:t>
      </w:r>
      <w:r>
        <w:rPr>
          <w:rFonts w:ascii="Times New Roman" w:hAnsi="Times New Roman"/>
        </w:rPr>
        <w:t xml:space="preserve"> </w:t>
      </w:r>
      <w:r w:rsidRPr="00651D89">
        <w:rPr>
          <w:rFonts w:ascii="Times New Roman" w:hAnsi="Times New Roman"/>
        </w:rPr>
        <w:t xml:space="preserve">«Шиповка Юных» </w:t>
      </w:r>
    </w:p>
    <w:p w:rsidR="005D5C90" w:rsidRDefault="005D5C90" w:rsidP="001240FA">
      <w:pPr>
        <w:jc w:val="center"/>
        <w:rPr>
          <w:rFonts w:ascii="Times New Roman" w:hAnsi="Times New Roman"/>
        </w:rPr>
      </w:pPr>
    </w:p>
    <w:p w:rsidR="005D5C90" w:rsidRDefault="005D5C90" w:rsidP="001240FA">
      <w:pPr>
        <w:rPr>
          <w:rFonts w:ascii="Times New Roman" w:hAnsi="Times New Roman"/>
        </w:rPr>
      </w:pPr>
      <w:r>
        <w:rPr>
          <w:rFonts w:ascii="Times New Roman" w:hAnsi="Times New Roman"/>
        </w:rPr>
        <w:t>03.03.2018 года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легкоатлетический манеж МАУДО ДЮСШ «Яр Чаллы»</w:t>
      </w:r>
    </w:p>
    <w:p w:rsidR="005D5C90" w:rsidRDefault="005D5C90" w:rsidP="001240FA">
      <w:pPr>
        <w:rPr>
          <w:rFonts w:ascii="Times New Roman" w:hAnsi="Times New Roman"/>
        </w:rPr>
      </w:pPr>
    </w:p>
    <w:p w:rsidR="005D5C90" w:rsidRPr="001240FA" w:rsidRDefault="005D5C90" w:rsidP="001240FA">
      <w:pPr>
        <w:jc w:val="center"/>
        <w:rPr>
          <w:rFonts w:ascii="Times New Roman" w:hAnsi="Times New Roman"/>
          <w:b/>
        </w:rPr>
      </w:pPr>
      <w:r w:rsidRPr="001240FA">
        <w:rPr>
          <w:rFonts w:ascii="Times New Roman" w:hAnsi="Times New Roman"/>
          <w:b/>
        </w:rPr>
        <w:t>Мальчики 2007-2008 г.р.</w:t>
      </w:r>
      <w:r>
        <w:rPr>
          <w:rFonts w:ascii="Times New Roman" w:hAnsi="Times New Roman"/>
          <w:b/>
        </w:rPr>
        <w:t xml:space="preserve"> - троеборье</w:t>
      </w:r>
    </w:p>
    <w:p w:rsidR="005D5C90" w:rsidRDefault="005D5C90" w:rsidP="001240FA">
      <w:pPr>
        <w:rPr>
          <w:rFonts w:ascii="Times New Roman" w:hAnsi="Times New Roman"/>
        </w:rPr>
      </w:pPr>
    </w:p>
    <w:tbl>
      <w:tblPr>
        <w:tblW w:w="15468" w:type="dxa"/>
        <w:tblLook w:val="00A0"/>
      </w:tblPr>
      <w:tblGrid>
        <w:gridCol w:w="806"/>
        <w:gridCol w:w="3022"/>
        <w:gridCol w:w="840"/>
        <w:gridCol w:w="840"/>
        <w:gridCol w:w="702"/>
        <w:gridCol w:w="890"/>
        <w:gridCol w:w="822"/>
        <w:gridCol w:w="702"/>
        <w:gridCol w:w="890"/>
        <w:gridCol w:w="936"/>
        <w:gridCol w:w="702"/>
        <w:gridCol w:w="853"/>
        <w:gridCol w:w="2263"/>
        <w:gridCol w:w="1200"/>
      </w:tblGrid>
      <w:tr w:rsidR="005D5C90" w:rsidRPr="00CD4553" w:rsidTr="00C048A9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место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Ф.И.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г.р.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50 м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очки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разряд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длина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очки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разряд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600 м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очки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сумма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тренер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Группа</w:t>
            </w: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Гильманов Артур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2007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8,60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Миронцов Кирилл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2007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8,60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Нечипоренко Андрей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2008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8,88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2,45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2,55,79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Васильев Никита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2007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8,70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32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32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Салимжанов Эрик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2008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9,16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Галяутдинов Карим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2008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9,20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Шляхтин Лев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2007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9,30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2,66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Стариков В.И.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 xml:space="preserve">Фаттахов Тимур 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2008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9,72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2,70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3,02,87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Ю.И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Кручев Вильдан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2007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9,90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Ораев Азат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2007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9,90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2,70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Матвеева С.Н.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в/к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 xml:space="preserve">Бакурин Илья 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2007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8,25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3,17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2,16,22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86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Гимаева Е.И.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5D5C90" w:rsidRPr="00CD4553" w:rsidTr="001240FA">
        <w:trPr>
          <w:trHeight w:val="32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в/к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 xml:space="preserve">Капустин Илья 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5C90" w:rsidRPr="001240FA" w:rsidRDefault="005D5C90" w:rsidP="00C048A9">
            <w:pPr>
              <w:rPr>
                <w:rFonts w:ascii="Times New Roman" w:hAnsi="Times New Roman"/>
              </w:rPr>
            </w:pPr>
            <w:r w:rsidRPr="001240FA">
              <w:rPr>
                <w:rFonts w:ascii="Times New Roman" w:hAnsi="Times New Roman"/>
              </w:rPr>
              <w:t>2009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9,21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2,38,55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1240F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40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297254">
              <w:rPr>
                <w:rFonts w:ascii="Times New Roman" w:hAnsi="Times New Roman"/>
                <w:color w:val="000000"/>
                <w:lang w:eastAsia="ru-RU"/>
              </w:rPr>
              <w:t>Гимаева Е.И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5C90" w:rsidRPr="00297254" w:rsidRDefault="005D5C90" w:rsidP="00C048A9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</w:tbl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8A7A6F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</w:t>
      </w:r>
      <w:r>
        <w:rPr>
          <w:rFonts w:ascii="Times New Roman" w:hAnsi="Times New Roman"/>
        </w:rPr>
        <w:t>лавный судья</w:t>
      </w:r>
      <w:r w:rsidRPr="0006590F">
        <w:rPr>
          <w:rFonts w:ascii="Times New Roman" w:hAnsi="Times New Roman"/>
        </w:rPr>
        <w:t xml:space="preserve">, судья 2 категории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Мейснер Д.А.</w:t>
      </w:r>
    </w:p>
    <w:p w:rsidR="005D5C90" w:rsidRDefault="005D5C90" w:rsidP="008A7A6F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</w:p>
    <w:p w:rsidR="005D5C90" w:rsidRDefault="005D5C90" w:rsidP="008A7A6F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Главный секретарь,</w:t>
      </w:r>
      <w:r>
        <w:rPr>
          <w:rFonts w:ascii="Times New Roman" w:hAnsi="Times New Roman"/>
        </w:rPr>
        <w:t xml:space="preserve"> </w:t>
      </w:r>
      <w:r w:rsidRPr="0006590F">
        <w:rPr>
          <w:rFonts w:ascii="Times New Roman" w:hAnsi="Times New Roman"/>
        </w:rPr>
        <w:t xml:space="preserve">судья 3 категории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Матвеева С.Н.</w:t>
      </w: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1240F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 xml:space="preserve">Городской турнир муниципального образования город Набережные Челны </w:t>
      </w:r>
    </w:p>
    <w:p w:rsidR="005D5C90" w:rsidRDefault="005D5C90" w:rsidP="001240FA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>по легкой атлетике в рамках Всероссийских соревнований</w:t>
      </w:r>
      <w:r>
        <w:rPr>
          <w:rFonts w:ascii="Times New Roman" w:hAnsi="Times New Roman"/>
        </w:rPr>
        <w:t xml:space="preserve"> </w:t>
      </w:r>
      <w:r w:rsidRPr="00651D89">
        <w:rPr>
          <w:rFonts w:ascii="Times New Roman" w:hAnsi="Times New Roman"/>
        </w:rPr>
        <w:t xml:space="preserve">«Шиповка Юных» </w:t>
      </w:r>
    </w:p>
    <w:p w:rsidR="005D5C90" w:rsidRDefault="005D5C90" w:rsidP="001240FA">
      <w:pPr>
        <w:jc w:val="center"/>
        <w:rPr>
          <w:rFonts w:ascii="Times New Roman" w:hAnsi="Times New Roman"/>
        </w:rPr>
      </w:pPr>
    </w:p>
    <w:p w:rsidR="005D5C90" w:rsidRDefault="005D5C90" w:rsidP="001240FA">
      <w:pPr>
        <w:rPr>
          <w:rFonts w:ascii="Times New Roman" w:hAnsi="Times New Roman"/>
        </w:rPr>
      </w:pPr>
      <w:r>
        <w:rPr>
          <w:rFonts w:ascii="Times New Roman" w:hAnsi="Times New Roman"/>
        </w:rPr>
        <w:t>03.03.2018 года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легкоатлетический манеж МАУДО ДЮСШ «Яр Чаллы»</w:t>
      </w:r>
    </w:p>
    <w:p w:rsidR="005D5C90" w:rsidRDefault="005D5C90" w:rsidP="001240FA">
      <w:pPr>
        <w:rPr>
          <w:rFonts w:ascii="Times New Roman" w:hAnsi="Times New Roman"/>
        </w:rPr>
      </w:pPr>
    </w:p>
    <w:p w:rsidR="005D5C90" w:rsidRPr="001240FA" w:rsidRDefault="005D5C90" w:rsidP="008A7A6F">
      <w:pPr>
        <w:jc w:val="center"/>
        <w:rPr>
          <w:rFonts w:ascii="Times New Roman" w:hAnsi="Times New Roman"/>
          <w:b/>
        </w:rPr>
      </w:pPr>
      <w:r w:rsidRPr="001240FA">
        <w:rPr>
          <w:rFonts w:ascii="Times New Roman" w:hAnsi="Times New Roman"/>
          <w:b/>
        </w:rPr>
        <w:t>Мальчики 2006-2005 г.р. - троеборье</w:t>
      </w:r>
    </w:p>
    <w:p w:rsidR="005D5C90" w:rsidRDefault="005D5C90" w:rsidP="008A7A6F">
      <w:pPr>
        <w:rPr>
          <w:rFonts w:ascii="Times New Roman" w:hAnsi="Times New Roman"/>
        </w:rPr>
      </w:pPr>
    </w:p>
    <w:tbl>
      <w:tblPr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6"/>
        <w:gridCol w:w="2542"/>
        <w:gridCol w:w="805"/>
        <w:gridCol w:w="875"/>
        <w:gridCol w:w="702"/>
        <w:gridCol w:w="890"/>
        <w:gridCol w:w="928"/>
        <w:gridCol w:w="702"/>
        <w:gridCol w:w="890"/>
        <w:gridCol w:w="816"/>
        <w:gridCol w:w="702"/>
        <w:gridCol w:w="890"/>
        <w:gridCol w:w="853"/>
        <w:gridCol w:w="1853"/>
        <w:gridCol w:w="1094"/>
      </w:tblGrid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место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Ф.И.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г.р.</w:t>
            </w:r>
          </w:p>
        </w:tc>
        <w:tc>
          <w:tcPr>
            <w:tcW w:w="875" w:type="dxa"/>
            <w:noWrap/>
          </w:tcPr>
          <w:p w:rsidR="005D5C90" w:rsidRPr="008A7A6F" w:rsidRDefault="005D5C90" w:rsidP="00C048A9">
            <w:pPr>
              <w:rPr>
                <w:rFonts w:ascii="Times New Roman" w:hAnsi="Times New Roman"/>
                <w:b/>
              </w:rPr>
            </w:pPr>
            <w:r w:rsidRPr="008A7A6F">
              <w:rPr>
                <w:rFonts w:ascii="Times New Roman" w:hAnsi="Times New Roman"/>
                <w:b/>
              </w:rPr>
              <w:t>50 м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очки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разряд</w:t>
            </w:r>
          </w:p>
        </w:tc>
        <w:tc>
          <w:tcPr>
            <w:tcW w:w="928" w:type="dxa"/>
            <w:noWrap/>
          </w:tcPr>
          <w:p w:rsidR="005D5C90" w:rsidRPr="008A7A6F" w:rsidRDefault="005D5C90" w:rsidP="00C048A9">
            <w:pPr>
              <w:rPr>
                <w:rFonts w:ascii="Times New Roman" w:hAnsi="Times New Roman"/>
                <w:b/>
              </w:rPr>
            </w:pPr>
            <w:r w:rsidRPr="008A7A6F">
              <w:rPr>
                <w:rFonts w:ascii="Times New Roman" w:hAnsi="Times New Roman"/>
                <w:b/>
              </w:rPr>
              <w:t>длина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очки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разряд</w:t>
            </w:r>
          </w:p>
        </w:tc>
        <w:tc>
          <w:tcPr>
            <w:tcW w:w="816" w:type="dxa"/>
            <w:noWrap/>
          </w:tcPr>
          <w:p w:rsidR="005D5C90" w:rsidRPr="008A7A6F" w:rsidRDefault="005D5C90" w:rsidP="00C048A9">
            <w:pPr>
              <w:rPr>
                <w:rFonts w:ascii="Times New Roman" w:hAnsi="Times New Roman"/>
                <w:b/>
              </w:rPr>
            </w:pPr>
            <w:r w:rsidRPr="008A7A6F">
              <w:rPr>
                <w:rFonts w:ascii="Times New Roman" w:hAnsi="Times New Roman"/>
                <w:b/>
              </w:rPr>
              <w:t>800 м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очки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разряд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сумма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тренер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</w:t>
            </w: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Давлетгариев Данил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87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6,60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102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92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454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51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1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2,31,9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64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217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Сабирзянов Булат 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87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7,09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78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92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460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53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1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2,29,7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67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198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Сергеев В.В.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Зиннатов Алмаз 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87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7,51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62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92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427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43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1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2,44,3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49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154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Сергеев В.В.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Сергеев Владимир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87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7,70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57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92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412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39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1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2,39,4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55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151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Грачёв Женя 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7,52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63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92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378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29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2,50,0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43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135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Файсхамов Эмиль 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7,36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68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92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370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26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2,54,1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39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133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Хаматханов Кирилл 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87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7,72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58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92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374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27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2,54,0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39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124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Баранов Никита 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7,82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54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92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347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19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3,00,4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33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106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Рачеев Марк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87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7,45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66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92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385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30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96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</w:t>
            </w:r>
          </w:p>
        </w:tc>
        <w:tc>
          <w:tcPr>
            <w:tcW w:w="254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Гафаров Елисей </w:t>
            </w:r>
          </w:p>
        </w:tc>
        <w:tc>
          <w:tcPr>
            <w:tcW w:w="80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8,18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43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928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348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19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3,08,0</w:t>
            </w:r>
          </w:p>
        </w:tc>
        <w:tc>
          <w:tcPr>
            <w:tcW w:w="702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25</w:t>
            </w:r>
          </w:p>
        </w:tc>
        <w:tc>
          <w:tcPr>
            <w:tcW w:w="890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87</w:t>
            </w:r>
          </w:p>
        </w:tc>
        <w:tc>
          <w:tcPr>
            <w:tcW w:w="1853" w:type="dxa"/>
            <w:noWrap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Панин Г.Н.</w:t>
            </w:r>
          </w:p>
        </w:tc>
        <w:tc>
          <w:tcPr>
            <w:tcW w:w="1094" w:type="dxa"/>
          </w:tcPr>
          <w:p w:rsidR="005D5C90" w:rsidRPr="00CD4553" w:rsidRDefault="005D5C90" w:rsidP="00C048A9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</w:t>
            </w:r>
          </w:p>
        </w:tc>
        <w:tc>
          <w:tcPr>
            <w:tcW w:w="254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Зайнуллин Артём </w:t>
            </w:r>
          </w:p>
        </w:tc>
        <w:tc>
          <w:tcPr>
            <w:tcW w:w="80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7,36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68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928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68</w:t>
            </w:r>
          </w:p>
        </w:tc>
        <w:tc>
          <w:tcPr>
            <w:tcW w:w="1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Ю.И.</w:t>
            </w:r>
          </w:p>
        </w:tc>
        <w:tc>
          <w:tcPr>
            <w:tcW w:w="1094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12</w:t>
            </w:r>
          </w:p>
        </w:tc>
        <w:tc>
          <w:tcPr>
            <w:tcW w:w="254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Зимин Илья </w:t>
            </w:r>
          </w:p>
        </w:tc>
        <w:tc>
          <w:tcPr>
            <w:tcW w:w="80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8,30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40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928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275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0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3,16,0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17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57</w:t>
            </w:r>
          </w:p>
        </w:tc>
        <w:tc>
          <w:tcPr>
            <w:tcW w:w="1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Панин Г.Н.</w:t>
            </w:r>
          </w:p>
        </w:tc>
        <w:tc>
          <w:tcPr>
            <w:tcW w:w="1094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13</w:t>
            </w:r>
          </w:p>
        </w:tc>
        <w:tc>
          <w:tcPr>
            <w:tcW w:w="254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Кашапов Наргиз</w:t>
            </w:r>
          </w:p>
        </w:tc>
        <w:tc>
          <w:tcPr>
            <w:tcW w:w="80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9,13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24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928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290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0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3,05,0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28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52</w:t>
            </w:r>
          </w:p>
        </w:tc>
        <w:tc>
          <w:tcPr>
            <w:tcW w:w="1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94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14</w:t>
            </w:r>
          </w:p>
        </w:tc>
        <w:tc>
          <w:tcPr>
            <w:tcW w:w="254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Ханов Данил</w:t>
            </w:r>
          </w:p>
        </w:tc>
        <w:tc>
          <w:tcPr>
            <w:tcW w:w="80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7,99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48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928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</w:p>
        </w:tc>
        <w:tc>
          <w:tcPr>
            <w:tcW w:w="1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094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15</w:t>
            </w:r>
          </w:p>
        </w:tc>
        <w:tc>
          <w:tcPr>
            <w:tcW w:w="254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Минигалеев Ильназ</w:t>
            </w:r>
          </w:p>
        </w:tc>
        <w:tc>
          <w:tcPr>
            <w:tcW w:w="80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8,00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48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928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48</w:t>
            </w:r>
          </w:p>
        </w:tc>
        <w:tc>
          <w:tcPr>
            <w:tcW w:w="1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094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16</w:t>
            </w:r>
          </w:p>
        </w:tc>
        <w:tc>
          <w:tcPr>
            <w:tcW w:w="254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Галиуллин Раиль </w:t>
            </w:r>
          </w:p>
        </w:tc>
        <w:tc>
          <w:tcPr>
            <w:tcW w:w="80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87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8,00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48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928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48</w:t>
            </w:r>
          </w:p>
        </w:tc>
        <w:tc>
          <w:tcPr>
            <w:tcW w:w="1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94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17</w:t>
            </w:r>
          </w:p>
        </w:tc>
        <w:tc>
          <w:tcPr>
            <w:tcW w:w="254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Имамов Арслан </w:t>
            </w:r>
          </w:p>
        </w:tc>
        <w:tc>
          <w:tcPr>
            <w:tcW w:w="80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2005</w:t>
            </w:r>
          </w:p>
        </w:tc>
        <w:tc>
          <w:tcPr>
            <w:tcW w:w="87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8,59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34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928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3,32,0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42</w:t>
            </w:r>
          </w:p>
        </w:tc>
        <w:tc>
          <w:tcPr>
            <w:tcW w:w="1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94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18</w:t>
            </w:r>
          </w:p>
        </w:tc>
        <w:tc>
          <w:tcPr>
            <w:tcW w:w="254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Газизов Амир </w:t>
            </w:r>
          </w:p>
        </w:tc>
        <w:tc>
          <w:tcPr>
            <w:tcW w:w="80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8,20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42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928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42</w:t>
            </w:r>
          </w:p>
        </w:tc>
        <w:tc>
          <w:tcPr>
            <w:tcW w:w="1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94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19</w:t>
            </w:r>
          </w:p>
        </w:tc>
        <w:tc>
          <w:tcPr>
            <w:tcW w:w="254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Ким Артур </w:t>
            </w:r>
          </w:p>
        </w:tc>
        <w:tc>
          <w:tcPr>
            <w:tcW w:w="80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8,80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928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31</w:t>
            </w:r>
          </w:p>
        </w:tc>
        <w:tc>
          <w:tcPr>
            <w:tcW w:w="1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94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в/к</w:t>
            </w:r>
          </w:p>
        </w:tc>
        <w:tc>
          <w:tcPr>
            <w:tcW w:w="254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Шайхутдиновт Рустам</w:t>
            </w:r>
          </w:p>
        </w:tc>
        <w:tc>
          <w:tcPr>
            <w:tcW w:w="80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2006</w:t>
            </w:r>
          </w:p>
        </w:tc>
        <w:tc>
          <w:tcPr>
            <w:tcW w:w="875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8,18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928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325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4,00,0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0</w:t>
            </w:r>
          </w:p>
        </w:tc>
        <w:tc>
          <w:tcPr>
            <w:tcW w:w="89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55</w:t>
            </w:r>
          </w:p>
        </w:tc>
        <w:tc>
          <w:tcPr>
            <w:tcW w:w="1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094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</w:tbl>
    <w:p w:rsidR="005D5C90" w:rsidRDefault="005D5C90" w:rsidP="0006590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5D5C90" w:rsidRDefault="005D5C90" w:rsidP="008A7A6F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</w:t>
      </w:r>
      <w:r>
        <w:rPr>
          <w:rFonts w:ascii="Times New Roman" w:hAnsi="Times New Roman"/>
        </w:rPr>
        <w:t>лавный судья</w:t>
      </w:r>
      <w:r w:rsidRPr="0006590F">
        <w:rPr>
          <w:rFonts w:ascii="Times New Roman" w:hAnsi="Times New Roman"/>
        </w:rPr>
        <w:t xml:space="preserve">, судья 2 категории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Мейснер Д.А.</w:t>
      </w:r>
    </w:p>
    <w:p w:rsidR="005D5C90" w:rsidRDefault="005D5C90" w:rsidP="008A7A6F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</w:p>
    <w:p w:rsidR="005D5C90" w:rsidRDefault="005D5C90" w:rsidP="008A7A6F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Главный секретарь,</w:t>
      </w:r>
      <w:r>
        <w:rPr>
          <w:rFonts w:ascii="Times New Roman" w:hAnsi="Times New Roman"/>
        </w:rPr>
        <w:t xml:space="preserve"> </w:t>
      </w:r>
      <w:r w:rsidRPr="0006590F">
        <w:rPr>
          <w:rFonts w:ascii="Times New Roman" w:hAnsi="Times New Roman"/>
        </w:rPr>
        <w:t xml:space="preserve">судья 3 категории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Матвеева С.Н.</w:t>
      </w:r>
    </w:p>
    <w:p w:rsidR="005D5C90" w:rsidRDefault="005D5C90" w:rsidP="008A7A6F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 xml:space="preserve">Городской турнир муниципального образования город Набережные Челны </w:t>
      </w:r>
    </w:p>
    <w:p w:rsidR="005D5C90" w:rsidRDefault="005D5C90" w:rsidP="008A7A6F">
      <w:pPr>
        <w:jc w:val="center"/>
        <w:rPr>
          <w:rFonts w:ascii="Times New Roman" w:hAnsi="Times New Roman"/>
        </w:rPr>
      </w:pPr>
      <w:r w:rsidRPr="00651D89">
        <w:rPr>
          <w:rFonts w:ascii="Times New Roman" w:hAnsi="Times New Roman"/>
        </w:rPr>
        <w:t>по легкой атлетике в рамках Всероссийских соревнований</w:t>
      </w:r>
      <w:r>
        <w:rPr>
          <w:rFonts w:ascii="Times New Roman" w:hAnsi="Times New Roman"/>
        </w:rPr>
        <w:t xml:space="preserve"> </w:t>
      </w:r>
      <w:r w:rsidRPr="00651D89">
        <w:rPr>
          <w:rFonts w:ascii="Times New Roman" w:hAnsi="Times New Roman"/>
        </w:rPr>
        <w:t xml:space="preserve">«Шиповка Юных» </w:t>
      </w:r>
    </w:p>
    <w:p w:rsidR="005D5C90" w:rsidRDefault="005D5C90" w:rsidP="008A7A6F">
      <w:pPr>
        <w:jc w:val="center"/>
        <w:rPr>
          <w:rFonts w:ascii="Times New Roman" w:hAnsi="Times New Roman"/>
        </w:rPr>
      </w:pPr>
    </w:p>
    <w:p w:rsidR="005D5C90" w:rsidRDefault="005D5C90" w:rsidP="008A7A6F">
      <w:pPr>
        <w:rPr>
          <w:rFonts w:ascii="Times New Roman" w:hAnsi="Times New Roman"/>
        </w:rPr>
      </w:pPr>
      <w:r>
        <w:rPr>
          <w:rFonts w:ascii="Times New Roman" w:hAnsi="Times New Roman"/>
        </w:rPr>
        <w:t>03.03.2018 года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легкоатлетический манеж МАУДО ДЮСШ «Яр Чаллы»</w:t>
      </w:r>
    </w:p>
    <w:p w:rsidR="005D5C90" w:rsidRPr="008A7A6F" w:rsidRDefault="005D5C90" w:rsidP="008A7A6F">
      <w:pPr>
        <w:jc w:val="center"/>
        <w:rPr>
          <w:rFonts w:ascii="Times New Roman" w:hAnsi="Times New Roman"/>
          <w:b/>
        </w:rPr>
      </w:pPr>
    </w:p>
    <w:p w:rsidR="005D5C90" w:rsidRPr="008A7A6F" w:rsidRDefault="005D5C90" w:rsidP="008A7A6F">
      <w:pPr>
        <w:jc w:val="center"/>
        <w:rPr>
          <w:rFonts w:ascii="Times New Roman" w:hAnsi="Times New Roman"/>
          <w:b/>
        </w:rPr>
      </w:pPr>
      <w:r w:rsidRPr="008A7A6F">
        <w:rPr>
          <w:rFonts w:ascii="Times New Roman" w:hAnsi="Times New Roman"/>
          <w:b/>
        </w:rPr>
        <w:t>Юноши 2004-2003 г.р. - троеборье</w:t>
      </w:r>
    </w:p>
    <w:p w:rsidR="005D5C90" w:rsidRDefault="005D5C90" w:rsidP="0006590F">
      <w:pPr>
        <w:rPr>
          <w:rFonts w:ascii="Times New Roman" w:hAnsi="Times New Roman"/>
        </w:rPr>
      </w:pPr>
    </w:p>
    <w:tbl>
      <w:tblPr>
        <w:tblW w:w="15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06"/>
        <w:gridCol w:w="2440"/>
        <w:gridCol w:w="740"/>
        <w:gridCol w:w="802"/>
        <w:gridCol w:w="702"/>
        <w:gridCol w:w="890"/>
        <w:gridCol w:w="869"/>
        <w:gridCol w:w="702"/>
        <w:gridCol w:w="890"/>
        <w:gridCol w:w="816"/>
        <w:gridCol w:w="702"/>
        <w:gridCol w:w="890"/>
        <w:gridCol w:w="853"/>
        <w:gridCol w:w="2093"/>
        <w:gridCol w:w="1033"/>
      </w:tblGrid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место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Ф.И.</w:t>
            </w:r>
          </w:p>
        </w:tc>
        <w:tc>
          <w:tcPr>
            <w:tcW w:w="7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г.р.</w:t>
            </w:r>
          </w:p>
        </w:tc>
        <w:tc>
          <w:tcPr>
            <w:tcW w:w="802" w:type="dxa"/>
            <w:noWrap/>
          </w:tcPr>
          <w:p w:rsidR="005D5C90" w:rsidRPr="008A7A6F" w:rsidRDefault="005D5C90">
            <w:pPr>
              <w:rPr>
                <w:rFonts w:ascii="Times New Roman" w:hAnsi="Times New Roman"/>
                <w:b/>
              </w:rPr>
            </w:pPr>
            <w:r w:rsidRPr="008A7A6F">
              <w:rPr>
                <w:rFonts w:ascii="Times New Roman" w:hAnsi="Times New Roman"/>
                <w:b/>
              </w:rPr>
              <w:t>50 м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очки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разряд</w:t>
            </w:r>
          </w:p>
        </w:tc>
        <w:tc>
          <w:tcPr>
            <w:tcW w:w="822" w:type="dxa"/>
            <w:noWrap/>
          </w:tcPr>
          <w:p w:rsidR="005D5C90" w:rsidRPr="008A7A6F" w:rsidRDefault="005D5C90">
            <w:pPr>
              <w:rPr>
                <w:rFonts w:ascii="Times New Roman" w:hAnsi="Times New Roman"/>
                <w:b/>
              </w:rPr>
            </w:pPr>
            <w:r w:rsidRPr="008A7A6F">
              <w:rPr>
                <w:rFonts w:ascii="Times New Roman" w:hAnsi="Times New Roman"/>
                <w:b/>
              </w:rPr>
              <w:t>длина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очки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разряд</w:t>
            </w:r>
          </w:p>
        </w:tc>
        <w:tc>
          <w:tcPr>
            <w:tcW w:w="816" w:type="dxa"/>
            <w:noWrap/>
          </w:tcPr>
          <w:p w:rsidR="005D5C90" w:rsidRPr="008A7A6F" w:rsidRDefault="005D5C90">
            <w:pPr>
              <w:rPr>
                <w:rFonts w:ascii="Times New Roman" w:hAnsi="Times New Roman"/>
                <w:b/>
              </w:rPr>
            </w:pPr>
            <w:r w:rsidRPr="008A7A6F">
              <w:rPr>
                <w:rFonts w:ascii="Times New Roman" w:hAnsi="Times New Roman"/>
                <w:b/>
              </w:rPr>
              <w:t>800 м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очки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разряд</w:t>
            </w:r>
          </w:p>
        </w:tc>
        <w:tc>
          <w:tcPr>
            <w:tcW w:w="85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сумма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тренер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</w:t>
            </w: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Гилмутдинов Самат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2003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6,46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111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487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62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2,30,9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239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Муртазин Дамир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2003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6,64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100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482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60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2,26,8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231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Мейснер Д.А.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Аюкин Айрат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6,82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430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2,13,6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93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228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Петрова Т.Н.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Акимичев Евгений 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7,15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48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2,19,8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205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Закиров Камиль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6,72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458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53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2,41,2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53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202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Исмагилов Булат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2003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7,40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440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47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2,51,1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42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155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Галяутдинов Алмаз 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7,70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57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356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22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2,52,0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120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Фатеев Максим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7,30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70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70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Стариков В.И.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Батршин Альфир 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8,20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42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42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Рахимов Руслан 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8,30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40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2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702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 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40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Матвеева С.Н.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в/к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Константинов Данил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2002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6,62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480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59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2,14,1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92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252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в/к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Мухутдинов Рамиль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2000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6,98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83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434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46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2,15,3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90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3юн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219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в/к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 xml:space="preserve">Кошелев Николай 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6,99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83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1юн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353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21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2,35,6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60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164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  <w:tr w:rsidR="005D5C90" w:rsidRPr="00CD4553" w:rsidTr="008A7A6F">
        <w:trPr>
          <w:trHeight w:val="320"/>
        </w:trPr>
        <w:tc>
          <w:tcPr>
            <w:tcW w:w="80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в/к</w:t>
            </w:r>
          </w:p>
        </w:tc>
        <w:tc>
          <w:tcPr>
            <w:tcW w:w="2440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Коломыцев Ефим</w:t>
            </w:r>
          </w:p>
        </w:tc>
        <w:tc>
          <w:tcPr>
            <w:tcW w:w="74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2004</w:t>
            </w:r>
          </w:p>
        </w:tc>
        <w:tc>
          <w:tcPr>
            <w:tcW w:w="8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7,10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78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2юн</w:t>
            </w:r>
          </w:p>
        </w:tc>
        <w:tc>
          <w:tcPr>
            <w:tcW w:w="82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364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24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16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3,28,7</w:t>
            </w:r>
          </w:p>
        </w:tc>
        <w:tc>
          <w:tcPr>
            <w:tcW w:w="702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5</w:t>
            </w:r>
          </w:p>
        </w:tc>
        <w:tc>
          <w:tcPr>
            <w:tcW w:w="890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бр</w:t>
            </w:r>
          </w:p>
        </w:tc>
        <w:tc>
          <w:tcPr>
            <w:tcW w:w="853" w:type="dxa"/>
            <w:noWrap/>
          </w:tcPr>
          <w:p w:rsidR="005D5C90" w:rsidRPr="00CD4553" w:rsidRDefault="005D5C90" w:rsidP="00297254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107</w:t>
            </w:r>
          </w:p>
        </w:tc>
        <w:tc>
          <w:tcPr>
            <w:tcW w:w="2093" w:type="dxa"/>
            <w:noWrap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  <w:r w:rsidRPr="00CD4553">
              <w:rPr>
                <w:rFonts w:ascii="Times New Roman" w:hAnsi="Times New Roman"/>
              </w:rPr>
              <w:t>Гимаева Е.Н.</w:t>
            </w:r>
          </w:p>
        </w:tc>
        <w:tc>
          <w:tcPr>
            <w:tcW w:w="1080" w:type="dxa"/>
          </w:tcPr>
          <w:p w:rsidR="005D5C90" w:rsidRPr="00CD4553" w:rsidRDefault="005D5C90">
            <w:pPr>
              <w:rPr>
                <w:rFonts w:ascii="Times New Roman" w:hAnsi="Times New Roman"/>
              </w:rPr>
            </w:pPr>
          </w:p>
        </w:tc>
      </w:tr>
    </w:tbl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06590F">
      <w:pPr>
        <w:rPr>
          <w:rFonts w:ascii="Times New Roman" w:hAnsi="Times New Roman"/>
        </w:rPr>
      </w:pPr>
    </w:p>
    <w:p w:rsidR="005D5C90" w:rsidRDefault="005D5C90" w:rsidP="008A7A6F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</w:t>
      </w:r>
      <w:r>
        <w:rPr>
          <w:rFonts w:ascii="Times New Roman" w:hAnsi="Times New Roman"/>
        </w:rPr>
        <w:t>лавный судья</w:t>
      </w:r>
      <w:r w:rsidRPr="0006590F">
        <w:rPr>
          <w:rFonts w:ascii="Times New Roman" w:hAnsi="Times New Roman"/>
        </w:rPr>
        <w:t xml:space="preserve">, судья 2 категории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Мейснер Д.А.</w:t>
      </w:r>
    </w:p>
    <w:p w:rsidR="005D5C90" w:rsidRDefault="005D5C90" w:rsidP="008A7A6F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</w:p>
    <w:p w:rsidR="005D5C90" w:rsidRDefault="005D5C90" w:rsidP="008A7A6F">
      <w:pPr>
        <w:pStyle w:val="Footer"/>
        <w:tabs>
          <w:tab w:val="clear" w:pos="4677"/>
          <w:tab w:val="clear" w:pos="9355"/>
        </w:tabs>
        <w:rPr>
          <w:rFonts w:ascii="Times New Roman" w:hAnsi="Times New Roman"/>
        </w:rPr>
      </w:pPr>
      <w:r w:rsidRPr="0006590F">
        <w:rPr>
          <w:rFonts w:ascii="Times New Roman" w:hAnsi="Times New Roman"/>
        </w:rPr>
        <w:t>Главный секретарь,</w:t>
      </w:r>
      <w:r>
        <w:rPr>
          <w:rFonts w:ascii="Times New Roman" w:hAnsi="Times New Roman"/>
        </w:rPr>
        <w:t xml:space="preserve"> </w:t>
      </w:r>
      <w:r w:rsidRPr="0006590F">
        <w:rPr>
          <w:rFonts w:ascii="Times New Roman" w:hAnsi="Times New Roman"/>
        </w:rPr>
        <w:t xml:space="preserve">судья 3 категории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6590F">
        <w:rPr>
          <w:rFonts w:ascii="Times New Roman" w:hAnsi="Times New Roman"/>
        </w:rPr>
        <w:t>Матвеева С.Н.</w:t>
      </w:r>
    </w:p>
    <w:p w:rsidR="005D5C90" w:rsidRPr="0006590F" w:rsidRDefault="005D5C90" w:rsidP="0006590F">
      <w:pPr>
        <w:rPr>
          <w:rFonts w:ascii="Times New Roman" w:hAnsi="Times New Roman"/>
        </w:rPr>
      </w:pPr>
    </w:p>
    <w:sectPr w:rsidR="005D5C90" w:rsidRPr="0006590F" w:rsidSect="00AC1A4A">
      <w:pgSz w:w="16840" w:h="11900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C90" w:rsidRDefault="005D5C90" w:rsidP="008F3E00">
      <w:r>
        <w:separator/>
      </w:r>
    </w:p>
  </w:endnote>
  <w:endnote w:type="continuationSeparator" w:id="0">
    <w:p w:rsidR="005D5C90" w:rsidRDefault="005D5C90" w:rsidP="008F3E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C90" w:rsidRDefault="005D5C90" w:rsidP="008F3E00">
      <w:r>
        <w:separator/>
      </w:r>
    </w:p>
  </w:footnote>
  <w:footnote w:type="continuationSeparator" w:id="0">
    <w:p w:rsidR="005D5C90" w:rsidRDefault="005D5C90" w:rsidP="008F3E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F0CA0C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DDDA964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A20C47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1B7247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2E840E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AAE9D0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3E2CF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0BC1AA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DC646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90CEC0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3E00"/>
    <w:rsid w:val="0006590F"/>
    <w:rsid w:val="001240FA"/>
    <w:rsid w:val="00286C15"/>
    <w:rsid w:val="00297254"/>
    <w:rsid w:val="003C32EB"/>
    <w:rsid w:val="00426B1A"/>
    <w:rsid w:val="005136A2"/>
    <w:rsid w:val="005D5C90"/>
    <w:rsid w:val="005F508A"/>
    <w:rsid w:val="00651D89"/>
    <w:rsid w:val="00715F31"/>
    <w:rsid w:val="0074118C"/>
    <w:rsid w:val="008A7A6F"/>
    <w:rsid w:val="008F3E00"/>
    <w:rsid w:val="009970BC"/>
    <w:rsid w:val="00AC1A4A"/>
    <w:rsid w:val="00AF0493"/>
    <w:rsid w:val="00BC422B"/>
    <w:rsid w:val="00C048A9"/>
    <w:rsid w:val="00C274BE"/>
    <w:rsid w:val="00C94853"/>
    <w:rsid w:val="00CD4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493"/>
    <w:rPr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F3E00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F3E00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F3E0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F3E00"/>
    <w:rPr>
      <w:rFonts w:cs="Times New Roman"/>
    </w:rPr>
  </w:style>
  <w:style w:type="table" w:styleId="TableGrid">
    <w:name w:val="Table Grid"/>
    <w:basedOn w:val="TableNormal"/>
    <w:uiPriority w:val="99"/>
    <w:rsid w:val="0006590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039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72</TotalTime>
  <Pages>9</Pages>
  <Words>2323</Words>
  <Characters>13247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</cp:lastModifiedBy>
  <cp:revision>5</cp:revision>
  <cp:lastPrinted>2018-03-05T11:24:00Z</cp:lastPrinted>
  <dcterms:created xsi:type="dcterms:W3CDTF">2018-03-04T12:52:00Z</dcterms:created>
  <dcterms:modified xsi:type="dcterms:W3CDTF">2018-03-05T11:26:00Z</dcterms:modified>
</cp:coreProperties>
</file>